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xmlns:v="urn:schemas-microsoft-com:vml" style="position:absolute;margin-left:-.560pt;margin-top:0pt;width:596.15pt;height:790pt;mso-position-horizontal-relative:page;mso-position-vertical-relative:page;z-index:-486232" coordorigin="-11,0" coordsize="11923,15800">
            <v:shape style="position:absolute;left:0;top:1692;width:11900;height:10439" type="#_x0000_t75" stroked="false">
              <v:imagedata xmlns:o="urn:schemas-microsoft-com:office:office" r:id="rId5" o:title=""/>
            </v:shape>
            <v:group style="position:absolute;left:0;top:1754;width:11900;height:83" coordorigin="0,1754" coordsize="11900,83">
              <v:shape style="position:absolute;left:0;top:1754;width:11900;height:83" coordorigin="0,1754" coordsize="11900,83" path="m0,1837l11900,1837,11900,1754,0,1754,0,1837e" filled="true" fillcolor="#ffffff" stroked="false">
                <v:path arrowok="t"/>
                <v:fill type="solid"/>
              </v:shape>
            </v:group>
            <v:group style="position:absolute;left:0;top:1756;width:11900;height:2" coordorigin="0,1756" coordsize="11900,2">
              <v:shape style="position:absolute;left:0;top:1756;width:11900;height:2" coordorigin="0,1756" coordsize="11900,0" path="m0,1756l11900,1756e" filled="false" stroked="true" strokeweight="1.120pt" strokecolor="#ffffff">
                <v:path arrowok="t"/>
              </v:shape>
            </v:group>
            <v:group style="position:absolute;left:0;top:1825;width:11900;height:23" coordorigin="0,1825" coordsize="11900,23">
              <v:shape style="position:absolute;left:0;top:1825;width:11900;height:23" coordorigin="0,1825" coordsize="11900,23" path="m0,1847l11900,1847,11900,1825,0,1825,0,1847e" filled="true" fillcolor="#ffffff" stroked="false">
                <v:path arrowok="t"/>
                <v:fill type="solid"/>
              </v:shape>
            </v:group>
            <v:group style="position:absolute;left:0;top:0;width:11900;height:1756" coordorigin="0,0" coordsize="11900,1756">
              <v:shape style="position:absolute;left:0;top:0;width:11900;height:1756" coordorigin="0,0" coordsize="11900,1756" path="m0,1755l11900,1755,11900,0,0,0,0,1755xe" filled="true" fillcolor="#2a3035" stroked="false">
                <v:path arrowok="t"/>
                <v:fill type="solid"/>
              </v:shape>
            </v:group>
            <v:group style="position:absolute;left:10071;top:822;width:2;height:395" coordorigin="10071,822" coordsize="2,395">
              <v:shape style="position:absolute;left:10071;top:822;width:2;height:395" coordorigin="10071,822" coordsize="0,395" path="m10071,822l10071,1216e" filled="false" stroked="true" strokeweight="2.2561pt" strokecolor="#7c7b7f">
                <v:path arrowok="t"/>
              </v:shape>
            </v:group>
            <v:group style="position:absolute;left:10643;top:822;width:2;height:395" coordorigin="10643,822" coordsize="2,395">
              <v:shape style="position:absolute;left:10643;top:822;width:2;height:395" coordorigin="10643,822" coordsize="0,395" path="m10643,822l10643,1216e" filled="false" stroked="true" strokeweight="1.1781pt" strokecolor="#7c7b7f">
                <v:path arrowok="t"/>
              </v:shape>
            </v:group>
            <v:group style="position:absolute;left:10966;top:822;width:2;height:395" coordorigin="10966,822" coordsize="2,395">
              <v:shape style="position:absolute;left:10966;top:822;width:2;height:395" coordorigin="10966,822" coordsize="0,395" path="m10966,822l10966,1216e" filled="false" stroked="true" strokeweight="2.254100pt" strokecolor="#404348">
                <v:path arrowok="t"/>
              </v:shape>
            </v:group>
            <v:group style="position:absolute;left:9778;top:822;width:2;height:395" coordorigin="9778,822" coordsize="2,395">
              <v:shape style="position:absolute;left:9778;top:822;width:2;height:395" coordorigin="9778,822" coordsize="0,395" path="m9778,822l9778,1216e" filled="false" stroked="true" strokeweight="1.18pt" strokecolor="#404348">
                <v:path arrowok="t"/>
              </v:shape>
            </v:group>
            <v:group style="position:absolute;left:10395;top:822;width:2;height:395" coordorigin="10395,822" coordsize="2,395">
              <v:shape style="position:absolute;left:10395;top:822;width:2;height:395" coordorigin="10395,822" coordsize="0,395" path="m10395,822l10395,1216e" filled="false" stroked="true" strokeweight="2.255pt" strokecolor="#505155">
                <v:path arrowok="t"/>
              </v:shape>
            </v:group>
            <v:group style="position:absolute;left:9464;top:822;width:2;height:395" coordorigin="9464,822" coordsize="2,395">
              <v:shape style="position:absolute;left:9464;top:822;width:2;height:395" coordorigin="9464,822" coordsize="0,395" path="m9464,822l9464,1216e" filled="false" stroked="true" strokeweight="2.2551pt" strokecolor="#505155">
                <v:path arrowok="t"/>
              </v:shape>
            </v:group>
            <v:group style="position:absolute;left:9635;top:822;width:2;height:395" coordorigin="9635,822" coordsize="2,395">
              <v:shape style="position:absolute;left:9635;top:822;width:2;height:395" coordorigin="9635,822" coordsize="0,395" path="m9635,822l9635,1216e" filled="false" stroked="true" strokeweight="4.4162pt" strokecolor="#88c540">
                <v:path arrowok="t"/>
              </v:shape>
            </v:group>
            <v:group style="position:absolute;left:9930;top:822;width:2;height:395" coordorigin="9930,822" coordsize="2,395">
              <v:shape style="position:absolute;left:9930;top:822;width:2;height:395" coordorigin="9930,822" coordsize="0,395" path="m9930,822l9930,1216e" filled="false" stroked="true" strokeweight="4.4162pt" strokecolor="#88c540">
                <v:path arrowok="t"/>
              </v:shape>
            </v:group>
            <v:group style="position:absolute;left:10224;top:822;width:2;height:395" coordorigin="10224,822" coordsize="2,395">
              <v:shape style="position:absolute;left:10224;top:822;width:2;height:395" coordorigin="10224,822" coordsize="0,395" path="m10224,822l10224,1216e" filled="false" stroked="true" strokeweight="4.4151pt" strokecolor="#88c540">
                <v:path arrowok="t"/>
              </v:shape>
            </v:group>
            <v:group style="position:absolute;left:10534;top:822;width:2;height:395" coordorigin="10534,822" coordsize="2,395">
              <v:shape style="position:absolute;left:10534;top:822;width:2;height:395" coordorigin="10534,822" coordsize="0,395" path="m10534,822l10534,1216e" filled="false" stroked="true" strokeweight="4.4151pt" strokecolor="#88c540">
                <v:path arrowok="t"/>
              </v:shape>
            </v:group>
            <v:group style="position:absolute;left:10830;top:822;width:2;height:395" coordorigin="10830,822" coordsize="2,395">
              <v:shape style="position:absolute;left:10830;top:822;width:2;height:395" coordorigin="10830,822" coordsize="0,395" path="m10830,822l10830,1216e" filled="false" stroked="true" strokeweight="4.4162pt" strokecolor="#88c540">
                <v:path arrowok="t"/>
              </v:shape>
              <v:shape style="position:absolute;left:918;top:1261;width:1682;height:113" type="#_x0000_t75" stroked="false">
                <v:imagedata xmlns:o="urn:schemas-microsoft-com:office:office" r:id="rId6" o:title=""/>
              </v:shape>
              <v:shape style="position:absolute;left:1726;top:812;width:80;height:397" type="#_x0000_t75" stroked="false">
                <v:imagedata xmlns:o="urn:schemas-microsoft-com:office:office" r:id="rId7" o:title=""/>
              </v:shape>
            </v:group>
            <v:group style="position:absolute;left:925;top:812;width:1683;height:398" coordorigin="925,812" coordsize="1683,398">
              <v:shape style="position:absolute;left:925;top:812;width:1683;height:398" coordorigin="925,812" coordsize="1683,398" path="m2207,812l1995,812,1968,815,1911,848,1887,906,1886,1210,1966,1210,1966,1068,2147,1068,2148,997,1966,997,1966,927,1970,903,1983,887,2005,881,2207,880,2207,812xe" filled="true" fillcolor="#ffffff" stroked="false">
                <v:path arrowok="t"/>
                <v:fill type="solid"/>
              </v:shape>
              <v:shape style="position:absolute;left:925;top:812;width:1683;height:398" coordorigin="925,812" coordsize="1683,398" path="m2367,812l2287,812,2287,959,2302,1019,2351,1060,2527,1068,2527,1095,2523,1119,2510,1135,2488,1141,2287,1141,2287,1210,2498,1210,2525,1207,2582,1174,2606,1116,2607,1000,2410,1000,2387,995,2372,981,2367,959,2367,812xe" filled="true" fillcolor="#ffffff" stroked="false">
                <v:path arrowok="t"/>
                <v:fill type="solid"/>
              </v:shape>
              <v:shape style="position:absolute;left:925;top:812;width:1683;height:398" coordorigin="925,812" coordsize="1683,398" path="m2607,812l2527,812,2527,1000,2607,1000,2607,812xe" filled="true" fillcolor="#ffffff" stroked="false">
                <v:path arrowok="t"/>
                <v:fill type="solid"/>
              </v:shape>
              <v:shape style="position:absolute;left:925;top:812;width:1683;height:398" coordorigin="925,812" coordsize="1683,398" path="m1005,812l925,812,925,1100,941,1161,989,1202,1246,1210,1246,1141,1049,1141,1025,1136,1011,1122,1005,1100,1005,812xe" filled="true" fillcolor="#ffffff" stroked="false">
                <v:path arrowok="t"/>
                <v:fill type="solid"/>
              </v:shape>
              <v:shape style="position:absolute;left:925;top:812;width:1683;height:398" coordorigin="925,812" coordsize="1683,398" path="m1246,812l1166,812,1166,1141,1246,1141,1246,812xe" filled="true" fillcolor="#ffffff" stroked="false">
                <v:path arrowok="t"/>
                <v:fill type="solid"/>
              </v:shape>
              <v:shape style="position:absolute;left:925;top:812;width:1683;height:398" coordorigin="925,812" coordsize="1683,398" path="m1537,812l1326,812,1326,1210,1406,1210,1406,880,1639,880,1587,822,1564,815,1537,812xe" filled="true" fillcolor="#ffffff" stroked="false">
                <v:path arrowok="t"/>
                <v:fill type="solid"/>
              </v:shape>
              <v:shape style="position:absolute;left:925;top:812;width:1683;height:398" coordorigin="925,812" coordsize="1683,398" path="m1639,880l1406,880,1527,881,1549,887,1562,903,1566,927,1566,1210,1646,1210,1645,906,1641,885,1639,880xe" filled="true" fillcolor="#ffffff" stroked="false">
                <v:path arrowok="t"/>
                <v:fill type="solid"/>
              </v:shape>
            </v:group>
            <v:group style="position:absolute;left:0;top:11876;width:11900;height:3924" coordorigin="0,11876" coordsize="11900,3924">
              <v:shape style="position:absolute;left:0;top:11876;width:11900;height:3924" coordorigin="0,11876" coordsize="11900,3924" path="m0,15800l11900,15800,11900,11876,0,11876,0,15800xe" filled="true" fillcolor="#2a3035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480" w:lineRule="exact" w:before="185"/>
        <w:ind w:left="103" w:right="3292"/>
        <w:jc w:val="left"/>
      </w:pPr>
      <w:r>
        <w:rPr>
          <w:color w:val="FFFFFF"/>
        </w:rPr>
        <w:t>Телефон OpenScape Desk Phone CP400 Клавишная приставка OpenScape Key Module 400 Приложение OpenScape Voice</w:t>
      </w:r>
    </w:p>
    <w:p>
      <w:pPr>
        <w:spacing w:line="473" w:lineRule="exact" w:before="0"/>
        <w:ind w:left="103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FFFFFF"/>
          <w:spacing w:val="-1"/>
          <w:sz w:val="42"/>
        </w:rPr>
        <w:t>Платформа OpenScape 4000</w:t>
      </w:r>
    </w:p>
    <w:p>
      <w:pPr>
        <w:spacing w:before="346"/>
        <w:ind w:left="1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FFFFFF"/>
          <w:spacing w:val="-1"/>
          <w:sz w:val="24"/>
        </w:rPr>
        <w:t>Руководство пользователя протокола SIP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FFFFF"/>
          <w:spacing w:val="-1"/>
          <w:sz w:val="18"/>
        </w:rPr>
        <w:t>A31003-C1000-U101-4-7619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800" w:right="1680"/>
        </w:sectPr>
      </w:pPr>
    </w:p>
    <w:p>
      <w:pPr>
        <w:spacing w:before="62"/>
        <w:ind w:left="9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xmlns:v="urn:schemas-microsoft-com:vml" style="position:absolute;margin-left:0pt;margin-top:593.799988pt;width:595pt;height:196.2pt;mso-position-horizontal-relative:page;mso-position-vertical-relative:page;z-index:1096" coordorigin="0,11876" coordsize="11900,3924">
            <v:group style="position:absolute;left:0;top:11876;width:11900;height:3924" coordorigin="0,11876" coordsize="11900,3924">
              <v:shape style="position:absolute;left:0;top:11876;width:11900;height:3924" coordorigin="0,11876" coordsize="11900,3924" path="m0,15800l11900,15800,11900,11876,0,11876,0,15800xe" filled="true" fillcolor="#2a3035" stroked="false">
                <v:path arrowok="t"/>
                <v:fill type="solid"/>
              </v:shape>
              <v:shape style="position:absolute;left:1704;top:14296;width:79;height:393" type="#_x0000_t75" stroked="false">
                <v:imagedata xmlns:o="urn:schemas-microsoft-com:office:office" r:id="rId8" o:title=""/>
              </v:shape>
              <v:shape style="position:absolute;left:912;top:14296;width:1663;height:553" type="#_x0000_t75" stroked="false">
                <v:imagedata xmlns:o="urn:schemas-microsoft-com:office:office" r:id="rId9" o:title=""/>
              </v:shape>
              <v:shapetype xmlns:o="urn:schemas-microsoft-com:office:office"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5950;top:12596;width:4948;height:1959" type="#_x0000_t202" filled="false" stroked="false">
                <v:textbox inset="0,0,0,0">
                  <w:txbxContent>
                    <w:p>
                      <w:pPr>
                        <w:spacing w:line="1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>Копирайт © Unify Software and Solutions GmbH &amp; Co. KG 03/2018.</w:t>
                      </w:r>
                    </w:p>
                    <w:p>
                      <w:pPr>
                        <w:spacing w:before="7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05"/>
                          <w:sz w:val="11"/>
                        </w:rPr>
                        <w:t>Все права защищены.</w:t>
                      </w:r>
                    </w:p>
                    <w:p>
                      <w:pPr>
                        <w:spacing w:before="7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 xml:space="preserve">Ссылочный номер: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>A31003-C1000-U101-4-7619</w:t>
                      </w:r>
                    </w:p>
                    <w:p>
                      <w:pPr>
                        <w:spacing w:line="265" w:lineRule="auto" w:before="74"/>
                        <w:ind w:left="0" w:right="476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>Настоящий документ содержит только общее описание или характеристики функций, которые при реальном использовании могут отличаться, или которые могут меняться в ходе дальнейшего развития продуктов.</w:t>
                      </w:r>
                    </w:p>
                    <w:p>
                      <w:pPr>
                        <w:spacing w:line="266" w:lineRule="auto"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05"/>
                          <w:sz w:val="11"/>
                        </w:rPr>
                        <w:t>Обязательства по обеспечению соответствующих характеристик существуют, только если они в явной форме согласованы в условиях контракта.</w:t>
                      </w:r>
                    </w:p>
                    <w:p>
                      <w:pPr>
                        <w:spacing w:before="5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>Условия предоставления продукта и его технические характеристики могут быть изменены без предупреждения.</w:t>
                      </w:r>
                    </w:p>
                    <w:p>
                      <w:pPr>
                        <w:spacing w:line="266" w:lineRule="auto" w:before="74"/>
                        <w:ind w:left="0" w:right="87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 xml:space="preserve">Unify, OpenScape, OpenStage и HiPath являются официально зарегистрированными торговыми марками компании Unify Software and Solutions GmbH &amp; Co. KG.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>Все другие наименования компании, брэнда, продукта и услуги являются торговыми марками/зарегистрированными торговыми марками акционеров компании.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950;top:15102;width:83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unify.com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rPr>
          <w:rFonts w:ascii="Arial"/>
          <w:spacing w:val="-1"/>
          <w:sz w:val="18"/>
        </w:rPr>
        <w:t xml:space="preserve">Для дальнейшей оптимизации настоящего документа следует оставлять отзывы и комментарии по адресу </w:t>
      </w:r>
      <w:hyperlink r:id="rId10">
        <w:r>
          <w:rPr>
            <w:rFonts w:ascii="Arial"/>
            <w:spacing w:val="-2"/>
            <w:sz w:val="18"/>
          </w:rPr>
          <w:t>edoku@unify.com.</w:t>
        </w:r>
      </w:hyperlink>
    </w:p>
    <w:p>
      <w:pPr>
        <w:spacing w:line="255" w:lineRule="auto" w:before="72"/>
        <w:ind w:left="910" w:right="77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Если Вы перепродавец, по вопросам предпродажи Вам следует обращаться в соответствующие предпродажные организации Unify или своего дистрибьютора. </w:t>
      </w:r>
      <w:r>
        <w:rPr>
          <w:rFonts w:ascii="Arial"/>
          <w:spacing w:val="-1"/>
          <w:sz w:val="18"/>
        </w:rPr>
        <w:t>Для совершения специальных технических запросов следует использовать базу знаний технической поддержки. При наличии контракта о технической поддержке ПО, для этого следует создать запрос на портале нашего партнёра или связаться со своим дистрибьютором.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55" w:lineRule="auto" w:before="0"/>
        <w:ind w:left="5949" w:right="77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Наши системы защиты окружающей среды и контроля качества внедряются в соответствии с требованиями стандартов ISO9001 и ISO14001 и сертифицируются сторонней сертификационной компанией.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1900" w:h="15800"/>
          <w:pgMar w:top="600" w:bottom="0" w:left="0" w:right="0"/>
        </w:sectPr>
      </w:pPr>
    </w:p>
    <w:p>
      <w:pPr>
        <w:pStyle w:val="Heading5"/>
        <w:tabs>
          <w:tab w:pos="10191" w:val="righ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4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Важная информация</w:t>
      </w:r>
      <w:r>
        <w:tab/>
      </w:r>
      <w:r>
        <w:t>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31"/>
          <w:szCs w:val="31"/>
        </w:rPr>
      </w:pPr>
    </w:p>
    <w:p>
      <w:pPr>
        <w:pStyle w:val="Heading1"/>
        <w:spacing w:line="240" w:lineRule="auto" w:before="0"/>
        <w:ind w:right="0"/>
        <w:jc w:val="left"/>
      </w:pPr>
      <w:bookmarkStart w:id="1" w:name="Important information"/>
      <w:bookmarkEnd w:id="1"/>
      <w:bookmarkStart w:id="2" w:name="_bookmark0"/>
      <w:bookmarkEnd w:id="2"/>
      <w:r>
        <w:rPr>
          <w:color w:val="8CC63F"/>
        </w:rPr>
        <w:t xml:space="preserve">Важная </w:t>
      </w:r>
      <w:bookmarkStart w:id="3" w:name="_bookmark1"/>
      <w:bookmarkEnd w:id="3"/>
      <w:bookmarkStart w:id="4" w:name="_bookmark2"/>
      <w:bookmarkEnd w:id="4"/>
      <w:r>
        <w:rPr>
          <w:color w:val="8CC63F"/>
        </w:rPr>
        <w:t xml:space="preserve"> информация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7420"/>
      </w:tblGrid>
      <w:tr>
        <w:trPr>
          <w:trHeight w:val="1121" w:hRule="exact"/>
        </w:trPr>
        <w:tc>
          <w:tcPr>
            <w:tcW w:w="1129" w:type="dxa"/>
            <w:tcBorders>
              <w:top w:val="single" w:sz="5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1"/>
              <w:ind w:left="172" w:right="0"/>
              <w:jc w:val="left"/>
              <w:rPr>
                <w:rFonts w:ascii="Arial Unicode MS" w:hAnsi="Arial Unicode MS" w:cs="Arial Unicode MS" w:eastAsia="Arial Unicode MS"/>
                <w:sz w:val="36"/>
                <w:szCs w:val="36"/>
              </w:rPr>
            </w:pPr>
            <w:r>
              <w:rPr>
                <w:rFonts w:ascii="Arial Unicode MS"/>
                <w:w w:val="280"/>
                <w:sz w:val="36"/>
              </w:rPr>
              <w:t>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42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В целях обеспечения безопасности, электропитание телефона должно осуществляться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226" w:val="left" w:leader="none"/>
              </w:tabs>
              <w:spacing w:line="240" w:lineRule="auto" w:before="70" w:after="0"/>
              <w:ind w:left="225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только с помощью оригинального зарядного устройства;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226" w:val="left" w:leader="none"/>
              </w:tabs>
              <w:spacing w:line="250" w:lineRule="auto" w:before="10" w:after="0"/>
              <w:ind w:left="225" w:right="96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по сети LAN Ethernet по стандарту IEEE 802.3af.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902" w:hRule="exact"/>
        </w:trPr>
        <w:tc>
          <w:tcPr>
            <w:tcW w:w="112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 Unicode MS" w:hAnsi="Arial Unicode MS" w:cs="Arial Unicode MS" w:eastAsia="Arial Unicode MS"/>
                <w:sz w:val="36"/>
                <w:szCs w:val="36"/>
              </w:rPr>
            </w:pPr>
            <w:r>
              <w:rPr>
                <w:rFonts w:ascii="Arial Unicode MS"/>
                <w:w w:val="280"/>
                <w:sz w:val="36"/>
              </w:rPr>
              <w:t>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50" w:lineRule="auto"/>
              <w:ind w:left="55" w:right="2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Никогда не следует вскрывать телефон. </w:t>
            </w:r>
            <w:r>
              <w:rPr>
                <w:rFonts w:ascii="Arial"/>
                <w:sz w:val="20"/>
              </w:rPr>
              <w:t>В случае возникновения проблем, следует обратиться к администратору.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902" w:hRule="exact"/>
        </w:trPr>
        <w:tc>
          <w:tcPr>
            <w:tcW w:w="1129" w:type="dxa"/>
            <w:tcBorders>
              <w:top w:val="single" w:sz="3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 Unicode MS" w:hAnsi="Arial Unicode MS" w:cs="Arial Unicode MS" w:eastAsia="Arial Unicode MS"/>
                <w:sz w:val="36"/>
                <w:szCs w:val="36"/>
              </w:rPr>
            </w:pPr>
            <w:r>
              <w:rPr>
                <w:rFonts w:ascii="Arial Unicode MS"/>
                <w:w w:val="280"/>
                <w:sz w:val="36"/>
              </w:rPr>
              <w:t>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420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Следует использовать только оригинальные аксессуары.</w:t>
            </w:r>
          </w:p>
          <w:p>
            <w:pPr>
              <w:pStyle w:val="TableParagraph"/>
              <w:spacing w:line="250" w:lineRule="auto" w:before="10"/>
              <w:ind w:left="55" w:right="1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Использование других аксессуаров вредно и ограничивает действие гарантии, расширенных обязательств производителя и гарантий, возникающих в связи с маркировкой на соответствие требованиям ЕС.</w:t>
            </w:r>
          </w:p>
        </w:tc>
      </w:tr>
    </w:tbl>
    <w:p>
      <w:pPr>
        <w:pStyle w:val="Heading2"/>
        <w:spacing w:line="240" w:lineRule="auto" w:before="335"/>
        <w:ind w:left="1663" w:right="0"/>
        <w:jc w:val="left"/>
      </w:pPr>
      <w:r>
        <w:rPr/>
        <w:pict>
          <v:group xmlns:v="urn:schemas-microsoft-com:vml" style="position:absolute;margin-left:153.509995pt;margin-top:51.604206pt;width:16.45pt;height:29.35pt;mso-position-horizontal-relative:page;mso-position-vertical-relative:paragraph;z-index:-486088" coordorigin="3070,1032" coordsize="329,587">
            <v:group style="position:absolute;left:3131;top:1326;width:208;height:2" coordorigin="3131,1326" coordsize="208,2">
              <v:shape style="position:absolute;left:3131;top:1326;width:208;height:2" coordorigin="3131,1326" coordsize="208,0" path="m3131,1326l3338,1326e" filled="false" stroked="true" strokeweight="4.360pt" strokecolor="#000000">
                <v:path arrowok="t"/>
              </v:shape>
            </v:group>
            <v:group style="position:absolute;left:3130;top:1282;width:209;height:87" coordorigin="3130,1282" coordsize="209,87">
              <v:shape style="position:absolute;left:3130;top:1282;width:209;height:87" coordorigin="3130,1282" coordsize="209,87" path="m3338,1282l3130,1282,3130,1369,3338,1369,3338,1282xe" filled="false" stroked="true" strokeweight=".06pt" strokecolor="#000000">
                <v:path arrowok="t"/>
              </v:shape>
            </v:group>
            <v:group style="position:absolute;left:3071;top:1033;width:328;height:586" coordorigin="3071,1033" coordsize="328,586">
              <v:shape style="position:absolute;left:3071;top:1033;width:328;height:586" coordorigin="3071,1033" coordsize="328,586" path="m3368,1033l3354,1034,3338,1034,3324,1036,3253,1055,3227,1069,3215,1075,3179,1100,3168,1109,3158,1119,3148,1129,3139,1139,3130,1150,3121,1162,3089,1225,3072,1295,3071,1311,3071,1341,3084,1413,3121,1490,3168,1543,3227,1583,3294,1610,3324,1615,3338,1617,3354,1618,3368,1618,3398,1617,3398,1531,3358,1531,3348,1529,3326,1527,3317,1525,3306,1522,3298,1519,3288,1515,3278,1510,3269,1507,3260,1501,3252,1496,3244,1490,3236,1484,3228,1478,3214,1463,3208,1456,3202,1448,3196,1441,3169,1387,3160,1336,3160,1315,3161,1305,3162,1294,3167,1275,3169,1264,3173,1255,3176,1246,3180,1237,3190,1220,3202,1203,3208,1196,3214,1187,3221,1181,3228,1174,3236,1167,3244,1161,3252,1156,3260,1150,3269,1145,3278,1141,3298,1133,3306,1130,3317,1127,3326,1125,3337,1123,3348,1121,3358,1121,3368,1120,3398,1120,3398,1034,3368,1033xe" filled="true" fillcolor="#000000" stroked="false">
                <v:path arrowok="t"/>
                <v:fill type="solid"/>
              </v:shape>
              <v:shape style="position:absolute;left:3071;top:1033;width:328;height:586" coordorigin="3071,1033" coordsize="328,586" path="m3398,1528l3368,1531,3398,1531,3398,1528xe" filled="true" fillcolor="#000000" stroked="false">
                <v:path arrowok="t"/>
                <v:fill type="solid"/>
              </v:shape>
              <v:shape style="position:absolute;left:3071;top:1033;width:328;height:586" coordorigin="3071,1033" coordsize="328,586" path="m3398,1120l3368,1120,3398,1123,3398,1120xe" filled="true" fillcolor="#000000" stroked="false">
                <v:path arrowok="t"/>
                <v:fill type="solid"/>
              </v:shape>
            </v:group>
            <v:group style="position:absolute;left:3071;top:1033;width:328;height:586" coordorigin="3071,1033" coordsize="328,586">
              <v:shape style="position:absolute;left:3071;top:1033;width:328;height:586" coordorigin="3071,1033" coordsize="328,586" path="m3398,1034l3368,1033,3354,1034,3338,1034,3324,1036,3308,1039,3280,1046,3253,1055,3240,1061,3227,1069,3215,1075,3179,1100,3168,1109,3158,1119,3148,1129,3139,1139,3130,1150,3121,1162,3089,1225,3072,1295,3071,1311,3071,1341,3084,1413,3121,1490,3168,1543,3227,1583,3294,1610,3324,1615,3338,1617,3354,1618,3368,1618,3398,1617,3398,1528,3368,1531,3358,1531,3348,1529,3326,1527,3317,1525,3306,1522,3298,1519,3288,1515,3278,1510,3269,1507,3260,1501,3252,1496,3244,1490,3236,1484,3228,1478,3214,1463,3208,1456,3202,1448,3196,1441,3169,1387,3167,1377,3164,1367,3162,1357,3161,1347,3160,1336,3160,1315,3161,1305,3162,1294,3167,1275,3169,1264,3173,1255,3176,1246,3180,1237,3190,1220,3202,1203,3208,1196,3214,1187,3221,1181,3228,1174,3236,1167,3244,1161,3252,1156,3260,1150,3269,1145,3278,1141,3298,1133,3306,1130,3317,1127,3326,1125,3337,1123,3348,1121,3358,1121,3368,1120,3398,1123,3398,1034xe" filled="false" stroked="true" strokeweight=".06pt" strokecolor="#00000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128.130005pt;margin-top:51.604206pt;width:16.5pt;height:29.35pt;mso-position-horizontal-relative:page;mso-position-vertical-relative:paragraph;z-index:-486064" coordorigin="2563,1032" coordsize="330,587">
            <v:group style="position:absolute;left:2563;top:1033;width:329;height:586" coordorigin="2563,1033" coordsize="329,586">
              <v:shape style="position:absolute;left:2563;top:1033;width:329;height:586" coordorigin="2563,1033" coordsize="329,586" path="m2862,1033l2846,1034,2831,1034,2802,1039,2732,1061,2719,1069,2707,1075,2651,1119,2606,1174,2576,1239,2564,1295,2564,1311,2563,1325,2564,1341,2564,1355,2569,1384,2599,1466,2623,1501,2632,1513,2641,1522,2651,1533,2672,1552,2746,1595,2831,1617,2846,1618,2862,1618,2892,1617,2892,1531,2851,1531,2830,1528,2771,1510,2762,1507,2754,1501,2744,1496,2737,1490,2729,1484,2722,1478,2700,1456,2694,1448,2688,1441,2678,1424,2674,1414,2669,1406,2665,1396,2663,1387,2659,1377,2657,1367,2655,1355,2654,1347,2653,1336,2653,1315,2654,1305,2656,1294,2657,1285,2659,1275,2663,1264,2665,1255,2700,1196,2722,1174,2729,1167,2800,1130,2820,1125,2830,1123,2840,1121,2851,1121,2862,1120,2892,1120,2892,1034,2862,1033xe" filled="true" fillcolor="#000000" stroked="false">
                <v:path arrowok="t"/>
                <v:fill type="solid"/>
              </v:shape>
              <v:shape style="position:absolute;left:2563;top:1033;width:329;height:586" coordorigin="2563,1033" coordsize="329,586" path="m2892,1528l2862,1531,2892,1531,2892,1528xe" filled="true" fillcolor="#000000" stroked="false">
                <v:path arrowok="t"/>
                <v:fill type="solid"/>
              </v:shape>
              <v:shape style="position:absolute;left:2563;top:1033;width:329;height:586" coordorigin="2563,1033" coordsize="329,586" path="m2892,1120l2862,1120,2892,1123,2892,1120xe" filled="true" fillcolor="#000000" stroked="false">
                <v:path arrowok="t"/>
                <v:fill type="solid"/>
              </v:shape>
            </v:group>
            <v:group style="position:absolute;left:2563;top:1033;width:329;height:586" coordorigin="2563,1033" coordsize="329,586">
              <v:shape style="position:absolute;left:2563;top:1033;width:329;height:586" coordorigin="2563,1033" coordsize="329,586" path="m2892,1034l2862,1033,2846,1034,2831,1034,2759,1051,2719,1069,2707,1075,2651,1119,2606,1174,2576,1239,2564,1295,2564,1311,2563,1325,2564,1341,2564,1355,2567,1370,2599,1466,2623,1501,2632,1513,2641,1522,2651,1533,2672,1552,2746,1595,2831,1617,2846,1618,2862,1618,2892,1617,2892,1528,2862,1531,2851,1531,2780,1515,2771,1510,2762,1507,2754,1501,2744,1496,2737,1490,2729,1484,2722,1478,2700,1456,2694,1448,2688,1441,2678,1424,2674,1414,2669,1406,2665,1396,2663,1387,2659,1377,2657,1367,2656,1357,2654,1347,2653,1336,2653,1315,2654,1305,2656,1294,2657,1285,2659,1275,2663,1264,2665,1255,2700,1196,2722,1174,2729,1167,2800,1130,2820,1125,2830,1123,2840,1121,2851,1121,2862,1120,2892,1123,2892,1034e" filled="false" stroked="true" strokeweight=".06pt" strokecolor="#000000">
                <v:path arrowok="t"/>
              </v:shape>
            </v:group>
            <w10:wrap xmlns:w10="urn:schemas-microsoft-com:office:word" type="none"/>
          </v:group>
        </w:pict>
      </w:r>
      <w:bookmarkStart w:id="5" w:name="Trademarks"/>
      <w:bookmarkEnd w:id="5"/>
      <w:bookmarkStart w:id="6" w:name="_bookmark3"/>
      <w:bookmarkEnd w:id="6"/>
      <w:r>
        <w:rPr>
          <w:color w:val="8CC63F"/>
          <w:spacing w:val="-3"/>
        </w:rPr>
        <w:t>Товарные</w:t>
      </w:r>
      <w:bookmarkStart w:id="7" w:name="_bookmark4"/>
      <w:bookmarkEnd w:id="7"/>
      <w:r>
        <w:rPr>
          <w:color w:val="8CC63F"/>
          <w:spacing w:val="-3"/>
        </w:rPr>
        <w:t xml:space="preserve"> знаки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7533"/>
      </w:tblGrid>
      <w:tr>
        <w:trPr>
          <w:trHeight w:val="1441" w:hRule="exact"/>
        </w:trPr>
        <w:tc>
          <w:tcPr>
            <w:tcW w:w="1129" w:type="dxa"/>
            <w:tcBorders>
              <w:top w:val="single" w:sz="5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53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auto" w:before="47"/>
              <w:ind w:left="96" w:right="56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Устройство соответствует директиве ЕС и заверено маркировкой ЕС. </w:t>
            </w:r>
            <w:r>
              <w:rPr>
                <w:rFonts w:ascii="Arial"/>
                <w:spacing w:val="-1"/>
                <w:sz w:val="20"/>
              </w:rPr>
              <w:t xml:space="preserve">С Декларацией соответствия нормам ЕС и, при необходимости, другими существующими декларациями соответствия, а также с расширенной информацией о распорядительных документах, ограничивающих использование тех или иных материалов в продукте или влияющих на декларации об использование материалов в продукте можно ознакомиться на посвящённой экспертным документам вики-странице компании </w:t>
            </w:r>
            <w:hyperlink r:id="rId11">
              <w:r>
                <w:rPr>
                  <w:rFonts w:ascii="Arial"/>
                  <w:color w:val="3B6633"/>
                  <w:spacing w:val="-1"/>
                  <w:sz w:val="20"/>
                  <w:u w:val="single" w:color="3B6633"/>
                </w:rPr>
                <w:t>http://wiki.unify.com/</w:t>
              </w:r>
            </w:hyperlink>
          </w:p>
          <w:p>
            <w:pPr>
              <w:pStyle w:val="TableParagraph"/>
              <w:spacing w:line="221" w:lineRule="exact"/>
              <w:ind w:left="96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hyperlink r:id="rId11">
              <w:r>
                <w:rPr>
                  <w:rFonts w:ascii="Arial"/>
                  <w:spacing w:val="-1"/>
                  <w:sz w:val="20"/>
                </w:rPr>
                <w:t>http://wiki.unify.com</w:t>
              </w:r>
            </w:hyperlink>
            <w:r>
              <w:rPr>
                <w:rFonts w:ascii="Arial"/>
                <w:spacing w:val="-8"/>
                <w:sz w:val="20"/>
              </w:rPr>
              <w:t xml:space="preserve"> в разделе "Declarations of Conformity".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719" w:hRule="exact"/>
        </w:trPr>
        <w:tc>
          <w:tcPr>
            <w:tcW w:w="1129" w:type="dxa"/>
            <w:tcBorders>
              <w:top w:val="single" w:sz="3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403860" cy="579120"/>
                  <wp:effectExtent l="0" t="0" r="0" b="0"/>
                  <wp:docPr id="1" name="image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3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9" w:lineRule="auto" w:before="50"/>
              <w:ind w:left="96" w:right="5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Данный символ показывает, что любые электрические и электронные продукты, которые были установлены и проданы в странах Евросоюза, и к которым применима Директива ЕС об утилизации электрического и электронного оборудования (WEEE2 Directive 2012/19/ EU) должны утилизоваться отдельно от городских отходов с помощью подходящих систем.</w:t>
            </w:r>
          </w:p>
          <w:p>
            <w:pPr>
              <w:pStyle w:val="TableParagraph"/>
              <w:spacing w:line="229" w:lineRule="auto" w:before="59"/>
              <w:ind w:left="96" w:right="58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Информация о корректной утилизации продукта Unify сегмента межкорпоративных взаимоотношений может быть получена в местном торговом представительстве компании Unify или её партнёров.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spacing w:line="240" w:lineRule="auto" w:before="0"/>
        <w:ind w:left="1663" w:right="0"/>
        <w:jc w:val="left"/>
      </w:pPr>
      <w:bookmarkStart w:id="8" w:name="Care and cleaning instructions"/>
      <w:bookmarkEnd w:id="8"/>
      <w:bookmarkStart w:id="9" w:name="_bookmark5"/>
      <w:bookmarkEnd w:id="9"/>
      <w:r>
        <w:rPr>
          <w:color w:val="8CC63F"/>
          <w:spacing w:val="-1"/>
        </w:rPr>
        <w:t>Инструкции по обеспечению безопасности и чистке.</w:t>
      </w:r>
    </w:p>
    <w:p>
      <w:pPr>
        <w:pStyle w:val="BodyText"/>
        <w:numPr>
          <w:ilvl w:val="0"/>
          <w:numId w:val="2"/>
        </w:numPr>
        <w:tabs>
          <w:tab w:pos="1834" w:val="left" w:leader="none"/>
        </w:tabs>
        <w:spacing w:line="250" w:lineRule="auto" w:before="49" w:after="0"/>
        <w:ind w:left="1834" w:right="492" w:hanging="171"/>
        <w:jc w:val="left"/>
      </w:pPr>
      <w:r>
        <w:t>Никогда не следует подвергать телефон воздействию распыляемой жидкости, потому что проникновение жидкости в механизм может повредить устройство или вызвать его неправильное функционирование.</w:t>
      </w:r>
    </w:p>
    <w:p>
      <w:pPr>
        <w:pStyle w:val="BodyText"/>
        <w:numPr>
          <w:ilvl w:val="0"/>
          <w:numId w:val="2"/>
        </w:numPr>
        <w:tabs>
          <w:tab w:pos="1834" w:val="left" w:leader="none"/>
        </w:tabs>
        <w:spacing w:line="250" w:lineRule="auto" w:before="0" w:after="0"/>
        <w:ind w:left="1834" w:right="282" w:hanging="171"/>
        <w:jc w:val="left"/>
      </w:pPr>
      <w:r>
        <w:t>Не следует использовать такие вещества, как алкоголь, химикаты, растворители или обезжириватели, потому что они могут повредить поверхность устройства.</w:t>
      </w:r>
    </w:p>
    <w:p>
      <w:pPr>
        <w:pStyle w:val="BodyText"/>
        <w:numPr>
          <w:ilvl w:val="0"/>
          <w:numId w:val="2"/>
        </w:numPr>
        <w:tabs>
          <w:tab w:pos="1834" w:val="left" w:leader="none"/>
        </w:tabs>
        <w:spacing w:line="240" w:lineRule="auto" w:before="0" w:after="0"/>
        <w:ind w:left="1833" w:right="0" w:hanging="170"/>
        <w:jc w:val="left"/>
      </w:pPr>
      <w:r>
        <w:t>Следует вытирать телефон мягкой и немного влажной тканью.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left="1663" w:right="0"/>
        <w:jc w:val="left"/>
      </w:pPr>
      <w:bookmarkStart w:id="10" w:name="Online documentation"/>
      <w:bookmarkEnd w:id="10"/>
      <w:bookmarkStart w:id="11" w:name="_bookmark6"/>
      <w:bookmarkEnd w:id="11"/>
      <w:r>
        <w:rPr>
          <w:color w:val="8CC63F"/>
          <w:spacing w:val="-1"/>
        </w:rPr>
        <w:t>Документация онлайн</w:t>
      </w:r>
    </w:p>
    <w:p>
      <w:pPr>
        <w:pStyle w:val="BodyText"/>
        <w:spacing w:line="240" w:lineRule="auto" w:before="169"/>
        <w:ind w:left="1663" w:right="0"/>
        <w:jc w:val="left"/>
      </w:pPr>
      <w:r>
        <w:t xml:space="preserve">Настоящий документ и дополнительная информация доступен онлайн по адресу: </w:t>
      </w:r>
      <w:hyperlink r:id="rId13">
        <w:r>
          <w:rPr>
            <w:color w:val="3B6633"/>
            <w:spacing w:val="-2"/>
            <w:u w:val="single" w:color="3B6633"/>
          </w:rPr>
          <w:t>ht</w:t>
        </w:r>
      </w:hyperlink>
      <w:r>
        <w:rPr>
          <w:color w:val="3B6633"/>
          <w:spacing w:val="-2"/>
          <w:u w:val="single" w:color="3B6633"/>
        </w:rPr>
        <w:t>tp:</w:t>
      </w:r>
      <w:hyperlink r:id="rId13">
        <w:r>
          <w:rPr>
            <w:color w:val="3B6633"/>
            <w:spacing w:val="-2"/>
            <w:u w:val="single" w:color="3B6633"/>
          </w:rPr>
          <w:t>//w</w:t>
        </w:r>
      </w:hyperlink>
      <w:r>
        <w:rPr>
          <w:color w:val="3B6633"/>
          <w:spacing w:val="-2"/>
          <w:u w:val="single" w:color="3B6633"/>
        </w:rPr>
        <w:t>ww</w:t>
      </w:r>
      <w:hyperlink r:id="rId13">
        <w:r>
          <w:rPr>
            <w:color w:val="3B6633"/>
            <w:spacing w:val="-2"/>
            <w:u w:val="single" w:color="3B6633"/>
          </w:rPr>
          <w:t>.unify.com/</w:t>
        </w:r>
      </w:hyperlink>
    </w:p>
    <w:p>
      <w:pPr>
        <w:pStyle w:val="BodyText"/>
        <w:spacing w:line="240" w:lineRule="auto" w:before="10"/>
        <w:ind w:left="1663" w:right="0"/>
        <w:jc w:val="left"/>
      </w:pPr>
      <w:r>
        <w:rPr>
          <w:rFonts w:ascii="Wingdings" w:hAnsi="Wingdings" w:cs="Wingdings" w:eastAsia="Wingdings"/>
        </w:rPr>
        <w:t></w:t>
      </w:r>
      <w:r>
        <w:rPr>
          <w:rFonts w:ascii="Wingdings" w:hAnsi="Wingdings" w:cs="Wingdings" w:eastAsia="Wingdings"/>
          <w:spacing w:val="-155"/>
        </w:rPr>
        <w:t></w:t>
      </w:r>
      <w:r>
        <w:t>Техподдержка.</w:t>
      </w:r>
    </w:p>
    <w:p>
      <w:pPr>
        <w:pStyle w:val="BodyText"/>
        <w:spacing w:line="250" w:lineRule="auto" w:before="130"/>
        <w:ind w:left="1663" w:right="298"/>
        <w:jc w:val="left"/>
      </w:pPr>
      <w:r>
        <w:t xml:space="preserve">Технические замечания, текущая информация об обновлении встроенного программного обеспечения, ответы на часто задаваемые вопросы и многое другое представлено в сети Интернет по адресу: </w:t>
      </w:r>
      <w:hyperlink r:id="rId11">
        <w:r>
          <w:rPr>
            <w:color w:val="3B6633"/>
            <w:spacing w:val="-1"/>
            <w:u w:val="single" w:color="3B6633"/>
          </w:rPr>
          <w:t>http://wiki.unify.com/</w:t>
        </w:r>
      </w:hyperlink>
      <w:r>
        <w:rPr>
          <w:color w:val="8CC63F"/>
          <w:spacing w:val="-1"/>
        </w:rP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left="1663" w:right="0"/>
        <w:jc w:val="left"/>
      </w:pPr>
      <w:bookmarkStart w:id="12" w:name="Software update"/>
      <w:bookmarkEnd w:id="12"/>
      <w:bookmarkStart w:id="13" w:name="_bookmark7"/>
      <w:bookmarkEnd w:id="13"/>
      <w:r>
        <w:rPr>
          <w:color w:val="8CC63F"/>
          <w:spacing w:val="-1"/>
        </w:rPr>
        <w:t>Обновление программного обеспечения</w:t>
      </w:r>
    </w:p>
    <w:p>
      <w:pPr>
        <w:pStyle w:val="BodyText"/>
        <w:spacing w:line="250" w:lineRule="auto" w:before="169"/>
        <w:ind w:left="1663" w:right="282"/>
        <w:jc w:val="left"/>
      </w:pPr>
      <w:r>
        <w:t xml:space="preserve">Во время обновления программного обеспечения телефон не должен отключаться от зарядного устройства и/или сети LAN. </w:t>
      </w:r>
      <w:r>
        <w:t>Ход процесса обновления можно отслеживать по сообщениям на дисплее и/или по вспыхивающим светодиодам.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660"/>
        </w:sectPr>
      </w:pPr>
    </w:p>
    <w:p>
      <w:pPr>
        <w:pStyle w:val="Heading5"/>
        <w:tabs>
          <w:tab w:pos="7925" w:val="lef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24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</w:t>
      </w:r>
      <w:r>
        <w:tab/>
      </w:r>
      <w:r>
        <w:t xml:space="preserve">Важная информация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pStyle w:val="Heading2"/>
        <w:spacing w:line="240" w:lineRule="auto" w:before="0"/>
        <w:ind w:left="1663" w:right="0"/>
        <w:jc w:val="left"/>
      </w:pPr>
      <w:bookmarkStart w:id="14" w:name="Location of the telephone"/>
      <w:bookmarkEnd w:id="14"/>
      <w:bookmarkStart w:id="15" w:name="_bookmark8"/>
      <w:bookmarkEnd w:id="15"/>
      <w:r>
        <w:rPr>
          <w:color w:val="8CC63F"/>
          <w:spacing w:val="-1"/>
        </w:rPr>
        <w:t>Расположение телефона</w:t>
      </w:r>
    </w:p>
    <w:p>
      <w:pPr>
        <w:pStyle w:val="BodyText"/>
        <w:numPr>
          <w:ilvl w:val="0"/>
          <w:numId w:val="3"/>
        </w:numPr>
        <w:tabs>
          <w:tab w:pos="1834" w:val="left" w:leader="none"/>
        </w:tabs>
        <w:spacing w:line="250" w:lineRule="auto" w:before="189" w:after="0"/>
        <w:ind w:left="1834" w:right="168" w:hanging="171"/>
        <w:jc w:val="both"/>
      </w:pPr>
      <w:r>
        <w:t xml:space="preserve">Телефон может быть использован только с помощью кабельной прокладки LAN в здании. </w:t>
      </w:r>
      <w:r>
        <w:t xml:space="preserve">Устройство может быть подключено к инфраструктуре IP с помощью защищённого кабеля LAN </w:t>
      </w:r>
      <w:r>
        <w:t xml:space="preserve">Cat-5 на 100 Мб/с или Cat-6 на 1000 Мб/с. </w:t>
      </w:r>
      <w:r>
        <w:t>При монтаже здания следует убедиться, что эта защита кабеля имеет заземление.</w:t>
      </w:r>
    </w:p>
    <w:p>
      <w:pPr>
        <w:pStyle w:val="BodyText"/>
        <w:numPr>
          <w:ilvl w:val="0"/>
          <w:numId w:val="3"/>
        </w:numPr>
        <w:tabs>
          <w:tab w:pos="1834" w:val="left" w:leader="none"/>
        </w:tabs>
        <w:spacing w:line="250" w:lineRule="auto" w:before="0" w:after="0"/>
        <w:ind w:left="1834" w:right="187" w:hanging="171"/>
        <w:jc w:val="left"/>
      </w:pPr>
      <w:r>
        <w:t>Телефон спроектирован для функционирования в защищённой среде при температуре от 5 °C до 40 °C.</w:t>
      </w:r>
    </w:p>
    <w:p>
      <w:pPr>
        <w:pStyle w:val="BodyText"/>
        <w:numPr>
          <w:ilvl w:val="0"/>
          <w:numId w:val="3"/>
        </w:numPr>
        <w:tabs>
          <w:tab w:pos="1834" w:val="left" w:leader="none"/>
        </w:tabs>
        <w:spacing w:line="250" w:lineRule="auto" w:before="0" w:after="0"/>
        <w:ind w:left="1834" w:right="187" w:hanging="171"/>
        <w:jc w:val="left"/>
      </w:pPr>
      <w:r>
        <w:t>Не следует устанавливать телефон в пыльной комнате, это может привести к постепенному уменьшению срока годности телефона.</w:t>
      </w:r>
    </w:p>
    <w:p>
      <w:pPr>
        <w:pStyle w:val="BodyText"/>
        <w:numPr>
          <w:ilvl w:val="0"/>
          <w:numId w:val="3"/>
        </w:numPr>
        <w:tabs>
          <w:tab w:pos="1834" w:val="left" w:leader="none"/>
        </w:tabs>
        <w:spacing w:line="250" w:lineRule="auto" w:before="0" w:after="0"/>
        <w:ind w:left="1834" w:right="341" w:hanging="171"/>
        <w:jc w:val="left"/>
      </w:pPr>
      <w:r>
        <w:t>Не следует подвергать телефон прямому воздействию солнечного света или другого источника тепла, потому что это может повредить электронные компоненты и корпус.</w:t>
      </w:r>
    </w:p>
    <w:p>
      <w:pPr>
        <w:pStyle w:val="BodyText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3" w:right="0" w:hanging="170"/>
        <w:jc w:val="left"/>
      </w:pPr>
      <w:r>
        <w:t>Не следует устанавливать телефон в ванной комнате или душевой кабине.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left="1663" w:right="0"/>
        <w:jc w:val="left"/>
      </w:pPr>
      <w:bookmarkStart w:id="16" w:name="Product-oriented environmental protectio"/>
      <w:bookmarkEnd w:id="16"/>
      <w:bookmarkStart w:id="17" w:name="_bookmark9"/>
      <w:bookmarkEnd w:id="17"/>
      <w:r>
        <w:rPr>
          <w:color w:val="8CC63F"/>
          <w:spacing w:val="-1"/>
        </w:rPr>
        <w:t>Защита продукта от неблагоприятного воздействия окружающей среды.</w:t>
      </w:r>
    </w:p>
    <w:p>
      <w:pPr>
        <w:pStyle w:val="BodyText"/>
        <w:spacing w:line="250" w:lineRule="auto" w:before="169"/>
        <w:ind w:left="1663" w:right="187"/>
        <w:jc w:val="left"/>
      </w:pPr>
      <w:r>
        <w:t xml:space="preserve">Компания Unify внимательно относится к вопросам выработки стратегии обеспечения экологической дружелюбности выставляемых на рынок продуктов в течении всего их срока годности. </w:t>
      </w:r>
      <w:r>
        <w:t>Компания Unify стремится обеспечить экологические этикетки своим продуктам, если предусмотрены соответствующие программы применимы для их квалификации.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5"/>
          <w:szCs w:val="5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2"/>
        <w:gridCol w:w="7177"/>
      </w:tblGrid>
      <w:tr>
        <w:trPr>
          <w:trHeight w:val="3821" w:hRule="exact"/>
        </w:trPr>
        <w:tc>
          <w:tcPr>
            <w:tcW w:w="13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762615" cy="892873"/>
                  <wp:effectExtent l="0" t="0" r="0" b="0"/>
                  <wp:docPr id="3" name="image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15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0" w:lineRule="auto" w:before="40"/>
              <w:ind w:left="55" w:right="95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Телефоны OpenScape DeskPhone CP200 (протокол SIP), OpenScape DeskPhone CP400 (протокол SIP) и OpenScape DeskPhone CP600 (протокол SIP) были отмечены этикеткой BLAUE ANGEL в Германии. </w:t>
            </w:r>
          </w:p>
          <w:p>
            <w:pPr>
              <w:pStyle w:val="TableParagraph"/>
              <w:spacing w:line="250" w:lineRule="auto" w:before="120"/>
              <w:ind w:left="55" w:right="1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Собственником этой экологической этикетки является Германское федеральное министерство окружающей среды, защиты природы, безопасности реакторов.</w:t>
            </w:r>
          </w:p>
          <w:p>
            <w:pPr>
              <w:pStyle w:val="TableParagraph"/>
              <w:spacing w:line="250" w:lineRule="auto" w:before="120"/>
              <w:ind w:left="55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3"/>
                <w:sz w:val="20"/>
              </w:rPr>
              <w:t>VoIP-телефоны со знаком «Голубой ангел» отвечают высоким стандартам рационального использования энергии, дружелюбного по отношению к окружающей среде использования материалов и обеспечения надёжного ремонта и вторичного использования изделий.</w:t>
            </w:r>
          </w:p>
          <w:p>
            <w:pPr>
              <w:pStyle w:val="TableParagraph"/>
              <w:spacing w:line="250" w:lineRule="auto" w:before="120"/>
              <w:ind w:left="55" w:right="1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Дополнительная информация о совместимости продуктов с окружающей средой доступна по адресу</w:t>
            </w:r>
          </w:p>
          <w:p>
            <w:pPr>
              <w:pStyle w:val="TableParagraph"/>
              <w:spacing w:line="240" w:lineRule="auto" w:before="120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r:id="rId15">
              <w:r>
                <w:rPr>
                  <w:rFonts w:ascii="Arial"/>
                  <w:color w:val="3B6633"/>
                  <w:spacing w:val="-1"/>
                  <w:sz w:val="20"/>
                  <w:u w:val="single" w:color="3B6633"/>
                </w:rPr>
                <w:t>http://www.unify.com/de/about/green-enterprise.aspx</w:t>
              </w:r>
            </w:hyperlink>
          </w:p>
          <w:p>
            <w:pPr>
              <w:pStyle w:val="TableParagraph"/>
              <w:spacing w:line="250" w:lineRule="auto" w:before="130"/>
              <w:ind w:left="55" w:right="60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r:id="rId16">
              <w:r>
                <w:rPr>
                  <w:rFonts w:ascii="Arial"/>
                  <w:color w:val="3B6633"/>
                  <w:spacing w:val="-1"/>
                  <w:sz w:val="20"/>
                  <w:u w:val="single" w:color="3B6633"/>
                </w:rPr>
                <w:t>http://www.blauer-engel.de/en/products_brands/search_products/produkt-</w:t>
              </w:r>
              <w:r>
                <w:rPr>
                  <w:rFonts w:ascii="Arial"/>
                  <w:color w:val="3B6633"/>
                  <w:spacing w:val="87"/>
                  <w:w w:val="99"/>
                  <w:sz w:val="20"/>
                </w:rPr>
                <w:t xml:space="preserve"> </w:t>
              </w:r>
              <w:r>
                <w:rPr>
                  <w:rFonts w:ascii="Arial"/>
                  <w:color w:val="3B6633"/>
                  <w:spacing w:val="-1"/>
                  <w:sz w:val="20"/>
                  <w:u w:val="single" w:color="3B6633"/>
                </w:rPr>
                <w:t>typ.php?id=559</w:t>
              </w:r>
            </w:hyperlink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220" w:hRule="exact"/>
        </w:trPr>
        <w:tc>
          <w:tcPr>
            <w:tcW w:w="137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736791" cy="857250"/>
                  <wp:effectExtent l="0" t="0" r="0" b="0"/>
                  <wp:docPr id="5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91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0" w:lineRule="auto" w:before="39"/>
              <w:ind w:left="55" w:right="2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Стандарт экономичного энергопотребления электроприборов Energy Star это добровольная программа Агентства охраны окружающей среды США, которая помогает физическим и юридическим лицам сэкономить деньги и обеспечить защиту климата путём эффективного энергопотребления.</w:t>
            </w:r>
          </w:p>
          <w:p>
            <w:pPr>
              <w:pStyle w:val="TableParagraph"/>
              <w:spacing w:line="250" w:lineRule="auto" w:before="120"/>
              <w:ind w:left="55" w:right="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Продукты, которые соответствуют этому стандарту, предотвращают излучение парниковых газов, потому что отвечают жёстким стандартам эффективного энергопотребления или требованиям, установленным Агентством охраны окружающей среды США.</w:t>
            </w:r>
          </w:p>
          <w:p>
            <w:pPr>
              <w:pStyle w:val="TableParagraph"/>
              <w:spacing w:line="250" w:lineRule="auto" w:before="120"/>
              <w:ind w:left="55" w:right="1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Компания Unify является партнёром программы Energy Star относительно внутренних серверов и телефонии.</w:t>
            </w:r>
          </w:p>
          <w:p>
            <w:pPr>
              <w:pStyle w:val="TableParagraph"/>
              <w:spacing w:line="250" w:lineRule="auto" w:before="120"/>
              <w:ind w:left="55" w:right="3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Продукт компании Unify, телефон OpenScape DeskPhone CP400 соответствует стандарту Energy Star.</w:t>
            </w:r>
          </w:p>
          <w:p>
            <w:pPr>
              <w:pStyle w:val="TableParagraph"/>
              <w:spacing w:line="240" w:lineRule="auto" w:before="120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Подробнее см. </w:t>
            </w:r>
            <w:hyperlink r:id="rId18">
              <w:r>
                <w:rPr>
                  <w:rFonts w:ascii="Arial"/>
                  <w:color w:val="3B6633"/>
                  <w:spacing w:val="-2"/>
                  <w:sz w:val="20"/>
                  <w:u w:val="single" w:color="3B6633"/>
                </w:rPr>
                <w:t>energystar.gov</w:t>
              </w:r>
            </w:hyperlink>
            <w:r>
              <w:rPr>
                <w:rFonts w:ascii="Arial"/>
                <w:spacing w:val="-2"/>
                <w:sz w:val="20"/>
              </w:rPr>
              <w:t>.</w:t>
            </w:r>
          </w:p>
        </w:tc>
      </w:tr>
    </w:tbl>
    <w:p>
      <w:pPr>
        <w:pStyle w:val="BodyText"/>
        <w:spacing w:line="240" w:lineRule="auto" w:before="100"/>
        <w:ind w:left="1663" w:right="0"/>
        <w:jc w:val="left"/>
      </w:pPr>
      <w:r>
        <w:rPr/>
        <w:pict>
          <v:group xmlns:v="urn:schemas-microsoft-com:vml" style="position:absolute;margin-left:259.440002pt;margin-top:-4.579165pt;width:.75pt;height:.1pt;mso-position-horizontal-relative:page;mso-position-vertical-relative:paragraph;z-index:-485992" coordorigin="5189,-92" coordsize="15,2">
            <v:shape style="position:absolute;left:5189;top:-92;width:15;height:2" coordorigin="5189,-92" coordsize="15,0" path="m5189,-92l5203,-92e" filled="false" stroked="true" strokeweight=".1pt" strokecolor="#8cc63f">
              <v:path arrowok="t"/>
            </v:shape>
            <w10:wrap xmlns:w10="urn:schemas-microsoft-com:office:word" type="none"/>
          </v:group>
        </w:pict>
      </w:r>
      <w:r>
        <w:t>Инструкции по специальной настройке, обеспечивающей эффективное энергопотребление для телефонов, см. на</w:t>
      </w:r>
      <w:r>
        <w:fldChar w:fldCharType="begin"/>
      </w:r>
      <w:r>
        <w:instrText xml:space="preserve">HYPERLINK  \l"_bookmark450"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/>
          <w:sz w:val="18"/>
        </w:rPr>
        <w:t xml:space="preserve"> с. 163.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tabs>
          <w:tab w:pos="10191" w:val="righ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28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45.360001pt;margin-top:17.526197pt;width:504.5pt;height:.1pt;mso-position-horizontal-relative:page;mso-position-vertical-relative:paragraph;z-index:1312" coordorigin="907,351" coordsize="10090,2">
            <v:shape style="position:absolute;left:907;top:351;width:10090;height:2" coordorigin="907,351" coordsize="10090,0" path="m907,351l10997,351e" filled="false" stroked="true" strokeweight=".579980pt" strokecolor="#000000">
              <v:path arrowok="t"/>
            </v:shape>
            <w10:wrap xmlns:w10="urn:schemas-microsoft-com:office:word" type="none"/>
          </v:group>
        </w:pict>
      </w:r>
      <w:r>
        <w:t>Важная информация</w:t>
      </w:r>
      <w:r>
        <w:tab/>
      </w:r>
      <w:r>
        <w:t>5</w:t>
      </w:r>
    </w:p>
    <w:p>
      <w:pPr>
        <w:pStyle w:val="Heading2"/>
        <w:spacing w:line="240" w:lineRule="auto" w:before="412"/>
        <w:ind w:left="1663" w:right="0"/>
        <w:jc w:val="left"/>
      </w:pPr>
      <w:bookmarkStart w:id="18" w:name="License information"/>
      <w:bookmarkEnd w:id="18"/>
      <w:bookmarkStart w:id="19" w:name="_bookmark10"/>
      <w:bookmarkEnd w:id="19"/>
      <w:r>
        <w:rPr>
          <w:color w:val="8CC63F"/>
          <w:spacing w:val="-1"/>
        </w:rPr>
        <w:t>Информация о лицензии</w:t>
      </w:r>
    </w:p>
    <w:p>
      <w:pPr>
        <w:pStyle w:val="BodyText"/>
        <w:spacing w:line="250" w:lineRule="auto" w:before="189"/>
        <w:ind w:left="1663" w:right="187"/>
        <w:jc w:val="left"/>
      </w:pPr>
      <w:r>
        <w:t xml:space="preserve">Подробнее о лицензионном соглашении и лицензии на программное обеспечение с открытым исходным кодом см. в главе «Веб-интерфейс» в пункте «Лицензии» </w:t>
      </w:r>
      <w:r>
        <w:fldChar w:fldCharType="begin"/>
      </w:r>
      <w:r>
        <w:instrText xml:space="preserve">HYPERLINK  \l"_bookmark459"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165.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tabs>
          <w:tab w:pos="9231" w:val="lef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36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6</w:t>
      </w:r>
      <w:r>
        <w:tab/>
      </w:r>
      <w:r>
        <w:t>Оглавление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46"/>
          <w:szCs w:val="46"/>
        </w:rPr>
      </w:pPr>
      <w:r>
        <w:fldChar w:fldCharType="begin"/>
      </w:r>
      <w:r>
        <w:instrText xml:space="preserve">HYPERLINK  \l"_bookmark0"</w:instrText>
      </w:r>
      <w:r>
        <w:fldChar w:fldCharType="separate"/>
      </w:r>
      <w:r>
        <w:rPr>
          <w:rFonts w:ascii="Arial"/>
          <w:color w:val="8CC63F"/>
          <w:spacing w:val="-1"/>
          <w:sz w:val="46"/>
        </w:rPr>
        <w:t>Оглавление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46"/>
          <w:szCs w:val="46"/>
        </w:rPr>
        <w:sectPr>
          <w:pgSz w:w="11900" w:h="15800"/>
          <w:pgMar w:top="600" w:bottom="932" w:left="800" w:right="780"/>
        </w:sectPr>
      </w:pPr>
    </w:p>
    <w:sd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027" w:val="left" w:leader="dot"/>
            </w:tabs>
            <w:spacing w:line="240" w:lineRule="auto" w:before="395"/>
            <w:ind w:right="0"/>
            <w:jc w:val="left"/>
          </w:pPr>
          <w:r>
            <w:fldChar w:fldCharType="begin"/>
          </w:r>
          <w:r>
            <w:instrText xml:space="preserve">HYPERLINK  \l"_bookmark0"</w:instrText>
          </w:r>
          <w:r>
            <w:fldChar w:fldCharType="separate"/>
          </w:r>
          <w:r>
            <w:rPr>
              <w:color w:val="8CC63F"/>
              <w:spacing w:val="-1"/>
            </w:rPr>
            <w:t>Важная информация</w:t>
          </w:r>
          <w:r>
            <w:tab/>
          </w:r>
          <w:r>
            <w:rPr>
              <w:color w:val="8CC63F"/>
              <w:spacing w:val="-1"/>
            </w:rPr>
            <w:t>3</w:t>
          </w:r>
          <w:r>
            <w:fldChar w:fldCharType="end"/>
          </w:r>
        </w:p>
        <w:p>
          <w:pPr>
            <w:pStyle w:val="TOC3"/>
            <w:tabs>
              <w:tab w:pos="10082" w:val="lef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\l"_bookmark3"</w:instrText>
          </w:r>
          <w:r>
            <w:fldChar w:fldCharType="separate"/>
          </w:r>
          <w:r>
            <w:rPr>
              <w:spacing w:val="-1"/>
              <w:w w:val="95"/>
            </w:rPr>
            <w:t>Товарные знаки</w:t>
          </w:r>
          <w:r>
            <w:tab/>
          </w:r>
          <w:r>
            <w:rPr>
              <w:spacing w:val="-1"/>
              <w:w w:val="95"/>
            </w:rPr>
            <w:t>3</w:t>
          </w:r>
          <w:r>
            <w:fldChar w:fldCharType="end"/>
          </w:r>
        </w:p>
        <w:p>
          <w:pPr>
            <w:pStyle w:val="TOC3"/>
            <w:tabs>
              <w:tab w:pos="1008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\l"_bookmark5"</w:instrText>
          </w:r>
          <w:r>
            <w:fldChar w:fldCharType="separate"/>
          </w:r>
          <w:r>
            <w:rPr>
              <w:spacing w:val="-1"/>
            </w:rPr>
            <w:t>Инструкции по обеспечению безопасности и чистке</w:t>
          </w:r>
          <w:r>
            <w:tab/>
          </w:r>
          <w:r>
            <w:rPr>
              <w:spacing w:val="-1"/>
            </w:rPr>
            <w:t>3</w:t>
          </w:r>
          <w:r>
            <w:fldChar w:fldCharType="end"/>
          </w:r>
        </w:p>
        <w:p>
          <w:pPr>
            <w:pStyle w:val="TOC3"/>
            <w:tabs>
              <w:tab w:pos="1008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\l"_bookmark6"</w:instrText>
          </w:r>
          <w:r>
            <w:fldChar w:fldCharType="separate"/>
          </w:r>
          <w:r>
            <w:rPr/>
            <w:t>Документация онлайн</w:t>
          </w:r>
          <w:r>
            <w:tab/>
          </w:r>
          <w:r>
            <w:rPr/>
            <w:t>3</w:t>
          </w:r>
          <w:r>
            <w:fldChar w:fldCharType="end"/>
          </w:r>
        </w:p>
        <w:p>
          <w:pPr>
            <w:pStyle w:val="TOC3"/>
            <w:tabs>
              <w:tab w:pos="1008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\l"_bookmark7"</w:instrText>
          </w:r>
          <w:r>
            <w:fldChar w:fldCharType="separate"/>
          </w:r>
          <w:r>
            <w:rPr>
              <w:spacing w:val="-1"/>
            </w:rPr>
            <w:t>Обновление программного обеспечения</w:t>
          </w:r>
          <w:r>
            <w:tab/>
          </w:r>
          <w:r>
            <w:rPr>
              <w:spacing w:val="-1"/>
            </w:rPr>
            <w:t>3</w:t>
          </w:r>
          <w:r>
            <w:fldChar w:fldCharType="end"/>
          </w:r>
        </w:p>
        <w:p>
          <w:pPr>
            <w:pStyle w:val="TOC3"/>
            <w:tabs>
              <w:tab w:pos="1008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\l"_bookmark8"</w:instrText>
          </w:r>
          <w:r>
            <w:fldChar w:fldCharType="separate"/>
          </w:r>
          <w:r>
            <w:rPr>
              <w:spacing w:val="-1"/>
            </w:rPr>
            <w:t>Расположение телефона</w:t>
          </w:r>
          <w:r>
            <w:tab/>
          </w:r>
          <w:r>
            <w:rPr>
              <w:spacing w:val="-1"/>
            </w:rPr>
            <w:t>4</w:t>
          </w:r>
          <w:r>
            <w:fldChar w:fldCharType="end"/>
          </w:r>
        </w:p>
        <w:p>
          <w:pPr>
            <w:pStyle w:val="TOC3"/>
            <w:tabs>
              <w:tab w:pos="10084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\l"_bookmark9"</w:instrText>
          </w:r>
          <w:r>
            <w:fldChar w:fldCharType="separate"/>
          </w:r>
          <w:r>
            <w:rPr>
              <w:spacing w:val="-1"/>
            </w:rPr>
            <w:t>Защита продукта от неблагоприятного воздействия окружающей среды</w:t>
          </w:r>
          <w:r>
            <w:tab/>
          </w:r>
          <w:r>
            <w:rPr>
              <w:spacing w:val="-1"/>
            </w:rPr>
            <w:t>4</w:t>
          </w:r>
          <w:r>
            <w:fldChar w:fldCharType="end"/>
          </w:r>
        </w:p>
        <w:p>
          <w:pPr>
            <w:pStyle w:val="TOC3"/>
            <w:tabs>
              <w:tab w:pos="1008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\l"_bookmark10"</w:instrText>
          </w:r>
          <w:r>
            <w:fldChar w:fldCharType="separate"/>
          </w:r>
          <w:r>
            <w:rPr>
              <w:spacing w:val="-1"/>
            </w:rPr>
            <w:t>Информация о лицензии</w:t>
          </w:r>
          <w:r>
            <w:tab/>
          </w:r>
          <w:r>
            <w:rPr>
              <w:spacing w:val="-1"/>
            </w:rPr>
            <w:t>5</w:t>
          </w:r>
          <w:r>
            <w:fldChar w:fldCharType="end"/>
          </w:r>
        </w:p>
        <w:p>
          <w:pPr>
            <w:pStyle w:val="TOC2"/>
            <w:tabs>
              <w:tab w:pos="9857" w:val="left" w:leader="dot"/>
            </w:tabs>
            <w:spacing w:line="240" w:lineRule="auto" w:before="304"/>
            <w:ind w:right="0"/>
            <w:jc w:val="left"/>
          </w:pPr>
          <w:r>
            <w:fldChar w:fldCharType="begin"/>
          </w:r>
          <w:r>
            <w:instrText xml:space="preserve">HYPERLINK  \l"_bookmark11"</w:instrText>
          </w:r>
          <w:r>
            <w:fldChar w:fldCharType="separate"/>
          </w:r>
          <w:r>
            <w:rPr>
              <w:color w:val="8CC63F"/>
              <w:spacing w:val="-1"/>
            </w:rPr>
            <w:t>Общая информация</w:t>
          </w:r>
          <w:r>
            <w:tab/>
          </w:r>
          <w:r>
            <w:rPr>
              <w:color w:val="8CC63F"/>
              <w:spacing w:val="-1"/>
            </w:rPr>
            <w:t>11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\l"_bookmark13"</w:instrText>
          </w:r>
          <w:r>
            <w:fldChar w:fldCharType="separate"/>
          </w:r>
          <w:r>
            <w:rPr>
              <w:spacing w:val="-1"/>
            </w:rPr>
            <w:t>О настоящем руководстве</w:t>
          </w:r>
          <w:r>
            <w:tab/>
          </w:r>
          <w:r>
            <w:rPr>
              <w:spacing w:val="-1"/>
            </w:rPr>
            <w:t>11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\l"_bookmark14"</w:instrText>
          </w:r>
          <w:r>
            <w:fldChar w:fldCharType="separate"/>
          </w:r>
          <w:r>
            <w:rPr/>
            <w:t>Иконки, используемые в настоящем руководстве</w:t>
          </w:r>
          <w:r>
            <w:tab/>
          </w:r>
          <w:r>
            <w:rPr/>
            <w:t>12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\l"_bookmark15"</w:instrText>
          </w:r>
          <w:r>
            <w:fldChar w:fldCharType="separate"/>
          </w:r>
          <w:r>
            <w:rPr>
              <w:spacing w:val="-1"/>
            </w:rPr>
            <w:t>Экраны для описываемых операций</w:t>
          </w:r>
          <w:r>
            <w:tab/>
          </w:r>
          <w:r>
            <w:rPr>
              <w:spacing w:val="-1"/>
            </w:rPr>
            <w:t>12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\l"_bookmark16"</w:instrText>
          </w:r>
          <w:r>
            <w:fldChar w:fldCharType="separate"/>
          </w:r>
          <w:r>
            <w:rPr>
              <w:spacing w:val="-1"/>
            </w:rPr>
            <w:t>Действие выбрано</w:t>
          </w:r>
          <w:r>
            <w:tab/>
          </w:r>
          <w:r>
            <w:rPr>
              <w:spacing w:val="-1"/>
            </w:rPr>
            <w:t>12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\l"_bookmark17"</w:instrText>
          </w:r>
          <w:r>
            <w:fldChar w:fldCharType="separate"/>
          </w:r>
          <w:r>
            <w:rPr>
              <w:spacing w:val="-1"/>
            </w:rPr>
            <w:t>Действие не выбрано</w:t>
          </w:r>
          <w:r>
            <w:tab/>
          </w:r>
          <w:r>
            <w:rPr>
              <w:spacing w:val="-1"/>
            </w:rPr>
            <w:t>12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\l"_bookmark18"</w:instrText>
          </w:r>
          <w:r>
            <w:fldChar w:fldCharType="separate"/>
          </w:r>
          <w:r>
            <w:rPr>
              <w:spacing w:val="-1"/>
            </w:rPr>
            <w:t>Экран Conversation (Диалог)</w:t>
          </w:r>
          <w:r>
            <w:tab/>
          </w:r>
          <w:r>
            <w:rPr>
              <w:spacing w:val="-1"/>
            </w:rPr>
            <w:t>13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\l"_bookmark19"</w:instrText>
          </w:r>
          <w:r>
            <w:fldChar w:fldCharType="separate"/>
          </w:r>
          <w:r>
            <w:rPr>
              <w:spacing w:val="-1"/>
              <w:w w:val="95"/>
            </w:rPr>
            <w:t>Обслуживание</w:t>
          </w:r>
          <w:r>
            <w:tab/>
          </w:r>
          <w:r>
            <w:rPr>
              <w:spacing w:val="-1"/>
              <w:w w:val="95"/>
            </w:rPr>
            <w:t>15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\l"_bookmark21"</w:instrText>
          </w:r>
          <w:r>
            <w:fldChar w:fldCharType="separate"/>
          </w:r>
          <w:r>
            <w:rPr>
              <w:spacing w:val="-1"/>
            </w:rPr>
            <w:t>Назначение</w:t>
          </w:r>
          <w:r>
            <w:tab/>
          </w:r>
          <w:r>
            <w:rPr>
              <w:spacing w:val="-1"/>
            </w:rPr>
            <w:t>15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\l"_bookmark22"</w:instrText>
          </w:r>
          <w:r>
            <w:fldChar w:fldCharType="separate"/>
          </w:r>
          <w:r>
            <w:rPr/>
            <w:t>Тип телефона</w:t>
          </w:r>
          <w:r>
            <w:tab/>
          </w:r>
          <w:r>
            <w:rPr/>
            <w:t>15</w:t>
          </w:r>
          <w:r>
            <w:fldChar w:fldCharType="end"/>
          </w:r>
        </w:p>
        <w:p>
          <w:pPr>
            <w:pStyle w:val="TOC3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\l"_bookmark23"</w:instrText>
          </w:r>
          <w:r>
            <w:fldChar w:fldCharType="separate"/>
          </w:r>
          <w:r>
            <w:rPr/>
            <w:t>Качество работы спикерфона и чёткость изображения</w:t>
          </w:r>
          <w:r>
            <w:tab/>
          </w:r>
          <w:r>
            <w:rPr/>
            <w:t>15</w:t>
          </w:r>
          <w:r>
            <w:fldChar w:fldCharType="end"/>
          </w:r>
        </w:p>
        <w:p>
          <w:pPr>
            <w:pStyle w:val="TOC2"/>
            <w:tabs>
              <w:tab w:pos="9857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\l"_bookmark24"</w:instrText>
          </w:r>
          <w:r>
            <w:fldChar w:fldCharType="separate"/>
          </w:r>
          <w:r>
            <w:rPr>
              <w:color w:val="8CC63F"/>
              <w:spacing w:val="-1"/>
            </w:rPr>
            <w:t>Удалённая настройка для поставщиков облачных услуг</w:t>
          </w:r>
          <w:r>
            <w:tab/>
          </w:r>
          <w:r>
            <w:rPr>
              <w:color w:val="8CC63F"/>
              <w:spacing w:val="-1"/>
            </w:rPr>
            <w:t>15</w:t>
          </w:r>
          <w:r>
            <w:fldChar w:fldCharType="end"/>
          </w:r>
        </w:p>
        <w:p>
          <w:pPr>
            <w:pStyle w:val="TOC3"/>
            <w:tabs>
              <w:tab w:pos="9971" w:val="lef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\l"_bookmark26"</w:instrText>
          </w:r>
          <w:r>
            <w:fldChar w:fldCharType="separate"/>
          </w:r>
          <w:r>
            <w:rPr>
              <w:spacing w:val="-1"/>
            </w:rPr>
            <w:t>От заводских настроек к обеспечивающим рабочее состояние</w:t>
          </w:r>
          <w:r>
            <w:tab/>
          </w:r>
          <w:r>
            <w:rPr>
              <w:spacing w:val="-1"/>
            </w:rPr>
            <w:t>16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\l"_bookmark27"</w:instrText>
          </w:r>
          <w:r>
            <w:fldChar w:fldCharType="separate"/>
          </w:r>
          <w:r>
            <w:rPr>
              <w:spacing w:val="-1"/>
            </w:rPr>
            <w:t>Запуск телефона</w:t>
          </w:r>
          <w:r>
            <w:tab/>
          </w:r>
          <w:r>
            <w:rPr>
              <w:spacing w:val="-1"/>
            </w:rPr>
            <w:t>16</w:t>
          </w:r>
          <w:r>
            <w:fldChar w:fldCharType="end"/>
          </w:r>
        </w:p>
        <w:p>
          <w:pPr>
            <w:pStyle w:val="TOC4"/>
            <w:tabs>
              <w:tab w:pos="997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\l"_bookmark29"</w:instrText>
          </w:r>
          <w:r>
            <w:fldChar w:fldCharType="separate"/>
          </w:r>
          <w:r>
            <w:rPr>
              <w:spacing w:val="-1"/>
            </w:rPr>
            <w:t>Отмена удалённой настройки</w:t>
          </w:r>
          <w:r>
            <w:tab/>
          </w:r>
          <w:r>
            <w:rPr>
              <w:spacing w:val="-1"/>
            </w:rPr>
            <w:t>17</w:t>
          </w:r>
          <w:r>
            <w:fldChar w:fldCharType="end"/>
          </w:r>
        </w:p>
        <w:p>
          <w:pPr>
            <w:pStyle w:val="TOC2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\l"_bookmark31"</w:instrText>
          </w:r>
          <w:r>
            <w:fldChar w:fldCharType="separate"/>
          </w:r>
          <w:r>
            <w:rPr>
              <w:color w:val="8CC63F"/>
            </w:rPr>
            <w:t>Ознакомление с телефоном OpenScape Desk Phone CP400</w:t>
          </w:r>
          <w:r>
            <w:tab/>
          </w:r>
          <w:r>
            <w:rPr>
              <w:color w:val="8CC63F"/>
            </w:rPr>
            <w:t>18</w:t>
          </w:r>
          <w:r>
            <w:fldChar w:fldCharType="end"/>
          </w:r>
        </w:p>
        <w:p>
          <w:pPr>
            <w:pStyle w:val="TOC3"/>
            <w:tabs>
              <w:tab w:pos="9971" w:val="lef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\l"_bookmark33"</w:instrText>
          </w:r>
          <w:r>
            <w:fldChar w:fldCharType="separate"/>
          </w:r>
          <w:r>
            <w:rPr/>
            <w:t>Пользовательский интерфейс телефона</w:t>
          </w:r>
          <w:r>
            <w:tab/>
          </w:r>
          <w:r>
            <w:rPr/>
            <w:t>18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\l"_bookmark35"</w:instrText>
          </w:r>
          <w:r>
            <w:fldChar w:fldCharType="separate"/>
          </w:r>
          <w:r>
            <w:rPr/>
            <w:t>Порты на нижней стороне телефона</w:t>
          </w:r>
          <w:r>
            <w:tab/>
          </w:r>
          <w:r>
            <w:rPr/>
            <w:t>19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\l"_bookmark38"</w:instrText>
          </w:r>
          <w:r>
            <w:fldChar w:fldCharType="separate"/>
          </w:r>
          <w:r>
            <w:rPr>
              <w:spacing w:val="-1"/>
            </w:rPr>
            <w:t>Повышение эффективности применения сетевых портов</w:t>
          </w:r>
          <w:r>
            <w:tab/>
          </w:r>
          <w:r>
            <w:rPr>
              <w:spacing w:val="-1"/>
            </w:rPr>
            <w:t>20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left="1718" w:right="0"/>
            <w:jc w:val="left"/>
          </w:pPr>
          <w:r>
            <w:fldChar w:fldCharType="begin"/>
          </w:r>
          <w:r>
            <w:instrText xml:space="preserve">HYPERLINK  \l"_bookmark40"</w:instrText>
          </w:r>
          <w:r>
            <w:fldChar w:fldCharType="separate"/>
          </w:r>
          <w:r>
            <w:rPr>
              <w:spacing w:val="-1"/>
            </w:rPr>
            <w:t>Клавишная приставка OpenScape Key Module 400</w:t>
          </w:r>
          <w:r>
            <w:tab/>
          </w:r>
          <w:r>
            <w:rPr>
              <w:spacing w:val="-1"/>
            </w:rPr>
            <w:t>20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\l"_bookmark42"</w:instrText>
          </w:r>
          <w:r>
            <w:fldChar w:fldCharType="separate"/>
          </w:r>
          <w:r>
            <w:rPr>
              <w:spacing w:val="-1"/>
            </w:rPr>
            <w:t>Клавиши и средства управления</w:t>
          </w:r>
          <w:r>
            <w:tab/>
          </w:r>
          <w:r>
            <w:rPr>
              <w:spacing w:val="-1"/>
            </w:rPr>
            <w:t>21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\l"_bookmark43"</w:instrText>
          </w:r>
          <w:r>
            <w:fldChar w:fldCharType="separate"/>
          </w:r>
          <w:r>
            <w:rPr>
              <w:spacing w:val="-1"/>
              <w:w w:val="95"/>
            </w:rPr>
            <w:t>Переназначаемые клавиши</w:t>
          </w:r>
          <w:r>
            <w:tab/>
          </w:r>
          <w:r>
            <w:rPr>
              <w:spacing w:val="-1"/>
              <w:w w:val="95"/>
            </w:rPr>
            <w:t>21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\l"_bookmark45"</w:instrText>
          </w:r>
          <w:r>
            <w:fldChar w:fldCharType="separate"/>
          </w:r>
          <w:r>
            <w:rPr>
              <w:spacing w:val="-1"/>
            </w:rPr>
            <w:t>Средства управления аудио</w:t>
          </w:r>
          <w:r>
            <w:tab/>
          </w:r>
          <w:r>
            <w:rPr>
              <w:spacing w:val="-1"/>
            </w:rPr>
            <w:t>21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 w:before="11"/>
            <w:ind w:right="0"/>
            <w:jc w:val="left"/>
          </w:pPr>
          <w:r>
            <w:fldChar w:fldCharType="begin"/>
          </w:r>
          <w:r>
            <w:instrText xml:space="preserve">HYPERLINK  \l"_bookmark49"</w:instrText>
          </w:r>
          <w:r>
            <w:fldChar w:fldCharType="separate"/>
          </w:r>
          <w:r>
            <w:rPr>
              <w:spacing w:val="-1"/>
            </w:rPr>
            <w:t>Клавиши переключения режимов</w:t>
          </w:r>
          <w:r>
            <w:tab/>
          </w:r>
          <w:r>
            <w:rPr>
              <w:spacing w:val="-1"/>
            </w:rPr>
            <w:t>21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\l"_bookmark51"</w:instrText>
          </w:r>
          <w:r>
            <w:fldChar w:fldCharType="separate"/>
          </w:r>
          <w:r>
            <w:rPr>
              <w:spacing w:val="-1"/>
              <w:w w:val="95"/>
            </w:rPr>
            <w:t>Навигатор</w:t>
          </w:r>
          <w:r>
            <w:tab/>
          </w:r>
          <w:r>
            <w:rPr>
              <w:spacing w:val="-1"/>
              <w:w w:val="95"/>
            </w:rPr>
            <w:t>22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\l"_bookmark54"</w:instrText>
          </w:r>
          <w:r>
            <w:fldChar w:fldCharType="separate"/>
          </w:r>
          <w:r>
            <w:rPr>
              <w:spacing w:val="-1"/>
              <w:w w:val="95"/>
            </w:rPr>
            <w:t>Кнопочная панель</w:t>
          </w:r>
          <w:r>
            <w:tab/>
          </w:r>
          <w:r>
            <w:rPr>
              <w:spacing w:val="-1"/>
              <w:w w:val="95"/>
            </w:rPr>
            <w:t>23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\l"_bookmark58"</w:instrText>
          </w:r>
          <w:r>
            <w:fldChar w:fldCharType="separate"/>
          </w:r>
          <w:r>
            <w:rPr>
              <w:spacing w:val="-1"/>
            </w:rPr>
            <w:t>Графический экран</w:t>
          </w:r>
          <w:r>
            <w:tab/>
          </w:r>
          <w:r>
            <w:rPr>
              <w:spacing w:val="-1"/>
            </w:rPr>
            <w:t>25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\l"_bookmark60"</w:instrText>
          </w:r>
          <w:r>
            <w:fldChar w:fldCharType="separate"/>
          </w:r>
          <w:r>
            <w:rPr>
              <w:spacing w:val="-1"/>
              <w:w w:val="95"/>
            </w:rPr>
            <w:t>Conversations (Диалоги)</w:t>
          </w:r>
          <w:r>
            <w:tab/>
          </w:r>
          <w:r>
            <w:rPr>
              <w:spacing w:val="-1"/>
              <w:w w:val="95"/>
            </w:rPr>
            <w:t>25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\l"_bookmark61"</w:instrText>
          </w:r>
          <w:r>
            <w:fldChar w:fldCharType="separate"/>
          </w:r>
          <w:r>
            <w:rPr>
              <w:spacing w:val="-1"/>
            </w:rPr>
            <w:t>Main menu (Основное меню)</w:t>
          </w:r>
          <w:r>
            <w:tab/>
          </w:r>
          <w:r>
            <w:rPr>
              <w:spacing w:val="-1"/>
            </w:rPr>
            <w:t>25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\l"_bookmark64"</w:instrText>
          </w:r>
          <w:r>
            <w:fldChar w:fldCharType="separate"/>
          </w:r>
          <w:r>
            <w:rPr>
              <w:spacing w:val="-1"/>
              <w:w w:val="95"/>
            </w:rPr>
            <w:t>Статус присутствия</w:t>
          </w:r>
          <w:r>
            <w:tab/>
          </w:r>
          <w:r>
            <w:rPr>
              <w:spacing w:val="-1"/>
              <w:w w:val="95"/>
            </w:rPr>
            <w:t>26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\l"_bookmark65"</w:instrText>
          </w:r>
          <w:r>
            <w:fldChar w:fldCharType="separate"/>
          </w:r>
          <w:r>
            <w:rPr>
              <w:spacing w:val="-1"/>
            </w:rPr>
            <w:t>Контекстно-зависимые экраны</w:t>
          </w:r>
          <w:r>
            <w:tab/>
          </w:r>
          <w:r>
            <w:rPr>
              <w:spacing w:val="-1"/>
            </w:rPr>
            <w:t>27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\l"_bookmark67"</w:instrText>
          </w:r>
          <w:r>
            <w:fldChar w:fldCharType="separate"/>
          </w:r>
          <w:r>
            <w:rPr>
              <w:spacing w:val="-1"/>
            </w:rPr>
            <w:t>Действия и переназначаемые клавиши</w:t>
          </w:r>
          <w:r>
            <w:tab/>
          </w:r>
          <w:r>
            <w:rPr>
              <w:spacing w:val="-1"/>
            </w:rPr>
            <w:t>27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\l"_bookmark69"</w:instrText>
          </w:r>
          <w:r>
            <w:fldChar w:fldCharType="separate"/>
          </w:r>
          <w:r>
            <w:rPr>
              <w:spacing w:val="-1"/>
            </w:rPr>
            <w:t>Работа с кнопочной панелью</w:t>
          </w:r>
          <w:r>
            <w:tab/>
          </w:r>
          <w:r>
            <w:rPr>
              <w:spacing w:val="-1"/>
            </w:rPr>
            <w:t>28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\l"_bookmark70"</w:instrText>
          </w:r>
          <w:r>
            <w:fldChar w:fldCharType="separate"/>
          </w:r>
          <w:r>
            <w:rPr>
              <w:spacing w:val="-1"/>
            </w:rPr>
            <w:t>Работа с навигационными клавишами</w:t>
          </w:r>
          <w:r>
            <w:tab/>
          </w:r>
          <w:r>
            <w:rPr>
              <w:spacing w:val="-1"/>
            </w:rPr>
            <w:t>28</w:t>
          </w:r>
          <w:r>
            <w:fldChar w:fldCharType="end"/>
          </w:r>
        </w:p>
        <w:p>
          <w:pPr>
            <w:pStyle w:val="TOC1"/>
            <w:tabs>
              <w:tab w:pos="10192" w:val="right" w:leader="none"/>
            </w:tabs>
            <w:spacing w:line="240" w:lineRule="auto"/>
            <w:ind w:right="0"/>
            <w:jc w:val="left"/>
          </w:pPr>
          <w:r>
            <w:t>Оглавление</w:t>
          </w:r>
          <w:r>
            <w:tab/>
          </w:r>
          <w:r>
            <w:t>7</w:t>
          </w:r>
        </w:p>
        <w:p>
          <w:pPr>
            <w:pStyle w:val="TOC2"/>
            <w:tabs>
              <w:tab w:pos="10189" w:val="right" w:leader="dot"/>
            </w:tabs>
            <w:spacing w:line="240" w:lineRule="auto" w:before="427"/>
            <w:ind w:right="0"/>
            <w:jc w:val="left"/>
          </w:pPr>
          <w:r>
            <w:fldChar w:fldCharType="begin"/>
          </w:r>
          <w:r>
            <w:instrText xml:space="preserve">HYPERLINK  \l"_bookmark71"</w:instrText>
          </w:r>
          <w:r>
            <w:fldChar w:fldCharType="separate"/>
          </w:r>
          <w:r>
            <w:rPr>
              <w:color w:val="8CC63F"/>
              <w:spacing w:val="-1"/>
            </w:rPr>
            <w:t>Функционирование телефона OpenScape Desk Phone CP400</w:t>
          </w:r>
          <w:r>
            <w:tab/>
          </w:r>
          <w:r>
            <w:rPr>
              <w:color w:val="8CC63F"/>
              <w:spacing w:val="-1"/>
            </w:rPr>
            <w:t>29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\l"_bookmark73"</w:instrText>
          </w:r>
          <w:r>
            <w:fldChar w:fldCharType="separate"/>
          </w:r>
          <w:r>
            <w:rPr>
              <w:spacing w:val="-1"/>
            </w:rPr>
            <w:t>Навигация по меню</w:t>
          </w:r>
          <w:r>
            <w:tab/>
          </w:r>
          <w:r>
            <w:rPr>
              <w:spacing w:val="-1"/>
            </w:rPr>
            <w:t>29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\l"_bookmark78"</w:instrText>
          </w:r>
          <w:r>
            <w:fldChar w:fldCharType="separate"/>
          </w:r>
          <w:r>
            <w:rPr>
              <w:spacing w:val="-1"/>
            </w:rPr>
            <w:t>Диалоги</w:t>
          </w:r>
          <w:r>
            <w:tab/>
          </w:r>
          <w:r>
            <w:rPr>
              <w:spacing w:val="-1"/>
            </w:rPr>
            <w:t>30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\l"_bookmark80"</w:instrText>
          </w:r>
          <w:r>
            <w:fldChar w:fldCharType="separate"/>
          </w:r>
          <w:r>
            <w:rPr>
              <w:spacing w:val="-1"/>
            </w:rPr>
            <w:t>Открытие подробной информации о Диалоге или отправка вызова</w:t>
          </w:r>
          <w:r>
            <w:tab/>
          </w:r>
          <w:r>
            <w:rPr>
              <w:spacing w:val="-1"/>
            </w:rPr>
            <w:t>31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\l"_bookmark81"</w:instrText>
          </w:r>
          <w:r>
            <w:fldChar w:fldCharType="separate"/>
          </w:r>
          <w:r>
            <w:rPr/>
            <w:t>Создание и редактирование Диалогов</w:t>
          </w:r>
          <w:r>
            <w:tab/>
          </w:r>
          <w:r>
            <w:rPr/>
            <w:t>32</w:t>
          </w:r>
          <w:r>
            <w:fldChar w:fldCharType="end"/>
          </w:r>
        </w:p>
        <w:p>
          <w:pPr>
            <w:pStyle w:val="TOC4"/>
            <w:tabs>
              <w:tab w:pos="10194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\l"_bookmark83"</w:instrText>
          </w:r>
          <w:r>
            <w:fldChar w:fldCharType="separate"/>
          </w:r>
          <w:r>
            <w:rPr/>
            <w:t>Поиск Диалогов</w:t>
          </w:r>
          <w:r>
            <w:tab/>
          </w:r>
          <w:r>
            <w:rPr/>
            <w:t>35</w:t>
          </w:r>
          <w:r>
            <w:fldChar w:fldCharType="end"/>
          </w:r>
        </w:p>
        <w:p>
          <w:pPr>
            <w:pStyle w:val="TOC4"/>
            <w:tabs>
              <w:tab w:pos="10190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\l"_bookmark86"</w:instrText>
          </w:r>
          <w:r>
            <w:fldChar w:fldCharType="separate"/>
          </w:r>
          <w:r>
            <w:rPr>
              <w:spacing w:val="-1"/>
            </w:rPr>
            <w:t>Отображение журнала Диалога</w:t>
          </w:r>
          <w:r>
            <w:tab/>
          </w:r>
          <w:r>
            <w:rPr>
              <w:spacing w:val="-1"/>
            </w:rPr>
            <w:t>37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\l"_bookmark87"</w:instrText>
          </w:r>
          <w:r>
            <w:fldChar w:fldCharType="separate"/>
          </w:r>
          <w:r>
            <w:rPr>
              <w:spacing w:val="-1"/>
            </w:rPr>
            <w:t>Удаление Диалогов</w:t>
          </w:r>
          <w:r>
            <w:tab/>
          </w:r>
          <w:r>
            <w:rPr>
              <w:spacing w:val="-1"/>
            </w:rPr>
            <w:t>38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\l"_bookmark88"</w:instrText>
          </w:r>
          <w:r>
            <w:fldChar w:fldCharType="separate"/>
          </w:r>
          <w:r>
            <w:rPr>
              <w:spacing w:val="-1"/>
            </w:rPr>
            <w:t>Переключение между сетевым и локальным списками Диалогов</w:t>
          </w:r>
          <w:r>
            <w:tab/>
          </w:r>
          <w:r>
            <w:rPr>
              <w:spacing w:val="-1"/>
            </w:rPr>
            <w:t>39</w:t>
          </w:r>
          <w:r>
            <w:fldChar w:fldCharType="end"/>
          </w:r>
        </w:p>
        <w:p>
          <w:pPr>
            <w:pStyle w:val="TOC4"/>
            <w:tabs>
              <w:tab w:pos="10190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\l"_bookmark89"</w:instrText>
          </w:r>
          <w:r>
            <w:fldChar w:fldCharType="separate"/>
          </w:r>
          <w:r>
            <w:rPr>
              <w:spacing w:val="-1"/>
            </w:rPr>
            <w:t>Как отметить все Диалоги как просмотренные</w:t>
          </w:r>
          <w:r>
            <w:tab/>
          </w:r>
          <w:r>
            <w:rPr>
              <w:spacing w:val="-1"/>
            </w:rPr>
            <w:t>40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\l"_bookmark90"</w:instrText>
          </w:r>
          <w:r>
            <w:fldChar w:fldCharType="separate"/>
          </w:r>
          <w:r>
            <w:rPr/>
            <w:t>Интерфейс телефона</w:t>
          </w:r>
          <w:r>
            <w:tab/>
          </w:r>
          <w:r>
            <w:rPr/>
            <w:t>41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\l"_bookmark91"</w:instrText>
          </w:r>
          <w:r>
            <w:fldChar w:fldCharType="separate"/>
          </w:r>
          <w:r>
            <w:rPr>
              <w:spacing w:val="-1"/>
            </w:rPr>
            <w:t>Экранные формы представления у телефона</w:t>
          </w:r>
          <w:r>
            <w:tab/>
          </w:r>
          <w:r>
            <w:rPr>
              <w:spacing w:val="-1"/>
            </w:rPr>
            <w:t>41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\l"_bookmark94"</w:instrText>
          </w:r>
          <w:r>
            <w:fldChar w:fldCharType="separate"/>
          </w:r>
          <w:r>
            <w:rPr>
              <w:spacing w:val="-1"/>
            </w:rPr>
            <w:t>Программируемые клавиши</w:t>
          </w:r>
          <w:r>
            <w:tab/>
          </w:r>
          <w:r>
            <w:rPr>
              <w:spacing w:val="-1"/>
            </w:rPr>
            <w:t>43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\l"_bookmark98"</w:instrText>
          </w:r>
          <w:r>
            <w:fldChar w:fldCharType="separate"/>
          </w:r>
          <w:r>
            <w:rPr>
              <w:spacing w:val="-1"/>
            </w:rPr>
            <w:t>Корпоративная директория</w:t>
          </w:r>
          <w:r>
            <w:tab/>
          </w:r>
          <w:r>
            <w:rPr>
              <w:spacing w:val="-1"/>
            </w:rPr>
            <w:t>44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\l"_bookmark100"</w:instrText>
          </w:r>
          <w:r>
            <w:fldChar w:fldCharType="separate"/>
          </w:r>
          <w:r>
            <w:rPr/>
            <w:t>Автоответчик (голосовая почта)</w:t>
          </w:r>
          <w:r>
            <w:tab/>
          </w:r>
          <w:r>
            <w:rPr/>
            <w:t>44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\l"_bookmark102"</w:instrText>
          </w:r>
          <w:r>
            <w:fldChar w:fldCharType="separate"/>
          </w:r>
          <w:r>
            <w:rPr>
              <w:spacing w:val="-1"/>
            </w:rPr>
            <w:t>Настройки</w:t>
          </w:r>
          <w:r>
            <w:tab/>
          </w:r>
          <w:r>
            <w:rPr>
              <w:spacing w:val="-1"/>
            </w:rPr>
            <w:t>45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\l"_bookmark104"</w:instrText>
          </w:r>
          <w:r>
            <w:fldChar w:fldCharType="separate"/>
          </w:r>
          <w:r>
            <w:rPr>
              <w:spacing w:val="-1"/>
            </w:rPr>
            <w:t>Пользовательские настройки</w:t>
          </w:r>
          <w:r>
            <w:tab/>
          </w:r>
          <w:r>
            <w:rPr>
              <w:spacing w:val="-1"/>
            </w:rPr>
            <w:t>46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\l"_bookmark107"</w:instrText>
          </w:r>
          <w:r>
            <w:fldChar w:fldCharType="separate"/>
          </w:r>
          <w:r>
            <w:rPr>
              <w:spacing w:val="-1"/>
            </w:rPr>
            <w:t>Администрирование</w:t>
          </w:r>
          <w:r>
            <w:tab/>
          </w:r>
          <w:r>
            <w:rPr>
              <w:spacing w:val="-1"/>
            </w:rPr>
            <w:t>50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\l"_bookmark109"</w:instrText>
          </w:r>
          <w:r>
            <w:fldChar w:fldCharType="separate"/>
          </w:r>
          <w:r>
            <w:rPr>
              <w:spacing w:val="-1"/>
            </w:rPr>
            <w:t>Функция управления и мониторинга</w:t>
          </w:r>
          <w:r>
            <w:tab/>
          </w:r>
          <w:r>
            <w:rPr>
              <w:spacing w:val="-1"/>
            </w:rPr>
            <w:t>50</w:t>
          </w:r>
          <w:r>
            <w:fldChar w:fldCharType="end"/>
          </w:r>
        </w:p>
        <w:p>
          <w:pPr>
            <w:pStyle w:val="TOC2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\l"_bookmark111"</w:instrText>
          </w:r>
          <w:r>
            <w:fldChar w:fldCharType="separate"/>
          </w:r>
          <w:r>
            <w:rPr>
              <w:color w:val="8CC63F"/>
              <w:spacing w:val="-1"/>
            </w:rPr>
            <w:t>Настройки телефона</w:t>
          </w:r>
          <w:r>
            <w:tab/>
          </w:r>
          <w:r>
            <w:rPr>
              <w:color w:val="8CC63F"/>
              <w:spacing w:val="-1"/>
            </w:rPr>
            <w:t>51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\l"_bookmark112"</w:instrText>
          </w:r>
          <w:r>
            <w:fldChar w:fldCharType="separate"/>
          </w:r>
          <w:r>
            <w:rPr>
              <w:spacing w:val="-1"/>
            </w:rPr>
            <w:t>Угол экрана</w:t>
          </w:r>
          <w:r>
            <w:tab/>
          </w:r>
          <w:r>
            <w:rPr>
              <w:spacing w:val="-1"/>
            </w:rPr>
            <w:t>51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\l"_bookmark113"</w:instrText>
          </w:r>
          <w:r>
            <w:fldChar w:fldCharType="separate"/>
          </w:r>
          <w:r>
            <w:rPr>
              <w:spacing w:val="-1"/>
            </w:rPr>
            <w:t>Яркость экрана</w:t>
          </w:r>
          <w:r>
            <w:tab/>
          </w:r>
          <w:r>
            <w:rPr>
              <w:spacing w:val="-1"/>
            </w:rPr>
            <w:t>51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\l"_bookmark115"</w:instrText>
          </w:r>
          <w:r>
            <w:fldChar w:fldCharType="separate"/>
          </w:r>
          <w:r>
            <w:rPr>
              <w:spacing w:val="-1"/>
            </w:rPr>
            <w:t>Громкость</w:t>
          </w:r>
          <w:r>
            <w:tab/>
          </w:r>
          <w:r>
            <w:rPr>
              <w:spacing w:val="-1"/>
            </w:rPr>
            <w:t>51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\l"_bookmark116"</w:instrText>
          </w:r>
          <w:r>
            <w:fldChar w:fldCharType="separate"/>
          </w:r>
          <w:r>
            <w:rPr>
              <w:spacing w:val="-1"/>
            </w:rPr>
            <w:t>Звук при нажатии клавиши</w:t>
          </w:r>
          <w:r>
            <w:tab/>
          </w:r>
          <w:r>
            <w:rPr>
              <w:spacing w:val="-1"/>
            </w:rPr>
            <w:t>52</w:t>
          </w:r>
          <w:r>
            <w:fldChar w:fldCharType="end"/>
          </w:r>
        </w:p>
        <w:p>
          <w:pPr>
            <w:pStyle w:val="TOC2"/>
            <w:tabs>
              <w:tab w:pos="10194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\l"_bookmark118"</w:instrText>
          </w:r>
          <w:r>
            <w:fldChar w:fldCharType="separate"/>
          </w:r>
          <w:r>
            <w:rPr>
              <w:color w:val="8CC63F"/>
              <w:spacing w:val="-1"/>
            </w:rPr>
            <w:t>Звонки</w:t>
          </w:r>
          <w:r>
            <w:tab/>
          </w:r>
          <w:r>
            <w:rPr>
              <w:color w:val="8CC63F"/>
              <w:spacing w:val="-1"/>
            </w:rPr>
            <w:t>54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\l"_bookmark119"</w:instrText>
          </w:r>
          <w:r>
            <w:fldChar w:fldCharType="separate"/>
          </w:r>
          <w:r>
            <w:rPr>
              <w:spacing w:val="-1"/>
            </w:rPr>
            <w:t>Входящие вызовы</w:t>
          </w:r>
          <w:r>
            <w:tab/>
          </w:r>
          <w:r>
            <w:rPr>
              <w:spacing w:val="-1"/>
            </w:rPr>
            <w:t>54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\l"_bookmark122"</w:instrText>
          </w:r>
          <w:r>
            <w:fldChar w:fldCharType="separate"/>
          </w:r>
          <w:r>
            <w:rPr>
              <w:spacing w:val="-1"/>
            </w:rPr>
            <w:t>Ответ на звонок с помощью трубки</w:t>
          </w:r>
          <w:r>
            <w:tab/>
          </w:r>
          <w:r>
            <w:rPr>
              <w:spacing w:val="-1"/>
            </w:rPr>
            <w:t>54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\l"_bookmark123"</w:instrText>
          </w:r>
          <w:r>
            <w:fldChar w:fldCharType="separate"/>
          </w:r>
          <w:r>
            <w:rPr>
              <w:spacing w:val="-1"/>
            </w:rPr>
            <w:t>Ответ на звонок с помощью громкой связи (режим спикерфона)</w:t>
          </w:r>
          <w:r>
            <w:tab/>
          </w:r>
          <w:r>
            <w:rPr>
              <w:spacing w:val="-1"/>
            </w:rPr>
            <w:t>54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\l"_bookmark126"</w:instrText>
          </w:r>
          <w:r>
            <w:fldChar w:fldCharType="separate"/>
          </w:r>
          <w:r>
            <w:rPr>
              <w:spacing w:val="-1"/>
            </w:rPr>
            <w:t>Ответ на звонок с помощью наушников</w:t>
          </w:r>
          <w:r>
            <w:tab/>
          </w:r>
          <w:r>
            <w:rPr>
              <w:spacing w:val="-1"/>
            </w:rPr>
            <w:t>55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\l"_bookmark129"</w:instrText>
          </w:r>
          <w:r>
            <w:fldChar w:fldCharType="separate"/>
          </w:r>
          <w:r>
            <w:rPr>
              <w:spacing w:val="-1"/>
            </w:rPr>
            <w:t>Отвержение звонка</w:t>
          </w:r>
          <w:r>
            <w:tab/>
          </w:r>
          <w:r>
            <w:rPr>
              <w:spacing w:val="-1"/>
            </w:rPr>
            <w:t>55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\l"_bookmark131"</w:instrText>
          </w:r>
          <w:r>
            <w:fldChar w:fldCharType="separate"/>
          </w:r>
          <w:r>
            <w:rPr>
              <w:spacing w:val="-1"/>
            </w:rPr>
            <w:t>Отклонение звонка</w:t>
          </w:r>
          <w:r>
            <w:tab/>
          </w:r>
          <w:r>
            <w:rPr>
              <w:spacing w:val="-1"/>
            </w:rPr>
            <w:t>56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\l"_bookmark133"</w:instrText>
          </w:r>
          <w:r>
            <w:fldChar w:fldCharType="separate"/>
          </w:r>
          <w:r>
            <w:rPr/>
            <w:t>Ответ на обратный вызов</w:t>
          </w:r>
          <w:r>
            <w:tab/>
          </w:r>
          <w:r>
            <w:rPr/>
            <w:t>56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\l"_bookmark135"</w:instrText>
          </w:r>
          <w:r>
            <w:fldChar w:fldCharType="separate"/>
          </w:r>
          <w:r>
            <w:rPr>
              <w:spacing w:val="-1"/>
            </w:rPr>
            <w:t>Звонки</w:t>
          </w:r>
          <w:r>
            <w:tab/>
          </w:r>
          <w:r>
            <w:rPr>
              <w:spacing w:val="-1"/>
            </w:rPr>
            <w:t>57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\l"_bookmark136"</w:instrText>
          </w:r>
          <w:r>
            <w:fldChar w:fldCharType="separate"/>
          </w:r>
          <w:r>
            <w:rPr>
              <w:spacing w:val="-1"/>
            </w:rPr>
            <w:t>Набор номера при снятой трубке</w:t>
          </w:r>
          <w:r>
            <w:tab/>
          </w:r>
          <w:r>
            <w:rPr>
              <w:spacing w:val="-1"/>
            </w:rPr>
            <w:t>57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\l"_bookmark137"</w:instrText>
          </w:r>
          <w:r>
            <w:fldChar w:fldCharType="separate"/>
          </w:r>
          <w:r>
            <w:rPr>
              <w:spacing w:val="-1"/>
            </w:rPr>
            <w:t>Набор номера при повешенной трубке</w:t>
          </w:r>
          <w:r>
            <w:tab/>
          </w:r>
          <w:r>
            <w:rPr>
              <w:spacing w:val="-1"/>
            </w:rPr>
            <w:t>57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\l"_bookmark138"</w:instrText>
          </w:r>
          <w:r>
            <w:fldChar w:fldCharType="separate"/>
          </w:r>
          <w:r>
            <w:rPr/>
            <w:t>Набор номера с помощью клавиши набора выбранного номера</w:t>
          </w:r>
          <w:r>
            <w:tab/>
          </w:r>
          <w:r>
            <w:rPr/>
            <w:t>58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\l"_bookmark140"</w:instrText>
          </w:r>
          <w:r>
            <w:fldChar w:fldCharType="separate"/>
          </w:r>
          <w:r>
            <w:rPr/>
            <w:t>Звонки с использованием Диалогов</w:t>
          </w:r>
          <w:r>
            <w:tab/>
          </w:r>
          <w:r>
            <w:rPr/>
            <w:t>58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 w:before="11"/>
            <w:ind w:right="0"/>
            <w:jc w:val="left"/>
          </w:pPr>
          <w:r>
            <w:fldChar w:fldCharType="begin"/>
          </w:r>
          <w:r>
            <w:instrText xml:space="preserve">HYPERLINK  \l"_bookmark141"</w:instrText>
          </w:r>
          <w:r>
            <w:fldChar w:fldCharType="separate"/>
          </w:r>
          <w:r>
            <w:rPr/>
            <w:t>Повторный набор номера с помощью функциональной клавиши</w:t>
          </w:r>
          <w:r>
            <w:tab/>
          </w:r>
          <w:r>
            <w:rPr/>
            <w:t>60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\l"_bookmark142"</w:instrText>
          </w:r>
          <w:r>
            <w:fldChar w:fldCharType="separate"/>
          </w:r>
          <w:r>
            <w:rPr/>
            <w:t>Обратный звонок после пропущенного вызова</w:t>
          </w:r>
          <w:r>
            <w:tab/>
          </w:r>
          <w:r>
            <w:rPr/>
            <w:t>60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\l"_bookmark145"</w:instrText>
          </w:r>
          <w:r>
            <w:fldChar w:fldCharType="separate"/>
          </w:r>
          <w:r>
            <w:rPr>
              <w:spacing w:val="-1"/>
            </w:rPr>
            <w:t>Запрос обратного звонка</w:t>
          </w:r>
          <w:r>
            <w:tab/>
          </w:r>
          <w:r>
            <w:rPr>
              <w:spacing w:val="-1"/>
            </w:rPr>
            <w:t>60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\l"_bookmark147"</w:instrText>
          </w:r>
          <w:r>
            <w:fldChar w:fldCharType="separate"/>
          </w:r>
          <w:r>
            <w:rPr>
              <w:spacing w:val="-1"/>
            </w:rPr>
            <w:t>Задержка при автоматическом наборе номера</w:t>
          </w:r>
          <w:r>
            <w:tab/>
          </w:r>
          <w:r>
            <w:rPr>
              <w:spacing w:val="-1"/>
            </w:rPr>
            <w:t>61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\l"_bookmark149"</w:instrText>
          </w:r>
          <w:r>
            <w:fldChar w:fldCharType="separate"/>
          </w:r>
          <w:r>
            <w:rPr>
              <w:spacing w:val="-1"/>
            </w:rPr>
            <w:t>Во время звонка</w:t>
          </w:r>
          <w:r>
            <w:tab/>
          </w:r>
          <w:r>
            <w:rPr>
              <w:spacing w:val="-1"/>
            </w:rPr>
            <w:t>62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\l"_bookmark150"</w:instrText>
          </w:r>
          <w:r>
            <w:fldChar w:fldCharType="separate"/>
          </w:r>
          <w:r>
            <w:rPr>
              <w:spacing w:val="-1"/>
            </w:rPr>
            <w:t>Активация/деактивация микрофона</w:t>
          </w:r>
          <w:r>
            <w:tab/>
          </w:r>
          <w:r>
            <w:rPr>
              <w:spacing w:val="-1"/>
            </w:rPr>
            <w:t>62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\l"_bookmark153"</w:instrText>
          </w:r>
          <w:r>
            <w:fldChar w:fldCharType="separate"/>
          </w:r>
          <w:r>
            <w:rPr>
              <w:spacing w:val="-1"/>
            </w:rPr>
            <w:t>Изменение уровня громкости</w:t>
          </w:r>
          <w:r>
            <w:tab/>
          </w:r>
          <w:r>
            <w:tab/>
          </w:r>
          <w:r>
            <w:rPr>
              <w:spacing w:val="-1"/>
            </w:rPr>
            <w:t>62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\l"_bookmark154"</w:instrText>
          </w:r>
          <w:r>
            <w:fldChar w:fldCharType="separate"/>
          </w:r>
          <w:r>
            <w:rPr>
              <w:spacing w:val="-1"/>
            </w:rPr>
            <w:t>Переключение с трубки в режим спикерфона</w:t>
          </w:r>
          <w:r>
            <w:tab/>
          </w:r>
          <w:r>
            <w:rPr>
              <w:spacing w:val="-1"/>
            </w:rPr>
            <w:t>62</w:t>
          </w:r>
          <w:r>
            <w:fldChar w:fldCharType="end"/>
          </w:r>
        </w:p>
        <w:p>
          <w:pPr>
            <w:pStyle w:val="TOC4"/>
            <w:tabs>
              <w:tab w:pos="10189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\l"_bookmark156"</w:instrText>
          </w:r>
          <w:r>
            <w:fldChar w:fldCharType="separate"/>
          </w:r>
          <w:r>
            <w:rPr/>
            <w:t>Переключение из режима спикерфона на трубку</w:t>
          </w:r>
          <w:r>
            <w:tab/>
          </w:r>
          <w:r>
            <w:rPr/>
            <w:t>62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\l"_bookmark157"</w:instrText>
          </w:r>
          <w:r>
            <w:fldChar w:fldCharType="separate"/>
          </w:r>
          <w:r>
            <w:rPr>
              <w:spacing w:val="-1"/>
            </w:rPr>
            <w:t>Переключение с трубки на громкую связь</w:t>
          </w:r>
          <w:r>
            <w:tab/>
          </w:r>
          <w:r>
            <w:rPr>
              <w:spacing w:val="-1"/>
            </w:rPr>
            <w:t>63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\l"_bookmark158"</w:instrText>
          </w:r>
          <w:r>
            <w:fldChar w:fldCharType="separate"/>
          </w:r>
          <w:r>
            <w:rPr>
              <w:spacing w:val="-1"/>
            </w:rPr>
            <w:t>Открытое прослушивание</w:t>
          </w:r>
          <w:r>
            <w:tab/>
          </w:r>
          <w:r>
            <w:rPr>
              <w:spacing w:val="-1"/>
            </w:rPr>
            <w:t>63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\l"_bookmark160"</w:instrText>
          </w:r>
          <w:r>
            <w:fldChar w:fldCharType="separate"/>
          </w:r>
          <w:r>
            <w:rPr>
              <w:spacing w:val="-1"/>
            </w:rPr>
            <w:t>Консультация со вторым собеседником</w:t>
          </w:r>
          <w:r>
            <w:tab/>
          </w:r>
          <w:r>
            <w:rPr>
              <w:spacing w:val="-1"/>
            </w:rPr>
            <w:t>63</w:t>
          </w:r>
          <w:r>
            <w:fldChar w:fldCharType="end"/>
          </w:r>
        </w:p>
        <w:p>
          <w:pPr>
            <w:pStyle w:val="TOC4"/>
            <w:tabs>
              <w:tab w:pos="10190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\l"_bookmark164"</w:instrText>
          </w:r>
          <w:r>
            <w:fldChar w:fldCharType="separate"/>
          </w:r>
          <w:r>
            <w:rPr>
              <w:spacing w:val="-1"/>
            </w:rPr>
            <w:t>Переключение на собеседника, разговор с которым поставлен на удержание (опция «Alternate» (чередование собеседников))</w:t>
          </w:r>
          <w:r>
            <w:tab/>
          </w:r>
          <w:r>
            <w:rPr>
              <w:spacing w:val="-1"/>
            </w:rPr>
            <w:t>65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\l"_bookmark166"</w:instrText>
          </w:r>
          <w:r>
            <w:fldChar w:fldCharType="separate"/>
          </w:r>
          <w:r>
            <w:rPr>
              <w:spacing w:val="-1"/>
            </w:rPr>
            <w:t>Конференция</w:t>
          </w:r>
          <w:r>
            <w:tab/>
          </w:r>
          <w:r>
            <w:rPr>
              <w:spacing w:val="-1"/>
            </w:rPr>
            <w:t>65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\l"_bookmark168"</w:instrText>
          </w:r>
          <w:r>
            <w:fldChar w:fldCharType="separate"/>
          </w:r>
          <w:r>
            <w:rPr>
              <w:spacing w:val="-1"/>
            </w:rPr>
            <w:t>Постановка на удержание и прекращение режима удержания для одного из собеседников или обоих сразу</w:t>
          </w:r>
          <w:r>
            <w:tab/>
          </w:r>
          <w:r>
            <w:rPr>
              <w:spacing w:val="-1"/>
            </w:rPr>
            <w:t>66</w:t>
          </w:r>
          <w:r>
            <w:fldChar w:fldCharType="end"/>
          </w:r>
        </w:p>
        <w:p>
          <w:pPr>
            <w:pStyle w:val="TOC1"/>
            <w:tabs>
              <w:tab w:pos="9231" w:val="left" w:leader="none"/>
            </w:tabs>
            <w:spacing w:line="240" w:lineRule="auto"/>
            <w:ind w:right="0"/>
            <w:jc w:val="left"/>
          </w:pPr>
          <w:r>
            <w:t>8</w:t>
          </w:r>
          <w:r>
            <w:tab/>
          </w:r>
          <w:r>
            <w:t>Оглавление</w:t>
          </w:r>
        </w:p>
        <w:p>
          <w:pPr>
            <w:pStyle w:val="TOC4"/>
            <w:tabs>
              <w:tab w:pos="9968" w:val="left" w:leader="dot"/>
            </w:tabs>
            <w:spacing w:line="240" w:lineRule="auto" w:before="455"/>
            <w:ind w:right="0"/>
            <w:jc w:val="left"/>
          </w:pPr>
          <w:r>
            <w:fldChar w:fldCharType="begin"/>
          </w:r>
          <w:r>
            <w:instrText xml:space="preserve">HYPERLINK  \l"_bookmark169"</w:instrText>
          </w:r>
          <w:r>
            <w:fldChar w:fldCharType="separate"/>
          </w:r>
          <w:r>
            <w:rPr>
              <w:spacing w:val="-1"/>
            </w:rPr>
            <w:t>Соединение сторон разговора</w:t>
          </w:r>
          <w:r>
            <w:tab/>
          </w:r>
          <w:r>
            <w:rPr>
              <w:spacing w:val="-1"/>
            </w:rPr>
            <w:t>67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\l"_bookmark170"</w:instrText>
          </w:r>
          <w:r>
            <w:fldChar w:fldCharType="separate"/>
          </w:r>
          <w:r>
            <w:rPr>
              <w:spacing w:val="-1"/>
            </w:rPr>
            <w:t>Перевод звонка в режим удержания</w:t>
          </w:r>
          <w:r>
            <w:tab/>
          </w:r>
          <w:r>
            <w:rPr>
              <w:spacing w:val="-1"/>
            </w:rPr>
            <w:t>67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\l"_bookmark172"</w:instrText>
          </w:r>
          <w:r>
            <w:fldChar w:fldCharType="separate"/>
          </w:r>
          <w:r>
            <w:rPr>
              <w:spacing w:val="-1"/>
            </w:rPr>
            <w:t>Звонок в режиме ожидания (второй звонок)</w:t>
          </w:r>
          <w:r>
            <w:tab/>
          </w:r>
          <w:r>
            <w:rPr>
              <w:spacing w:val="-1"/>
            </w:rPr>
            <w:t>67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\l"_bookmark178"</w:instrText>
          </w:r>
          <w:r>
            <w:fldChar w:fldCharType="separate"/>
          </w:r>
          <w:r>
            <w:rPr>
              <w:spacing w:val="-1"/>
            </w:rPr>
            <w:t>Перевод звонка</w:t>
          </w:r>
          <w:r>
            <w:tab/>
          </w:r>
          <w:r>
            <w:rPr>
              <w:spacing w:val="-1"/>
            </w:rPr>
            <w:t>69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\l"_bookmark180"</w:instrText>
          </w:r>
          <w:r>
            <w:fldChar w:fldCharType="separate"/>
          </w:r>
          <w:r>
            <w:rPr>
              <w:spacing w:val="-1"/>
            </w:rPr>
            <w:t>Завершение звонка</w:t>
          </w:r>
          <w:r>
            <w:tab/>
          </w:r>
          <w:r>
            <w:rPr>
              <w:spacing w:val="-1"/>
            </w:rPr>
            <w:t>71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\l"_bookmark182"</w:instrText>
          </w:r>
          <w:r>
            <w:fldChar w:fldCharType="separate"/>
          </w:r>
          <w:r>
            <w:rPr>
              <w:spacing w:val="-1"/>
            </w:rPr>
            <w:t>Настройка переадресации вызова</w:t>
          </w:r>
          <w:r>
            <w:tab/>
          </w:r>
          <w:r>
            <w:rPr>
              <w:spacing w:val="-1"/>
            </w:rPr>
            <w:t>71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\l"_bookmark185"</w:instrText>
          </w:r>
          <w:r>
            <w:fldChar w:fldCharType="separate"/>
          </w:r>
          <w:r>
            <w:rPr>
              <w:spacing w:val="-1"/>
            </w:rPr>
            <w:t>Корпоративная директория</w:t>
          </w:r>
          <w:r>
            <w:tab/>
          </w:r>
          <w:r>
            <w:rPr>
              <w:spacing w:val="-1"/>
            </w:rPr>
            <w:t>73</w:t>
          </w:r>
          <w:r>
            <w:fldChar w:fldCharType="end"/>
          </w:r>
        </w:p>
        <w:p>
          <w:pPr>
            <w:pStyle w:val="TOC4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\l"_bookmark187"</w:instrText>
          </w:r>
          <w:r>
            <w:fldChar w:fldCharType="separate"/>
          </w:r>
          <w:r>
            <w:rPr>
              <w:spacing w:val="-1"/>
            </w:rPr>
            <w:t>Настройка доступа к Microsoft exchange server</w:t>
          </w:r>
          <w:r>
            <w:tab/>
          </w:r>
          <w:r>
            <w:rPr>
              <w:spacing w:val="-1"/>
            </w:rPr>
            <w:t>73</w:t>
          </w:r>
          <w:r>
            <w:fldChar w:fldCharType="end"/>
          </w:r>
        </w:p>
        <w:p>
          <w:pPr>
            <w:pStyle w:val="TOC4"/>
            <w:tabs>
              <w:tab w:pos="997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\l"_bookmark189"</w:instrText>
          </w:r>
          <w:r>
            <w:fldChar w:fldCharType="separate"/>
          </w:r>
          <w:r>
            <w:rPr>
              <w:spacing w:val="-1"/>
            </w:rPr>
            <w:t>Поиск контактов с помощью Диалогов</w:t>
          </w:r>
          <w:r>
            <w:tab/>
          </w:r>
          <w:r>
            <w:rPr>
              <w:spacing w:val="-1"/>
            </w:rPr>
            <w:t>74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\l"_bookmark193"</w:instrText>
          </w:r>
          <w:r>
            <w:fldChar w:fldCharType="separate"/>
          </w:r>
          <w:r>
            <w:rPr>
              <w:spacing w:val="-1"/>
            </w:rPr>
            <w:t>Прослушивание сообщений голосовой почты</w:t>
          </w:r>
          <w:r>
            <w:tab/>
          </w:r>
          <w:r>
            <w:rPr>
              <w:spacing w:val="-1"/>
            </w:rPr>
            <w:t>75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\l"_bookmark194"</w:instrText>
          </w:r>
          <w:r>
            <w:fldChar w:fldCharType="separate"/>
          </w:r>
          <w:r>
            <w:rPr>
              <w:spacing w:val="-1"/>
            </w:rPr>
            <w:t>Импорт контактов с помощью веб-интерфейса</w:t>
          </w:r>
          <w:r>
            <w:tab/>
          </w:r>
          <w:r>
            <w:rPr>
              <w:spacing w:val="-1"/>
            </w:rPr>
            <w:t>76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\l"_bookmark195"</w:instrText>
          </w:r>
          <w:r>
            <w:fldChar w:fldCharType="separate"/>
          </w:r>
          <w:r>
            <w:rPr>
              <w:spacing w:val="-1"/>
            </w:rPr>
            <w:t>Экспорт контактов с помощью веб-интерфейса</w:t>
          </w:r>
          <w:r>
            <w:tab/>
          </w:r>
          <w:r>
            <w:rPr>
              <w:spacing w:val="-1"/>
            </w:rPr>
            <w:t>78</w:t>
          </w:r>
          <w:r>
            <w:fldChar w:fldCharType="end"/>
          </w:r>
        </w:p>
        <w:p>
          <w:pPr>
            <w:pStyle w:val="TOC2"/>
            <w:tabs>
              <w:tab w:pos="9857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\l"_bookmark196"</w:instrText>
          </w:r>
          <w:r>
            <w:fldChar w:fldCharType="separate"/>
          </w:r>
          <w:r>
            <w:rPr>
              <w:color w:val="8CC63F"/>
              <w:spacing w:val="-1"/>
            </w:rPr>
            <w:t>Программируемые клавиши</w:t>
          </w:r>
          <w:r>
            <w:tab/>
          </w:r>
          <w:r>
            <w:rPr>
              <w:color w:val="8CC63F"/>
              <w:spacing w:val="-1"/>
            </w:rPr>
            <w:t>79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\l"_bookmark199"</w:instrText>
          </w:r>
          <w:r>
            <w:fldChar w:fldCharType="separate"/>
          </w:r>
          <w:r>
            <w:rPr>
              <w:spacing w:val="-1"/>
            </w:rPr>
            <w:t>Список доступных функций</w:t>
          </w:r>
          <w:r>
            <w:tab/>
          </w:r>
          <w:r>
            <w:rPr>
              <w:spacing w:val="-1"/>
            </w:rPr>
            <w:t>79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\l"_bookmark201"</w:instrText>
          </w:r>
          <w:r>
            <w:fldChar w:fldCharType="separate"/>
          </w:r>
          <w:r>
            <w:rPr>
              <w:spacing w:val="-1"/>
            </w:rPr>
            <w:t>Программирование клавиш</w:t>
          </w:r>
          <w:r>
            <w:tab/>
          </w:r>
          <w:r>
            <w:rPr>
              <w:spacing w:val="-1"/>
            </w:rPr>
            <w:t>80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\l"_bookmark203"</w:instrText>
          </w:r>
          <w:r>
            <w:fldChar w:fldCharType="separate"/>
          </w:r>
          <w:r>
            <w:rPr/>
            <w:t>Инициация программирования</w:t>
          </w:r>
          <w:r>
            <w:tab/>
          </w:r>
          <w:r>
            <w:rPr/>
            <w:t>80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\l"_bookmark204"</w:instrText>
          </w:r>
          <w:r>
            <w:fldChar w:fldCharType="separate"/>
          </w:r>
          <w:r>
            <w:rPr>
              <w:spacing w:val="-1"/>
            </w:rPr>
            <w:t>Начало программирования</w:t>
          </w:r>
          <w:r>
            <w:tab/>
          </w:r>
          <w:r>
            <w:rPr>
              <w:spacing w:val="-1"/>
            </w:rPr>
            <w:t>81</w:t>
          </w:r>
          <w:r>
            <w:fldChar w:fldCharType="end"/>
          </w:r>
        </w:p>
        <w:p>
          <w:pPr>
            <w:pStyle w:val="TOC4"/>
            <w:tabs>
              <w:tab w:pos="9967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\l"_bookmark205"</w:instrText>
          </w:r>
          <w:r>
            <w:fldChar w:fldCharType="separate"/>
          </w:r>
          <w:r>
            <w:rPr>
              <w:spacing w:val="-1"/>
            </w:rPr>
            <w:t>Программирование расширенных функций</w:t>
          </w:r>
          <w:r>
            <w:tab/>
          </w:r>
          <w:r>
            <w:rPr>
              <w:spacing w:val="-1"/>
            </w:rPr>
            <w:t>81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\l"_bookmark209"</w:instrText>
          </w:r>
          <w:r>
            <w:fldChar w:fldCharType="separate"/>
          </w:r>
          <w:r>
            <w:rPr>
              <w:spacing w:val="-1"/>
            </w:rPr>
            <w:t>Применение клавиш</w:t>
          </w:r>
          <w:r>
            <w:tab/>
          </w:r>
          <w:r>
            <w:rPr>
              <w:spacing w:val="-1"/>
            </w:rPr>
            <w:t>83</w:t>
          </w:r>
          <w:r>
            <w:fldChar w:fldCharType="end"/>
          </w:r>
        </w:p>
        <w:p>
          <w:pPr>
            <w:pStyle w:val="TOC4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\l"_bookmark211"</w:instrText>
          </w:r>
          <w:r>
            <w:fldChar w:fldCharType="separate"/>
          </w:r>
          <w:r>
            <w:rPr/>
            <w:t xml:space="preserve">Пример 1: </w:t>
          </w:r>
          <w:r>
            <w:rPr/>
            <w:t>Звонок на сохранённый номер</w:t>
          </w:r>
          <w:r>
            <w:tab/>
          </w:r>
          <w:r>
            <w:rPr/>
            <w:t>83</w:t>
          </w:r>
          <w:r>
            <w:fldChar w:fldCharType="end"/>
          </w:r>
        </w:p>
        <w:p>
          <w:pPr>
            <w:pStyle w:val="TOC4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\l"_bookmark212"</w:instrText>
          </w:r>
          <w:r>
            <w:fldChar w:fldCharType="separate"/>
          </w:r>
          <w:r>
            <w:rPr/>
            <w:t xml:space="preserve">Пример 2: </w:t>
          </w:r>
          <w:r>
            <w:rPr/>
            <w:t>Активация/деактивация режима ожидания для звонка</w:t>
          </w:r>
          <w:r>
            <w:tab/>
          </w:r>
          <w:r>
            <w:rPr/>
            <w:t>83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\l"_bookmark213"</w:instrText>
          </w:r>
          <w:r>
            <w:fldChar w:fldCharType="separate"/>
          </w:r>
          <w:r>
            <w:rPr/>
            <w:t xml:space="preserve">Пример 3: </w:t>
          </w:r>
          <w:r>
            <w:rPr/>
            <w:t>Удержание и снятие с удержания</w:t>
          </w:r>
          <w:r>
            <w:tab/>
          </w:r>
          <w:r>
            <w:rPr/>
            <w:t>83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\l"_bookmark214"</w:instrText>
          </w:r>
          <w:r>
            <w:fldChar w:fldCharType="separate"/>
          </w:r>
          <w:r>
            <w:rPr>
              <w:spacing w:val="-1"/>
            </w:rPr>
            <w:t xml:space="preserve">Пример 4: </w:t>
          </w:r>
          <w:r>
            <w:rPr>
              <w:spacing w:val="-1"/>
            </w:rPr>
            <w:t>Немедленный звонок</w:t>
          </w:r>
          <w:r>
            <w:tab/>
          </w:r>
          <w:r>
            <w:rPr>
              <w:spacing w:val="-1"/>
            </w:rPr>
            <w:t>83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\l"_bookmark215"</w:instrText>
          </w:r>
          <w:r>
            <w:fldChar w:fldCharType="separate"/>
          </w:r>
          <w:r>
            <w:rPr>
              <w:spacing w:val="-1"/>
            </w:rPr>
            <w:t>Клавиши для сброса настроек</w:t>
          </w:r>
          <w:r>
            <w:tab/>
          </w:r>
          <w:r>
            <w:rPr>
              <w:spacing w:val="-1"/>
            </w:rPr>
            <w:t>84</w:t>
          </w:r>
          <w:r>
            <w:fldChar w:fldCharType="end"/>
          </w:r>
        </w:p>
        <w:p>
          <w:pPr>
            <w:pStyle w:val="TOC2"/>
            <w:tabs>
              <w:tab w:pos="986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\l"_bookmark216"</w:instrText>
          </w:r>
          <w:r>
            <w:fldChar w:fldCharType="separate"/>
          </w:r>
          <w:r>
            <w:rPr>
              <w:color w:val="8CC63F"/>
              <w:spacing w:val="-1"/>
            </w:rPr>
            <w:t>Отправка вызовов из команды.</w:t>
          </w:r>
          <w:r>
            <w:tab/>
          </w:r>
          <w:r>
            <w:rPr>
              <w:color w:val="8CC63F"/>
              <w:spacing w:val="-1"/>
            </w:rPr>
            <w:t>85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\l"_bookmark217"</w:instrText>
          </w:r>
          <w:r>
            <w:fldChar w:fldCharType="separate"/>
          </w:r>
          <w:r>
            <w:rPr>
              <w:spacing w:val="-1"/>
            </w:rPr>
            <w:t>Групповой звонок</w:t>
          </w:r>
          <w:r>
            <w:tab/>
          </w:r>
          <w:r>
            <w:rPr>
              <w:spacing w:val="-1"/>
            </w:rPr>
            <w:t>85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\l"_bookmark221"</w:instrText>
          </w:r>
          <w:r>
            <w:fldChar w:fldCharType="separate"/>
          </w:r>
          <w:r>
            <w:rPr/>
            <w:t>Захват группового звонка только с помощью клавиши</w:t>
          </w:r>
          <w:r>
            <w:tab/>
          </w:r>
          <w:r>
            <w:rPr/>
            <w:t>86</w:t>
          </w:r>
          <w:r>
            <w:fldChar w:fldCharType="end"/>
          </w:r>
        </w:p>
        <w:p>
          <w:pPr>
            <w:pStyle w:val="TOC4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\l"_bookmark222"</w:instrText>
          </w:r>
          <w:r>
            <w:fldChar w:fldCharType="separate"/>
          </w:r>
          <w:r>
            <w:rPr/>
            <w:t>Захватывать групповой звонок немедленно</w:t>
          </w:r>
          <w:r>
            <w:tab/>
          </w:r>
          <w:r>
            <w:rPr/>
            <w:t>86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\l"_bookmark223"</w:instrText>
          </w:r>
          <w:r>
            <w:fldChar w:fldCharType="separate"/>
          </w:r>
          <w:r>
            <w:rPr>
              <w:spacing w:val="-1"/>
            </w:rPr>
            <w:t>Захватывать групповой звонок</w:t>
          </w:r>
          <w:r>
            <w:tab/>
          </w:r>
          <w:r>
            <w:rPr>
              <w:spacing w:val="-1"/>
            </w:rPr>
            <w:t>86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\l"_bookmark224"</w:instrText>
          </w:r>
          <w:r>
            <w:fldChar w:fldCharType="separate"/>
          </w:r>
          <w:r>
            <w:rPr/>
            <w:t>Игнорировать групповой вызов</w:t>
          </w:r>
          <w:r>
            <w:tab/>
          </w:r>
          <w:r>
            <w:rPr/>
            <w:t>86</w:t>
          </w:r>
          <w:r>
            <w:fldChar w:fldCharType="end"/>
          </w:r>
        </w:p>
        <w:p>
          <w:pPr>
            <w:pStyle w:val="TOC3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\l"_bookmark225"</w:instrText>
          </w:r>
          <w:r>
            <w:fldChar w:fldCharType="separate"/>
          </w:r>
          <w:r>
            <w:rPr>
              <w:spacing w:val="-1"/>
            </w:rPr>
            <w:t>Клавиши прямого выбора терминала</w:t>
          </w:r>
          <w:r>
            <w:tab/>
          </w:r>
          <w:r>
            <w:rPr>
              <w:spacing w:val="-1"/>
            </w:rPr>
            <w:t>87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\l"_bookmark227"</w:instrText>
          </w:r>
          <w:r>
            <w:fldChar w:fldCharType="separate"/>
          </w:r>
          <w:r>
            <w:rPr/>
            <w:t>Звонок непосредственно абоненту</w:t>
          </w:r>
          <w:r>
            <w:tab/>
          </w:r>
          <w:r>
            <w:rPr/>
            <w:t>87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\l"_bookmark229"</w:instrText>
          </w:r>
          <w:r>
            <w:fldChar w:fldCharType="separate"/>
          </w:r>
          <w:r>
            <w:rPr>
              <w:spacing w:val="-1"/>
            </w:rPr>
            <w:t>Захват вызова</w:t>
          </w:r>
          <w:r>
            <w:tab/>
          </w:r>
          <w:r>
            <w:rPr>
              <w:spacing w:val="-1"/>
            </w:rPr>
            <w:t>88</w:t>
          </w:r>
          <w:r>
            <w:fldChar w:fldCharType="end"/>
          </w:r>
        </w:p>
        <w:p>
          <w:pPr>
            <w:pStyle w:val="TOC4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\l"_bookmark232"</w:instrText>
          </w:r>
          <w:r>
            <w:fldChar w:fldCharType="separate"/>
          </w:r>
          <w:r>
            <w:rPr/>
            <w:t>Отклонение звонка, направленного абоненту, доступному с помощью прямого выбора терминала</w:t>
          </w:r>
          <w:r>
            <w:tab/>
          </w:r>
          <w:r>
            <w:rPr/>
            <w:t>88</w:t>
          </w:r>
          <w:r>
            <w:fldChar w:fldCharType="end"/>
          </w:r>
        </w:p>
        <w:p>
          <w:pPr>
            <w:pStyle w:val="TOC4"/>
            <w:tabs>
              <w:tab w:pos="997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\l"_bookmark234"</w:instrText>
          </w:r>
          <w:r>
            <w:fldChar w:fldCharType="separate"/>
          </w:r>
          <w:r>
            <w:rPr>
              <w:spacing w:val="-1"/>
            </w:rPr>
            <w:t>Светодиодный экран клавиш прямого выбора терминала</w:t>
          </w:r>
          <w:r>
            <w:tab/>
          </w:r>
          <w:r>
            <w:rPr>
              <w:spacing w:val="-1"/>
            </w:rPr>
            <w:t>89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\l"_bookmark236"</w:instrText>
          </w:r>
          <w:r>
            <w:fldChar w:fldCharType="separate"/>
          </w:r>
          <w:r>
            <w:rPr>
              <w:spacing w:val="-1"/>
              <w:w w:val="95"/>
            </w:rPr>
            <w:t>Мультилиния</w:t>
          </w:r>
          <w:r>
            <w:tab/>
          </w:r>
          <w:r>
            <w:rPr>
              <w:spacing w:val="-1"/>
              <w:w w:val="95"/>
            </w:rPr>
            <w:t>90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\l"_bookmark238"</w:instrText>
          </w:r>
          <w:r>
            <w:fldChar w:fldCharType="separate"/>
          </w:r>
          <w:r>
            <w:rPr>
              <w:spacing w:val="-1"/>
            </w:rPr>
            <w:t>Клавиши внутренней и внешней линий</w:t>
          </w:r>
          <w:r>
            <w:tab/>
          </w:r>
          <w:r>
            <w:rPr>
              <w:spacing w:val="-1"/>
            </w:rPr>
            <w:t>90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\l"_bookmark250"</w:instrText>
          </w:r>
          <w:r>
            <w:fldChar w:fldCharType="separate"/>
          </w:r>
          <w:r>
            <w:rPr/>
            <w:t>Входящие вызовы</w:t>
          </w:r>
          <w:r>
            <w:tab/>
          </w:r>
          <w:r>
            <w:rPr/>
            <w:t>92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 w:before="11"/>
            <w:ind w:right="0"/>
            <w:jc w:val="left"/>
          </w:pPr>
          <w:r>
            <w:fldChar w:fldCharType="begin"/>
          </w:r>
          <w:r>
            <w:instrText xml:space="preserve">HYPERLINK  \l"_bookmark253"</w:instrText>
          </w:r>
          <w:r>
            <w:fldChar w:fldCharType="separate"/>
          </w:r>
          <w:r>
            <w:rPr>
              <w:spacing w:val="-1"/>
            </w:rPr>
            <w:t>Звонки</w:t>
          </w:r>
          <w:r>
            <w:tab/>
          </w:r>
          <w:r>
            <w:rPr>
              <w:spacing w:val="-1"/>
            </w:rPr>
            <w:t>92</w:t>
          </w:r>
          <w:r>
            <w:fldChar w:fldCharType="end"/>
          </w:r>
        </w:p>
        <w:p>
          <w:pPr>
            <w:pStyle w:val="TOC4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\l"_bookmark259"</w:instrText>
          </w:r>
          <w:r>
            <w:fldChar w:fldCharType="separate"/>
          </w:r>
          <w:r>
            <w:rPr>
              <w:spacing w:val="-1"/>
            </w:rPr>
            <w:t>Во время звонков</w:t>
          </w:r>
          <w:r>
            <w:tab/>
          </w:r>
          <w:r>
            <w:rPr>
              <w:spacing w:val="-1"/>
            </w:rPr>
            <w:t>94</w:t>
          </w:r>
          <w:r>
            <w:fldChar w:fldCharType="end"/>
          </w:r>
        </w:p>
        <w:p>
          <w:pPr>
            <w:pStyle w:val="TOC4"/>
            <w:tabs>
              <w:tab w:pos="996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\l"_bookmark264"</w:instrText>
          </w:r>
          <w:r>
            <w:fldChar w:fldCharType="separate"/>
          </w:r>
          <w:r>
            <w:rPr/>
            <w:t>Настройки для режима мультилайн (клавиатурной линии)</w:t>
          </w:r>
          <w:r>
            <w:tab/>
          </w:r>
          <w:r>
            <w:rPr/>
            <w:t>96</w:t>
          </w:r>
          <w:r>
            <w:fldChar w:fldCharType="end"/>
          </w:r>
        </w:p>
        <w:p>
          <w:pPr>
            <w:pStyle w:val="TOC3"/>
            <w:tabs>
              <w:tab w:pos="996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\l"_bookmark272"</w:instrText>
          </w:r>
          <w:r>
            <w:fldChar w:fldCharType="separate"/>
          </w:r>
          <w:r>
            <w:rPr>
              <w:spacing w:val="-1"/>
            </w:rPr>
            <w:t>Автоматическое переключение входящих вызовов с данной линии, когда она занята, на другую</w:t>
          </w:r>
          <w:r>
            <w:tab/>
          </w:r>
          <w:r>
            <w:rPr>
              <w:spacing w:val="-1"/>
            </w:rPr>
            <w:t>99</w:t>
          </w:r>
          <w:r>
            <w:fldChar w:fldCharType="end"/>
          </w:r>
        </w:p>
        <w:p>
          <w:pPr>
            <w:pStyle w:val="TOC3"/>
            <w:tabs>
              <w:tab w:pos="997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\l"_bookmark274"</w:instrText>
          </w:r>
          <w:r>
            <w:fldChar w:fldCharType="separate"/>
          </w:r>
          <w:r>
            <w:rPr/>
            <w:t>Отправка вызовов из исполнительно-секретарской команды</w:t>
          </w:r>
          <w:r>
            <w:tab/>
          </w:r>
          <w:r>
            <w:rPr/>
            <w:t>99</w:t>
          </w:r>
          <w:r>
            <w:fldChar w:fldCharType="end"/>
          </w:r>
        </w:p>
        <w:p>
          <w:pPr>
            <w:pStyle w:val="TOC2"/>
            <w:tabs>
              <w:tab w:pos="9692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\l"_bookmark277"</w:instrText>
          </w:r>
          <w:r>
            <w:fldChar w:fldCharType="separate"/>
          </w:r>
          <w:r>
            <w:rPr>
              <w:color w:val="8CC63F"/>
              <w:spacing w:val="-1"/>
            </w:rPr>
            <w:t>Функция мобильности</w:t>
          </w:r>
          <w:r>
            <w:tab/>
          </w:r>
          <w:r>
            <w:rPr>
              <w:color w:val="8CC63F"/>
              <w:spacing w:val="-1"/>
            </w:rPr>
            <w:t>100</w:t>
          </w:r>
          <w:r>
            <w:fldChar w:fldCharType="end"/>
          </w:r>
        </w:p>
        <w:p>
          <w:pPr>
            <w:pStyle w:val="TOC4"/>
            <w:tabs>
              <w:tab w:pos="9861" w:val="lef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\l"_bookmark279"</w:instrText>
          </w:r>
          <w:r>
            <w:fldChar w:fldCharType="separate"/>
          </w:r>
          <w:r>
            <w:rPr>
              <w:spacing w:val="-1"/>
            </w:rPr>
            <w:t>Вход на другой телефон</w:t>
          </w:r>
          <w:r>
            <w:tab/>
          </w:r>
          <w:r>
            <w:rPr>
              <w:spacing w:val="-1"/>
            </w:rPr>
            <w:t>100</w:t>
          </w:r>
          <w:r>
            <w:fldChar w:fldCharType="end"/>
          </w:r>
        </w:p>
        <w:p>
          <w:pPr>
            <w:pStyle w:val="TOC4"/>
            <w:tabs>
              <w:tab w:pos="986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\l"_bookmark280"</w:instrText>
          </w:r>
          <w:r>
            <w:fldChar w:fldCharType="separate"/>
          </w:r>
          <w:r>
            <w:rPr/>
            <w:t>Прекращение действия функции мобильности на телефоне (отключение)</w:t>
          </w:r>
          <w:r>
            <w:tab/>
          </w:r>
          <w:r>
            <w:rPr/>
            <w:t>100</w:t>
          </w:r>
          <w:r>
            <w:fldChar w:fldCharType="end"/>
          </w:r>
        </w:p>
        <w:p>
          <w:pPr>
            <w:pStyle w:val="TOC1"/>
            <w:tabs>
              <w:tab w:pos="10192" w:val="right" w:leader="none"/>
            </w:tabs>
            <w:spacing w:line="240" w:lineRule="auto"/>
            <w:ind w:right="0"/>
            <w:jc w:val="left"/>
          </w:pPr>
          <w:r>
            <w:t>Оглавление</w:t>
          </w:r>
          <w:r>
            <w:tab/>
          </w:r>
          <w:r>
            <w:t>9</w:t>
          </w:r>
        </w:p>
        <w:p>
          <w:pPr>
            <w:pStyle w:val="TOC2"/>
            <w:tabs>
              <w:tab w:pos="10192" w:val="right" w:leader="dot"/>
            </w:tabs>
            <w:spacing w:line="240" w:lineRule="auto" w:before="427"/>
            <w:ind w:right="0"/>
            <w:jc w:val="left"/>
          </w:pPr>
          <w:r>
            <w:fldChar w:fldCharType="begin"/>
          </w:r>
          <w:r>
            <w:instrText xml:space="preserve">HYPERLINK  \l"_bookmark281"</w:instrText>
          </w:r>
          <w:r>
            <w:fldChar w:fldCharType="separate"/>
          </w:r>
          <w:r>
            <w:rPr>
              <w:color w:val="8CC63F"/>
              <w:spacing w:val="-1"/>
            </w:rPr>
            <w:t>Конфиденциальность и безопасность</w:t>
          </w:r>
          <w:r>
            <w:tab/>
          </w:r>
          <w:r>
            <w:rPr>
              <w:color w:val="8CC63F"/>
              <w:spacing w:val="-1"/>
            </w:rPr>
            <w:t>101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\l"_bookmark283"</w:instrText>
          </w:r>
          <w:r>
            <w:fldChar w:fldCharType="separate"/>
          </w:r>
          <w:r>
            <w:rPr>
              <w:spacing w:val="-1"/>
            </w:rPr>
            <w:t>Не беспокоить</w:t>
          </w:r>
          <w:r>
            <w:tab/>
          </w:r>
          <w:r>
            <w:rPr>
              <w:spacing w:val="-1"/>
            </w:rPr>
            <w:t>с. 101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\l"_bookmark287"</w:instrText>
          </w:r>
          <w:r>
            <w:fldChar w:fldCharType="separate"/>
          </w:r>
          <w:r>
            <w:rPr/>
            <w:t>Активация функции «Не беспокоить» через Меню статуса присутствия.</w:t>
          </w:r>
          <w:r>
            <w:tab/>
          </w:r>
          <w:r>
            <w:rPr/>
            <w:t>101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\l"_bookmark288"</w:instrText>
          </w:r>
          <w:r>
            <w:fldChar w:fldCharType="separate"/>
          </w:r>
          <w:r>
            <w:rPr/>
            <w:t>Активация функции «Не беспокоить» через клавишу</w:t>
          </w:r>
          <w:r>
            <w:tab/>
          </w:r>
          <w:r>
            <w:rPr/>
            <w:t>101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\l"_bookmark289"</w:instrText>
          </w:r>
          <w:r>
            <w:fldChar w:fldCharType="separate"/>
          </w:r>
          <w:r>
            <w:rPr>
              <w:spacing w:val="-1"/>
            </w:rPr>
            <w:t>Разрешение функции «Не беспокоить»</w:t>
          </w:r>
          <w:r>
            <w:tab/>
          </w:r>
          <w:r>
            <w:rPr>
              <w:spacing w:val="-1"/>
            </w:rPr>
            <w:t>101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\l"_bookmark291"</w:instrText>
          </w:r>
          <w:r>
            <w:fldChar w:fldCharType="separate"/>
          </w:r>
          <w:r>
            <w:rPr>
              <w:spacing w:val="-1"/>
            </w:rPr>
            <w:t>Обеспечение безопасности</w:t>
          </w:r>
          <w:r>
            <w:tab/>
          </w:r>
          <w:r>
            <w:rPr>
              <w:spacing w:val="-1"/>
            </w:rPr>
            <w:t>102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\l"_bookmark292"</w:instrText>
          </w:r>
          <w:r>
            <w:fldChar w:fldCharType="separate"/>
          </w:r>
          <w:r>
            <w:rPr>
              <w:spacing w:val="-1"/>
            </w:rPr>
            <w:t>Пользовательский пароль</w:t>
          </w:r>
          <w:r>
            <w:tab/>
          </w:r>
          <w:r>
            <w:rPr>
              <w:spacing w:val="-1"/>
            </w:rPr>
            <w:t>102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\l"_bookmark297"</w:instrText>
          </w:r>
          <w:r>
            <w:fldChar w:fldCharType="separate"/>
          </w:r>
          <w:r>
            <w:rPr>
              <w:spacing w:val="-1"/>
            </w:rPr>
            <w:t>Блокировка телефона</w:t>
          </w:r>
          <w:r>
            <w:tab/>
          </w:r>
          <w:r>
            <w:rPr>
              <w:spacing w:val="-1"/>
            </w:rPr>
            <w:t>104</w:t>
          </w:r>
          <w:r>
            <w:fldChar w:fldCharType="end"/>
          </w:r>
        </w:p>
        <w:p>
          <w:pPr>
            <w:pStyle w:val="TOC2"/>
            <w:tabs>
              <w:tab w:pos="10190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\l"_bookmark303"</w:instrText>
          </w:r>
          <w:r>
            <w:fldChar w:fldCharType="separate"/>
          </w:r>
          <w:r>
            <w:rPr>
              <w:color w:val="8CC63F"/>
              <w:spacing w:val="-1"/>
            </w:rPr>
            <w:t>Другие настройки и функции</w:t>
          </w:r>
          <w:r>
            <w:tab/>
          </w:r>
          <w:r>
            <w:rPr>
              <w:color w:val="8CC63F"/>
              <w:spacing w:val="-1"/>
            </w:rPr>
            <w:t>106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\l"_bookmark304"</w:instrText>
          </w:r>
          <w:r>
            <w:fldChar w:fldCharType="separate"/>
          </w:r>
          <w:r>
            <w:rPr>
              <w:spacing w:val="-1"/>
            </w:rPr>
            <w:t>Настройки аудио</w:t>
          </w:r>
          <w:r>
            <w:tab/>
          </w:r>
          <w:r>
            <w:rPr>
              <w:spacing w:val="-1"/>
            </w:rPr>
            <w:t>106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\l"_bookmark305"</w:instrText>
          </w:r>
          <w:r>
            <w:fldChar w:fldCharType="separate"/>
          </w:r>
          <w:r>
            <w:rPr>
              <w:spacing w:val="-1"/>
            </w:rPr>
            <w:t>Характеристики помещения</w:t>
          </w:r>
          <w:r>
            <w:tab/>
          </w:r>
          <w:r>
            <w:rPr>
              <w:spacing w:val="-1"/>
            </w:rPr>
            <w:t>106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\l"_bookmark308"</w:instrText>
          </w:r>
          <w:r>
            <w:fldChar w:fldCharType="separate"/>
          </w:r>
          <w:r>
            <w:rPr>
              <w:spacing w:val="-1"/>
            </w:rPr>
            <w:t>Сигнал звонка</w:t>
          </w:r>
          <w:r>
            <w:tab/>
          </w:r>
          <w:r>
            <w:rPr>
              <w:spacing w:val="-1"/>
            </w:rPr>
            <w:t>106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\l"_bookmark310"</w:instrText>
          </w:r>
          <w:r>
            <w:fldChar w:fldCharType="separate"/>
          </w:r>
          <w:r>
            <w:rPr>
              <w:spacing w:val="-1"/>
            </w:rPr>
            <w:t>Мелодия Pattern (образец)</w:t>
          </w:r>
          <w:r>
            <w:tab/>
          </w:r>
          <w:r>
            <w:rPr>
              <w:spacing w:val="-1"/>
            </w:rPr>
            <w:t>107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\l"_bookmark312"</w:instrText>
          </w:r>
          <w:r>
            <w:fldChar w:fldCharType="separate"/>
          </w:r>
          <w:r>
            <w:rPr>
              <w:spacing w:val="-1"/>
            </w:rPr>
            <w:t>Pattern sequence (Последовательность образцов)</w:t>
          </w:r>
          <w:r>
            <w:tab/>
          </w:r>
          <w:r>
            <w:rPr>
              <w:spacing w:val="-1"/>
            </w:rPr>
            <w:t>108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\l"_bookmark314"</w:instrText>
          </w:r>
          <w:r>
            <w:fldChar w:fldCharType="separate"/>
          </w:r>
          <w:r>
            <w:rPr/>
            <w:t>Режимы открытого прослушивания</w:t>
          </w:r>
          <w:r>
            <w:tab/>
          </w:r>
          <w:r>
            <w:rPr/>
            <w:t>108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\l"_bookmark316"</w:instrText>
          </w:r>
          <w:r>
            <w:fldChar w:fldCharType="separate"/>
          </w:r>
          <w:r>
            <w:rPr>
              <w:spacing w:val="-1"/>
            </w:rPr>
            <w:t>Настройки использования порта для наушников</w:t>
          </w:r>
          <w:r>
            <w:tab/>
          </w:r>
          <w:r>
            <w:rPr>
              <w:spacing w:val="-1"/>
            </w:rPr>
            <w:t>109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\l"_bookmark319"</w:instrText>
          </w:r>
          <w:r>
            <w:fldChar w:fldCharType="separate"/>
          </w:r>
          <w:r>
            <w:rPr>
              <w:spacing w:val="-1"/>
            </w:rPr>
            <w:t>Специальные сигналы звонков</w:t>
          </w:r>
          <w:r>
            <w:tab/>
          </w:r>
          <w:r>
            <w:rPr>
              <w:spacing w:val="-1"/>
            </w:rPr>
            <w:t>110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\l"_bookmark321"</w:instrText>
          </w:r>
          <w:r>
            <w:fldChar w:fldCharType="separate"/>
          </w:r>
          <w:r>
            <w:rPr>
              <w:spacing w:val="-1"/>
            </w:rPr>
            <w:t>Активация/деактивация сигнала звонка</w:t>
          </w:r>
          <w:r>
            <w:tab/>
          </w:r>
          <w:r>
            <w:rPr>
              <w:spacing w:val="-1"/>
            </w:rPr>
            <w:t>112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\l"_bookmark322"</w:instrText>
          </w:r>
          <w:r>
            <w:fldChar w:fldCharType="separate"/>
          </w:r>
          <w:r>
            <w:rPr>
              <w:spacing w:val="-1"/>
            </w:rPr>
            <w:t>Тоновый сигнал и индикация небезопасного голосового соединения</w:t>
          </w:r>
          <w:r>
            <w:tab/>
          </w:r>
          <w:r>
            <w:rPr>
              <w:spacing w:val="-1"/>
            </w:rPr>
            <w:t>112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\l"_bookmark324"</w:instrText>
          </w:r>
          <w:r>
            <w:fldChar w:fldCharType="separate"/>
          </w:r>
          <w:r>
            <w:rPr>
              <w:spacing w:val="-1"/>
            </w:rPr>
            <w:t>Отображение языка</w:t>
          </w:r>
          <w:r>
            <w:tab/>
          </w:r>
          <w:r>
            <w:rPr>
              <w:spacing w:val="-1"/>
            </w:rPr>
            <w:t>113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\l"_bookmark327"</w:instrText>
          </w:r>
          <w:r>
            <w:fldChar w:fldCharType="separate"/>
          </w:r>
          <w:r>
            <w:rPr/>
            <w:t>Формат отображения времени</w:t>
          </w:r>
          <w:r>
            <w:tab/>
          </w:r>
          <w:r>
            <w:rPr/>
            <w:t>114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\l"_bookmark330"</w:instrText>
          </w:r>
          <w:r>
            <w:fldChar w:fldCharType="separate"/>
          </w:r>
          <w:r>
            <w:rPr>
              <w:spacing w:val="-1"/>
            </w:rPr>
            <w:t>Формат отображения даты</w:t>
          </w:r>
          <w:r>
            <w:tab/>
          </w:r>
          <w:r>
            <w:rPr>
              <w:spacing w:val="-1"/>
            </w:rPr>
            <w:t>115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\l"_bookmark333"</w:instrText>
          </w:r>
          <w:r>
            <w:fldChar w:fldCharType="separate"/>
          </w:r>
          <w:r>
            <w:rPr>
              <w:spacing w:val="-1"/>
            </w:rPr>
            <w:t>Настройки, специфичные для конкретной страны</w:t>
          </w:r>
          <w:r>
            <w:tab/>
          </w:r>
          <w:r>
            <w:rPr>
              <w:spacing w:val="-1"/>
            </w:rPr>
            <w:t>116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\l"_bookmark336"</w:instrText>
          </w:r>
          <w:r>
            <w:fldChar w:fldCharType="separate"/>
          </w:r>
          <w:r>
            <w:rPr>
              <w:spacing w:val="-1"/>
            </w:rPr>
            <w:t>Скринсейвер</w:t>
          </w:r>
          <w:r>
            <w:tab/>
          </w:r>
          <w:r>
            <w:rPr>
              <w:spacing w:val="-1"/>
            </w:rPr>
            <w:t>117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\l"_bookmark339"</w:instrText>
          </w:r>
          <w:r>
            <w:fldChar w:fldCharType="separate"/>
          </w:r>
          <w:r>
            <w:rPr/>
            <w:t>Активация скринсейвера</w:t>
          </w:r>
          <w:r>
            <w:tab/>
          </w:r>
          <w:r>
            <w:rPr/>
            <w:t>117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\l"_bookmark340"</w:instrText>
          </w:r>
          <w:r>
            <w:fldChar w:fldCharType="separate"/>
          </w:r>
          <w:r>
            <w:rPr>
              <w:spacing w:val="-1"/>
            </w:rPr>
            <w:t>Автоматическая активация скринсейвера</w:t>
          </w:r>
          <w:r>
            <w:tab/>
          </w:r>
          <w:r>
            <w:rPr>
              <w:spacing w:val="-1"/>
            </w:rPr>
            <w:t>118</w:t>
          </w:r>
          <w:r>
            <w:fldChar w:fldCharType="end"/>
          </w:r>
        </w:p>
        <w:p>
          <w:pPr>
            <w:pStyle w:val="TOC4"/>
            <w:tabs>
              <w:tab w:pos="10194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\l"_bookmark343"</w:instrText>
          </w:r>
          <w:r>
            <w:fldChar w:fldCharType="separate"/>
          </w:r>
          <w:r>
            <w:rPr/>
            <w:t>Возвращение в главное меню после задержки</w:t>
          </w:r>
          <w:r>
            <w:tab/>
          </w:r>
          <w:r>
            <w:rPr/>
            <w:t>119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\l"_bookmark344"</w:instrText>
          </w:r>
          <w:r>
            <w:fldChar w:fldCharType="separate"/>
          </w:r>
          <w:r>
            <w:rPr>
              <w:spacing w:val="-1"/>
            </w:rPr>
            <w:t>Настройки начального экрана</w:t>
          </w:r>
          <w:r>
            <w:tab/>
          </w:r>
          <w:r>
            <w:rPr>
              <w:spacing w:val="-1"/>
            </w:rPr>
            <w:t>119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\l"_bookmark345"</w:instrText>
          </w:r>
          <w:r>
            <w:fldChar w:fldCharType="separate"/>
          </w:r>
          <w:r>
            <w:rPr>
              <w:spacing w:val="-1"/>
            </w:rPr>
            <w:t>Контрастность экрана</w:t>
          </w:r>
          <w:r>
            <w:tab/>
          </w:r>
          <w:r>
            <w:rPr>
              <w:spacing w:val="-1"/>
            </w:rPr>
            <w:t>121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\l"_bookmark347"</w:instrText>
          </w:r>
          <w:r>
            <w:fldChar w:fldCharType="separate"/>
          </w:r>
          <w:r>
            <w:rPr>
              <w:spacing w:val="-1"/>
            </w:rPr>
            <w:t>Режим экономии электроэнергии</w:t>
          </w:r>
          <w:r>
            <w:tab/>
          </w:r>
          <w:r>
            <w:rPr>
              <w:spacing w:val="-1"/>
            </w:rPr>
            <w:t>122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\l"_bookmark350"</w:instrText>
          </w:r>
          <w:r>
            <w:fldChar w:fldCharType="separate"/>
          </w:r>
          <w:r>
            <w:rPr>
              <w:spacing w:val="-1"/>
            </w:rPr>
            <w:t>Установка перехода на летнее время</w:t>
          </w:r>
          <w:r>
            <w:tab/>
          </w:r>
          <w:r>
            <w:rPr>
              <w:spacing w:val="-1"/>
            </w:rPr>
            <w:t>123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\l"_bookmark353"</w:instrText>
          </w:r>
          <w:r>
            <w:fldChar w:fldCharType="separate"/>
          </w:r>
          <w:r>
            <w:rPr>
              <w:spacing w:val="-1"/>
            </w:rPr>
            <w:t>Установка разницы между между летним и зимним временем</w:t>
          </w:r>
          <w:r>
            <w:tab/>
          </w:r>
          <w:r>
            <w:rPr>
              <w:spacing w:val="-1"/>
            </w:rPr>
            <w:t>123</w:t>
          </w:r>
          <w:r>
            <w:fldChar w:fldCharType="end"/>
          </w:r>
        </w:p>
        <w:p>
          <w:pPr>
            <w:pStyle w:val="TOC3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\l"_bookmark355"</w:instrText>
          </w:r>
          <w:r>
            <w:fldChar w:fldCharType="separate"/>
          </w:r>
          <w:r>
            <w:rPr>
              <w:spacing w:val="-1"/>
            </w:rPr>
            <w:t>Автоматический переход на летнее время</w:t>
          </w:r>
          <w:r>
            <w:tab/>
          </w:r>
          <w:r>
            <w:rPr>
              <w:spacing w:val="-1"/>
            </w:rPr>
            <w:t>124</w:t>
          </w:r>
          <w:r>
            <w:fldChar w:fldCharType="end"/>
          </w:r>
        </w:p>
        <w:p>
          <w:pPr>
            <w:pStyle w:val="TOC3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\l"_bookmark357"</w:instrText>
          </w:r>
          <w:r>
            <w:fldChar w:fldCharType="separate"/>
          </w:r>
          <w:r>
            <w:rPr>
              <w:spacing w:val="-1"/>
            </w:rPr>
            <w:t>Отображение даты и времени</w:t>
          </w:r>
          <w:r>
            <w:tab/>
          </w:r>
          <w:r>
            <w:rPr>
              <w:spacing w:val="-1"/>
            </w:rPr>
            <w:t>125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\l"_bookmark360"</w:instrText>
          </w:r>
          <w:r>
            <w:fldChar w:fldCharType="separate"/>
          </w:r>
          <w:r>
            <w:rPr>
              <w:spacing w:val="-1"/>
            </w:rPr>
            <w:t>Проверка времени</w:t>
          </w:r>
          <w:r>
            <w:tab/>
          </w:r>
          <w:r>
            <w:rPr>
              <w:spacing w:val="-1"/>
            </w:rPr>
            <w:t>125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\l"_bookmark361"</w:instrText>
          </w:r>
          <w:r>
            <w:fldChar w:fldCharType="separate"/>
          </w:r>
          <w:r>
            <w:rPr>
              <w:spacing w:val="-1"/>
            </w:rPr>
            <w:t>Проверка даты</w:t>
          </w:r>
          <w:r>
            <w:tab/>
          </w:r>
          <w:r>
            <w:rPr>
              <w:spacing w:val="-1"/>
            </w:rPr>
            <w:t>125</w:t>
          </w:r>
          <w:r>
            <w:fldChar w:fldCharType="end"/>
          </w:r>
        </w:p>
        <w:p>
          <w:pPr>
            <w:pStyle w:val="TOC3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\l"_bookmark362"</w:instrText>
          </w:r>
          <w:r>
            <w:fldChar w:fldCharType="separate"/>
          </w:r>
          <w:r>
            <w:rPr>
              <w:spacing w:val="-1"/>
            </w:rPr>
            <w:t>Отображение информации, связанной с сетью</w:t>
          </w:r>
          <w:r>
            <w:tab/>
          </w:r>
          <w:r>
            <w:rPr>
              <w:spacing w:val="-1"/>
            </w:rPr>
            <w:t>126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\l"_bookmark364"</w:instrText>
          </w:r>
          <w:r>
            <w:fldChar w:fldCharType="separate"/>
          </w:r>
          <w:r>
            <w:rPr>
              <w:spacing w:val="-1"/>
            </w:rPr>
            <w:t>Сброс пользовательских настроек</w:t>
          </w:r>
          <w:r>
            <w:tab/>
          </w:r>
          <w:r>
            <w:rPr>
              <w:spacing w:val="-1"/>
            </w:rPr>
            <w:t>128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\l"_bookmark365"</w:instrText>
          </w:r>
          <w:r>
            <w:fldChar w:fldCharType="separate"/>
          </w:r>
          <w:r>
            <w:rPr/>
            <w:t>Запуск процедуры сброса</w:t>
          </w:r>
          <w:r>
            <w:tab/>
          </w:r>
          <w:r>
            <w:rPr/>
            <w:t>128</w:t>
          </w:r>
          <w:r>
            <w:fldChar w:fldCharType="end"/>
          </w:r>
        </w:p>
        <w:p>
          <w:pPr>
            <w:pStyle w:val="TOC3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\l"_bookmark366"</w:instrText>
          </w:r>
          <w:r>
            <w:fldChar w:fldCharType="separate"/>
          </w:r>
          <w:r>
            <w:rPr>
              <w:spacing w:val="-1"/>
            </w:rPr>
            <w:t>Программирование переадресации вызова</w:t>
          </w:r>
          <w:r>
            <w:tab/>
          </w:r>
          <w:r>
            <w:rPr>
              <w:spacing w:val="-1"/>
            </w:rPr>
            <w:t>129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\l"_bookmark368"</w:instrText>
          </w:r>
          <w:r>
            <w:fldChar w:fldCharType="separate"/>
          </w:r>
          <w:r>
            <w:rPr>
              <w:spacing w:val="-1"/>
            </w:rPr>
            <w:t>Применение переадресации вызова</w:t>
          </w:r>
          <w:r>
            <w:tab/>
          </w:r>
          <w:r>
            <w:rPr>
              <w:spacing w:val="-1"/>
            </w:rPr>
            <w:t>129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\l"_bookmark369"</w:instrText>
          </w:r>
          <w:r>
            <w:fldChar w:fldCharType="separate"/>
          </w:r>
          <w:r>
            <w:rPr/>
            <w:t>Активация или деактивация непосредственной переадресации вызова</w:t>
          </w:r>
          <w:r>
            <w:tab/>
          </w:r>
          <w:r>
            <w:rPr/>
            <w:t>130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\l"_bookmark370"</w:instrText>
          </w:r>
          <w:r>
            <w:fldChar w:fldCharType="separate"/>
          </w:r>
          <w:r>
            <w:rPr>
              <w:spacing w:val="-1"/>
            </w:rPr>
            <w:t>Сохранение целевых телефонных номеров для переадресации вызовов</w:t>
          </w:r>
          <w:r>
            <w:tab/>
          </w:r>
          <w:r>
            <w:rPr>
              <w:spacing w:val="-1"/>
            </w:rPr>
            <w:t>130 .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\l"_bookmark373"</w:instrText>
          </w:r>
          <w:r>
            <w:fldChar w:fldCharType="separate"/>
          </w:r>
          <w:r>
            <w:rPr>
              <w:spacing w:val="-1"/>
            </w:rPr>
            <w:t>Копирование и вставка телефонных номеров адресатов</w:t>
          </w:r>
          <w:r>
            <w:tab/>
          </w:r>
          <w:r>
            <w:rPr>
              <w:spacing w:val="-1"/>
            </w:rPr>
            <w:t>131</w:t>
          </w:r>
          <w:r>
            <w:fldChar w:fldCharType="end"/>
          </w:r>
        </w:p>
        <w:p>
          <w:pPr>
            <w:pStyle w:val="TOC4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\l"_bookmark375"</w:instrText>
          </w:r>
          <w:r>
            <w:fldChar w:fldCharType="separate"/>
          </w:r>
          <w:r>
            <w:rPr>
              <w:spacing w:val="-1"/>
            </w:rPr>
            <w:t>Активация/деактивация переадресации вызова</w:t>
          </w:r>
          <w:r>
            <w:tab/>
          </w:r>
          <w:r>
            <w:rPr>
              <w:spacing w:val="-1"/>
            </w:rPr>
            <w:t>133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\l"_bookmark378"</w:instrText>
          </w:r>
          <w:r>
            <w:fldChar w:fldCharType="separate"/>
          </w:r>
          <w:r>
            <w:rPr>
              <w:spacing w:val="-1"/>
            </w:rPr>
            <w:t>Определение продолжительности звонка перед переадресацией вызова в случае отсутствия ответа</w:t>
          </w:r>
          <w:r>
            <w:tab/>
          </w:r>
          <w:r>
            <w:rPr>
              <w:spacing w:val="-1"/>
            </w:rPr>
            <w:t>134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\l"_bookmark380"</w:instrText>
          </w:r>
          <w:r>
            <w:fldChar w:fldCharType="separate"/>
          </w:r>
          <w:r>
            <w:rPr>
              <w:spacing w:val="-1"/>
            </w:rPr>
            <w:t>Цепочка переадресаций вызовов</w:t>
          </w:r>
          <w:r>
            <w:tab/>
          </w:r>
          <w:r>
            <w:rPr>
              <w:spacing w:val="-1"/>
            </w:rPr>
            <w:t>134</w:t>
          </w:r>
          <w:r>
            <w:fldChar w:fldCharType="end"/>
          </w:r>
        </w:p>
        <w:p>
          <w:pPr>
            <w:pStyle w:val="TOC3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\l"_bookmark382"</w:instrText>
          </w:r>
          <w:r>
            <w:fldChar w:fldCharType="separate"/>
          </w:r>
          <w:r>
            <w:rPr>
              <w:spacing w:val="-1"/>
            </w:rPr>
            <w:t>Звонки с использованием компьютерной телефонии</w:t>
          </w:r>
          <w:r>
            <w:tab/>
          </w:r>
          <w:r>
            <w:rPr>
              <w:spacing w:val="-1"/>
            </w:rPr>
            <w:t>135</w:t>
          </w:r>
          <w:r>
            <w:fldChar w:fldCharType="end"/>
          </w:r>
        </w:p>
        <w:p>
          <w:pPr>
            <w:pStyle w:val="TOC4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\l"_bookmark383"</w:instrText>
          </w:r>
          <w:r>
            <w:fldChar w:fldCharType="separate"/>
          </w:r>
          <w:r>
            <w:rPr>
              <w:spacing w:val="-1"/>
            </w:rPr>
            <w:t>Гудок автоответчика</w:t>
          </w:r>
          <w:r>
            <w:tab/>
          </w:r>
          <w:r>
            <w:rPr>
              <w:spacing w:val="-1"/>
            </w:rPr>
            <w:t>135</w:t>
          </w:r>
          <w:r>
            <w:fldChar w:fldCharType="end"/>
          </w:r>
        </w:p>
        <w:p>
          <w:pPr>
            <w:pStyle w:val="TOC4"/>
            <w:tabs>
              <w:tab w:pos="10192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\l"_bookmark385"</w:instrText>
          </w:r>
          <w:r>
            <w:fldChar w:fldCharType="separate"/>
          </w:r>
          <w:r>
            <w:rPr/>
            <w:t>Гудок, уведомляющий об автоматическом восстановлении соединения</w:t>
          </w:r>
          <w:r>
            <w:tab/>
          </w:r>
          <w:r>
            <w:rPr/>
            <w:t>135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\l"_bookmark387"</w:instrText>
          </w:r>
          <w:r>
            <w:fldChar w:fldCharType="separate"/>
          </w:r>
          <w:r>
            <w:rPr/>
            <w:t>Активация/деактивация гудка напоминателя об удержании вызова</w:t>
          </w:r>
          <w:r>
            <w:tab/>
          </w:r>
          <w:r>
            <w:rPr/>
            <w:t>137</w:t>
          </w:r>
          <w:r>
            <w:fldChar w:fldCharType="end"/>
          </w:r>
        </w:p>
        <w:p>
          <w:pPr>
            <w:pStyle w:val="TOC3"/>
            <w:tabs>
              <w:tab w:pos="10193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\l"_bookmark389"</w:instrText>
          </w:r>
          <w:r>
            <w:fldChar w:fldCharType="separate"/>
          </w:r>
          <w:r>
            <w:rPr>
              <w:spacing w:val="-1"/>
            </w:rPr>
            <w:t>Установка продолжительности действия напоминателя об удержании вызова</w:t>
          </w:r>
          <w:r>
            <w:tab/>
          </w:r>
          <w:r>
            <w:rPr>
              <w:spacing w:val="-1"/>
            </w:rPr>
            <w:t>138</w:t>
          </w:r>
          <w:r>
            <w:fldChar w:fldCharType="end"/>
          </w:r>
        </w:p>
        <w:p>
          <w:pPr>
            <w:pStyle w:val="TOC3"/>
            <w:tabs>
              <w:tab w:pos="10191" w:val="righ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\l"_bookmark391"</w:instrText>
          </w:r>
          <w:r>
            <w:fldChar w:fldCharType="separate"/>
          </w:r>
          <w:r>
            <w:rPr/>
            <w:t>Активация/деакивация функции «Удержание вызова и разрыв соединения»</w:t>
          </w:r>
          <w:r>
            <w:tab/>
          </w:r>
          <w:r>
            <w:rPr/>
            <w:t>139</w:t>
          </w:r>
          <w:r>
            <w:fldChar w:fldCharType="end"/>
          </w:r>
        </w:p>
        <w:p>
          <w:pPr>
            <w:pStyle w:val="TOC1"/>
            <w:tabs>
              <w:tab w:pos="9231" w:val="left" w:leader="none"/>
            </w:tabs>
            <w:spacing w:line="240" w:lineRule="auto"/>
            <w:ind w:right="0"/>
            <w:jc w:val="left"/>
          </w:pPr>
          <w:r>
            <w:t>10</w:t>
          </w:r>
          <w:r>
            <w:tab/>
          </w:r>
          <w:r>
            <w:t>Оглавление</w:t>
          </w:r>
        </w:p>
        <w:p>
          <w:pPr>
            <w:pStyle w:val="TOC3"/>
            <w:tabs>
              <w:tab w:pos="9859" w:val="left" w:leader="dot"/>
            </w:tabs>
            <w:spacing w:line="240" w:lineRule="auto" w:before="455"/>
            <w:ind w:right="0"/>
            <w:jc w:val="left"/>
          </w:pPr>
          <w:r>
            <w:fldChar w:fldCharType="begin"/>
          </w:r>
          <w:r>
            <w:instrText xml:space="preserve">HYPERLINK  \l"_bookmark393"</w:instrText>
          </w:r>
          <w:r>
            <w:fldChar w:fldCharType="separate"/>
          </w:r>
          <w:r>
            <w:rPr>
              <w:spacing w:val="-1"/>
            </w:rPr>
            <w:t>Музыка при удержании</w:t>
          </w:r>
          <w:r>
            <w:tab/>
          </w:r>
          <w:r>
            <w:rPr>
              <w:spacing w:val="-1"/>
            </w:rPr>
            <w:t>140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\l"_bookmark395"</w:instrText>
          </w:r>
          <w:r>
            <w:fldChar w:fldCharType="separate"/>
          </w:r>
          <w:r>
            <w:rPr>
              <w:spacing w:val="-1"/>
            </w:rPr>
            <w:t>Разрешение объединения звонков</w:t>
          </w:r>
          <w:r>
            <w:tab/>
          </w:r>
          <w:r>
            <w:rPr>
              <w:spacing w:val="-1"/>
            </w:rPr>
            <w:t>141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\l"_bookmark397"</w:instrText>
          </w:r>
          <w:r>
            <w:fldChar w:fldCharType="separate"/>
          </w:r>
          <w:r>
            <w:rPr>
              <w:spacing w:val="-1"/>
            </w:rPr>
            <w:t>Разрешение отклонения звонков</w:t>
          </w:r>
          <w:r>
            <w:tab/>
          </w:r>
          <w:r>
            <w:rPr>
              <w:spacing w:val="-1"/>
            </w:rPr>
            <w:t>142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\l"_bookmark400"</w:instrText>
          </w:r>
          <w:r>
            <w:fldChar w:fldCharType="separate"/>
          </w:r>
          <w:r>
            <w:rPr>
              <w:spacing w:val="-1"/>
            </w:rPr>
            <w:t>Разрешение перевода звонков в режим ожидания</w:t>
          </w:r>
          <w:r>
            <w:tab/>
          </w:r>
          <w:r>
            <w:rPr>
              <w:spacing w:val="-1"/>
            </w:rPr>
            <w:t>143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left="1718" w:right="0"/>
            <w:jc w:val="left"/>
          </w:pPr>
          <w:r>
            <w:fldChar w:fldCharType="begin"/>
          </w:r>
          <w:r>
            <w:instrText xml:space="preserve">HYPERLINK  \l"_bookmark402"</w:instrText>
          </w:r>
          <w:r>
            <w:fldChar w:fldCharType="separate"/>
          </w:r>
          <w:r>
            <w:rPr>
              <w:spacing w:val="-1"/>
            </w:rPr>
            <w:t>Установка соединения с абонентами вешанием трубки</w:t>
          </w:r>
          <w:r>
            <w:tab/>
          </w:r>
          <w:r>
            <w:rPr>
              <w:spacing w:val="-1"/>
            </w:rPr>
            <w:t>144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\l"_bookmark404"</w:instrText>
          </w:r>
          <w:r>
            <w:fldChar w:fldCharType="separate"/>
          </w:r>
          <w:r>
            <w:rPr>
              <w:spacing w:val="-1"/>
            </w:rPr>
            <w:t>Разрешение перевода вызовов</w:t>
          </w:r>
          <w:r>
            <w:tab/>
          </w:r>
          <w:r>
            <w:rPr>
              <w:spacing w:val="-1"/>
            </w:rPr>
            <w:t>145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\l"_bookmark406"</w:instrText>
          </w:r>
          <w:r>
            <w:fldChar w:fldCharType="separate"/>
          </w:r>
          <w:r>
            <w:rPr>
              <w:spacing w:val="-1"/>
            </w:rPr>
            <w:t>Настройка задержки при автоматическом наборе номера</w:t>
          </w:r>
          <w:r>
            <w:tab/>
          </w:r>
          <w:r>
            <w:rPr>
              <w:spacing w:val="-1"/>
            </w:rPr>
            <w:t>146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\l"_bookmark410"</w:instrText>
          </w:r>
          <w:r>
            <w:fldChar w:fldCharType="separate"/>
          </w:r>
          <w:r>
            <w:rPr/>
            <w:t>Разрешение функции Busy when dialling (состояние "линия занята" при звонке)</w:t>
          </w:r>
          <w:r>
            <w:tab/>
          </w:r>
          <w:r>
            <w:rPr/>
            <w:t>147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\l"_bookmark412"</w:instrText>
          </w:r>
          <w:r>
            <w:fldChar w:fldCharType="separate"/>
          </w:r>
          <w:r>
            <w:rPr>
              <w:spacing w:val="-1"/>
            </w:rPr>
            <w:t>Разрешение функции Transfer on ring (Перевод вызова, когда телефон звонит)</w:t>
          </w:r>
          <w:r>
            <w:tab/>
          </w:r>
          <w:r>
            <w:rPr>
              <w:spacing w:val="-1"/>
            </w:rPr>
            <w:t>148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\l"_bookmark414"</w:instrText>
          </w:r>
          <w:r>
            <w:fldChar w:fldCharType="separate"/>
          </w:r>
          <w:r>
            <w:rPr/>
            <w:t>Активация или деактивация прямого вызова</w:t>
          </w:r>
          <w:r>
            <w:tab/>
          </w:r>
          <w:r>
            <w:rPr/>
            <w:t>149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\l"_bookmark417"</w:instrText>
          </w:r>
          <w:r>
            <w:fldChar w:fldCharType="separate"/>
          </w:r>
          <w:r>
            <w:rPr>
              <w:spacing w:val="-1"/>
            </w:rPr>
            <w:t>Разрешить обратный вызов</w:t>
          </w:r>
          <w:r>
            <w:tab/>
          </w:r>
          <w:r>
            <w:rPr>
              <w:spacing w:val="-1"/>
            </w:rPr>
            <w:t>150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\l"_bookmark420"</w:instrText>
          </w:r>
          <w:r>
            <w:fldChar w:fldCharType="separate"/>
          </w:r>
          <w:r>
            <w:rPr>
              <w:spacing w:val="-1"/>
            </w:rPr>
            <w:t>Разрешение конференций</w:t>
          </w:r>
          <w:r>
            <w:tab/>
          </w:r>
          <w:r>
            <w:rPr>
              <w:spacing w:val="-1"/>
            </w:rPr>
            <w:t>151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\l"_bookmark422"</w:instrText>
          </w:r>
          <w:r>
            <w:fldChar w:fldCharType="separate"/>
          </w:r>
          <w:r>
            <w:rPr>
              <w:spacing w:val="-1"/>
            </w:rPr>
            <w:t>Разрешение присоединения к конференции</w:t>
          </w:r>
          <w:r>
            <w:tab/>
          </w:r>
          <w:r>
            <w:rPr>
              <w:spacing w:val="-1"/>
            </w:rPr>
            <w:t>152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\l"_bookmark424"</w:instrText>
          </w:r>
          <w:r>
            <w:fldChar w:fldCharType="separate"/>
          </w:r>
          <w:r>
            <w:rPr>
              <w:spacing w:val="-1"/>
            </w:rPr>
            <w:t>Активация сети</w:t>
          </w:r>
          <w:r>
            <w:tab/>
          </w:r>
          <w:r>
            <w:rPr>
              <w:spacing w:val="-1"/>
            </w:rPr>
            <w:t>153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\l"_bookmark426"</w:instrText>
          </w:r>
          <w:r>
            <w:fldChar w:fldCharType="separate"/>
          </w:r>
          <w:r>
            <w:rPr>
              <w:spacing w:val="-1"/>
            </w:rPr>
            <w:t>Журнализация вызовов</w:t>
          </w:r>
          <w:r>
            <w:tab/>
          </w:r>
          <w:r>
            <w:rPr>
              <w:spacing w:val="-1"/>
            </w:rPr>
            <w:t>154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\l"_bookmark427"</w:instrText>
          </w:r>
          <w:r>
            <w:fldChar w:fldCharType="separate"/>
          </w:r>
          <w:r>
            <w:rPr/>
            <w:t>Деактивация журнализации</w:t>
          </w:r>
          <w:r>
            <w:tab/>
          </w:r>
          <w:r>
            <w:rPr/>
            <w:t>154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\l"_bookmark429"</w:instrText>
          </w:r>
          <w:r>
            <w:fldChar w:fldCharType="separate"/>
          </w:r>
          <w:r>
            <w:rPr>
              <w:spacing w:val="-1"/>
            </w:rPr>
            <w:t>Журнализация пропущенных вызовов</w:t>
          </w:r>
          <w:r>
            <w:tab/>
          </w:r>
          <w:r>
            <w:rPr>
              <w:spacing w:val="-1"/>
            </w:rPr>
            <w:t>154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\l"_bookmark431"</w:instrText>
          </w:r>
          <w:r>
            <w:fldChar w:fldCharType="separate"/>
          </w:r>
          <w:r>
            <w:rPr>
              <w:spacing w:val="-1"/>
            </w:rPr>
            <w:t>Запись разговоров</w:t>
          </w:r>
          <w:r>
            <w:tab/>
          </w:r>
          <w:r>
            <w:rPr>
              <w:spacing w:val="-1"/>
            </w:rPr>
            <w:t>156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\l"_bookmark432"</w:instrText>
          </w:r>
          <w:r>
            <w:fldChar w:fldCharType="separate"/>
          </w:r>
          <w:r>
            <w:rPr>
              <w:spacing w:val="-1"/>
            </w:rPr>
            <w:t>Режимы записи</w:t>
          </w:r>
          <w:r>
            <w:tab/>
          </w:r>
          <w:r>
            <w:rPr>
              <w:spacing w:val="-1"/>
            </w:rPr>
            <w:t>156</w:t>
          </w:r>
          <w:r>
            <w:fldChar w:fldCharType="end"/>
          </w:r>
        </w:p>
        <w:p>
          <w:pPr>
            <w:pStyle w:val="TOC4"/>
            <w:tabs>
              <w:tab w:pos="986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\l"_bookmark434"</w:instrText>
          </w:r>
          <w:r>
            <w:fldChar w:fldCharType="separate"/>
          </w:r>
          <w:r>
            <w:rPr/>
            <w:t>О звукозаписи</w:t>
          </w:r>
          <w:r>
            <w:tab/>
          </w:r>
          <w:r>
            <w:rPr/>
            <w:t>157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\l"_bookmark439"</w:instrText>
          </w:r>
          <w:r>
            <w:fldChar w:fldCharType="separate"/>
          </w:r>
          <w:r>
            <w:rPr>
              <w:spacing w:val="-1"/>
            </w:rPr>
            <w:t>Процедура записи звонков</w:t>
          </w:r>
          <w:r>
            <w:tab/>
          </w:r>
          <w:r>
            <w:rPr>
              <w:spacing w:val="-1"/>
            </w:rPr>
            <w:t>158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\l"_bookmark448"</w:instrText>
          </w:r>
          <w:r>
            <w:fldChar w:fldCharType="separate"/>
          </w:r>
          <w:r>
            <w:rPr>
              <w:spacing w:val="-1"/>
            </w:rPr>
            <w:t>Диагностические данные</w:t>
          </w:r>
          <w:r>
            <w:tab/>
          </w:r>
          <w:r>
            <w:rPr>
              <w:spacing w:val="-1"/>
            </w:rPr>
            <w:t>161</w:t>
          </w:r>
          <w:r>
            <w:fldChar w:fldCharType="end"/>
          </w:r>
        </w:p>
        <w:p>
          <w:pPr>
            <w:pStyle w:val="TOC3"/>
            <w:tabs>
              <w:tab w:pos="9857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\l"_bookmark451"</w:instrText>
          </w:r>
          <w:r>
            <w:fldChar w:fldCharType="separate"/>
          </w:r>
          <w:r>
            <w:rPr/>
            <w:t>Индивидуальные настройки, которые влияют на эффективность расхода электроэнергии</w:t>
          </w:r>
          <w:r>
            <w:tab/>
          </w:r>
          <w:r>
            <w:rPr/>
            <w:t>163</w:t>
          </w:r>
          <w:r>
            <w:fldChar w:fldCharType="end"/>
          </w:r>
        </w:p>
        <w:p>
          <w:pPr>
            <w:pStyle w:val="TOC2"/>
            <w:tabs>
              <w:tab w:pos="9694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\l"_bookmark452"</w:instrText>
          </w:r>
          <w:r>
            <w:fldChar w:fldCharType="separate"/>
          </w:r>
          <w:r>
            <w:rPr>
              <w:color w:val="8CC63F"/>
              <w:spacing w:val="-1"/>
            </w:rPr>
            <w:t>Веб-интерфейс</w:t>
          </w:r>
          <w:r>
            <w:tab/>
          </w:r>
          <w:r>
            <w:rPr>
              <w:color w:val="8CC63F"/>
              <w:spacing w:val="-1"/>
            </w:rPr>
            <w:t>164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\l"_bookmark455"</w:instrText>
          </w:r>
          <w:r>
            <w:fldChar w:fldCharType="separate"/>
          </w:r>
          <w:r>
            <w:rPr/>
            <w:t>Запуск веб-интерфейса</w:t>
          </w:r>
          <w:r>
            <w:tab/>
          </w:r>
          <w:r>
            <w:rPr/>
            <w:t>164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\l"_bookmark456"</w:instrText>
          </w:r>
          <w:r>
            <w:fldChar w:fldCharType="separate"/>
          </w:r>
          <w:r>
            <w:rPr>
              <w:spacing w:val="-1"/>
            </w:rPr>
            <w:t>Администраторские настройки</w:t>
          </w:r>
          <w:r>
            <w:tab/>
          </w:r>
          <w:r>
            <w:rPr>
              <w:spacing w:val="-1"/>
            </w:rPr>
            <w:t>165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\l"_bookmark457"</w:instrText>
          </w:r>
          <w:r>
            <w:fldChar w:fldCharType="separate"/>
          </w:r>
          <w:r>
            <w:rPr>
              <w:spacing w:val="-1"/>
            </w:rPr>
            <w:t>Пользовательские страницы</w:t>
          </w:r>
          <w:r>
            <w:tab/>
          </w:r>
          <w:r>
            <w:rPr>
              <w:spacing w:val="-1"/>
            </w:rPr>
            <w:t>165</w:t>
          </w:r>
          <w:r>
            <w:fldChar w:fldCharType="end"/>
          </w:r>
        </w:p>
        <w:p>
          <w:pPr>
            <w:pStyle w:val="TOC4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\l"_bookmark460"</w:instrText>
          </w:r>
          <w:r>
            <w:fldChar w:fldCharType="separate"/>
          </w:r>
          <w:r>
            <w:rPr>
              <w:spacing w:val="-1"/>
              <w:w w:val="95"/>
            </w:rPr>
            <w:t>Лицензии</w:t>
          </w:r>
          <w:r>
            <w:tab/>
          </w:r>
          <w:r>
            <w:rPr>
              <w:spacing w:val="-1"/>
              <w:w w:val="95"/>
            </w:rPr>
            <w:t>165</w:t>
          </w:r>
          <w:r>
            <w:fldChar w:fldCharType="end"/>
          </w:r>
        </w:p>
        <w:p>
          <w:pPr>
            <w:pStyle w:val="TOC4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\l"_bookmark461"</w:instrText>
          </w:r>
          <w:r>
            <w:fldChar w:fldCharType="separate"/>
          </w:r>
          <w:r>
            <w:rPr>
              <w:spacing w:val="-1"/>
            </w:rPr>
            <w:t>Пользовательское меню</w:t>
          </w:r>
          <w:r>
            <w:tab/>
          </w:r>
          <w:r>
            <w:rPr>
              <w:spacing w:val="-1"/>
            </w:rPr>
            <w:t>166</w:t>
          </w:r>
          <w:r>
            <w:fldChar w:fldCharType="end"/>
          </w:r>
        </w:p>
        <w:p>
          <w:pPr>
            <w:pStyle w:val="TOC2"/>
            <w:tabs>
              <w:tab w:pos="9693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\l"_bookmark462"</w:instrText>
          </w:r>
          <w:r>
            <w:fldChar w:fldCharType="separate"/>
          </w:r>
          <w:r>
            <w:rPr>
              <w:color w:val="8CC63F"/>
              <w:spacing w:val="-1"/>
            </w:rPr>
            <w:t>Решение проблем</w:t>
          </w:r>
          <w:r>
            <w:tab/>
          </w:r>
          <w:r>
            <w:rPr>
              <w:color w:val="8CC63F"/>
              <w:spacing w:val="-1"/>
            </w:rPr>
            <w:t>169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 w:before="41"/>
            <w:ind w:right="0"/>
            <w:jc w:val="left"/>
          </w:pPr>
          <w:r>
            <w:fldChar w:fldCharType="begin"/>
          </w:r>
          <w:r>
            <w:instrText xml:space="preserve">HYPERLINK  \l"_bookmark463"</w:instrText>
          </w:r>
          <w:r>
            <w:fldChar w:fldCharType="separate"/>
          </w:r>
          <w:r>
            <w:rPr>
              <w:spacing w:val="-1"/>
            </w:rPr>
            <w:t>Меры по поддержанию телефона в рабочем состоянии</w:t>
          </w:r>
          <w:r>
            <w:tab/>
          </w:r>
          <w:r>
            <w:rPr>
              <w:spacing w:val="-1"/>
            </w:rPr>
            <w:t>169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\l"_bookmark465"</w:instrText>
          </w:r>
          <w:r>
            <w:fldChar w:fldCharType="separate"/>
          </w:r>
          <w:r>
            <w:rPr>
              <w:spacing w:val="-1"/>
              <w:w w:val="95"/>
            </w:rPr>
            <w:t>Устранение проблем</w:t>
          </w:r>
          <w:r>
            <w:tab/>
          </w:r>
          <w:r>
            <w:rPr>
              <w:spacing w:val="-1"/>
              <w:w w:val="95"/>
            </w:rPr>
            <w:t>169</w:t>
          </w:r>
          <w:r>
            <w:fldChar w:fldCharType="end"/>
          </w:r>
        </w:p>
        <w:p>
          <w:pPr>
            <w:pStyle w:val="TOC3"/>
            <w:tabs>
              <w:tab w:pos="9859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\l"_bookmark468"</w:instrText>
          </w:r>
          <w:r>
            <w:fldChar w:fldCharType="separate"/>
          </w:r>
          <w:r>
            <w:rPr>
              <w:spacing w:val="-1"/>
            </w:rPr>
            <w:t>Маркировка клавиш</w:t>
          </w:r>
          <w:r>
            <w:tab/>
          </w:r>
          <w:r>
            <w:rPr>
              <w:spacing w:val="-1"/>
            </w:rPr>
            <w:t>171</w:t>
          </w:r>
          <w:r>
            <w:fldChar w:fldCharType="end"/>
          </w:r>
        </w:p>
        <w:p>
          <w:pPr>
            <w:pStyle w:val="TOC2"/>
            <w:spacing w:line="250" w:lineRule="auto" w:before="304"/>
            <w:ind w:right="187"/>
            <w:jc w:val="left"/>
          </w:pPr>
          <w:r>
            <w:fldChar w:fldCharType="begin"/>
          </w:r>
          <w:r>
            <w:instrText xml:space="preserve">HYPERLINK  \l"_bookmark470"</w:instrText>
          </w:r>
          <w:r>
            <w:fldChar w:fldCharType="separate"/>
          </w:r>
          <w:r>
            <w:rPr>
              <w:color w:val="8CC63F"/>
              <w:spacing w:val="-1"/>
            </w:rPr>
            <w:t>Ремонт и переработка. Обеспечение максимальной продолжительности срока годности</w:t>
          </w:r>
          <w:r>
            <w:tab/>
          </w:r>
          <w:r>
            <w:rPr>
              <w:color w:val="8CC63F"/>
              <w:spacing w:val="-1"/>
            </w:rPr>
            <w:t>172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 w:before="27"/>
            <w:ind w:right="0"/>
            <w:jc w:val="left"/>
          </w:pPr>
          <w:r>
            <w:fldChar w:fldCharType="begin"/>
          </w:r>
          <w:r>
            <w:instrText xml:space="preserve">HYPERLINK  \l"_bookmark471"</w:instrText>
          </w:r>
          <w:r>
            <w:fldChar w:fldCharType="separate"/>
          </w:r>
          <w:r>
            <w:rPr>
              <w:spacing w:val="-1"/>
            </w:rPr>
            <w:t>Переработка и удаление оборудования семейства OpenScape Desk Phone</w:t>
          </w:r>
          <w:r>
            <w:tab/>
          </w:r>
          <w:r>
            <w:rPr>
              <w:spacing w:val="-1"/>
            </w:rPr>
            <w:t>172</w:t>
          </w:r>
          <w:r>
            <w:fldChar w:fldCharType="end"/>
          </w:r>
        </w:p>
        <w:p>
          <w:pPr>
            <w:pStyle w:val="TOC3"/>
            <w:tabs>
              <w:tab w:pos="9861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\l"_bookmark472"</w:instrText>
          </w:r>
          <w:r>
            <w:fldChar w:fldCharType="separate"/>
          </w:r>
          <w:r>
            <w:rPr/>
            <w:t>Предоставление ремонта и запчастей</w:t>
          </w:r>
          <w:r>
            <w:tab/>
          </w:r>
          <w:r>
            <w:rPr/>
            <w:t>173</w:t>
          </w:r>
          <w:r>
            <w:fldChar w:fldCharType="end"/>
          </w:r>
        </w:p>
        <w:p>
          <w:pPr>
            <w:pStyle w:val="TOC3"/>
            <w:tabs>
              <w:tab w:pos="9862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\l"_bookmark473"</w:instrText>
          </w:r>
          <w:r>
            <w:fldChar w:fldCharType="separate"/>
          </w:r>
          <w:r>
            <w:rPr/>
            <w:t>Обеспечение максимального срока годности</w:t>
          </w:r>
          <w:r>
            <w:tab/>
          </w:r>
          <w:r>
            <w:rPr/>
            <w:t>173</w:t>
          </w:r>
          <w:r>
            <w:fldChar w:fldCharType="end"/>
          </w:r>
        </w:p>
        <w:p>
          <w:pPr>
            <w:pStyle w:val="TOC2"/>
            <w:tabs>
              <w:tab w:pos="9690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\l"_bookmark474"</w:instrText>
          </w:r>
          <w:r>
            <w:fldChar w:fldCharType="separate"/>
          </w:r>
          <w:r>
            <w:rPr>
              <w:color w:val="8CC63F"/>
              <w:spacing w:val="-1"/>
            </w:rPr>
            <w:t>Специальные средства работы на платформе OpenScape 4000</w:t>
          </w:r>
          <w:r>
            <w:tab/>
          </w:r>
          <w:r>
            <w:rPr>
              <w:color w:val="8CC63F"/>
              <w:spacing w:val="-1"/>
            </w:rPr>
            <w:t>174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 w:before="43"/>
            <w:ind w:right="0"/>
            <w:jc w:val="left"/>
          </w:pPr>
          <w:r>
            <w:fldChar w:fldCharType="begin"/>
          </w:r>
          <w:r>
            <w:instrText xml:space="preserve">HYPERLINK  \l"_bookmark476"</w:instrText>
          </w:r>
          <w:r>
            <w:fldChar w:fldCharType="separate"/>
          </w:r>
          <w:r>
            <w:rPr>
              <w:spacing w:val="-1"/>
            </w:rPr>
            <w:t>Пассивно поддерживаемые функции</w:t>
          </w:r>
          <w:r>
            <w:tab/>
          </w:r>
          <w:r>
            <w:rPr>
              <w:spacing w:val="-1"/>
            </w:rPr>
            <w:t>174</w:t>
          </w:r>
          <w:r>
            <w:fldChar w:fldCharType="end"/>
          </w:r>
        </w:p>
        <w:p>
          <w:pPr>
            <w:pStyle w:val="TOC3"/>
            <w:tabs>
              <w:tab w:pos="9858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\l"_bookmark477"</w:instrText>
          </w:r>
          <w:r>
            <w:fldChar w:fldCharType="separate"/>
          </w:r>
          <w:r>
            <w:rPr>
              <w:spacing w:val="-1"/>
            </w:rPr>
            <w:t>Неподдерживаемые функции</w:t>
          </w:r>
          <w:r>
            <w:tab/>
          </w:r>
          <w:r>
            <w:rPr>
              <w:spacing w:val="-1"/>
            </w:rPr>
            <w:t>174</w:t>
          </w:r>
          <w:r>
            <w:fldChar w:fldCharType="end"/>
          </w:r>
        </w:p>
        <w:p>
          <w:pPr>
            <w:pStyle w:val="TOC2"/>
            <w:tabs>
              <w:tab w:pos="9696" w:val="left" w:leader="dot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HYPERLINK  \l"_bookmark479"</w:instrText>
          </w:r>
          <w:r>
            <w:fldChar w:fldCharType="separate"/>
          </w:r>
          <w:r>
            <w:rPr>
              <w:color w:val="8CC63F"/>
              <w:spacing w:val="-1"/>
            </w:rPr>
            <w:t>Указатель</w:t>
          </w:r>
          <w:r>
            <w:tab/>
          </w:r>
          <w:r>
            <w:rPr>
              <w:color w:val="8CC63F"/>
              <w:spacing w:val="-1"/>
            </w:rPr>
            <w:t>175</w:t>
          </w:r>
          <w:r>
            <w:fldChar w:fldCharType="end"/>
          </w:r>
        </w:p>
      </w:sdtContent>
    </w:sdt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625" w:bottom="932" w:left="800" w:right="780"/>
        </w:sectPr>
      </w:pPr>
    </w:p>
    <w:p>
      <w:pPr>
        <w:rPr>
          <w:sz w:val="2"/>
          <w:szCs w:val="2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38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45.360001pt;margin-top:18.066166pt;width:504.5pt;height:.1pt;mso-position-horizontal-relative:page;mso-position-vertical-relative:paragraph;z-index:1408" coordorigin="907,361" coordsize="10090,2">
            <v:shape style="position:absolute;left:907;top:361;width:10090;height:2" coordorigin="907,361" coordsize="10090,0" path="m907,361l10997,361e" filled="false" stroked="true" strokeweight=".58004pt" strokecolor="#000000">
              <v:path arrowok="t"/>
            </v:shape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rPr>
          <w:sz w:val="2"/>
          <w:szCs w:val="2"/>
        </w:rPr>
        <w:sectPr>
          <w:type w:val="continuous"/>
          <w:pgSz w:w="11900" w:h="15800"/>
          <w:pgMar w:top="600" w:bottom="280" w:left="800" w:right="780"/>
        </w:sectPr>
      </w:pPr>
    </w:p>
    <w:p>
      <w:pPr>
        <w:rPr>
          <w:sz w:val="2"/>
          <w:szCs w:val="2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43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45.360001pt;margin-top:18.066166pt;width:504.5pt;height:.1pt;mso-position-horizontal-relative:page;mso-position-vertical-relative:paragraph;z-index:1456" coordorigin="907,361" coordsize="10090,2">
            <v:shape style="position:absolute;left:907;top:361;width:10090;height:2" coordorigin="907,361" coordsize="10090,0" path="m907,361l10997,361e" filled="false" stroked="true" strokeweight=".58004pt" strokecolor="#000000">
              <v:path arrowok="t"/>
            </v:shape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rPr>
          <w:sz w:val="2"/>
          <w:szCs w:val="2"/>
        </w:rPr>
        <w:sectPr>
          <w:type w:val="continuous"/>
          <w:pgSz w:w="11900" w:h="15800"/>
          <w:pgMar w:top="600" w:bottom="280" w:left="800" w:right="780"/>
        </w:sectPr>
      </w:pPr>
    </w:p>
    <w:p>
      <w:pPr>
        <w:rPr>
          <w:sz w:val="2"/>
          <w:szCs w:val="2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48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45.360001pt;margin-top:18.066166pt;width:504.5pt;height:.1pt;mso-position-horizontal-relative:page;mso-position-vertical-relative:paragraph;z-index:1504" coordorigin="907,361" coordsize="10090,2">
            <v:shape style="position:absolute;left:907;top:361;width:10090;height:2" coordorigin="907,361" coordsize="10090,0" path="m907,361l10997,361e" filled="false" stroked="true" strokeweight=".58004pt" strokecolor="#000000">
              <v:path arrowok="t"/>
            </v:shape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rPr>
          <w:sz w:val="2"/>
          <w:szCs w:val="2"/>
        </w:rPr>
        <w:sectPr>
          <w:type w:val="continuous"/>
          <w:pgSz w:w="11900" w:h="15800"/>
          <w:pgMar w:top="600" w:bottom="280" w:left="800" w:right="780"/>
        </w:sectPr>
      </w:pPr>
    </w:p>
    <w:p>
      <w:pPr>
        <w:rPr>
          <w:sz w:val="2"/>
          <w:szCs w:val="2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52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45.360001pt;margin-top:18.066166pt;width:504.5pt;height:.1pt;mso-position-horizontal-relative:page;mso-position-vertical-relative:paragraph;z-index:1552" coordorigin="907,361" coordsize="10090,2">
            <v:shape style="position:absolute;left:907;top:361;width:10090;height:2" coordorigin="907,361" coordsize="10090,0" path="m907,361l10997,361e" filled="false" stroked="true" strokeweight=".58004pt" strokecolor="#000000">
              <v:path arrowok="t"/>
            </v:shape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rPr>
          <w:sz w:val="2"/>
          <w:szCs w:val="2"/>
        </w:rPr>
        <w:sectPr>
          <w:type w:val="continuous"/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64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>
      <w:pPr>
        <w:pStyle w:val="Heading1"/>
        <w:spacing w:line="240" w:lineRule="auto" w:before="366"/>
        <w:ind w:left="3221" w:right="0"/>
        <w:jc w:val="both"/>
      </w:pPr>
      <w:bookmarkStart w:id="20" w:name="General information"/>
      <w:bookmarkEnd w:id="20"/>
      <w:bookmarkStart w:id="21" w:name="_bookmark11"/>
      <w:bookmarkEnd w:id="21"/>
      <w:r>
        <w:rPr>
          <w:color w:val="8CC63F"/>
        </w:rPr>
        <w:t xml:space="preserve">Общая </w:t>
      </w:r>
      <w:bookmarkStart w:id="22" w:name="_bookmark12"/>
      <w:bookmarkEnd w:id="22"/>
      <w:r>
        <w:rPr>
          <w:color w:val="8CC63F"/>
        </w:rPr>
        <w:t>информация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right="0"/>
        <w:jc w:val="both"/>
      </w:pPr>
      <w:bookmarkStart w:id="23" w:name="About this manual"/>
      <w:bookmarkEnd w:id="23"/>
      <w:bookmarkStart w:id="24" w:name="_bookmark13"/>
      <w:bookmarkEnd w:id="24"/>
      <w:r>
        <w:rPr>
          <w:color w:val="8CC63F"/>
          <w:spacing w:val="-1"/>
        </w:rPr>
        <w:t>О настоящем руководстве</w:t>
      </w:r>
    </w:p>
    <w:p>
      <w:pPr>
        <w:pStyle w:val="BodyText"/>
        <w:spacing w:line="250" w:lineRule="auto" w:before="169"/>
        <w:ind w:right="164"/>
        <w:jc w:val="both"/>
      </w:pPr>
      <w:r>
        <w:t xml:space="preserve">Настоящий документ содержит общее описание технических функций, любая из которых в каждом конкретном случае может быть недоступна. </w:t>
      </w:r>
      <w:r>
        <w:t>Необходимые опции должны быть индивидуально установлены в соответствии с условиями контракта.</w:t>
      </w:r>
    </w:p>
    <w:p>
      <w:pPr>
        <w:pStyle w:val="BodyText"/>
        <w:spacing w:line="250" w:lineRule="auto" w:before="120"/>
        <w:ind w:right="187"/>
        <w:jc w:val="left"/>
      </w:pPr>
      <w:r>
        <w:t>Если отдельные функции телефона не доступны абоненту, это может быть обусловлено следующими причинами:</w:t>
      </w:r>
    </w:p>
    <w:p>
      <w:pPr>
        <w:pStyle w:val="BodyText"/>
        <w:numPr>
          <w:ilvl w:val="0"/>
          <w:numId w:val="4"/>
        </w:numPr>
        <w:tabs>
          <w:tab w:pos="3392" w:val="left" w:leader="none"/>
        </w:tabs>
        <w:spacing w:line="250" w:lineRule="auto" w:before="60" w:after="0"/>
        <w:ind w:left="3391" w:right="187" w:hanging="170"/>
        <w:jc w:val="left"/>
      </w:pPr>
      <w:r>
        <w:t xml:space="preserve">Для данного абонента и его телефона данная функция не предусмотрена настройками. </w:t>
      </w:r>
      <w:r>
        <w:t>Следует связаться с системным администратором.</w:t>
      </w:r>
    </w:p>
    <w:p>
      <w:pPr>
        <w:pStyle w:val="BodyText"/>
        <w:numPr>
          <w:ilvl w:val="0"/>
          <w:numId w:val="4"/>
        </w:numPr>
        <w:tabs>
          <w:tab w:pos="3392" w:val="left" w:leader="none"/>
        </w:tabs>
        <w:spacing w:line="250" w:lineRule="auto" w:before="0" w:after="0"/>
        <w:ind w:left="3391" w:right="341" w:hanging="170"/>
        <w:jc w:val="left"/>
      </w:pPr>
      <w:r>
        <w:t xml:space="preserve">Коммуникационная платформа не поддерживает эту функцию. </w:t>
      </w:r>
      <w:r>
        <w:t>Следует обратиться к торговому партнёру за информацией о её обновлении.</w:t>
      </w:r>
    </w:p>
    <w:p>
      <w:pPr>
        <w:pStyle w:val="BodyText"/>
        <w:spacing w:line="250" w:lineRule="auto" w:before="120"/>
        <w:ind w:right="124"/>
        <w:jc w:val="both"/>
      </w:pPr>
      <w:r>
        <w:t xml:space="preserve">Данный телефон можно использовать в телефонной системе OpenScape 4000. </w:t>
      </w:r>
      <w:r>
        <w:t>Отдельные опции телефона в этой системе могут отличаться описанного здесь.</w:t>
      </w:r>
    </w:p>
    <w:p>
      <w:pPr>
        <w:pStyle w:val="BodyText"/>
        <w:spacing w:line="250" w:lineRule="auto" w:before="120"/>
        <w:ind w:left="3792" w:right="187"/>
        <w:jc w:val="left"/>
      </w:pPr>
      <w:r>
        <w:rPr/>
        <w:pict>
          <v:shape xmlns:v="urn:schemas-microsoft-com:vml" style="position:absolute;margin-left:201.059998pt;margin-top:8.722812pt;width:22.32pt;height:26.1pt;mso-position-horizontal-relative:page;mso-position-vertical-relative:paragraph;z-index:1696" type="#_x0000_t75" stroked="false">
            <v:imagedata xmlns:o="urn:schemas-microsoft-com:office:office" r:id="rId19" o:title=""/>
          </v:shape>
        </w:pict>
      </w:r>
      <w:r>
        <w:t>Такая иконка в заголовке раздела означает, что данная опция недоступна в телефонной системе OpenScape 4000.</w:t>
      </w:r>
    </w:p>
    <w:p>
      <w:pPr>
        <w:pStyle w:val="BodyText"/>
        <w:spacing w:line="250" w:lineRule="auto" w:before="120"/>
        <w:ind w:right="187" w:firstLine="571"/>
        <w:jc w:val="left"/>
      </w:pPr>
      <w:r>
        <w:t xml:space="preserve">О других специальных функциях, связанных с работой в системе OpenScape 4000 </w:t>
      </w:r>
      <w:r>
        <w:fldChar w:fldCharType="begin"/>
      </w:r>
      <w:r>
        <w:instrText xml:space="preserve">HYPERLINK  \l"_bookmark475"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174.</w:t>
      </w:r>
      <w:r>
        <w:fldChar w:fldCharType="end"/>
      </w:r>
    </w:p>
    <w:p>
      <w:pPr>
        <w:pStyle w:val="BodyText"/>
        <w:spacing w:line="250" w:lineRule="auto" w:before="120"/>
        <w:ind w:right="123"/>
        <w:jc w:val="both"/>
      </w:pPr>
      <w:r>
        <w:t xml:space="preserve">Настоящее руководство содержит информацию о телефоне OpenScape Desk Phone CP400 </w:t>
      </w:r>
      <w:r>
        <w:t xml:space="preserve">В нём представлена важная информация о безопасном и корректном использовании этого устройства.  </w:t>
      </w:r>
      <w:r>
        <w:t xml:space="preserve">Приведённые здесь инструкции следует тщательно соблюдать, чтобы избежать эксплуатационных ошибок и обеспечить оптимальное использование многофункционального телефона в сети. </w:t>
      </w:r>
    </w:p>
    <w:p>
      <w:pPr>
        <w:pStyle w:val="BodyText"/>
        <w:spacing w:line="250" w:lineRule="auto" w:before="120"/>
        <w:ind w:right="125"/>
        <w:jc w:val="both"/>
      </w:pPr>
      <w:r>
        <w:t>Изучить настоящее руководство и соблюдать содержащиеся в нём требования должно каждое лицо, устанавливающее, использующее или программирующее телефон OpenScape Desk Phone CP400.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6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8pt;margin-top:2.840298pt;width:22.5pt;height:14.55pt;mso-position-horizontal-relative:page;mso-position-vertical-relative:paragraph;z-index:1672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003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В целях обеспечения личной безопасности следует внимательно изучить соответствующий раздел.  </w:t>
      </w:r>
      <w:r>
        <w:t xml:space="preserve">Следует тщательно соблюдать меры безопасности, чтобы избежать создания опасности для себя и окружающих, а также порчи устройства.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87"/>
        <w:jc w:val="left"/>
      </w:pPr>
      <w:r>
        <w:t>Настоящее руководство пользователя задумано так, чтобы быть простым для понимания и предоставить понятные пошаговые инструкции по работе с телефоном OpenScape Desk Phone CP400.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Вопросы администрирования рассмотрены в отдельном руководстве.  </w:t>
      </w:r>
      <w:r>
        <w:t xml:space="preserve">Краткое справочное руководство содержит лаконичные и точные описания часто применяемых функций.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t>12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25" w:name="Icons used in the manual"/>
      <w:bookmarkEnd w:id="25"/>
      <w:bookmarkStart w:id="26" w:name="_bookmark14"/>
      <w:bookmarkEnd w:id="26"/>
      <w:r>
        <w:rPr>
          <w:color w:val="8CC63F"/>
        </w:rPr>
        <w:t>Иконки, используемые в настоящем руководстве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27" w:name="Tips"/>
      <w:bookmarkEnd w:id="27"/>
      <w:r>
        <w:rPr>
          <w:rFonts w:ascii="Arial"/>
          <w:color w:val="8CC63F"/>
          <w:spacing w:val="-3"/>
          <w:sz w:val="24"/>
        </w:rPr>
        <w:t>Подсказки：</w:t>
      </w:r>
    </w:p>
    <w:p>
      <w:pPr>
        <w:pStyle w:val="BodyText"/>
        <w:tabs>
          <w:tab w:pos="3901" w:val="left" w:leader="none"/>
        </w:tabs>
        <w:spacing w:line="240" w:lineRule="auto" w:before="80"/>
        <w:ind w:right="0"/>
        <w:jc w:val="left"/>
      </w:pPr>
      <w:r>
        <w:rPr>
          <w:rFonts w:ascii="Arial"/>
          <w:w w:val="270"/>
          <w:sz w:val="28"/>
        </w:rPr>
        <w:t>z</w:t>
      </w:r>
      <w:r>
        <w:tab/>
      </w:r>
      <w:r>
        <w:t xml:space="preserve">ссылается на настройку, действие которой реализуется через веб-интерфейс.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55pt;height:.35pt;mso-position-horizontal-relative:char;mso-position-vertical-relative:line" coordorigin="0,0" coordsize="6991,7">
            <v:group style="position:absolute;left:3;top:3;width:6984;height:2" coordorigin="3,3" coordsize="6984,2">
              <v:shape style="position:absolute;left:3;top:3;width:6984;height:2" coordorigin="3,3" coordsize="6984,0" path="m3,3l698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3768" w:right="0"/>
        <w:jc w:val="left"/>
      </w:pPr>
      <w:r>
        <w:rPr/>
        <w:pict>
          <v:group xmlns:v="urn:schemas-microsoft-com:vml" style="position:absolute;margin-left:203.710007pt;margin-top:2.850295pt;width:22.5pt;height:14.5pt;mso-position-horizontal-relative:page;mso-position-vertical-relative:paragraph;z-index:1936" coordorigin="4074,57" coordsize="450,290">
            <v:group style="position:absolute;left:4222;top:119;width:138;height:166" coordorigin="4222,119" coordsize="138,166">
              <v:shape style="position:absolute;left:4222;top:119;width:138;height:166" coordorigin="4222,119" coordsize="138,166" path="m4222,285l4360,285,4360,119,4222,119,4222,285xe" filled="true" fillcolor="#8cc63f" stroked="false">
                <v:path arrowok="t"/>
                <v:fill type="solid"/>
              </v:shape>
            </v:group>
            <v:group style="position:absolute;left:4358;top:57;width:166;height:290" coordorigin="4358,57" coordsize="166,290">
              <v:shape style="position:absolute;left:4358;top:57;width:166;height:290" coordorigin="4358,57" coordsize="166,290" path="m4358,57l4358,346,4524,202,4358,57xe" filled="true" fillcolor="#8cc63f" stroked="false">
                <v:path arrowok="t"/>
                <v:fill type="solid"/>
              </v:shape>
            </v:group>
            <v:group style="position:absolute;left:4168;top:119;width:41;height:166" coordorigin="4168,119" coordsize="41,166">
              <v:shape style="position:absolute;left:4168;top:119;width:41;height:166" coordorigin="4168,119" coordsize="41,166" path="m4168,285l4208,285,4208,119,4168,119,4168,285xe" filled="true" fillcolor="#8cc63f" stroked="false">
                <v:path arrowok="t"/>
                <v:fill type="solid"/>
              </v:shape>
            </v:group>
            <v:group style="position:absolute;left:4078;top:119;width:131;height:2" coordorigin="4078,119" coordsize="131,2">
              <v:shape style="position:absolute;left:4078;top:119;width:131;height:2" coordorigin="4078,119" coordsize="131,0" path="m4078,119l4208,119e" filled="false" stroked="true" strokeweight=".22pt" strokecolor="#8cc63f">
                <v:path arrowok="t"/>
              </v:shape>
            </v:group>
            <v:group style="position:absolute;left:4205;top:119;width:5;height:167" coordorigin="4205,119" coordsize="5,167">
              <v:shape style="position:absolute;left:4205;top:119;width:5;height:167" coordorigin="4205,119" coordsize="5,167" path="m4205,286l4209,286,4209,119,4205,119,4205,286xe" filled="true" fillcolor="#8cc63f" stroked="false">
                <v:path arrowok="t"/>
                <v:fill type="solid"/>
              </v:shape>
            </v:group>
            <v:group style="position:absolute;left:4076;top:285;width:131;height:2" coordorigin="4076,285" coordsize="131,2">
              <v:shape style="position:absolute;left:4076;top:285;width:131;height:2" coordorigin="4076,285" coordsize="131,0" path="m4076,285l4207,285e" filled="false" stroked="true" strokeweight=".22pt" strokecolor="#8cc63f">
                <v:path arrowok="t"/>
              </v:shape>
            </v:group>
            <v:group style="position:absolute;left:4169;top:118;width:2;height:167" coordorigin="4169,118" coordsize="2,167">
              <v:shape style="position:absolute;left:4169;top:118;width:2;height:167" coordorigin="4169,118" coordsize="0,167" path="m4169,118l4169,285e" filled="false" stroked="true" strokeweight=".22pt" strokecolor="#8cc63f">
                <v:path arrowok="t"/>
              </v:shape>
            </v:group>
            <v:group style="position:absolute;left:4134;top:119;width:2;height:166" coordorigin="4134,119" coordsize="2,166">
              <v:shape style="position:absolute;left:4134;top:119;width:2;height:166" coordorigin="4134,119" coordsize="0,166" path="m4134,119l4134,285e" filled="false" stroked="true" strokeweight="1.42pt" strokecolor="#8cc63f">
                <v:path arrowok="t"/>
              </v:shape>
            </v:group>
            <v:group style="position:absolute;left:4147;top:119;width:2;height:167" coordorigin="4147,119" coordsize="2,167">
              <v:shape style="position:absolute;left:4147;top:119;width:2;height:167" coordorigin="4147,119" coordsize="0,167" path="m4147,119l4147,286e" filled="false" stroked="true" strokeweight=".22pt" strokecolor="#8cc63f">
                <v:path arrowok="t"/>
              </v:shape>
            </v:group>
            <v:group style="position:absolute;left:4121;top:118;width:2;height:167" coordorigin="4121,118" coordsize="2,167">
              <v:shape style="position:absolute;left:4121;top:118;width:2;height:167" coordorigin="4121,118" coordsize="0,167" path="m4121,118l4121,285e" filled="false" stroked="true" strokeweight=".22001pt" strokecolor="#8cc63f">
                <v:path arrowok="t"/>
              </v:shape>
            </v:group>
            <v:group style="position:absolute;left:4085;top:119;width:2;height:166" coordorigin="4085,119" coordsize="2,166">
              <v:shape style="position:absolute;left:4085;top:119;width:2;height:166" coordorigin="4085,119" coordsize="0,166" path="m4085,119l4085,285e" filled="false" stroked="true" strokeweight=".88pt" strokecolor="#8cc63f">
                <v:path arrowok="t"/>
              </v:shape>
            </v:group>
            <v:group style="position:absolute;left:4093;top:119;width:2;height:167" coordorigin="4093,119" coordsize="2,167">
              <v:shape style="position:absolute;left:4093;top:119;width:2;height:167" coordorigin="4093,119" coordsize="0,167" path="m4093,119l4093,286e" filled="false" stroked="true" strokeweight=".22pt" strokecolor="#8cc63f">
                <v:path arrowok="t"/>
              </v:shape>
            </v:group>
            <v:group style="position:absolute;left:4078;top:118;width:2;height:167" coordorigin="4078,118" coordsize="2,167">
              <v:shape style="position:absolute;left:4078;top:118;width:2;height:167" coordorigin="4078,118" coordsize="0,167" path="m4078,118l4078,285e" filled="false" stroked="true" strokeweight=".22001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 Обозначает важную дополнительную информацию по работе с устройством.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55pt;height:.35pt;mso-position-horizontal-relative:char;mso-position-vertical-relative:line" coordorigin="0,0" coordsize="6991,7">
            <v:group style="position:absolute;left:3;top:3;width:6984;height:2" coordorigin="3,3" coordsize="6984,2">
              <v:shape style="position:absolute;left:3;top:3;width:6984;height:2" coordorigin="3,3" coordsize="6984,0" path="m3,3l6987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05" w:right="0"/>
        <w:jc w:val="left"/>
      </w:pPr>
      <w:r>
        <w:rPr>
          <w:rFonts w:ascii="Arial" w:hAnsi="Arial"/>
          <w:color w:val="488541"/>
          <w:w w:val="105"/>
          <w:sz w:val="28"/>
        </w:rPr>
        <w:t xml:space="preserve">ñ </w:t>
      </w:r>
      <w:r>
        <w:t xml:space="preserve">обозначает необходимость вмешательства администратора.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</w:pPr>
      <w:bookmarkStart w:id="28" w:name="Displays for describing operation"/>
      <w:bookmarkEnd w:id="28"/>
      <w:bookmarkStart w:id="29" w:name="_bookmark15"/>
      <w:bookmarkEnd w:id="29"/>
      <w:r>
        <w:rPr>
          <w:color w:val="8CC63F"/>
          <w:spacing w:val="-1"/>
        </w:rPr>
        <w:t>Экраны для описываемых операций</w:t>
      </w:r>
    </w:p>
    <w:p>
      <w:pPr>
        <w:pStyle w:val="BodyText"/>
        <w:spacing w:line="250" w:lineRule="auto" w:before="180"/>
        <w:ind w:right="187"/>
        <w:jc w:val="left"/>
      </w:pPr>
      <w:r>
        <w:t xml:space="preserve">Для повышения читаемости в настоящем руководстве, некоторые изображения экранов будут представлены без чёрного 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bookmarkStart w:id="30" w:name="Selected action"/>
      <w:bookmarkEnd w:id="30"/>
      <w:bookmarkStart w:id="31" w:name="_bookmark16"/>
      <w:bookmarkEnd w:id="31"/>
      <w:r>
        <w:rPr>
          <w:color w:val="8CC63F"/>
        </w:rPr>
        <w:t>Действие выбрано</w:t>
      </w:r>
    </w:p>
    <w:p>
      <w:pPr>
        <w:pStyle w:val="Heading5"/>
        <w:spacing w:line="240" w:lineRule="auto" w:before="145"/>
        <w:ind w:right="0"/>
        <w:jc w:val="left"/>
      </w:pPr>
      <w:r>
        <w:rPr>
          <w:color w:val="8CC63F"/>
          <w:spacing w:val="-1"/>
        </w:rPr>
        <w:t xml:space="preserve">Иллюстрирование представлением реальных экранов устройства.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2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8.55pt;height:173.05pt;mso-position-horizontal-relative:char;mso-position-vertical-relative:line" coordorigin="0,0" coordsize="6971,3461">
            <v:shape style="position:absolute;left:0;top:0;width:5502;height:3439" type="#_x0000_t75" stroked="false">
              <v:imagedata xmlns:o="urn:schemas-microsoft-com:office:office" r:id="rId20" o:title=""/>
            </v:shape>
            <v:group style="position:absolute;left:613;top:110;width:188;height:615" coordorigin="613,110" coordsize="188,615">
              <v:shape style="position:absolute;left:613;top:110;width:188;height:615" coordorigin="613,110" coordsize="188,615" path="m613,725l800,725,800,110,613,110,613,725xe" filled="true" fillcolor="#6fbe44" stroked="false">
                <v:path arrowok="t"/>
                <v:fill type="solid"/>
              </v:shape>
            </v:group>
            <v:group style="position:absolute;left:613;top:111;width:198;height:2" coordorigin="613,111" coordsize="198,2">
              <v:shape style="position:absolute;left:613;top:111;width:198;height:2" coordorigin="613,111" coordsize="198,0" path="m613,111l811,111e" filled="false" stroked="true" strokeweight="1.120pt" strokecolor="#6fbe44">
                <v:path arrowok="t"/>
              </v:shape>
            </v:group>
            <v:group style="position:absolute;left:801;top:110;width:2;height:626" coordorigin="801,110" coordsize="2,626">
              <v:shape style="position:absolute;left:801;top:110;width:2;height:626" coordorigin="801,110" coordsize="0,626" path="m801,110l801,736e" filled="false" stroked="true" strokeweight="1.120pt" strokecolor="#6fbe44">
                <v:path arrowok="t"/>
              </v:shape>
            </v:group>
            <v:group style="position:absolute;left:604;top:725;width:197;height:2" coordorigin="604,725" coordsize="197,2">
              <v:shape style="position:absolute;left:604;top:725;width:197;height:2" coordorigin="604,725" coordsize="197,0" path="m604,725l800,725e" filled="false" stroked="true" strokeweight="1.120pt" strokecolor="#6fbe44">
                <v:path arrowok="t"/>
              </v:shape>
            </v:group>
            <v:group style="position:absolute;left:614;top:101;width:2;height:624" coordorigin="614,101" coordsize="2,624">
              <v:shape style="position:absolute;left:614;top:101;width:2;height:624" coordorigin="614,101" coordsize="0,624" path="m614,101l614,725e" filled="false" stroked="true" strokeweight="1.120pt" strokecolor="#6fbe44">
                <v:path arrowok="t"/>
              </v:shape>
              <v:shape style="position:absolute;left:4778;top:1148;width:2192;height:2312" type="#_x0000_t75" stroked="false">
                <v:imagedata xmlns:o="urn:schemas-microsoft-com:office:office" r:id="rId21" o:title=""/>
              </v:shape>
            </v:group>
            <v:group style="position:absolute;left:406;top:984;width:3864;height:1941" coordorigin="406,984" coordsize="3864,1941">
              <v:shape style="position:absolute;left:406;top:984;width:3864;height:1941" coordorigin="406,984" coordsize="3864,1941" path="m406,2924l4270,2924,4270,984,406,984,406,2924xe" filled="true" fillcolor="#ffffff" stroked="false">
                <v:path arrowok="t"/>
                <v:fill type="solid"/>
              </v:shape>
              <v:shape style="position:absolute;left:406;top:984;width:3864;height:1940" type="#_x0000_t75" stroked="false">
                <v:imagedata xmlns:o="urn:schemas-microsoft-com:office:office" r:id="rId22" o:title=""/>
              </v:shape>
              <v:shape style="position:absolute;left:424;top:1034;width:1776;height:1875" type="#_x0000_t202" filled="false" stroked="true" strokeweight="1.120pt" strokecolor="#ee2e29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11" w:right="0" w:firstLine="118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Incoming call (Входящий вызов)</w:t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386" w:lineRule="auto" w:before="0"/>
                        <w:ind w:left="673" w:right="271" w:hanging="562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Andre-Marie Ampere 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10;top:1124;width:531;height:1155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-1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75"/>
                          <w:sz w:val="20"/>
                        </w:rPr>
                        <w:t>Answer (Ответ)</w:t>
                      </w:r>
                    </w:p>
                    <w:p>
                      <w:pPr>
                        <w:spacing w:line="480" w:lineRule="exact" w:before="42"/>
                        <w:ind w:left="84" w:right="0" w:firstLine="52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Reject (Отвержение) Deflect (Отклонение)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32" w:name="Step-by-step illustration in User Guide"/>
      <w:bookmarkEnd w:id="32"/>
      <w:r>
        <w:rPr>
          <w:rFonts w:ascii="Arial"/>
          <w:color w:val="8CC63F"/>
          <w:spacing w:val="-1"/>
          <w:sz w:val="24"/>
        </w:rPr>
        <w:t xml:space="preserve">Иллюстрирование представлением окон, появляющихся в ходе пошагового выполнения операций в настоящем руководстве. </w:t>
      </w:r>
    </w:p>
    <w:p>
      <w:pPr>
        <w:pStyle w:val="BodyText"/>
        <w:spacing w:line="250" w:lineRule="auto" w:before="155"/>
        <w:ind w:right="107"/>
        <w:jc w:val="left"/>
      </w:pPr>
      <w:r>
        <w:t>Для повышения читаемости в настоящем руководстве, некоторые изображения появляющихся окон в описании пошаговых операций будут представлены без чёрного фона.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shape xmlns:v="urn:schemas-microsoft-com:vml" style="position:absolute;margin-left:45.599998pt;margin-top:2.720715pt;width:99.2pt;height:35pt;mso-position-horizontal-relative:page;mso-position-vertical-relative:paragraph;z-index:1960" type="#_x0000_t202" filled="true" fillcolor="#fbf9da" stroked="false">
            <v:textbox inset="0,0,0,0">
              <w:txbxContent>
                <w:p>
                  <w:pPr>
                    <w:tabs>
                      <w:tab w:pos="703" w:val="left" w:leader="none"/>
                    </w:tabs>
                    <w:spacing w:line="198" w:lineRule="exact" w:before="0"/>
                    <w:ind w:left="308" w:right="0" w:hanging="275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330"/>
                      <w:sz w:val="18"/>
                    </w:rPr>
                    <w:t>¹</w:t>
                  </w:r>
                  <w:r>
                    <w:tab/>
                  </w:r>
                  <w:r>
                    <w:rPr>
                      <w:rFonts w:ascii="Arial Narrow" w:hAnsi="Arial Narrow"/>
                      <w:spacing w:val="-1"/>
                      <w:sz w:val="18"/>
                    </w:rPr>
                    <w:t>Incoming call (Входящий вызов)</w:t>
                  </w:r>
                </w:p>
                <w:p>
                  <w:pPr>
                    <w:spacing w:line="180" w:lineRule="exact" w:before="78"/>
                    <w:ind w:left="828" w:right="305" w:hanging="52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Andre-Marie Ampere 3336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 xml:space="preserve">Информационная область слева показана в виде поля, выравненного по левому краю.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1900" w:h="15800"/>
          <w:pgMar w:top="600" w:bottom="280" w:left="800" w:right="780"/>
        </w:sectPr>
      </w:pPr>
    </w:p>
    <w:p>
      <w:pPr>
        <w:spacing w:before="33"/>
        <w:ind w:left="164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color w:val="FFFFFF"/>
          <w:spacing w:val="-2"/>
          <w:sz w:val="18"/>
        </w:rPr>
        <w:t>Answer (Ответ)</w:t>
      </w:r>
      <w:r>
        <w:rPr>
          <w:rFonts w:ascii="Arial"/>
          <w:color w:val="FFFFFF"/>
          <w:spacing w:val="5"/>
          <w:w w:val="200"/>
          <w:position w:val="1"/>
          <w:sz w:val="18"/>
        </w:rPr>
        <w:t>O</w:t>
      </w:r>
      <w:r>
        <w:rPr>
          <w:rFonts w:ascii="Arial"/>
          <w:spacing w:val="3"/>
          <w:w w:val="200"/>
          <w:position w:val="-5"/>
          <w:sz w:val="28"/>
        </w:rPr>
        <w:t>_</w:t>
      </w:r>
    </w:p>
    <w:p>
      <w:pPr>
        <w:pStyle w:val="BodyText"/>
        <w:spacing w:line="250" w:lineRule="auto" w:before="74"/>
        <w:ind w:left="316" w:right="202"/>
        <w:jc w:val="left"/>
      </w:pPr>
      <w:r>
        <w:br w:type="column"/>
      </w:r>
      <w:r>
        <w:t xml:space="preserve">Когда действие выбрано, связанное с ним поле будет выравнено по правому краю и окрашено зелёным.  </w:t>
      </w:r>
      <w:r>
        <w:t xml:space="preserve">Действие выполняется путём нажатия соответствующей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65" w:space="40"/>
            <w:col w:w="7415"/>
          </w:cols>
        </w:sectPr>
      </w:pPr>
    </w:p>
    <w:p>
      <w:pPr>
        <w:pStyle w:val="BodyText"/>
        <w:tabs>
          <w:tab w:pos="3221" w:val="left" w:leader="none"/>
        </w:tabs>
        <w:spacing w:line="319" w:lineRule="exact" w:before="138"/>
        <w:ind w:left="2413" w:right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-48534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492;top:12776;width:1454;height:284" coordorigin="1492,12776" coordsize="1454,284">
              <v:shape style="position:absolute;left:1492;top:12776;width:1454;height:284" coordorigin="1492,12776" coordsize="1454,284" path="m1492,13059l2945,13059,2945,12776,1492,12776,1492,13059xe" filled="true" fillcolor="#000000" stroked="false">
                <v:path arrowok="t"/>
                <v:fill type="solid"/>
              </v:shape>
            </v:group>
            <v:group style="position:absolute;left:2945;top:12776;width:281;height:284" coordorigin="2945,12776" coordsize="281,284">
              <v:shape style="position:absolute;left:2945;top:12776;width:281;height:284" coordorigin="2945,12776" coordsize="281,284" path="m2945,13059l3226,13059,3226,12776,2945,12776,2945,13059xe" filled="true" fillcolor="#000000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215"/>
          <w:sz w:val="28"/>
        </w:rPr>
        <w:t>Z</w:t>
      </w:r>
      <w:r>
        <w:tab/>
      </w:r>
      <w:r>
        <w:t xml:space="preserve">вместо этого выбранная функция может быть подтверждена клавишей Z в навигаторе. </w:t>
      </w:r>
    </w:p>
    <w:p>
      <w:pPr>
        <w:pStyle w:val="BodyText"/>
        <w:spacing w:line="227" w:lineRule="exact"/>
        <w:ind w:right="0"/>
        <w:jc w:val="left"/>
      </w:pPr>
      <w:r>
        <w:t>(</w:t>
      </w:r>
      <w:r>
        <w:fldChar w:fldCharType="begin"/>
      </w:r>
      <w:r>
        <w:instrText xml:space="preserve">HYPERLINK  \l"_bookmark52"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22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33" w:name="Action not selected"/>
      <w:bookmarkEnd w:id="33"/>
      <w:bookmarkStart w:id="34" w:name="_bookmark17"/>
      <w:bookmarkEnd w:id="34"/>
      <w:r>
        <w:rPr>
          <w:color w:val="8CC63F"/>
        </w:rPr>
        <w:t>Действие не выбрано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44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321;top:5984;width:1588;height:284" coordorigin="1321,5984" coordsize="1588,284">
              <v:shape style="position:absolute;left:1321;top:5984;width:1588;height:284" coordorigin="1321,5984" coordsize="1588,284" path="m1321,6267l2909,6267,2909,5984,1321,5984,1321,6267xe" filled="true" fillcolor="#fbf9da" stroked="false">
                <v:path arrowok="t"/>
                <v:fill type="solid"/>
              </v:shape>
            </v:group>
            <v:group style="position:absolute;left:2909;top:5984;width:281;height:284" coordorigin="2909,5984" coordsize="281,284">
              <v:shape style="position:absolute;left:2909;top:5984;width:281;height:284" coordorigin="2909,5984" coordsize="281,284" path="m2909,6267l3190,6267,3190,5984,2909,5984,2909,6267xe" filled="true" fillcolor="#fbf9da" stroked="false">
                <v:path arrowok="t"/>
                <v:fill type="solid"/>
              </v:shape>
              <v:shape style="position:absolute;left:2496;top:5980;width:113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position w:val="1"/>
                          <w:sz w:val="18"/>
                        </w:rPr>
                        <w:t xml:space="preserve">Сброс </w:t>
                      </w:r>
                      <w:r>
                        <w:rPr>
                          <w:rFonts w:ascii="Arial"/>
                          <w:spacing w:val="4"/>
                          <w:w w:val="215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spacing w:val="4"/>
                          <w:w w:val="215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85"/>
        <w:ind w:right="0"/>
        <w:jc w:val="both"/>
      </w:pPr>
      <w:r>
        <w:rPr/>
        <w:pict>
          <v:shape xmlns:v="urn:schemas-microsoft-com:vml" style="position:absolute;margin-left:225.660004pt;margin-top:81.586189pt;width:170.1pt;height:85.45pt;mso-position-horizontal-relative:page;mso-position-vertical-relative:paragraph;z-index:-4848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129"/>
                    <w:ind w:left="896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333</w:t>
                  </w:r>
                </w:p>
              </w:txbxContent>
            </v:textbox>
            <w10:wrap xmlns:w10="urn:schemas-microsoft-com:office:word" type="none"/>
          </v:shape>
        </w:pict>
      </w:r>
      <w:bookmarkStart w:id="35" w:name="Display illustrations"/>
      <w:bookmarkEnd w:id="35"/>
      <w:r>
        <w:rPr>
          <w:color w:val="8CC63F"/>
          <w:spacing w:val="-1"/>
        </w:rPr>
        <w:t>Иллюстриривание представлением экранов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32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7pt;height:157.7pt;mso-position-horizontal-relative:char;mso-position-vertical-relative:line" coordorigin="0,0" coordsize="6940,3154">
            <v:shape style="position:absolute;left:0;top:0;width:5015;height:3090" type="#_x0000_t75" stroked="false">
              <v:imagedata xmlns:o="urn:schemas-microsoft-com:office:office" r:id="rId23" o:title=""/>
            </v:shape>
            <v:group style="position:absolute;left:673;top:28;width:188;height:616" coordorigin="673,28" coordsize="188,616">
              <v:shape style="position:absolute;left:673;top:28;width:188;height:616" coordorigin="673,28" coordsize="188,616" path="m673,643l860,643,860,28,673,28,673,643xe" filled="true" fillcolor="#6fbe44" stroked="false">
                <v:path arrowok="t"/>
                <v:fill type="solid"/>
              </v:shape>
            </v:group>
            <v:group style="position:absolute;left:673;top:28;width:198;height:2" coordorigin="673,28" coordsize="198,2">
              <v:shape style="position:absolute;left:673;top:28;width:198;height:2" coordorigin="673,28" coordsize="198,0" path="m673,28l871,28e" filled="false" stroked="true" strokeweight="1.120pt" strokecolor="#6fbe44">
                <v:path arrowok="t"/>
              </v:shape>
            </v:group>
            <v:group style="position:absolute;left:861;top:28;width:2;height:627" coordorigin="861,28" coordsize="2,627">
              <v:shape style="position:absolute;left:861;top:28;width:2;height:627" coordorigin="861,28" coordsize="0,627" path="m861,28l861,654e" filled="false" stroked="true" strokeweight="1.120pt" strokecolor="#6fbe44">
                <v:path arrowok="t"/>
              </v:shape>
            </v:group>
            <v:group style="position:absolute;left:664;top:644;width:197;height:2" coordorigin="664,644" coordsize="197,2">
              <v:shape style="position:absolute;left:664;top:644;width:197;height:2" coordorigin="664,644" coordsize="197,0" path="m664,644l860,644e" filled="false" stroked="true" strokeweight="1.120pt" strokecolor="#6fbe44">
                <v:path arrowok="t"/>
              </v:shape>
            </v:group>
            <v:group style="position:absolute;left:674;top:18;width:2;height:626" coordorigin="674,18" coordsize="2,626">
              <v:shape style="position:absolute;left:674;top:18;width:2;height:626" coordorigin="674,18" coordsize="0,626" path="m674,18l674,643e" filled="false" stroked="true" strokeweight="1.120pt" strokecolor="#6fbe44">
                <v:path arrowok="t"/>
              </v:shape>
              <v:shape style="position:absolute;left:4782;top:1439;width:2158;height:1715" type="#_x0000_t75" stroked="false">
                <v:imagedata xmlns:o="urn:schemas-microsoft-com:office:office" r:id="rId24" o:title=""/>
              </v:shape>
            </v:group>
            <v:group style="position:absolute;left:461;top:882;width:3402;height:1709" coordorigin="461,882" coordsize="3402,1709">
              <v:shape style="position:absolute;left:461;top:882;width:3402;height:1709" coordorigin="461,882" coordsize="3402,1709" path="m461,2591l3863,2591,3863,882,461,882,461,2591xe" filled="true" fillcolor="#ffffff" stroked="false">
                <v:path arrowok="t"/>
                <v:fill type="solid"/>
              </v:shape>
              <v:shape style="position:absolute;left:461;top:882;width:3402;height:1709" type="#_x0000_t75" stroked="false">
                <v:imagedata xmlns:o="urn:schemas-microsoft-com:office:office" r:id="rId22" o:title=""/>
              </v:shape>
              <v:shape style="position:absolute;left:2970;top:960;width:53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75"/>
                          <w:sz w:val="20"/>
                        </w:rPr>
                        <w:t>Answer (Ответ)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9;top:1214;width:85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Incoming call (Входящий вызов)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4;top:1406;width:445;height:61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51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Reject (Отвергнуть)</w:t>
                      </w:r>
                    </w:p>
                    <w:p>
                      <w:pPr>
                        <w:spacing w:line="308" w:lineRule="exact" w:before="114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Deflect (Отклонить)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54;top:1994;width:1369;height:41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Andre-Marie Ampere</w:t>
                      </w:r>
                    </w:p>
                    <w:p>
                      <w:pPr>
                        <w:spacing w:line="250" w:lineRule="exact" w:before="0"/>
                        <w:ind w:left="34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6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221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36" w:name="Step-by-step illustration in User Guide"/>
      <w:bookmarkEnd w:id="36"/>
      <w:r>
        <w:rPr>
          <w:rFonts w:ascii="Arial"/>
          <w:color w:val="8CC63F"/>
          <w:spacing w:val="-1"/>
          <w:sz w:val="24"/>
        </w:rPr>
        <w:t>Иллюстрирование представлением окон, появляющихся в ходе пошагового выполнения операций в настоящем руководстве.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73"/>
        <w:jc w:val="both"/>
      </w:pPr>
      <w:r>
        <w:t xml:space="preserve">Когда действие не выбрано, связанное с ним поле будет выравнено по правому краю и подсвечено. </w:t>
      </w:r>
      <w:r>
        <w:t xml:space="preserve">Связанная с ним переназначаемая клавиша тоже будет отображена.  </w:t>
      </w:r>
      <w:r>
        <w:t xml:space="preserve">Действие может быть выполнено нажатием этой переназначаемой клавиши, даже если она ранее не была выбрана.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</w:pPr>
      <w:bookmarkStart w:id="37" w:name="Conversation display"/>
      <w:bookmarkEnd w:id="37"/>
      <w:bookmarkStart w:id="38" w:name="_bookmark18"/>
      <w:bookmarkEnd w:id="38"/>
      <w:r>
        <w:rPr>
          <w:color w:val="8CC63F"/>
          <w:spacing w:val="-1"/>
        </w:rPr>
        <w:t>Экран Conversation (Диалог)</w:t>
      </w:r>
    </w:p>
    <w:p>
      <w:pPr>
        <w:pStyle w:val="BodyText"/>
        <w:spacing w:line="240" w:lineRule="auto" w:before="183"/>
        <w:ind w:right="0"/>
        <w:jc w:val="both"/>
      </w:pPr>
      <w:r>
        <w:t xml:space="preserve">Если телефон в неактивном режиме выбирается первый пункт в списке Диалогов.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2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5pt;height:154.450pt;mso-position-horizontal-relative:char;mso-position-vertical-relative:line" coordorigin="0,0" coordsize="5015,3089">
            <v:shape style="position:absolute;left:0;top:0;width:5015;height:3089" type="#_x0000_t75" stroked="false">
              <v:imagedata xmlns:o="urn:schemas-microsoft-com:office:office" r:id="rId23" o:title=""/>
            </v:shape>
            <v:group style="position:absolute;left:486;top:894;width:3402;height:1709" coordorigin="486,894" coordsize="3402,1709">
              <v:shape style="position:absolute;left:486;top:894;width:3402;height:1709" coordorigin="486,894" coordsize="3402,1709" path="m486,2603l3888,2603,3888,894,486,894,486,2603xe" filled="true" fillcolor="#ffffff" stroked="false">
                <v:path arrowok="t"/>
                <v:fill type="solid"/>
              </v:shape>
              <v:shape style="position:absolute;left:486;top:894;width:3402;height:1709" type="#_x0000_t75" stroked="false">
                <v:imagedata xmlns:o="urn:schemas-microsoft-com:office:office" r:id="rId25" o:title=""/>
              </v:shape>
              <v:shape style="position:absolute;left:577;top:970;width:12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8;top:1447;width:19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215"/>
                          <w:sz w:val="16"/>
                        </w:rPr>
                        <w:t>b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14;top:1438;width:1352;height:180" type="#_x0000_t202" filled="false" stroked="false">
                <v:textbox inset="0,0,0,0">
                  <w:txbxContent>
                    <w:p>
                      <w:pPr>
                        <w:tabs>
                          <w:tab w:pos="1081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position w:val="1"/>
                          <w:sz w:val="14"/>
                        </w:rPr>
                        <w:t>Daniel Bernoulli</w:t>
                      </w:r>
                      <w:r>
                        <w:tab/>
                      </w:r>
                      <w:r>
                        <w:rPr>
                          <w:rFonts w:ascii="Arial"/>
                          <w:color w:val="FFFFFF"/>
                          <w:w w:val="43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10;top:1458;width:22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14"/>
                        </w:rPr>
                        <w:t>9:44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75;top:1822;width:19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215"/>
                          <w:sz w:val="16"/>
                        </w:rPr>
                        <w:t>b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46;top:1879;width:104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w w:val="80"/>
                          <w:sz w:val="14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41;top:1858;width:192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spacing w:val="-1"/>
                          <w:sz w:val="12"/>
                        </w:rPr>
                        <w:t>8:45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45;top:2242;width:19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240"/>
                          <w:sz w:val="16"/>
                        </w:rPr>
                        <w:t>с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90;top:2258;width:89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4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80;top:2255;width:24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spacing w:val="-1"/>
                          <w:sz w:val="12"/>
                        </w:rPr>
                        <w:t>10:50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52pt;margin-top:71.029999pt;width:137.75pt;height:683.95pt;mso-position-horizontal-relative:page;mso-position-vertical-relative:page;z-index:2872" coordorigin="890,1421" coordsize="275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2;top:2011;width:1468;height:261" coordorigin="902,2011" coordsize="1468,261">
              <v:shape style="position:absolute;left:902;top:2011;width:1468;height:261" coordorigin="902,2011" coordsize="1468,261" path="m902,2271l2370,2271,2370,2011,902,2011,902,2271xe" filled="true" fillcolor="#000000" stroked="false">
                <v:path arrowok="t"/>
                <v:fill type="solid"/>
              </v:shape>
            </v:group>
            <v:group style="position:absolute;left:2370;top:2011;width:983;height:261" coordorigin="2370,2011" coordsize="983,261">
              <v:shape style="position:absolute;left:2370;top:2011;width:983;height:261" coordorigin="2370,2011" coordsize="983,261" path="m2370,2271l3353,2271,3353,2011,2370,2011,2370,2271xe" filled="true" fillcolor="#000000" stroked="false">
                <v:path arrowok="t"/>
                <v:fill type="solid"/>
              </v:shape>
            </v:group>
            <v:group style="position:absolute;left:3353;top:2011;width:281;height:520" coordorigin="3353,2011" coordsize="281,520">
              <v:shape style="position:absolute;left:3353;top:2011;width:281;height:520" coordorigin="3353,2011" coordsize="281,520" path="m3353,2530l3634,2530,3634,2011,3353,2011,3353,2530xe" filled="true" fillcolor="#000000" stroked="false">
                <v:path arrowok="t"/>
                <v:fill type="solid"/>
              </v:shape>
            </v:group>
            <v:group style="position:absolute;left:902;top:2271;width:328;height:260" coordorigin="902,2271" coordsize="328,260">
              <v:shape style="position:absolute;left:902;top:2271;width:328;height:260" coordorigin="902,2271" coordsize="328,260" path="m902,2530l1230,2530,1230,2271,902,2271,902,2530xe" filled="true" fillcolor="#000000" stroked="false">
                <v:path arrowok="t"/>
                <v:fill type="solid"/>
              </v:shape>
            </v:group>
            <v:group style="position:absolute;left:1230;top:2271;width:2123;height:260" coordorigin="1230,2271" coordsize="2123,260">
              <v:shape style="position:absolute;left:1230;top:2271;width:2123;height:260" coordorigin="1230,2271" coordsize="2123,260" path="m1230,2530l3353,2530,3353,2271,1230,2271,1230,2530xe" filled="true" fillcolor="#000000" stroked="false">
                <v:path arrowok="t"/>
                <v:fill type="solid"/>
              </v:shape>
            </v:group>
            <v:group style="position:absolute;left:890;top:3010;width:1518;height:360" coordorigin="890,3010" coordsize="1518,360">
              <v:shape style="position:absolute;left:890;top:3010;width:1518;height:360" coordorigin="890,3010" coordsize="1518,360" path="m890,3370l2408,3370,2408,3010,890,3010,890,3370xe" filled="true" fillcolor="#000000" stroked="false">
                <v:path arrowok="t"/>
                <v:fill type="solid"/>
              </v:shape>
            </v:group>
            <v:group style="position:absolute;left:2408;top:3010;width:491;height:360" coordorigin="2408,3010" coordsize="491,360">
              <v:shape style="position:absolute;left:2408;top:3010;width:491;height:360" coordorigin="2408,3010" coordsize="491,360" path="m2408,3370l2899,3370,2899,3010,2408,3010,2408,3370xe" filled="true" fillcolor="#000000" stroked="false">
                <v:path arrowok="t"/>
                <v:fill type="solid"/>
              </v:shape>
            </v:group>
            <v:group style="position:absolute;left:2899;top:3010;width:281;height:360" coordorigin="2899,3010" coordsize="281,360">
              <v:shape style="position:absolute;left:2899;top:3010;width:281;height:360" coordorigin="2899,3010" coordsize="281,360" path="m2899,3370l3180,3370,3180,3010,2899,3010,2899,3370xe" filled="true" fillcolor="#000000" stroked="false">
                <v:path arrowok="t"/>
                <v:fill type="solid"/>
              </v:shape>
            </v:group>
            <v:group style="position:absolute;left:913;top:4371;width:1964;height:284" coordorigin="913,4371" coordsize="1964,284">
              <v:shape style="position:absolute;left:913;top:4371;width:1964;height:284" coordorigin="913,4371" coordsize="1964,284" path="m913,4654l2876,4654,2876,4371,913,4371,913,4654xe" filled="true" fillcolor="#fbf9da" stroked="false">
                <v:path arrowok="t"/>
                <v:fill type="solid"/>
              </v:shape>
            </v:group>
            <v:group style="position:absolute;left:2876;top:4371;width:477;height:284" coordorigin="2876,4371" coordsize="477,284">
              <v:shape style="position:absolute;left:2876;top:4371;width:477;height:284" coordorigin="2876,4371" coordsize="477,284" path="m2876,4654l3353,4654,3353,4371,2876,4371,2876,4654xe" filled="true" fillcolor="#fbf9da" stroked="false">
                <v:path arrowok="t"/>
                <v:fill type="solid"/>
              </v:shape>
            </v:group>
            <v:group style="position:absolute;left:3353;top:4371;width:281;height:544" coordorigin="3353,4371" coordsize="281,544">
              <v:shape style="position:absolute;left:3353;top:4371;width:281;height:544" coordorigin="3353,4371" coordsize="281,544" path="m3353,4915l3634,4915,3634,4371,3353,4371,3353,4915xe" filled="true" fillcolor="#fbf9da" stroked="false">
                <v:path arrowok="t"/>
                <v:fill type="solid"/>
              </v:shape>
            </v:group>
            <v:group style="position:absolute;left:913;top:4654;width:347;height:261" coordorigin="913,4654" coordsize="347,261">
              <v:shape style="position:absolute;left:913;top:4654;width:347;height:261" coordorigin="913,4654" coordsize="347,261" path="m913,4915l1260,4915,1260,4654,913,4654,913,4915xe" filled="true" fillcolor="#fbf9da" stroked="false">
                <v:path arrowok="t"/>
                <v:fill type="solid"/>
              </v:shape>
            </v:group>
            <v:group style="position:absolute;left:1260;top:4654;width:1617;height:261" coordorigin="1260,4654" coordsize="1617,261">
              <v:shape style="position:absolute;left:1260;top:4654;width:1617;height:261" coordorigin="1260,4654" coordsize="1617,261" path="m1260,4915l2876,4915,2876,4654,1260,4654,1260,4915xe" filled="true" fillcolor="#fbf9da" stroked="false">
                <v:path arrowok="t"/>
                <v:fill type="solid"/>
              </v:shape>
            </v:group>
            <v:group style="position:absolute;left:2876;top:4654;width:477;height:261" coordorigin="2876,4654" coordsize="477,261">
              <v:shape style="position:absolute;left:2876;top:4654;width:477;height:261" coordorigin="2876,4654" coordsize="477,261" path="m2876,4915l3353,4915,3353,4654,2876,4654,2876,4915xe" filled="true" fillcolor="#fbf9da" stroked="false">
                <v:path arrowok="t"/>
                <v:fill type="solid"/>
              </v:shape>
            </v:group>
            <v:group style="position:absolute;left:910;top:5234;width:1499;height:360" coordorigin="910,5234" coordsize="1499,360">
              <v:shape style="position:absolute;left:910;top:5234;width:1499;height:360" coordorigin="910,5234" coordsize="1499,360" path="m910,5594l2408,5594,2408,5234,910,5234,910,5594xe" filled="true" fillcolor="#fbf9da" stroked="false">
                <v:path arrowok="t"/>
                <v:fill type="solid"/>
              </v:shape>
            </v:group>
            <v:group style="position:absolute;left:2408;top:5234;width:772;height:360" coordorigin="2408,5234" coordsize="772,360">
              <v:shape style="position:absolute;left:2408;top:5234;width:772;height:360" coordorigin="2408,5234" coordsize="772,360" path="m2408,5594l3180,5594,3180,5234,2408,5234,2408,5594xe" filled="true" fillcolor="#fbf9da" stroked="false">
                <v:path arrowok="t"/>
                <v:fill type="solid"/>
              </v:shape>
            </v:group>
            <v:group style="position:absolute;left:1152;top:11775;width:1748;height:284" coordorigin="1152,11775" coordsize="1748,284">
              <v:shape style="position:absolute;left:1152;top:11775;width:1748;height:284" coordorigin="1152,11775" coordsize="1748,284" path="m1152,12058l2899,12058,2899,11775,1152,11775,1152,12058xe" filled="true" fillcolor="#fbf9da" stroked="false">
                <v:path arrowok="t"/>
                <v:fill type="solid"/>
              </v:shape>
            </v:group>
            <v:group style="position:absolute;left:2899;top:11775;width:281;height:284" coordorigin="2899,11775" coordsize="281,284">
              <v:shape style="position:absolute;left:2899;top:11775;width:281;height:284" coordorigin="2899,11775" coordsize="281,284" path="m2899,12058l3180,12058,3180,11775,2899,11775,2899,12058xe" filled="true" fillcolor="#fbf9da" stroked="false">
                <v:path arrowok="t"/>
                <v:fill type="solid"/>
              </v:shape>
            </v:group>
            <v:group style="position:absolute;left:1152;top:11778;width:2;height:279" coordorigin="1152,11778" coordsize="2,279">
              <v:shape style="position:absolute;left:1152;top:11778;width:2;height:279" coordorigin="1152,11778" coordsize="0,279" path="m1152,11778l1152,12056e" filled="false" stroked="true" strokeweight=".34001pt" strokecolor="#000000">
                <v:path arrowok="t"/>
              </v:shape>
            </v:group>
            <v:group style="position:absolute;left:3180;top:11778;width:2;height:279" coordorigin="3180,11778" coordsize="2,279">
              <v:shape style="position:absolute;left:3180;top:11778;width:2;height:279" coordorigin="3180,11778" coordsize="0,279" path="m3180,11778l3180,12056e" filled="false" stroked="true" strokeweight=".33999pt" strokecolor="#000000">
                <v:path arrowok="t"/>
              </v:shape>
            </v:group>
            <v:group style="position:absolute;left:1150;top:11775;width:2033;height:2" coordorigin="1150,11775" coordsize="2033,2">
              <v:shape style="position:absolute;left:1150;top:11775;width:2033;height:2" coordorigin="1150,11775" coordsize="2033,0" path="m1150,11775l3182,11775e" filled="false" stroked="true" strokeweight=".33999pt" strokecolor="#000000">
                <v:path arrowok="t"/>
              </v:shape>
            </v:group>
            <v:group style="position:absolute;left:1150;top:12058;width:2033;height:2" coordorigin="1150,12058" coordsize="2033,2">
              <v:shape style="position:absolute;left:1150;top:12058;width:2033;height:2" coordorigin="1150,12058" coordsize="2033,0" path="m1150,12058l3182,12058e" filled="false" stroked="true" strokeweight=".34001pt" strokecolor="#000000">
                <v:path arrowok="t"/>
              </v:shape>
              <v:shape style="position:absolute;left:979;top:2024;width:103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sz w:val="18"/>
                        </w:rPr>
                        <w:t>Daniel Bernoulli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10;top:2022;width:821;height:191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11:22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59;top:2282;width:200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t>B Received call (Принятый вызов) х (13:35:50)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2152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90"/>
                          <w:sz w:val="18"/>
                        </w:rP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6;top:3074;width:10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sz w:val="18"/>
                        </w:rPr>
                        <w:t>Daniel Bernoull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300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2;top:4396;width:1369;height:450" type="#_x0000_t202" filled="false" stroked="false">
                <v:textbox inset="0,0,0,0">
                  <w:txbxContent>
                    <w:p>
                      <w:pPr>
                        <w:spacing w:line="185" w:lineRule="exact" w:before="0"/>
                        <w:ind w:left="45" w:right="0" w:hanging="46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Andre-Marie Ampere</w:t>
                      </w:r>
                    </w:p>
                    <w:p>
                      <w:pPr>
                        <w:spacing w:line="200" w:lineRule="exact" w:before="64"/>
                        <w:ind w:left="45" w:right="0" w:firstLine="0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t xml:space="preserve">b Received call (Принятый вызов)  х 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97;top:4387;width:32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11:22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4524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5297;width:136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523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53;top:6410;width:98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 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7103;width:420;height:17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before="15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0"/>
                          <w:sz w:val="28"/>
                        </w:rPr>
                        <w:t>μ</w:t>
                      </w:r>
                    </w:p>
                    <w:p>
                      <w:pPr>
                        <w:spacing w:before="159"/>
                        <w:ind w:left="138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8"/>
                        </w:rPr>
                        <w:t>^</w:t>
                      </w:r>
                    </w:p>
                    <w:p>
                      <w:pPr>
                        <w:spacing w:line="311" w:lineRule="exact" w:before="158"/>
                        <w:ind w:left="138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9236;width:420;height:76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5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5"/>
                          <w:sz w:val="28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1820;width:7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Ожидание вызова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1771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3241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39" w:name="Information displayed for a selected con"/>
      <w:bookmarkEnd w:id="39"/>
      <w:r>
        <w:rPr>
          <w:rFonts w:ascii="Arial"/>
          <w:color w:val="8CC63F"/>
          <w:sz w:val="24"/>
        </w:rPr>
        <w:t>Информация, отображаемая для выбранного Диалога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left="3241" w:right="169"/>
        <w:jc w:val="both"/>
      </w:pPr>
      <w:r>
        <w:t xml:space="preserve">Если Диалог (сочетание контакта и его журнала) выбран в списке, он будет подсвечено зелёным.  </w:t>
      </w:r>
      <w:r>
        <w:t xml:space="preserve">Данное описание применяется только тогда, когда необходимо для понимания.  </w:t>
      </w:r>
      <w:r>
        <w:t>Обычно отображаются следующие данные: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172" w:lineRule="auto"/>
        <w:ind w:left="3241" w:right="183"/>
        <w:jc w:val="left"/>
      </w:pPr>
      <w:r>
        <w:t xml:space="preserve">Следует подтвердить выбор контакта переназначаемой клавишей, чтобы установить соединение, или с помощью кнопки </w:t>
      </w:r>
      <w:r>
        <w:rPr>
          <w:rFonts w:ascii="Arial" w:hAnsi="Arial"/>
          <w:w w:val="150"/>
          <w:sz w:val="28"/>
        </w:rPr>
        <w:t xml:space="preserve">« </w:t>
      </w:r>
      <w:r>
        <w:t xml:space="preserve">, чтобы открыть контекстное меню.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241" w:right="0"/>
        <w:jc w:val="both"/>
      </w:pPr>
      <w:bookmarkStart w:id="40" w:name="Information displayed for a non-selected"/>
      <w:bookmarkEnd w:id="40"/>
      <w:r>
        <w:rPr>
          <w:color w:val="8CC63F"/>
        </w:rPr>
        <w:t>Информация, отображаемая для невыбранного Диалога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Если Диалог не выбран, он выделяется светлым цветом.  </w:t>
      </w:r>
      <w:r>
        <w:t xml:space="preserve">Данное описание применяется только тогда, когда необходимо для понимания. </w:t>
      </w:r>
      <w:r>
        <w:t>Обычно отображаются следующие данные: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54"/>
        <w:ind w:left="3241" w:right="0"/>
        <w:jc w:val="both"/>
      </w:pPr>
      <w:r>
        <w:t xml:space="preserve">Следует позвонить непосредственно с помощью переназначаемой клавиши, чтобы установить соединение.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40" w:lineRule="auto" w:before="0"/>
        <w:ind w:left="3241" w:right="0"/>
        <w:jc w:val="both"/>
      </w:pPr>
      <w:bookmarkStart w:id="41" w:name="Navigation and action in lists"/>
      <w:bookmarkEnd w:id="41"/>
      <w:r>
        <w:rPr>
          <w:color w:val="8CC63F"/>
          <w:spacing w:val="-1"/>
        </w:rPr>
        <w:t>Навигация и операции в списке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Следует выбирать пункты в списке и перемещаться по нему вверх и вниз с помощью клавиш навигации.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01" w:lineRule="auto"/>
        <w:ind w:left="3241" w:right="1297"/>
        <w:jc w:val="both"/>
      </w:pPr>
      <w:r>
        <w:t xml:space="preserve">Для перехода в конец списка следует нажать и удерживать эту кнопку.  </w:t>
      </w:r>
      <w:r>
        <w:t xml:space="preserve">Для перехода в начало списка следует нажать и удерживать эту кнопку. </w:t>
      </w:r>
      <w:r>
        <w:t>Возврат.</w:t>
      </w:r>
    </w:p>
    <w:p>
      <w:pPr>
        <w:pStyle w:val="BodyText"/>
        <w:spacing w:line="240" w:lineRule="auto" w:before="6"/>
        <w:ind w:left="3241" w:right="0"/>
        <w:jc w:val="both"/>
      </w:pPr>
      <w:r>
        <w:t xml:space="preserve">Открыть контактные данные для получения подробной информации.  </w:t>
      </w:r>
      <w:r>
        <w:t xml:space="preserve">Переход на один уровень вниз.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241" w:right="0"/>
        <w:jc w:val="left"/>
      </w:pPr>
      <w:r>
        <w:t>Выполнить с элементом списка действие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0" w:lineRule="auto"/>
        <w:ind w:left="3241" w:right="183" w:firstLine="55"/>
        <w:jc w:val="left"/>
      </w:pPr>
      <w:r>
        <w:t xml:space="preserve">Выполняет ту же функцию, что и выбранная переназначаемая клавиша, но только по отношению к выбранному элементу.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241" w:right="0"/>
        <w:jc w:val="left"/>
      </w:pPr>
      <w:bookmarkStart w:id="42" w:name="OpenScape Desk Phone CP400 and OpenScape"/>
      <w:bookmarkEnd w:id="42"/>
      <w:r>
        <w:rPr>
          <w:color w:val="8CC63F"/>
        </w:rPr>
        <w:t xml:space="preserve">Телефон OpenScape Desk Phone CP400 и Клавишная приставка OpenScape Key Module 400 </w:t>
      </w:r>
    </w:p>
    <w:p>
      <w:pPr>
        <w:pStyle w:val="BodyText"/>
        <w:spacing w:line="250" w:lineRule="auto" w:before="154"/>
        <w:ind w:left="3241" w:right="183"/>
        <w:jc w:val="left"/>
      </w:pPr>
      <w:r>
        <w:t xml:space="preserve">Для телефона и клавишной приставки функции и телефонные номера можно устанавливать с помощью клавиш.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Данная кнопка телефона OpenScape Desk Phone CP400 или клавишной приставки OpenScape Key Module 400 в настоящем руководстве будет называться функциональной клавишей.  </w:t>
      </w:r>
      <w:r>
        <w:t xml:space="preserve">См. инструкции на </w:t>
      </w:r>
      <w:r>
        <w:fldChar w:fldCharType="begin"/>
      </w:r>
      <w:r>
        <w:instrText xml:space="preserve">HYPERLINK  \l"_bookmark469"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с. 171 </w:t>
      </w:r>
      <w:r>
        <w:fldChar w:fldCharType="end"/>
      </w:r>
      <w:r>
        <w:t xml:space="preserve">о присваивании меток.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96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43" w:name="Service"/>
      <w:bookmarkEnd w:id="43"/>
      <w:bookmarkStart w:id="44" w:name="_bookmark19"/>
      <w:bookmarkEnd w:id="44"/>
      <w:r>
        <w:rPr>
          <w:color w:val="8CC63F"/>
          <w:spacing w:val="-1"/>
        </w:rPr>
        <w:t>Обслуживание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pt;height:.35pt;mso-position-horizontal-relative:char;mso-position-vertical-relative:line" coordorigin="0,0" coordsize="6980,7">
            <v:group style="position:absolute;left:3;top:3;width:6974;height:2" coordorigin="3,3" coordsize="6974,2">
              <v:shape style="position:absolute;left:3;top:3;width:6974;height:2" coordorigin="3,3" coordsize="6974,0" path="m3,3l697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99"/>
        <w:jc w:val="both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2992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Отдел обслуживания может помочь только в случае возникновения проблем, связанных с самим телефоном, или обнаружения у него дефектов. </w:t>
      </w:r>
    </w:p>
    <w:p>
      <w:pPr>
        <w:pStyle w:val="BodyText"/>
        <w:spacing w:line="250" w:lineRule="auto"/>
        <w:ind w:left="3731" w:right="121"/>
        <w:jc w:val="both"/>
      </w:pPr>
      <w:r>
        <w:t xml:space="preserve">Если возникают вопросы, связанные с его функционированием, специализированный магазин или сетевой администратор будет рад оказать помощь.  </w:t>
      </w:r>
      <w:r>
        <w:t>По вопросам,</w:t>
      </w:r>
      <w:bookmarkStart w:id="45" w:name="_bookmark20"/>
      <w:bookmarkEnd w:id="45"/>
      <w:r>
        <w:t xml:space="preserve">связанным с подключением телефона, следует обращаться к сетевому провайдеру.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pt;height:.35pt;mso-position-horizontal-relative:char;mso-position-vertical-relative:line" coordorigin="0,0" coordsize="6980,7">
            <v:group style="position:absolute;left:3;top:3;width:6974;height:2" coordorigin="3,3" coordsize="6974,2">
              <v:shape style="position:absolute;left:3;top:3;width:6974;height:2" coordorigin="3,3" coordsize="6974,0" path="m3,3l697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87"/>
        <w:jc w:val="left"/>
      </w:pPr>
      <w:r>
        <w:t xml:space="preserve">В случае возникновения проблем, связанных с самим телефоном, или обнаружения у него дефектов, следует позвонить в сервисное отделение своей страны.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right="0"/>
        <w:jc w:val="both"/>
      </w:pPr>
      <w:bookmarkStart w:id="46" w:name="Intended use"/>
      <w:bookmarkEnd w:id="46"/>
      <w:bookmarkStart w:id="47" w:name="_bookmark21"/>
      <w:bookmarkEnd w:id="47"/>
      <w:r>
        <w:rPr>
          <w:color w:val="8CC63F"/>
        </w:rPr>
        <w:t>Назначение</w:t>
      </w:r>
    </w:p>
    <w:p>
      <w:pPr>
        <w:pStyle w:val="BodyText"/>
        <w:spacing w:line="250" w:lineRule="auto" w:before="169"/>
        <w:ind w:right="167"/>
        <w:jc w:val="both"/>
      </w:pPr>
      <w:r>
        <w:t xml:space="preserve">Телефон OpenScape Desk Phone CP400 представляет собой настольный блок, который предназначен для передачи голоса и подключается к сети LAN. </w:t>
      </w:r>
      <w:r>
        <w:t xml:space="preserve">Он также может использоваться как рабочая станция.  </w:t>
      </w:r>
      <w:r>
        <w:t xml:space="preserve">Другие формы использования рассматриваются как нежелательные.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right="0"/>
        <w:jc w:val="both"/>
      </w:pPr>
      <w:bookmarkStart w:id="48" w:name="Telephone type"/>
      <w:bookmarkEnd w:id="48"/>
      <w:bookmarkStart w:id="49" w:name="_bookmark22"/>
      <w:bookmarkEnd w:id="49"/>
      <w:r>
        <w:rPr>
          <w:color w:val="8CC63F"/>
          <w:spacing w:val="-41"/>
        </w:rPr>
        <w:t>Тип телефона</w:t>
      </w:r>
    </w:p>
    <w:p>
      <w:pPr>
        <w:pStyle w:val="BodyText"/>
        <w:spacing w:line="250" w:lineRule="auto" w:before="169"/>
        <w:ind w:right="187"/>
        <w:jc w:val="left"/>
      </w:pPr>
      <w:r>
        <w:t xml:space="preserve">Идентфикационные данные (точное обозначение и серийный номер) телефона представлены на этикетке на нижней стороне основного корпуса. </w:t>
      </w:r>
    </w:p>
    <w:p>
      <w:pPr>
        <w:pStyle w:val="BodyText"/>
        <w:spacing w:line="250" w:lineRule="auto"/>
        <w:ind w:right="187"/>
        <w:jc w:val="left"/>
      </w:pPr>
      <w:r>
        <w:t xml:space="preserve">Специфические данные о своей коммуникационной платформе пользователь может получить от администратора. </w:t>
      </w:r>
    </w:p>
    <w:p>
      <w:pPr>
        <w:pStyle w:val="BodyText"/>
        <w:spacing w:line="250" w:lineRule="auto"/>
        <w:ind w:right="187"/>
        <w:jc w:val="left"/>
      </w:pPr>
      <w:r>
        <w:t xml:space="preserve">Перед обращением в отдел обслуживания по вопросам сбоев и проблем, связанных с продуктом, следует приготовиться представить данные с этикетки.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right="0"/>
        <w:jc w:val="both"/>
      </w:pPr>
      <w:bookmarkStart w:id="50" w:name="Speakerphone quality and display legibil"/>
      <w:bookmarkEnd w:id="50"/>
      <w:bookmarkStart w:id="51" w:name="_bookmark23"/>
      <w:bookmarkEnd w:id="51"/>
      <w:r>
        <w:rPr>
          <w:color w:val="8CC63F"/>
          <w:spacing w:val="-1"/>
        </w:rPr>
        <w:t>Качество работы спикерфона и чёткость изображения</w:t>
      </w:r>
    </w:p>
    <w:p>
      <w:pPr>
        <w:pStyle w:val="BodyText"/>
        <w:numPr>
          <w:ilvl w:val="0"/>
          <w:numId w:val="5"/>
        </w:numPr>
        <w:tabs>
          <w:tab w:pos="3392" w:val="left" w:leader="none"/>
        </w:tabs>
        <w:spacing w:line="250" w:lineRule="auto" w:before="49" w:after="0"/>
        <w:ind w:left="3391" w:right="187" w:hanging="170"/>
        <w:jc w:val="left"/>
      </w:pPr>
      <w:r>
        <w:t xml:space="preserve">Чтобы обеспечить высокое качество работы спикерфона не следует загромождать пространство перед телефоном (справа от него). </w:t>
      </w:r>
    </w:p>
    <w:p>
      <w:pPr>
        <w:pStyle w:val="BodyText"/>
        <w:spacing w:line="240" w:lineRule="auto"/>
        <w:ind w:left="3391" w:right="0"/>
        <w:jc w:val="left"/>
      </w:pPr>
      <w:r>
        <w:t xml:space="preserve">Оптимальное расстояние для разговора без использования рук составляет 50 см. </w:t>
      </w:r>
    </w:p>
    <w:p>
      <w:pPr>
        <w:pStyle w:val="BodyText"/>
        <w:numPr>
          <w:ilvl w:val="0"/>
          <w:numId w:val="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 xml:space="preserve">Чтобы повысить чёткость изображения, следует выполнить следующее: </w:t>
      </w:r>
    </w:p>
    <w:p>
      <w:pPr>
        <w:pStyle w:val="BodyText"/>
        <w:spacing w:line="250" w:lineRule="auto" w:before="10"/>
        <w:ind w:left="3788" w:right="0" w:hanging="227"/>
        <w:jc w:val="left"/>
      </w:pPr>
      <w:r>
        <w:t xml:space="preserve">включить телефон и наклонить экран так, чтобы пользователь смотрел на него прямо, а свет от него не отражался.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313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3;top:10011;width:284;height:284" coordorigin="913,10011" coordsize="284,284">
              <v:shape style="position:absolute;left:913;top:10011;width:284;height:284" coordorigin="913,10011" coordsize="284,284" path="m913,10294l1196,10294,1196,10011,913,10011,913,10294xe" filled="true" fillcolor="#fbf9da" stroked="false">
                <v:path arrowok="t"/>
                <v:fill type="solid"/>
              </v:shape>
            </v:group>
            <v:group style="position:absolute;left:1196;top:10011;width:2157;height:284" coordorigin="1196,10011" coordsize="2157,284">
              <v:shape style="position:absolute;left:1196;top:10011;width:2157;height:284" coordorigin="1196,10011" coordsize="2157,284" path="m1196,10294l3353,10294,3353,10011,1196,10011,1196,10294xe" filled="true" fillcolor="#fbf9da" stroked="false">
                <v:path arrowok="t"/>
                <v:fill type="solid"/>
              </v:shape>
            </v:group>
            <v:group style="position:absolute;left:3353;top:10011;width:281;height:284" coordorigin="3353,10011" coordsize="281,284">
              <v:shape style="position:absolute;left:3353;top:10011;width:281;height:284" coordorigin="3353,10011" coordsize="281,284" path="m3353,10294l3634,10294,3634,10011,3353,10011,3353,10294xe" filled="true" fillcolor="#fbf9da" stroked="false">
                <v:path arrowok="t"/>
                <v:fill type="solid"/>
              </v:shape>
            </v:group>
            <v:group style="position:absolute;left:910;top:11248;width:284;height:284" coordorigin="910,11248" coordsize="284,284">
              <v:shape style="position:absolute;left:910;top:11248;width:284;height:284" coordorigin="910,11248" coordsize="284,284" path="m910,11532l1193,11532,1193,11248,910,11248,910,11532xe" filled="true" fillcolor="#fbf9da" stroked="false">
                <v:path arrowok="t"/>
                <v:fill type="solid"/>
              </v:shape>
            </v:group>
            <v:group style="position:absolute;left:1193;top:11248;width:1707;height:284" coordorigin="1193,11248" coordsize="1707,284">
              <v:shape style="position:absolute;left:1193;top:11248;width:1707;height:284" coordorigin="1193,11248" coordsize="1707,284" path="m1193,11532l2899,11532,2899,11248,1193,11248,1193,11532xe" filled="true" fillcolor="#fbf9da" stroked="false">
                <v:path arrowok="t"/>
                <v:fill type="solid"/>
              </v:shape>
            </v:group>
            <v:group style="position:absolute;left:2899;top:11248;width:281;height:284" coordorigin="2899,11248" coordsize="281,284">
              <v:shape style="position:absolute;left:2899;top:11248;width:281;height:284" coordorigin="2899,11248" coordsize="281,284" path="m2899,11532l3180,11532,3180,11248,2899,11248,2899,11532xe" filled="true" fillcolor="#fbf9da" stroked="false">
                <v:path arrowok="t"/>
                <v:fill type="solid"/>
              </v:shape>
              <v:shape style="position:absolute;left:934;top:9989;width:995;height:236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0"/>
                          <w:position w:val="1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0"/>
                          <w:sz w:val="18"/>
                        </w:rPr>
                        <w:t>Enter PIN... (Ввести ПИН)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10022;width:270;height:66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Q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1;top:11226;width:1090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5"/>
                          <w:sz w:val="18"/>
                        </w:rPr>
                        <w:t>123456789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1124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1"/>
                          <w:w w:val="230"/>
                          <w:sz w:val="20"/>
                        </w:rPr>
                        <w:t>Q</w:t>
                      </w:r>
                      <w:r>
                        <w:rPr>
                          <w:rFonts w:ascii="Arial"/>
                          <w:spacing w:val="-8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480" w:lineRule="exact" w:before="56"/>
        <w:ind w:left="3221" w:right="187"/>
        <w:jc w:val="left"/>
      </w:pPr>
      <w:bookmarkStart w:id="52" w:name="Remote configuration for cloud service p"/>
      <w:bookmarkEnd w:id="52"/>
      <w:bookmarkStart w:id="53" w:name="_bookmark24"/>
      <w:bookmarkEnd w:id="53"/>
      <w:bookmarkStart w:id="54" w:name="_bookmark25"/>
      <w:bookmarkEnd w:id="54"/>
      <w:r>
        <w:rPr>
          <w:color w:val="8CC63F"/>
          <w:spacing w:val="-1"/>
        </w:rPr>
        <w:t>Удалённая настройка для поставщиков облачных услуг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3" w:lineRule="auto" w:before="0"/>
        <w:ind w:right="187"/>
        <w:jc w:val="left"/>
      </w:pPr>
      <w:bookmarkStart w:id="55" w:name="From factory defaults to operational tel"/>
      <w:bookmarkEnd w:id="55"/>
      <w:bookmarkStart w:id="56" w:name="_bookmark26"/>
      <w:bookmarkEnd w:id="56"/>
      <w:r>
        <w:rPr>
          <w:color w:val="8CC63F"/>
        </w:rPr>
        <w:t>От заводских настроек к обеспечивающим рабочее состояние.</w:t>
      </w:r>
    </w:p>
    <w:p>
      <w:pPr>
        <w:pStyle w:val="BodyText"/>
        <w:spacing w:line="250" w:lineRule="auto" w:before="163"/>
        <w:ind w:right="187"/>
        <w:jc w:val="left"/>
      </w:pPr>
      <w:r>
        <w:t xml:space="preserve">В настоящем разделе описан процесс удалённой настройки, замены заводских настроек на обеспечивающие рабочее состояние.  </w:t>
      </w:r>
      <w:r>
        <w:t xml:space="preserve">Если телефон уже в рабочем состоянии, следует перейти к разделу </w:t>
      </w:r>
      <w:r>
        <w:fldChar w:fldCharType="begin"/>
      </w:r>
      <w:r>
        <w:instrText xml:space="preserve">HYPERLINK  \l"_bookmark32"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HYPERLINK  \l"_bookmark32"</w:instrText>
      </w:r>
      <w:r>
        <w:fldChar w:fldCharType="separate"/>
      </w:r>
      <w:r>
        <w:rPr/>
        <w:t>"Ознакомление с телефоном OpenScape Desk</w:t>
      </w:r>
      <w:r>
        <w:fldChar w:fldCharType="end"/>
      </w:r>
      <w:r>
        <w:t xml:space="preserve"> </w:t>
      </w:r>
      <w:r>
        <w:fldChar w:fldCharType="begin"/>
      </w:r>
      <w:r>
        <w:instrText xml:space="preserve">HYPERLINK  \l"_bookmark32"</w:instrText>
      </w:r>
      <w:r>
        <w:fldChar w:fldCharType="separate"/>
      </w:r>
      <w:r>
        <w:rPr>
          <w:spacing w:val="-1"/>
        </w:rPr>
        <w:t>Phone CP400" (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spacing w:val="-1"/>
        </w:rPr>
        <w:t>с. 18</w:t>
      </w:r>
      <w:r>
        <w:fldChar w:fldCharType="end"/>
      </w:r>
      <w:r>
        <w:t>)".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Можно запустить новый телефон OpenScape Desk Phone CP400 самостоятельно с помощью функции удалённой поддержки.  </w:t>
      </w:r>
      <w:r>
        <w:t xml:space="preserve">Предварительные требования для этого таковы: </w:t>
      </w:r>
    </w:p>
    <w:p>
      <w:pPr>
        <w:pStyle w:val="BodyText"/>
        <w:numPr>
          <w:ilvl w:val="0"/>
          <w:numId w:val="5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 xml:space="preserve">администратор предоставил ПИН для первоначального запуска, </w:t>
      </w:r>
    </w:p>
    <w:p>
      <w:pPr>
        <w:pStyle w:val="BodyText"/>
        <w:numPr>
          <w:ilvl w:val="0"/>
          <w:numId w:val="5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имеется соединение LAN с доступом в сеть интернет, </w:t>
      </w:r>
    </w:p>
    <w:p>
      <w:pPr>
        <w:pStyle w:val="BodyText"/>
        <w:numPr>
          <w:ilvl w:val="0"/>
          <w:numId w:val="5"/>
        </w:numPr>
        <w:tabs>
          <w:tab w:pos="3392" w:val="left" w:leader="none"/>
        </w:tabs>
        <w:spacing w:line="250" w:lineRule="auto" w:before="10" w:after="0"/>
        <w:ind w:left="3391" w:right="187" w:hanging="170"/>
        <w:jc w:val="left"/>
      </w:pPr>
      <w:r>
        <w:t xml:space="preserve">имеется новый телефон OpenScape Desk Phone CP400, который требуется запустить с помощью функции удалённой поддержки.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57" w:name="Starting up the telephone"/>
      <w:bookmarkEnd w:id="57"/>
      <w:bookmarkStart w:id="58" w:name="_bookmark27"/>
      <w:bookmarkEnd w:id="58"/>
      <w:r>
        <w:rPr>
          <w:color w:val="8CC63F"/>
          <w:spacing w:val="-1"/>
        </w:rPr>
        <w:t>Запуск телефона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Следует подключить телефон к сети LAN.  </w:t>
      </w:r>
      <w:r>
        <w:t xml:space="preserve">Если питание по кабелю LAN не поставляется, следует, при необходимости, подключиться к источнику питания (если есть сеть Ethernet источник питания не требуется).  </w:t>
      </w:r>
      <w:r>
        <w:t xml:space="preserve">Теперь телефон следует загрузить. 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Телефон идентифицируется на основе установленных условий, по которым производится удалённая настройка, и процесс запуска начинается.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59" w:name="Entering the Deployment PIN"/>
      <w:bookmarkEnd w:id="59"/>
      <w:r>
        <w:rPr>
          <w:color w:val="8CC63F"/>
          <w:spacing w:val="-1"/>
        </w:rPr>
        <w:t>Указание ПИН-а для ввода в действие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Когда телефон запускается в первый раз, он автоматически проверяет требования удалённой настройки.  </w:t>
      </w:r>
      <w:r>
        <w:t xml:space="preserve">Если они соблюдены,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всплывает окно, запрашивающее ПИН </w:t>
      </w:r>
      <w:bookmarkStart w:id="60" w:name="_bookmark28"/>
      <w:bookmarkEnd w:id="60"/>
      <w:r>
        <w:t>(</w:t>
      </w:r>
      <w:r>
        <w:rPr>
          <w:rFonts w:ascii="Arial"/>
          <w:b/>
          <w:spacing w:val="-1"/>
        </w:rPr>
        <w:t>ПИН для облака</w:t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Ввести ПИН, полученный от квалифицированных специалистов.  </w:t>
      </w:r>
      <w:r>
        <w:t xml:space="preserve">В нём допустимы только цифры.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Следует подтвердить его появившейся переназначаемой клавишей.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332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27;top:8172;width:1702;height:284" coordorigin="1127,8172" coordsize="1702,284">
              <v:shape style="position:absolute;left:1127;top:8172;width:1702;height:284" coordorigin="1127,8172" coordsize="1702,284" path="m1127,8455l2828,8455,2828,8172,1127,8172,1127,8455xe" filled="true" fillcolor="#fbf9da" stroked="false">
                <v:path arrowok="t"/>
                <v:fill type="solid"/>
              </v:shape>
            </v:group>
            <v:group style="position:absolute;left:2828;top:8172;width:281;height:284" coordorigin="2828,8172" coordsize="281,284">
              <v:shape style="position:absolute;left:2828;top:8172;width:281;height:284" coordorigin="2828,8172" coordsize="281,284" path="m2828,8455l3109,8455,3109,8172,2828,8172,2828,8455xe" filled="true" fillcolor="#fbf9da" stroked="false">
                <v:path arrowok="t"/>
                <v:fill type="solid"/>
              </v:shape>
              <v:shape style="position:absolute;left:1127;top:9871;width:1983;height:285" type="#_x0000_t202" filled="true" fillcolor="#000000" stroked="false">
                <v:textbox inset="0,0,0,0">
                  <w:txbxContent>
                    <w:p>
                      <w:pPr>
                        <w:spacing w:line="229" w:lineRule="exact" w:before="0"/>
                        <w:ind w:left="96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20"/>
                        </w:rPr>
                        <w:t>Confirmed (подтверждено)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12;top:2611;width:2202;height:780" type="#_x0000_t202" filled="true" fillcolor="#fbf9da" stroked="false">
                <v:textbox inset="0,0,0,0">
                  <w:txbxContent>
                    <w:p>
                      <w:pPr>
                        <w:spacing w:line="181" w:lineRule="exact" w:before="0"/>
                        <w:ind w:left="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Asking redirect server... (Запрос на сервер переадресации...)</w:t>
                      </w:r>
                    </w:p>
                    <w:p>
                      <w:pPr>
                        <w:spacing w:line="260" w:lineRule="exact" w:before="31"/>
                        <w:ind w:left="76" w:right="849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Configuring phone... (Настройка телефона...)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Deployment done (Ввод в действие завершён)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12;top:9012;width:1984;height:540" type="#_x0000_t202" filled="true" fillcolor="#fbf9da" stroked="false">
                <v:textbox inset="0,0,0,0">
                  <w:txbxContent>
                    <w:p>
                      <w:pPr>
                        <w:spacing w:line="167" w:lineRule="exact" w:before="0"/>
                        <w:ind w:left="28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535"/>
                          <w:sz w:val="18"/>
                        </w:rPr>
                        <w:t>"</w:t>
                      </w:r>
                    </w:p>
                    <w:p>
                      <w:pPr>
                        <w:spacing w:line="320" w:lineRule="exact" w:before="0"/>
                        <w:ind w:left="36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80"/>
                          <w:sz w:val="20"/>
                        </w:rPr>
                        <w:t>Abort deployment (Отмена ввода в действие)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12;top:10752;width:1984;height:540" type="#_x0000_t202" filled="true" fillcolor="#fbf9da" stroked="false">
                <v:textbox inset="0,0,0,0">
                  <w:txbxContent>
                    <w:p>
                      <w:pPr>
                        <w:spacing w:line="167" w:lineRule="exact" w:before="0"/>
                        <w:ind w:left="28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535"/>
                          <w:sz w:val="18"/>
                        </w:rPr>
                        <w:t>"</w:t>
                      </w:r>
                    </w:p>
                    <w:p>
                      <w:pPr>
                        <w:spacing w:line="320" w:lineRule="exact" w:before="0"/>
                        <w:ind w:left="27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20"/>
                        </w:rPr>
                        <w:t>Deployment aborted (Ввод в действие отменён)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2333;top:8167;width:128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position w:val="1"/>
                          <w:sz w:val="20"/>
                        </w:rPr>
                        <w:t xml:space="preserve">Отмена </w:t>
                      </w:r>
                      <w:r>
                        <w:rPr>
                          <w:rFonts w:ascii="Arial"/>
                          <w:w w:val="175"/>
                          <w:sz w:val="18"/>
                        </w:rPr>
                        <w:t xml:space="preserve">Q </w:t>
                      </w:r>
                      <w:r>
                        <w:rPr>
                          <w:rFonts w:ascii="Arial"/>
                          <w:w w:val="235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986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39"/>
        <w:ind w:left="3221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61" w:name="Starting the remote configuration"/>
      <w:bookmarkEnd w:id="61"/>
      <w:r>
        <w:rPr>
          <w:rFonts w:ascii="Arial"/>
          <w:color w:val="8CC63F"/>
          <w:spacing w:val="-1"/>
          <w:sz w:val="24"/>
        </w:rPr>
        <w:t>Начало удалённой настройки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После того, как введён корректный ПИН, автоматически начнётся удалённая настройка телефона.  </w:t>
      </w:r>
      <w:r>
        <w:t xml:space="preserve">На экране будут появляться следующие сообщения: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Настройка завершена, телефон приведён в рабочее состояние и имеет корректные настройки.  </w:t>
      </w:r>
      <w:r>
        <w:t xml:space="preserve">Можно звонить. </w:t>
      </w:r>
    </w:p>
    <w:p>
      <w:pPr>
        <w:pStyle w:val="BodyText"/>
        <w:spacing w:line="250" w:lineRule="auto" w:before="120"/>
        <w:ind w:right="124"/>
        <w:jc w:val="both"/>
      </w:pPr>
      <w:r>
        <w:t xml:space="preserve">Новая программная операционная система может быть загружена и установлена в ходе удалённой настройки.  </w:t>
      </w:r>
      <w:r>
        <w:t xml:space="preserve">В такой ситуации после настройки телефон следует перезагрузить.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</w:pPr>
      <w:bookmarkStart w:id="62" w:name="Canceling the Remote configuration"/>
      <w:bookmarkEnd w:id="62"/>
      <w:bookmarkStart w:id="63" w:name="_bookmark29"/>
      <w:bookmarkEnd w:id="63"/>
      <w:r>
        <w:rPr>
          <w:color w:val="8CC63F"/>
          <w:spacing w:val="-1"/>
        </w:rPr>
        <w:t>Отмена удалённой настройки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До ввода ПИН-а или после ввода некорректного ПИН-а можно прекратить процесс, чтобы продолжить настройку вручную. </w:t>
      </w:r>
    </w:p>
    <w:p>
      <w:pPr>
        <w:pStyle w:val="BodyText"/>
        <w:numPr>
          <w:ilvl w:val="0"/>
          <w:numId w:val="6"/>
        </w:numPr>
        <w:tabs>
          <w:tab w:pos="3505" w:val="left" w:leader="none"/>
        </w:tabs>
        <w:spacing w:line="293" w:lineRule="auto" w:before="60" w:after="0"/>
        <w:ind w:left="3504" w:right="187" w:hanging="283"/>
        <w:jc w:val="left"/>
      </w:pPr>
      <w:r>
        <w:t xml:space="preserve">После ввода корректного ПИН-а удалённая настройка доводится до конца.  </w:t>
      </w:r>
      <w:r>
        <w:t xml:space="preserve">Процесс на этой стадии уже не может быть отменён. </w:t>
      </w:r>
    </w:p>
    <w:p>
      <w:pPr>
        <w:pStyle w:val="BodyText"/>
        <w:numPr>
          <w:ilvl w:val="0"/>
          <w:numId w:val="6"/>
        </w:numPr>
        <w:tabs>
          <w:tab w:pos="3505" w:val="left" w:leader="none"/>
        </w:tabs>
        <w:spacing w:line="291" w:lineRule="auto" w:before="0" w:after="0"/>
        <w:ind w:left="3504" w:right="187" w:hanging="283"/>
        <w:jc w:val="left"/>
      </w:pPr>
      <w:r>
        <w:t xml:space="preserve">Если всё же произошла ошибка несмотря на ввод корректного ПИНа, можно начать заново удалённую настройку перезапустив телефон. </w:t>
      </w:r>
    </w:p>
    <w:p>
      <w:pPr>
        <w:pStyle w:val="BodyText"/>
        <w:numPr>
          <w:ilvl w:val="0"/>
          <w:numId w:val="6"/>
        </w:numPr>
        <w:tabs>
          <w:tab w:pos="3505" w:val="left" w:leader="none"/>
        </w:tabs>
        <w:spacing w:line="291" w:lineRule="auto" w:before="2" w:after="0"/>
        <w:ind w:left="3504" w:right="187" w:hanging="283"/>
        <w:jc w:val="left"/>
      </w:pPr>
      <w:r>
        <w:t xml:space="preserve">Также, перезапустив телефон можно повторить процесс, следующий за отменой, если настройка вручную ещё не начата.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>Нажать данную переназначаемую клавишу.</w:t>
      </w:r>
    </w:p>
    <w:p>
      <w:pPr>
        <w:pStyle w:val="BodyText"/>
        <w:spacing w:line="240" w:lineRule="auto" w:before="109"/>
        <w:ind w:right="0"/>
        <w:jc w:val="both"/>
      </w:pPr>
      <w:r>
        <w:t>Будет отображено следующее сообщение: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75" w:lineRule="auto"/>
        <w:ind w:right="763"/>
        <w:jc w:val="left"/>
      </w:pPr>
      <w:bookmarkStart w:id="64" w:name="_bookmark30"/>
      <w:bookmarkEnd w:id="64"/>
      <w:r>
        <w:t xml:space="preserve">Следует нажать показанную переназначаемую клавишу, чтобы подтвердить отмену процесса.  </w:t>
      </w:r>
      <w:r>
        <w:t>Будет отображено следующее сообщение: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/>
        <w:ind w:right="171"/>
        <w:jc w:val="both"/>
      </w:pPr>
      <w:r>
        <w:t xml:space="preserve">Теперь телефон возвращён к заводским настройкам, и должен быть вручную настроен пользователем или администратором, или следует повторить удалённую настройку перезапустив телефон.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30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361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480" w:lineRule="exact" w:before="0"/>
        <w:ind w:right="183"/>
        <w:jc w:val="left"/>
      </w:pPr>
      <w:bookmarkStart w:id="65" w:name="Getting to know the OpenScape Desk Phone"/>
      <w:bookmarkEnd w:id="65"/>
      <w:bookmarkStart w:id="66" w:name="_bookmark31"/>
      <w:bookmarkEnd w:id="66"/>
      <w:bookmarkStart w:id="67" w:name="_bookmark32"/>
      <w:bookmarkEnd w:id="67"/>
      <w:r>
        <w:rPr>
          <w:color w:val="8CC63F"/>
        </w:rPr>
        <w:t>Ознакомление с телефоном OpenScape Desk Phone CP400</w:t>
      </w:r>
    </w:p>
    <w:p>
      <w:pPr>
        <w:pStyle w:val="BodyText"/>
        <w:spacing w:line="240" w:lineRule="auto" w:before="170"/>
        <w:ind w:left="1663" w:right="0"/>
        <w:jc w:val="left"/>
      </w:pPr>
      <w:r>
        <w:t xml:space="preserve">В разделах ниже описаны наиболее часто используемые средства управления и экраны.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left="1663" w:right="0"/>
        <w:jc w:val="left"/>
      </w:pPr>
      <w:bookmarkStart w:id="68" w:name="The user interface of your telephone"/>
      <w:bookmarkEnd w:id="68"/>
      <w:bookmarkStart w:id="69" w:name="_bookmark33"/>
      <w:bookmarkEnd w:id="69"/>
      <w:r>
        <w:rPr>
          <w:color w:val="8CC63F"/>
          <w:spacing w:val="-1"/>
        </w:rPr>
        <w:t xml:space="preserve">Пользовательский интерфейс </w:t>
      </w:r>
      <w:bookmarkStart w:id="70" w:name="_bookmark34"/>
      <w:bookmarkEnd w:id="70"/>
      <w:r>
        <w:rPr>
          <w:color w:val="8CC63F"/>
          <w:spacing w:val="-1"/>
        </w:rPr>
        <w:t xml:space="preserve">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428.85pt;height:340.3pt;mso-position-horizontal-relative:char;mso-position-vertical-relative:line" coordorigin="0,0" coordsize="8577,6806">
            <v:shape style="position:absolute;left:0;top:0;width:8576;height:6805" type="#_x0000_t75" stroked="false">
              <v:imagedata xmlns:o="urn:schemas-microsoft-com:office:office" r:id="rId26" o:title=""/>
            </v:shape>
            <v:shape style="position:absolute;left:859;top:1942;width:416;height:416" type="#_x0000_t75" stroked="false">
              <v:imagedata xmlns:o="urn:schemas-microsoft-com:office:office" r:id="rId27" o:title=""/>
            </v:shape>
            <v:group style="position:absolute;left:2633;top:785;width:2548;height:1275" coordorigin="2633,785" coordsize="2548,1275">
              <v:shape style="position:absolute;left:2633;top:785;width:2548;height:1275" coordorigin="2633,785" coordsize="2548,1275" path="m2633,2059l5180,2059,5180,785,2633,785,2633,2059xe" filled="true" fillcolor="#ffffff" stroked="false">
                <v:path arrowok="t"/>
                <v:fill type="solid"/>
              </v:shape>
              <v:shape style="position:absolute;left:2633;top:785;width:2548;height:1274" type="#_x0000_t75" stroked="false">
                <v:imagedata xmlns:o="urn:schemas-microsoft-com:office:office" r:id="rId28" o:title=""/>
              </v:shape>
            </v:group>
            <v:group style="position:absolute;left:2730;top:1375;width:1054;height:125" coordorigin="2730,1375" coordsize="1054,125">
              <v:shape style="position:absolute;left:2730;top:1375;width:1054;height:125" coordorigin="2730,1375" coordsize="1054,125" path="m2730,1500l3784,1500,3784,1375,2730,1375,2730,1500xe" filled="true" fillcolor="#ffffff" stroked="false">
                <v:path arrowok="t"/>
                <v:fill type="solid"/>
              </v:shape>
            </v:group>
            <v:group style="position:absolute;left:4038;top:1222;width:1131;height:152" coordorigin="4038,1222" coordsize="1131,152">
              <v:shape style="position:absolute;left:4038;top:1222;width:1131;height:152" coordorigin="4038,1222" coordsize="1131,152" path="m4038,1373l5168,1373,5168,1222,4038,1222,4038,1373xe" filled="true" fillcolor="#ffffff" stroked="false">
                <v:path arrowok="t"/>
                <v:fill type="solid"/>
              </v:shape>
            </v:group>
            <v:group style="position:absolute;left:4038;top:1517;width:992;height:152" coordorigin="4038,1517" coordsize="992,152">
              <v:shape style="position:absolute;left:4038;top:1517;width:992;height:152" coordorigin="4038,1517" coordsize="992,152" path="m4038,1668l5029,1668,5029,1517,4038,1517,4038,1668xe" filled="true" fillcolor="#ffffff" stroked="false">
                <v:path arrowok="t"/>
                <v:fill type="solid"/>
              </v:shape>
            </v:group>
            <v:group style="position:absolute;left:3720;top:1675;width:396;height:396" coordorigin="3720,1675" coordsize="396,396">
              <v:shape style="position:absolute;left:3720;top:1675;width:396;height:396" coordorigin="3720,1675" coordsize="396,396" path="m3918,1675l3841,1691,3785,1727,3744,1778,3721,1853,3720,1873,3721,1894,3744,1968,3785,2020,3841,2056,3918,2071,3938,2070,4013,2047,4066,2006,4108,1932,4116,1894,4116,1853,4093,1778,4030,1709,3959,1679,3918,1675xe" filled="true" fillcolor="#ffffff" stroked="false">
                <v:path arrowok="t"/>
                <v:fill type="solid"/>
              </v:shape>
            </v:group>
            <v:group style="position:absolute;left:3710;top:1666;width:417;height:309" coordorigin="3710,1666" coordsize="417,309">
              <v:shape style="position:absolute;left:3710;top:1666;width:417;height:309" coordorigin="3710,1666" coordsize="417,309" path="m3980,1674l3856,1674,3838,1681,3836,1682,3820,1691,3803,1700,3802,1702,3786,1714,3779,1720,3778,1720,3764,1733,3764,1734,3758,1741,3757,1741,3736,1772,3736,1775,3727,1793,3726,1794,3720,1812,3715,1831,3715,1832,3712,1852,3711,1855,3710,1873,3710,1874,3711,1892,3712,1896,3715,1915,3720,1934,3720,1936,3726,1954,3727,1955,3736,1973,3736,1974,3752,1962,3746,1948,3745,1948,3739,1930,3734,1910,3735,1910,3732,1894,3732,1894,3731,1874,3732,1854,3732,1854,3736,1836,3734,1836,3739,1817,3740,1817,3745,1800,3746,1800,3753,1784,3752,1784,3774,1753,3775,1753,3780,1747,3779,1747,3792,1734,3793,1734,3799,1729,3798,1729,3814,1717,3815,1717,3829,1709,3846,1700,3845,1700,3863,1693,3862,1693,3881,1688,3890,1688,3900,1687,3919,1686,3918,1686,4008,1686,4001,1682,4000,1681,3980,1674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52,1962l3754,1964,3752,1962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45,1946l3745,1948,3746,1948,3745,1946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35,1910l3734,1910,3736,1912,3735,1910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32,1892l3732,1894,3732,1894,3732,1892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31,1874l3731,1874,3731,1874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31,1873l3731,1874,3731,1873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127,1853l4106,1853,4106,1873,4127,1873,4127,1853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32,1854l3732,1854,3732,1855,3732,1854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118,1817l4098,1817,4103,1836,4106,1855,4106,1853,4127,1853,4127,1852,4123,1832,4122,1831,4118,1817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40,1817l3739,1817,3739,1818,3740,1817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84,1784l4098,1818,4098,1817,4118,1817,4117,1812,4117,1811,4107,1784,4085,1784,4084,1784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46,1800l3745,1800,3745,1801,3746,1800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54,1783l3752,1784,3753,1784,3754,1783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84,1782l4084,1784,4085,1784,4084,1782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106,1782l4084,1782,4085,1784,4107,1784,4106,1782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63,1753l4084,1784,4084,1782,4106,1782,4103,1775,4102,1772,4089,1754,4064,1754,4063,1753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75,1753l3774,1753,3774,1754,3775,1753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79,1740l4051,1740,4058,1747,4064,1754,4089,1754,4080,1741,4079,1740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56,1717l4024,1717,4052,1741,4051,1740,4079,1740,4074,1734,4066,1726,4056,1717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793,1734l3792,1734,3792,1735,3793,1734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815,1717l3814,1717,3812,1718,3815,1717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13,1688l3956,1688,3974,1693,3973,1693,3992,1700,3991,1700,4008,1709,4025,1718,4024,1717,4056,1717,4037,1702,4034,1700,4018,1691,4013,1688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890,1688l3881,1688,3880,1690,3890,1688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4008,1686l3919,1686,3919,1686,3938,1687,3937,1687,3958,1690,3956,1688,4013,1688,4008,1686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919,1686l3918,1686,3919,1686,3919,1686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961,1669l3876,1669,3857,1674,3979,1674,3961,1669xe" filled="true" fillcolor="#000000" stroked="false">
                <v:path arrowok="t"/>
                <v:fill type="solid"/>
              </v:shape>
              <v:shape style="position:absolute;left:3710;top:1666;width:417;height:309" coordorigin="3710,1666" coordsize="417,309" path="m3919,1666l3918,1666,3899,1667,3898,1667,3877,1669,3960,1669,3940,1667,3919,1666xe" filled="true" fillcolor="#000000" stroked="false">
                <v:path arrowok="t"/>
                <v:fill type="solid"/>
              </v:shape>
            </v:group>
            <v:group style="position:absolute;left:3736;top:1873;width:392;height:209" coordorigin="3736,1873" coordsize="392,209">
              <v:shape style="position:absolute;left:3736;top:1873;width:392;height:209" coordorigin="3736,1873" coordsize="392,209" path="m3979,2072l3857,2072,3876,2077,3877,2078,3898,2081,3899,2081,3918,2082,3919,2082,3940,2081,3960,2078,3961,2077,3979,2072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000,2065l3838,2065,3856,2072,3980,2072,4000,2065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3752,1962l3736,1974,3757,2005,3758,2006,3764,2014,3779,2028,3786,2034,3802,2046,3803,2047,3820,2057,3836,2065,4001,2065,4008,2062,3918,2062,3919,2062,3900,2060,3880,2058,3881,2058,3862,2053,3863,2053,3848,2047,3846,2047,3829,2039,3814,2030,3814,2030,3798,2018,3799,2018,3792,2012,3779,1999,3774,1993,3752,1962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3919,2062l3918,2062,3919,2062,3919,2062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3992,2046l3973,2053,3974,2053,3956,2058,3958,2058,3937,2060,3938,2060,3919,2062,3919,2062,4008,2062,4018,2057,4034,2047,3991,2047,3992,2046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3845,2046l3846,2047,3848,2047,3845,2046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025,2029l4008,2039,3991,2047,4034,2047,4037,2046,4056,2030,4024,2030,4025,2029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3812,2029l3814,2030,3814,2030,3812,2029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058,1999l4051,2006,4052,2006,4024,2030,4056,2030,4066,2022,4066,2021,4073,2014,4074,2014,4080,2006,4080,2005,4083,2000,4058,2000,4058,1999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3779,1999l3780,2000,3779,1999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084,1963l4063,1993,4064,1993,4058,2000,4083,2000,4102,1974,4103,1972,4106,1964,4084,1964,4084,1963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085,1962l4084,1963,4084,1964,4085,1962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107,1962l4085,1962,4084,1964,4106,1964,4107,1962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098,1928l4084,1963,4085,1962,4107,1962,4117,1936,4117,1934,4118,1930,4098,1930,4098,1928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103,1910l4098,1930,4118,1930,4122,1915,4123,1915,4124,1912,4103,1912,4103,1910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106,1892l4103,1912,4124,1912,4127,1896,4127,1894,4106,1894,4106,1892xe" filled="true" fillcolor="#000000" stroked="false">
                <v:path arrowok="t"/>
                <v:fill type="solid"/>
              </v:shape>
              <v:shape style="position:absolute;left:3736;top:1873;width:392;height:209" coordorigin="3736,1873" coordsize="392,209" path="m4127,1873l4106,1873,4106,1894,4127,1894,4127,1873xe" filled="true" fillcolor="#000000" stroked="false">
                <v:path arrowok="t"/>
                <v:fill type="solid"/>
              </v:shape>
              <v:shape style="position:absolute;left:5394;top:3230;width:416;height:416" type="#_x0000_t75" stroked="false">
                <v:imagedata xmlns:o="urn:schemas-microsoft-com:office:office" r:id="rId29" o:title=""/>
              </v:shape>
              <v:shape style="position:absolute;left:5588;top:3858;width:416;height:416" type="#_x0000_t75" stroked="false">
                <v:imagedata xmlns:o="urn:schemas-microsoft-com:office:office" r:id="rId30" o:title=""/>
              </v:shape>
            </v:group>
            <v:group style="position:absolute;left:5496;top:1657;width:396;height:396" coordorigin="5496,1657" coordsize="396,396">
              <v:shape style="position:absolute;left:5496;top:1657;width:396;height:396" coordorigin="5496,1657" coordsize="396,396" path="m5714,1657l5674,1657,5654,1661,5568,1702,5548,1722,5540,1729,5504,1795,5496,1855,5497,1874,5520,1949,5561,2002,5617,2038,5694,2053,5714,2052,5789,2029,5840,1988,5876,1932,5892,1855,5891,1835,5868,1760,5827,1708,5771,1672,5734,1661,5714,1657xe" filled="true" fillcolor="#ffffff" stroked="false">
                <v:path arrowok="t"/>
                <v:fill type="solid"/>
              </v:shape>
            </v:group>
            <v:group style="position:absolute;left:5486;top:1648;width:417;height:306" coordorigin="5486,1648" coordsize="417,306">
              <v:shape style="position:absolute;left:5486;top:1648;width:417;height:306" coordorigin="5486,1648" coordsize="417,306" path="m5540,1715l5532,1723,5521,1738,5521,1739,5512,1756,5503,1772,5502,1774,5495,1792,5495,1793,5490,1812,5490,1813,5488,1834,5488,1836,5486,1855,5486,1856,5488,1876,5490,1896,5490,1897,5495,1916,5495,1918,5502,1936,5503,1937,5512,1954,5530,1944,5522,1928,5521,1928,5514,1912,5514,1912,5509,1892,5510,1892,5508,1874,5507,1856,5508,1836,5510,1817,5509,1817,5514,1798,5514,1798,5521,1781,5522,1781,5530,1765,5539,1750,5538,1750,5548,1736,5548,1736,5555,1729,5556,1729,5562,1722,5561,1722,5567,1716,5540,1716,5540,1715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21,1927l5521,1928,5522,1928,5521,1927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14,1910l5514,1912,5514,1912,5514,1910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10,1892l5509,1892,5510,1894,5510,1892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08,1873l5508,1874,5508,1873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07,1856l5507,1856,5507,1856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899,1816l5879,1816,5881,1836,5882,1856,5903,1855,5902,1836,5902,1834,5899,1816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07,1855l5507,1856,5507,1855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867,1781l5873,1799,5879,1818,5879,1816,5899,1816,5899,1813,5898,1812,5892,1793,5888,1782,5868,1782,5867,1781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10,1816l5509,1817,5510,1817,5510,1816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14,1798l5514,1798,5514,1799,5514,1798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22,1781l5521,1781,5521,1782,5522,1781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873,1748l5850,1748,5860,1765,5868,1782,5888,1782,5886,1775,5886,1772,5878,1756,5873,1748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848,1715l5820,1715,5827,1722,5851,1751,5850,1748,5873,1748,5868,1739,5867,1738,5848,1715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39,1748l5538,1750,5539,1750,5539,1748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49,1735l5548,1736,5548,1736,5549,1735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717,1648l5672,1648,5653,1651,5652,1651,5633,1656,5615,1662,5614,1663,5596,1672,5593,1672,5562,1693,5562,1694,5555,1700,5554,1700,5546,1708,5546,1709,5540,1716,5567,1716,5568,1715,5569,1715,5575,1710,5574,1710,5605,1688,5607,1688,5622,1681,5621,1681,5639,1675,5638,1675,5657,1670,5663,1670,5676,1668,5785,1668,5776,1663,5774,1662,5756,1656,5755,1656,5736,1651,5717,1648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569,1715l5568,1715,5568,1716,5569,1715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819,1688l5783,1688,5800,1699,5798,1699,5814,1710,5821,1716,5820,1715,5848,1715,5843,1709,5834,1700,5827,1694,5826,1693,5819,1688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607,1688l5605,1688,5604,1690,5607,1688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790,1670l5731,1670,5750,1675,5768,1681,5766,1681,5783,1690,5783,1688,5819,1688,5810,1682,5794,1672,5792,1672,5790,1670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663,1670l5657,1670,5657,1672,5663,1670xe" filled="true" fillcolor="#000000" stroked="false">
                <v:path arrowok="t"/>
                <v:fill type="solid"/>
              </v:shape>
              <v:shape style="position:absolute;left:5486;top:1648;width:417;height:306" coordorigin="5486,1648" coordsize="417,306" path="m5785,1668l5713,1668,5732,1672,5731,1670,5790,1670,5785,1668xe" filled="true" fillcolor="#000000" stroked="false">
                <v:path arrowok="t"/>
                <v:fill type="solid"/>
              </v:shape>
            </v:group>
            <v:group style="position:absolute;left:5512;top:1855;width:392;height:209" coordorigin="5512,1855" coordsize="392,209">
              <v:shape style="position:absolute;left:5512;top:1855;width:392;height:209" coordorigin="5512,1855" coordsize="392,209" path="m5716,2063l5674,2063,5694,2064,5695,2064,5716,2063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774,2047l5615,2047,5633,2053,5652,2058,5653,2059,5672,2063,5717,2063,5736,2059,5736,2058,5755,2053,5756,2053,5774,2047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530,1944l5512,1954,5521,1970,5521,1972,5562,2016,5614,2047,5776,2047,5783,2044,5694,2044,5695,2044,5675,2042,5676,2042,5657,2039,5638,2034,5639,2034,5624,2029,5622,2029,5604,2021,5605,2021,5576,2000,5575,2000,5568,1994,5548,1974,5548,1974,5538,1960,5539,1960,5530,1944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695,2044l5694,2044,5695,2044,5695,2044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768,2028l5750,2034,5731,2039,5732,2039,5713,2042,5714,2042,5695,2044,5695,2044,5783,2044,5794,2039,5795,2038,5807,2029,5767,2029,5768,2028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621,2028l5622,2029,5624,2029,5621,2028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14,1999l5783,2021,5785,2021,5767,2029,5807,2029,5826,2016,5827,2016,5834,2010,5834,2009,5843,2000,5814,2000,5814,1999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574,1999l5575,2000,5576,2000,5574,1999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33,1981l5820,1994,5821,1994,5814,2000,5843,2000,5848,1996,5849,1996,5855,1988,5855,1987,5858,1982,5833,1982,5833,1981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74,1960l5851,1960,5839,1975,5833,1982,5858,1982,5867,1972,5868,1970,5874,1960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548,1974l5548,1974,5549,1975,5548,1974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539,1960l5538,1960,5539,1961,5539,1960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89,1927l5868,1927,5860,1944,5850,1961,5851,1960,5874,1960,5878,1954,5886,1937,5886,1936,5889,1927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79,1892l5873,1912,5867,1930,5868,1927,5889,1927,5892,1918,5898,1898,5899,1896,5899,1894,5879,1894,5879,1892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903,1855l5882,1856,5881,1874,5879,1894,5899,1894,5902,1876,5903,1856,5903,1855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81,1873l5881,1874,5881,1873xe" filled="true" fillcolor="#000000" stroked="false">
                <v:path arrowok="t"/>
                <v:fill type="solid"/>
              </v:shape>
              <v:shape style="position:absolute;left:5512;top:1855;width:392;height:209" coordorigin="5512,1855" coordsize="392,209" path="m5882,1855l5882,1856,5882,1855xe" filled="true" fillcolor="#000000" stroked="false">
                <v:path arrowok="t"/>
                <v:fill type="solid"/>
              </v:shape>
              <v:shape style="position:absolute;left:4231;top:5476;width:418;height:416" type="#_x0000_t75" stroked="false">
                <v:imagedata xmlns:o="urn:schemas-microsoft-com:office:office" r:id="rId31" o:title=""/>
              </v:shape>
            </v:group>
            <v:group style="position:absolute;left:2878;top:276;width:396;height:396" coordorigin="2878,276" coordsize="396,396">
              <v:shape style="position:absolute;left:2878;top:276;width:396;height:396" coordorigin="2878,276" coordsize="396,396" path="m3076,276l3016,284,2935,334,2892,397,2878,454,2878,494,2900,569,2964,638,3035,668,3076,672,3095,671,3169,648,3222,607,3258,551,3274,474,3272,454,3250,379,3209,328,3152,292,3076,276xe" filled="true" fillcolor="#ffffff" stroked="false">
                <v:path arrowok="t"/>
                <v:fill type="solid"/>
              </v:shape>
            </v:group>
            <v:group style="position:absolute;left:2868;top:266;width:417;height:309" coordorigin="2868,266" coordsize="417,309">
              <v:shape style="position:absolute;left:2868;top:266;width:417;height:309" coordorigin="2868,266" coordsize="417,309" path="m3138,275l3012,275,2994,282,2993,283,2976,292,2959,301,2958,302,2929,326,2928,326,2921,334,2921,335,2915,342,2914,342,2892,373,2892,376,2884,394,2882,395,2876,413,2872,432,2872,433,2868,452,2868,497,2872,516,2876,535,2876,536,2882,554,2884,556,2892,574,2892,575,2909,563,2902,548,2902,548,2896,530,2891,511,2892,511,2889,494,2888,494,2888,454,2889,454,2892,437,2891,437,2896,418,2896,418,2902,401,2902,401,2909,385,2909,385,2930,354,2931,354,2936,348,2935,348,2942,341,2944,341,2970,319,2969,319,2986,310,3002,301,3001,301,3019,294,3018,294,3037,289,3046,289,3056,288,3076,287,3076,287,3164,287,3157,283,3156,282,3138,275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09,563l2910,565,2909,563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02,547l2902,548,2902,548,2902,547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892,511l2891,511,2892,512,2892,511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888,493l2888,494,2889,494,2888,493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83,455l3263,455,3264,475,3284,474,3283,455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889,454l2888,454,2888,456,2889,454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75,418l3254,418,3259,437,3263,456,3263,455,3283,455,3283,452,3280,433,3278,432,3275,418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896,418l2896,418,2896,419,2896,418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48,401l3254,419,3254,418,3275,418,3274,413,3270,402,3250,402,3248,401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02,401l2902,401,2902,402,2902,401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63,384l3241,384,3250,402,3270,402,3268,395,3268,394,3263,384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10,384l2909,385,2909,385,2910,384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20,354l3241,385,3241,384,3263,384,3259,376,3258,373,3246,355,3221,355,3220,354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31,354l2930,354,2930,355,2931,354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30,335l3202,335,3215,348,3221,355,3246,355,3236,342,3230,335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44,341l2942,341,2942,342,2944,341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213,318l3180,318,3196,330,3203,336,3202,335,3230,335,3216,320,3213,318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2971,318l2969,319,2970,319,2971,318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169,289l3113,289,3132,294,3131,294,3149,301,3148,301,3164,310,3181,319,3180,318,3213,318,3209,314,3208,314,3192,302,3191,301,3174,292,3169,289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046,289l3037,289,3036,290,3046,289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164,287l3077,287,3076,287,3095,288,3094,288,3114,290,3113,289,3169,289,3164,287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077,287l3076,287,3076,287,3077,287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118,270l3032,270,3013,275,3137,275,3118,270xe" filled="true" fillcolor="#000000" stroked="false">
                <v:path arrowok="t"/>
                <v:fill type="solid"/>
              </v:shape>
              <v:shape style="position:absolute;left:2868;top:266;width:417;height:309" coordorigin="2868,266" coordsize="417,309" path="m3077,266l3076,266,3055,268,3054,268,3034,270,3116,270,3096,268,3077,266xe" filled="true" fillcolor="#000000" stroked="false">
                <v:path arrowok="t"/>
                <v:fill type="solid"/>
              </v:shape>
            </v:group>
            <v:group style="position:absolute;left:2892;top:474;width:393;height:209" coordorigin="2892,474" coordsize="393,209">
              <v:shape style="position:absolute;left:2892;top:474;width:393;height:209" coordorigin="2892,474" coordsize="393,209" path="m3137,673l3013,673,3032,678,3034,679,3054,682,3055,682,3076,683,3077,683,3096,682,3116,679,3118,678,3137,673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156,666l2994,666,3012,673,3138,673,3156,666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2909,563l2892,575,2914,606,2915,607,2921,614,2929,623,2958,647,2959,648,2976,658,2993,666,3157,666,3164,662,3076,662,3076,662,3056,661,3036,659,3037,659,3018,654,3019,654,3004,648,3002,648,2986,640,2969,630,2970,630,2942,607,2935,600,2930,594,2909,563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076,662l3076,662,3077,662,3076,662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149,647l3131,654,3132,654,3113,659,3114,659,3094,661,3095,661,3076,662,3077,662,3164,662,3174,658,3191,648,3148,648,3149,647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001,647l3002,648,3004,648,3001,647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181,630l3164,640,3148,648,3191,648,3192,647,3208,635,3209,635,3213,631,3180,631,3181,630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2970,630l2969,630,2971,631,2970,630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15,600l3202,613,3203,613,3196,619,3180,631,3213,631,3216,629,3216,628,3229,614,3230,614,3236,607,3236,606,3240,601,3215,601,3215,600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2935,600l2936,601,2935,600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41,563l3220,594,3221,594,3215,601,3240,601,3258,575,3259,574,3263,565,3241,565,3241,563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70,547l3250,547,3241,565,3263,565,3268,556,3268,554,3270,547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59,511l3254,530,3248,548,3250,547,3270,547,3274,536,3274,535,3278,516,3280,516,3280,512,3259,512,3259,511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63,493l3259,512,3280,512,3283,497,3283,494,3263,494,3263,493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84,474l3264,475,3263,494,3283,494,3284,475,3284,474xe" filled="true" fillcolor="#000000" stroked="false">
                <v:path arrowok="t"/>
                <v:fill type="solid"/>
              </v:shape>
              <v:shape style="position:absolute;left:2892;top:474;width:393;height:209" coordorigin="2892,474" coordsize="393,209" path="m3264,474l3264,475,3264,474xe" filled="true" fillcolor="#000000" stroked="false">
                <v:path arrowok="t"/>
                <v:fill type="solid"/>
              </v:shape>
            </v:group>
            <v:group style="position:absolute;left:3214;top:2747;width:398;height:396" coordorigin="3214,2747" coordsize="398,396">
              <v:shape style="position:absolute;left:3214;top:2747;width:398;height:396" coordorigin="3214,2747" coordsize="398,396" path="m3412,2747l3335,2762,3272,2804,3229,2868,3214,2945,3215,2965,3238,3040,3301,3109,3372,3139,3412,3143,3432,3142,3506,3119,3559,3078,3595,3022,3611,2945,3610,2924,3587,2850,3523,2780,3452,2750,3412,2747xe" filled="true" fillcolor="#ffffff" stroked="false">
                <v:path arrowok="t"/>
                <v:fill type="solid"/>
              </v:shape>
            </v:group>
            <v:group style="position:absolute;left:3204;top:2737;width:418;height:309" coordorigin="3204,2737" coordsize="418,309">
              <v:shape style="position:absolute;left:3204;top:2737;width:418;height:309" coordorigin="3204,2737" coordsize="418,309" path="m3475,2746l3349,2746,3331,2753,3330,2754,3313,2762,3296,2772,3295,2773,3266,2797,3265,2797,3258,2804,3258,2806,3252,2813,3251,2813,3229,2844,3229,2846,3221,2864,3220,2866,3214,2884,3209,2903,3209,2904,3205,2923,3205,2927,3204,2945,3204,2946,3205,2964,3205,2968,3209,2987,3214,3006,3214,3007,3220,3025,3221,3026,3229,3044,3229,3046,3246,3034,3239,3019,3239,3019,3233,3001,3228,2982,3229,2982,3226,2965,3226,2965,3224,2946,3226,2926,3226,2926,3229,2908,3228,2908,3233,2888,3233,2888,3239,2872,3239,2872,3247,2856,3246,2856,3268,2825,3269,2825,3274,2819,3272,2819,3280,2812,3281,2812,3307,2790,3306,2790,3323,2780,3340,2772,3338,2772,3356,2765,3355,2765,3374,2760,3383,2760,3394,2759,3412,2758,3412,2758,3502,2758,3494,2754,3493,2753,3475,2746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46,3034l3247,3036,3246,3034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39,3018l3239,3019,3239,3019,3239,3018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29,2982l3228,2982,3229,2983,3229,2982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26,2964l3226,2965,3226,2965,3226,2964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24,2945l3224,2946,3224,2945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620,2926l3600,2926,3601,2946,3622,2945,3620,2926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24,2945l3224,2945,3224,2945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26,2926l3226,2926,3226,2927,3226,2926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612,2888l3592,2888,3596,2908,3600,2927,3600,2926,3620,2926,3620,2923,3617,2904,3616,2903,3612,2888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33,2888l3233,2888,3233,2890,3233,2888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586,2872l3592,2890,3592,2888,3612,2888,3611,2884,3607,2873,3587,2873,3586,2872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39,2872l3239,2872,3239,2873,3239,2872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600,2855l3578,2855,3587,2873,3607,2873,3605,2866,3605,2864,3600,2855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47,2855l3246,2856,3247,2856,3247,2855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557,2825l3578,2856,3578,2855,3600,2855,3596,2846,3595,2844,3583,2826,3558,2826,3557,2825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69,2825l3268,2825,3268,2826,3269,2825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573,2812l3545,2812,3552,2819,3558,2826,3583,2826,3574,2813,3573,2812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281,2812l3280,2812,3280,2813,3281,2812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549,2789l3517,2789,3546,2813,3545,2812,3573,2812,3568,2806,3559,2797,3549,2789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308,2789l3306,2790,3307,2790,3308,2789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506,2760l3450,2760,3469,2765,3468,2765,3486,2772,3485,2772,3502,2780,3518,2790,3517,2789,3549,2789,3530,2773,3528,2772,3511,2762,3506,2760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383,2760l3374,2760,3373,2761,3383,2760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502,2758l3413,2758,3412,2758,3432,2759,3431,2759,3451,2761,3450,2760,3506,2760,3502,2758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413,2758l3412,2758,3412,2758,3413,2758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455,2741l3370,2741,3350,2746,3474,2746,3455,2741xe" filled="true" fillcolor="#000000" stroked="false">
                <v:path arrowok="t"/>
                <v:fill type="solid"/>
              </v:shape>
              <v:shape style="position:absolute;left:3204;top:2737;width:418;height:309" coordorigin="3204,2737" coordsize="418,309" path="m3413,2737l3412,2737,3392,2738,3391,2738,3371,2741,3454,2741,3433,2738,3413,2737xe" filled="true" fillcolor="#000000" stroked="false">
                <v:path arrowok="t"/>
                <v:fill type="solid"/>
              </v:shape>
            </v:group>
            <v:group style="position:absolute;left:3229;top:2945;width:393;height:209" coordorigin="3229,2945" coordsize="393,209">
              <v:shape style="position:absolute;left:3229;top:2945;width:393;height:209" coordorigin="3229,2945" coordsize="393,209" path="m3474,3144l3350,3144,3370,3149,3371,3150,3391,3152,3392,3152,3412,3154,3413,3154,3433,3152,3454,3150,3455,3149,3474,3144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493,3137l3331,3137,3349,3144,3475,3144,3493,3137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246,3034l3229,3046,3251,3077,3252,3078,3258,3085,3266,3094,3295,3118,3296,3119,3313,3128,3330,3137,3494,3137,3502,3133,3412,3133,3412,3133,3394,3132,3373,3130,3374,3130,3355,3125,3356,3125,3341,3119,3340,3119,3323,3110,3306,3101,3307,3101,3280,3078,3272,3071,3268,3065,3246,3034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412,3133l3412,3133,3413,3133,3412,3133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486,3118l3468,3125,3469,3125,3450,3130,3451,3130,3431,3132,3432,3132,3412,3133,3413,3133,3502,3133,3511,3128,3528,3119,3485,3119,3486,3118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338,3118l3340,3119,3341,3119,3338,3118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518,3101l3502,3110,3485,3119,3528,3119,3530,3118,3549,3102,3517,3102,3518,3101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307,3101l3306,3101,3308,3102,3307,3101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552,3071l3545,3078,3546,3078,3517,3102,3549,3102,3559,3094,3559,3092,3566,3085,3568,3085,3574,3078,3574,3077,3577,3072,3552,3072,3552,3071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273,3071l3274,3072,3273,3071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578,3034l3557,3065,3558,3065,3552,3072,3577,3072,3595,3046,3596,3044,3600,3036,3578,3036,3578,3034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607,3018l3587,3018,3578,3036,3600,3036,3605,3026,3605,3025,3607,3018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596,2982l3592,3001,3586,3019,3587,3018,3607,3018,3611,3007,3611,3006,3616,2987,3617,2987,3617,2983,3596,2983,3596,2982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600,2964l3596,2983,3617,2983,3620,2968,3620,2965,3600,2965,3600,2964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622,2945l3601,2946,3600,2965,3620,2965,3622,2946,3622,2945xe" filled="true" fillcolor="#000000" stroked="false">
                <v:path arrowok="t"/>
                <v:fill type="solid"/>
              </v:shape>
              <v:shape style="position:absolute;left:3229;top:2945;width:393;height:209" coordorigin="3229,2945" coordsize="393,209" path="m3601,2945l3601,2946,3601,2945xe" filled="true" fillcolor="#000000" stroked="false">
                <v:path arrowok="t"/>
                <v:fill type="solid"/>
              </v:shape>
              <v:shape style="position:absolute;left:4882;top:276;width:418;height:416" type="#_x0000_t75" stroked="false">
                <v:imagedata xmlns:o="urn:schemas-microsoft-com:office:office" r:id="rId32" o:title=""/>
              </v:shape>
              <v:shape style="position:absolute;left:8078;top:2880;width:416;height:416" type="#_x0000_t75" stroked="false">
                <v:imagedata xmlns:o="urn:schemas-microsoft-com:office:office" r:id="rId33" o:title=""/>
              </v:shape>
              <v:shape style="position:absolute;left:3018;top:358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7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033;top:366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0;top:883;width:3040;height:1113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136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6"/>
                        </w:rPr>
                        <w:t>Conversations (Диалоги)</w:t>
                      </w:r>
                    </w:p>
                    <w:p>
                      <w:pPr>
                        <w:spacing w:line="234" w:lineRule="exact" w:before="41"/>
                        <w:ind w:left="227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6"/>
                        </w:rPr>
                        <w:t>Voicemail (Голосовая почта)</w:t>
                      </w:r>
                    </w:p>
                    <w:p>
                      <w:pPr>
                        <w:spacing w:line="113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2"/>
                        </w:rPr>
                        <w:t xml:space="preserve">Tuesday 24 Sep 2015 (Вторник, 24 сентября 2015 г.) </w:t>
                      </w:r>
                    </w:p>
                    <w:p>
                      <w:pPr>
                        <w:spacing w:line="230" w:lineRule="exact" w:before="0"/>
                        <w:ind w:left="135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w w:val="85"/>
                          <w:sz w:val="16"/>
                        </w:rPr>
                        <w:t>Settings (Настройки)</w:t>
                      </w:r>
                    </w:p>
                    <w:p>
                      <w:pPr>
                        <w:tabs>
                          <w:tab w:pos="2906" w:val="left" w:leader="none"/>
                        </w:tabs>
                        <w:spacing w:line="291" w:lineRule="exact" w:before="38"/>
                        <w:ind w:left="1131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>
                        <w:tab/>
                      </w:r>
                      <w:r>
                        <w:rPr>
                          <w:rFonts w:ascii="Arial"/>
                          <w:position w:val="2"/>
                          <w:sz w:val="24"/>
                        </w:rPr>
                        <w:t>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09;top:2033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1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55;top:2827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8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162;top:2970;width:26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10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44;top:3320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738;top:3948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382;top:5567;width:1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6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8112"/>
      </w:tblGrid>
      <w:tr>
        <w:trPr>
          <w:trHeight w:val="260" w:hRule="exact"/>
        </w:trPr>
        <w:tc>
          <w:tcPr>
            <w:tcW w:w="4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8"/>
                <w:sz w:val="20"/>
              </w:rPr>
              <w:t xml:space="preserve">В стандартной ситуации можно отправлять и принимать вызовы с помощью </w:t>
            </w:r>
            <w:r>
              <w:rPr>
                <w:rFonts w:ascii="Arial"/>
                <w:b/>
                <w:spacing w:val="-1"/>
                <w:sz w:val="20"/>
              </w:rPr>
              <w:t>трубки</w:t>
            </w:r>
            <w:r>
              <w:rPr>
                <w:rFonts w:ascii="Arial"/>
                <w:spacing w:val="-8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60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Графический экран</w:t>
            </w:r>
            <w:r>
              <w:rPr>
                <w:rFonts w:ascii="Arial" w:hAnsi="Arial"/>
                <w:spacing w:val="-1"/>
                <w:sz w:val="20"/>
              </w:rPr>
              <w:t xml:space="preserve"> обеспечивает интуитивное использование телефона</w:t>
            </w:r>
            <w:r>
              <w:fldChar w:fldCharType="begin"/>
            </w:r>
            <w:r>
              <w:instrText xml:space="preserve">HYPERLINK  \l"_bookmark58"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25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59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С помощью </w:t>
            </w:r>
            <w:r>
              <w:rPr>
                <w:rFonts w:ascii="Arial"/>
                <w:b/>
                <w:sz w:val="20"/>
              </w:rPr>
              <w:t xml:space="preserve">меню </w:t>
            </w:r>
            <w:r>
              <w:rPr>
                <w:rFonts w:ascii="Arial"/>
                <w:sz w:val="20"/>
              </w:rPr>
              <w:t>следует выйти в главное меню.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00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Навигатор</w:t>
            </w:r>
            <w:r>
              <w:rPr>
                <w:rFonts w:ascii="Arial"/>
                <w:sz w:val="20"/>
              </w:rPr>
              <w:t xml:space="preserve"> обеспечивает удобные переходы меджу приложениями телефона.</w:t>
            </w:r>
          </w:p>
          <w:p>
            <w:pPr>
              <w:pStyle w:val="TableParagraph"/>
              <w:spacing w:line="240" w:lineRule="auto" w:before="1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fldChar w:fldCharType="begin"/>
            </w:r>
            <w:r>
              <w:instrText xml:space="preserve">HYPERLINK  \l"_bookmark51"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22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60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8"/>
                <w:sz w:val="20"/>
              </w:rPr>
              <w:t xml:space="preserve">Следует использовать данные переназначаемые клавиши, чтобы активировать функции и открывать меню. </w:t>
            </w:r>
            <w:r>
              <w:fldChar w:fldCharType="begin"/>
            </w:r>
            <w:r>
              <w:instrText xml:space="preserve">HYPERLINK  \l"_bookmark43"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21.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99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 xml:space="preserve">Кнопки аудио </w:t>
            </w:r>
            <w:r>
              <w:rPr>
                <w:rFonts w:ascii="Arial"/>
                <w:spacing w:val="-1"/>
                <w:sz w:val="20"/>
              </w:rPr>
              <w:t xml:space="preserve">обеспечат оптимальную настройку опций аудио на </w:t>
            </w:r>
          </w:p>
          <w:p>
            <w:pPr>
              <w:pStyle w:val="TableParagraph"/>
              <w:spacing w:line="240" w:lineRule="auto" w:before="1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 xml:space="preserve">телефоне </w:t>
            </w:r>
            <w:r>
              <w:fldChar w:fldCharType="begin"/>
            </w:r>
            <w:r>
              <w:instrText xml:space="preserve">HYPERLINK  \l"_bookmark47"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21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00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Входящие звонки, новые сообщения голосовой почты, пропущенные вызовы будут отображены визуальными сигналами с помощью </w:t>
            </w:r>
            <w:r>
              <w:rPr>
                <w:rFonts w:ascii="Arial"/>
                <w:b/>
                <w:spacing w:val="-1"/>
                <w:sz w:val="20"/>
              </w:rPr>
              <w:t>Свето-</w:t>
            </w:r>
          </w:p>
          <w:p>
            <w:pPr>
              <w:pStyle w:val="TableParagraph"/>
              <w:spacing w:line="240" w:lineRule="auto" w:before="1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диода уведомления</w:t>
            </w:r>
            <w:r>
              <w:rPr>
                <w:rFonts w:ascii="Arial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60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Панель набора номера </w:t>
            </w:r>
            <w:r>
              <w:rPr>
                <w:rFonts w:ascii="Arial" w:hAnsi="Arial"/>
                <w:spacing w:val="-1"/>
                <w:sz w:val="20"/>
              </w:rPr>
              <w:t xml:space="preserve">используется для ввода телефонных номеров и текста </w:t>
            </w:r>
            <w:r>
              <w:fldChar w:fldCharType="begin"/>
            </w:r>
            <w:r>
              <w:instrText xml:space="preserve">HYPERLINK  \l"_bookmark54"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23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99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Следует использовать клавишу </w:t>
            </w:r>
            <w:r>
              <w:rPr>
                <w:rFonts w:ascii="Arial"/>
                <w:b/>
                <w:sz w:val="20"/>
              </w:rPr>
              <w:t xml:space="preserve">Out-of-Office (Нет на месте) / Call Forwarding (Переадресация вызова) </w:t>
            </w:r>
            <w:r>
              <w:rPr>
                <w:rFonts w:ascii="Arial"/>
                <w:sz w:val="20"/>
              </w:rPr>
              <w:t>, чтобы открыть меню и настроить немедленную</w:t>
            </w:r>
          </w:p>
          <w:p>
            <w:pPr>
              <w:pStyle w:val="TableParagraph"/>
              <w:spacing w:line="240" w:lineRule="auto" w:before="1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переадресацию вызовов или активировать функцию "не беспокоить"</w:t>
            </w:r>
            <w:r>
              <w:fldChar w:fldCharType="begin"/>
            </w:r>
            <w:r>
              <w:instrText xml:space="preserve">HYPERLINK  \l"_bookmark64"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26.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60" w:hRule="exact"/>
        </w:trPr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8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Программируемые функциональные клавиши для выполнения функций и звонков на выбранные номера. 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11" w:lineRule="exact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385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19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left="1663" w:right="0"/>
        <w:jc w:val="left"/>
      </w:pPr>
      <w:bookmarkStart w:id="71" w:name="Ports on the underside of the phone"/>
      <w:bookmarkEnd w:id="71"/>
      <w:bookmarkStart w:id="72" w:name="_bookmark35"/>
      <w:bookmarkEnd w:id="72"/>
      <w:r>
        <w:rPr>
          <w:color w:val="8CC63F"/>
          <w:spacing w:val="-1"/>
        </w:rPr>
        <w:t xml:space="preserve">Порты на нижней стороне </w:t>
      </w:r>
      <w:bookmarkStart w:id="73" w:name="_bookmark36"/>
      <w:bookmarkEnd w:id="73"/>
      <w:r>
        <w:rPr>
          <w:color w:val="8CC63F"/>
          <w:spacing w:val="-1"/>
        </w:rPr>
        <w:t>телефона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7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407.75pt;height:306.5pt;mso-position-horizontal-relative:char;mso-position-vertical-relative:line" coordorigin="0,0" coordsize="8155,6130">
            <v:shape style="position:absolute;left:450;top:134;width:7200;height:5995" type="#_x0000_t75" stroked="false">
              <v:imagedata xmlns:o="urn:schemas-microsoft-com:office:office" r:id="rId34" o:title=""/>
            </v:shape>
            <v:group style="position:absolute;left:3648;top:16;width:698;height:729" coordorigin="3648,16" coordsize="698,729">
              <v:shape style="position:absolute;left:3648;top:16;width:698;height:729" coordorigin="3648,16" coordsize="698,729" path="m3648,744l4345,744,4345,16,3648,16,3648,744xe" filled="true" fillcolor="#ffffff" stroked="false">
                <v:path arrowok="t"/>
                <v:fill type="solid"/>
              </v:shape>
              <v:shape style="position:absolute;left:3648;top:16;width:697;height:728" type="#_x0000_t75" stroked="false">
                <v:imagedata xmlns:o="urn:schemas-microsoft-com:office:office" r:id="rId35" o:title=""/>
              </v:shape>
            </v:group>
            <v:group style="position:absolute;left:4020;top:955;width:722;height:342" coordorigin="4020,955" coordsize="722,342">
              <v:shape style="position:absolute;left:4020;top:955;width:722;height:342" coordorigin="4020,955" coordsize="722,342" path="m4020,1297l4741,1297,4741,955,4020,955,4020,1297xe" filled="true" fillcolor="#ffffff" stroked="false">
                <v:path arrowok="t"/>
                <v:fill type="solid"/>
              </v:shape>
              <v:shape style="position:absolute;left:4020;top:955;width:721;height:342" type="#_x0000_t75" stroked="false">
                <v:imagedata xmlns:o="urn:schemas-microsoft-com:office:office" r:id="rId36" o:title=""/>
              </v:shape>
            </v:group>
            <v:group style="position:absolute;left:7268;top:2663;width:828;height:2274" coordorigin="7268,2663" coordsize="828,2274">
              <v:shape style="position:absolute;left:7268;top:2663;width:828;height:2274" coordorigin="7268,2663" coordsize="828,2274" path="m7268,4937l8096,4937,8096,2663,7268,2663,7268,4937xe" filled="true" fillcolor="#ffffff" stroked="false">
                <v:path arrowok="t"/>
                <v:fill type="solid"/>
              </v:shape>
              <v:shape style="position:absolute;left:7268;top:2663;width:828;height:2274" type="#_x0000_t75" stroked="false">
                <v:imagedata xmlns:o="urn:schemas-microsoft-com:office:office" r:id="rId37" o:title=""/>
              </v:shape>
            </v:group>
            <v:group style="position:absolute;left:6689;top:3079;width:713;height:1144" coordorigin="6689,3079" coordsize="713,1144">
              <v:shape style="position:absolute;left:6689;top:3079;width:713;height:1144" coordorigin="6689,3079" coordsize="713,1144" path="m6689,4223l7402,4223,7402,3079,6689,3079,6689,4223xe" filled="true" fillcolor="#ffffff" stroked="false">
                <v:path arrowok="t"/>
                <v:fill type="solid"/>
              </v:shape>
              <v:shape style="position:absolute;left:6689;top:3079;width:713;height:1144" type="#_x0000_t75" stroked="false">
                <v:imagedata xmlns:o="urn:schemas-microsoft-com:office:office" r:id="rId38" o:title=""/>
              </v:shape>
            </v:group>
            <v:group style="position:absolute;left:41;top:2627;width:1488;height:1814" coordorigin="41,2627" coordsize="1488,1814">
              <v:shape style="position:absolute;left:41;top:2627;width:1488;height:1814" coordorigin="41,2627" coordsize="1488,1814" path="m41,4440l1529,4440,1529,2627,41,2627,41,4440xe" filled="true" fillcolor="#ffffff" stroked="false">
                <v:path arrowok="t"/>
                <v:fill type="solid"/>
              </v:shape>
              <v:shape style="position:absolute;left:41;top:2627;width:1488;height:1813" type="#_x0000_t75" stroked="false">
                <v:imagedata xmlns:o="urn:schemas-microsoft-com:office:office" r:id="rId39" o:title=""/>
              </v:shape>
              <v:shape style="position:absolute;left:7771;top:5442;width:250;height:496" type="#_x0000_t75" stroked="false">
                <v:imagedata xmlns:o="urn:schemas-microsoft-com:office:office" r:id="rId40" o:title=""/>
              </v:shape>
            </v:group>
            <v:group style="position:absolute;left:5274;top:1026;width:261;height:210" coordorigin="5274,1026" coordsize="261,210">
              <v:shape style="position:absolute;left:5274;top:1026;width:261;height:210" coordorigin="5274,1026" coordsize="261,210" path="m5274,1236l5534,1236,5534,1026,5274,1026,5274,1236xe" filled="true" fillcolor="#ffffff" stroked="false">
                <v:path arrowok="t"/>
                <v:fill type="solid"/>
              </v:shape>
              <v:shape style="position:absolute;left:5275;top:1027;width:259;height:209" type="#_x0000_t75" stroked="false">
                <v:imagedata xmlns:o="urn:schemas-microsoft-com:office:office" r:id="rId41" o:title=""/>
              </v:shape>
            </v:group>
            <v:group style="position:absolute;left:4788;top:60;width:225;height:210" coordorigin="4788,60" coordsize="225,210">
              <v:shape style="position:absolute;left:4788;top:60;width:225;height:210" coordorigin="4788,60" coordsize="225,210" path="m4788,270l5012,270,5012,60,4788,60,4788,270xe" filled="true" fillcolor="#ffffff" stroked="false">
                <v:path arrowok="t"/>
                <v:fill type="solid"/>
              </v:shape>
              <v:shape style="position:absolute;left:4789;top:61;width:223;height:209" type="#_x0000_t75" stroked="false">
                <v:imagedata xmlns:o="urn:schemas-microsoft-com:office:office" r:id="rId42" o:title=""/>
              </v:shape>
            </v:group>
            <v:group style="position:absolute;left:276;top:2457;width:207;height:213" coordorigin="276,2457" coordsize="207,213">
              <v:shape style="position:absolute;left:276;top:2457;width:207;height:213" coordorigin="276,2457" coordsize="207,213" path="m276,2669l482,2669,482,2457,276,2457,276,2669xe" filled="true" fillcolor="#ffffff" stroked="false">
                <v:path arrowok="t"/>
                <v:fill type="solid"/>
              </v:shape>
              <v:shape style="position:absolute;left:277;top:2458;width:205;height:211" type="#_x0000_t75" stroked="false">
                <v:imagedata xmlns:o="urn:schemas-microsoft-com:office:office" r:id="rId43" o:title=""/>
              </v:shape>
            </v:group>
            <v:group style="position:absolute;left:2242;top:5075;width:234;height:166" coordorigin="2242,5075" coordsize="234,166">
              <v:shape style="position:absolute;left:2242;top:5075;width:234;height:166" coordorigin="2242,5075" coordsize="234,166" path="m2450,5099l2446,5101,2411,5108,2298,5218,2296,5230,2302,5240,2311,5232,2450,5099xe" filled="true" fillcolor="#000000" stroked="false">
                <v:path arrowok="t"/>
                <v:fill type="solid"/>
              </v:shape>
              <v:shape style="position:absolute;left:2242;top:5075;width:234;height:166" coordorigin="2242,5075" coordsize="234,166" path="m2254,5120l2242,5122,2246,5135,2272,5183,2290,5173,2272,5140,2257,5140,2254,5120xe" filled="true" fillcolor="#000000" stroked="false">
                <v:path arrowok="t"/>
                <v:fill type="solid"/>
              </v:shape>
              <v:shape style="position:absolute;left:2242;top:5075;width:234;height:166" coordorigin="2242,5075" coordsize="234,166" path="m2254,5120l2257,5140,2271,5137,2264,5125,2254,5120xe" filled="true" fillcolor="#000000" stroked="false">
                <v:path arrowok="t"/>
                <v:fill type="solid"/>
              </v:shape>
              <v:shape style="position:absolute;left:2242;top:5075;width:234;height:166" coordorigin="2242,5075" coordsize="234,166" path="m2271,5137l2257,5140,2272,5140,2271,5137xe" filled="true" fillcolor="#000000" stroked="false">
                <v:path arrowok="t"/>
                <v:fill type="solid"/>
              </v:shape>
              <v:shape style="position:absolute;left:2242;top:5075;width:234;height:166" coordorigin="2242,5075" coordsize="234,166" path="m2476,5075l2442,5082,2254,5120,2264,5125,2271,5137,2411,5108,2436,5084,2466,5084,2476,5075xe" filled="true" fillcolor="#000000" stroked="false">
                <v:path arrowok="t"/>
                <v:fill type="solid"/>
              </v:shape>
              <v:shape style="position:absolute;left:2242;top:5075;width:234;height:166" coordorigin="2242,5075" coordsize="234,166" path="m2436,5084l2411,5108,2446,5101,2450,5099,2436,5084xe" filled="true" fillcolor="#000000" stroked="false">
                <v:path arrowok="t"/>
                <v:fill type="solid"/>
              </v:shape>
              <v:shape style="position:absolute;left:2242;top:5075;width:234;height:166" coordorigin="2242,5075" coordsize="234,166" path="m2466,5084l2436,5084,2450,5099,2466,5084xe" filled="true" fillcolor="#000000" stroked="false">
                <v:path arrowok="t"/>
                <v:fill type="solid"/>
              </v:shape>
            </v:group>
            <v:group style="position:absolute;left:2272;top:5173;width:42;height:57" coordorigin="2272,5173" coordsize="42,57">
              <v:shape style="position:absolute;left:2272;top:5173;width:42;height:57" coordorigin="2272,5173" coordsize="42,57" path="m2290,5173l2272,5183,2296,5230,2314,5220,2290,5173xe" filled="true" fillcolor="#000000" stroked="false">
                <v:path arrowok="t"/>
                <v:fill type="solid"/>
              </v:shape>
            </v:group>
            <v:group style="position:absolute;left:2255;top:5092;width:189;height:134" coordorigin="2255,5092" coordsize="189,134">
              <v:shape style="position:absolute;left:2255;top:5092;width:189;height:134" coordorigin="2255,5092" coordsize="189,134" path="m2443,5092l2255,5130,2280,5178,2304,5225,2443,5092xe" filled="true" fillcolor="#000000" stroked="false">
                <v:path arrowok="t"/>
                <v:fill type="solid"/>
              </v:shape>
            </v:group>
            <v:group style="position:absolute;left:1090;top:5791;width:9;height:11" coordorigin="1090,5791" coordsize="9,11">
              <v:shape style="position:absolute;left:1090;top:5791;width:9;height:11" coordorigin="1090,5791" coordsize="9,11" path="m1093,5791l1090,5794,1094,5802,1098,5800,1093,5791xe" filled="true" fillcolor="#000000" stroked="false">
                <v:path arrowok="t"/>
                <v:fill type="solid"/>
              </v:shape>
            </v:group>
            <v:group style="position:absolute;left:2268;top:5176;width:9;height:11" coordorigin="2268,5176" coordsize="9,11">
              <v:shape style="position:absolute;left:2268;top:5176;width:9;height:11" coordorigin="2268,5176" coordsize="9,11" path="m2272,5176l2268,5178,2273,5186,2276,5184,2272,5176xe" filled="true" fillcolor="#000000" stroked="false">
                <v:path arrowok="t"/>
                <v:fill type="solid"/>
              </v:shape>
            </v:group>
            <v:group style="position:absolute;left:1093;top:5178;width:1180;height:622" coordorigin="1093,5178" coordsize="1180,622">
              <v:shape style="position:absolute;left:1093;top:5178;width:1180;height:622" coordorigin="1093,5178" coordsize="1180,622" path="m2268,5178l1093,5791,1098,5800,2273,5186,2268,5178xe" filled="true" fillcolor="#000000" stroked="false">
                <v:path arrowok="t"/>
                <v:fill type="solid"/>
              </v:shape>
            </v:group>
            <v:group style="position:absolute;left:0;top:0;width:1817;height:1506" coordorigin="0,0" coordsize="1817,1506">
              <v:shape style="position:absolute;left:0;top:0;width:1817;height:1506" coordorigin="0,0" coordsize="1817,1506" path="m0,1506l1817,1506,1817,0,0,0,0,1506xe" filled="true" fillcolor="#ffffff" stroked="false">
                <v:path arrowok="t"/>
                <v:fill type="solid"/>
              </v:shape>
              <v:shape style="position:absolute;left:0;top:0;width:1817;height:1506" type="#_x0000_t75" stroked="false">
                <v:imagedata xmlns:o="urn:schemas-microsoft-com:office:office" r:id="rId44" o:title=""/>
              </v:shape>
            </v:group>
            <v:group style="position:absolute;left:2329;top:387;width:198;height:210" coordorigin="2329,387" coordsize="198,210">
              <v:shape style="position:absolute;left:2329;top:387;width:198;height:210" coordorigin="2329,387" coordsize="198,210" path="m2329,597l2527,597,2527,387,2329,387,2329,597xe" filled="true" fillcolor="#ffffff" stroked="false">
                <v:path arrowok="t"/>
                <v:fill type="solid"/>
              </v:shape>
              <v:shape style="position:absolute;left:2330;top:388;width:197;height:209" type="#_x0000_t75" stroked="false">
                <v:imagedata xmlns:o="urn:schemas-microsoft-com:office:office" r:id="rId45" o:title=""/>
              </v:shape>
              <v:shape style="position:absolute;left:1952;top:147;width:1200;height:68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 xml:space="preserve">Зарядное </w:t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устройство</w:t>
                      </w:r>
                    </w:p>
                    <w:p>
                      <w:pPr>
                        <w:spacing w:line="225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(при необходимости)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456;top:61;width:1946;height:92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ПК</w:t>
                      </w:r>
                    </w:p>
                    <w:p>
                      <w:pPr>
                        <w:spacing w:before="10"/>
                        <w:ind w:left="374" w:right="0" w:hanging="3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(например, управляющее телефонами)</w:t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25" w:lineRule="exact" w:before="0"/>
                        <w:ind w:left="37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Сетевой переключатель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6;top:1490;width:196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Кабель, специфичный для конкретной страны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7;top:2217;width:105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Клавишная приставка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300;top:2506;width:74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Наушники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7410;top:5185;width:74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Handset (Трубка)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0;top:5824;width:148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Служебный интерфейс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spacing w:before="255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74" w:name="Properties of your OpenScape Desk Phone "/>
      <w:bookmarkEnd w:id="74"/>
      <w:bookmarkStart w:id="75" w:name="_bookmark37"/>
      <w:bookmarkEnd w:id="75"/>
      <w:r>
        <w:rPr>
          <w:rFonts w:ascii="Arial"/>
          <w:color w:val="8CC63F"/>
          <w:spacing w:val="-1"/>
          <w:sz w:val="24"/>
        </w:rPr>
        <w:t>Характеристики телефона OpenScape Desk Phone CP400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1"/>
        <w:gridCol w:w="4085"/>
      </w:tblGrid>
      <w:tr>
        <w:trPr>
          <w:trHeight w:val="52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Тип экрана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auto"/>
              <w:ind w:left="54" w:right="30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Оттенки серого цвета</w:t>
            </w:r>
            <w:r>
              <w:tab/>
            </w:r>
            <w:r>
              <w:rPr>
                <w:rFonts w:ascii="Arial"/>
                <w:spacing w:val="-1"/>
                <w:sz w:val="20"/>
              </w:rPr>
              <w:t>240×120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Экран с подсветкой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Полнодуплексный спикерфон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Наушники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Интерфейс для клавишной приставки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включение скорости 10/100 Мб/с.</w:t>
            </w:r>
            <w:r>
              <w:fldChar w:fldCharType="begin"/>
            </w:r>
            <w:r>
              <w:instrText xml:space="preserve">HYPERLINK  \l"_bookmark38"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с. 20</w:t>
            </w:r>
            <w:r>
              <w:fldChar w:fldCharType="end"/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включение скорости 1000 Мб/с.</w:t>
            </w:r>
            <w:r>
              <w:fldChar w:fldCharType="begin"/>
            </w:r>
            <w:r>
              <w:instrText xml:space="preserve">HYPERLINK  \l"_bookmark38"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с. 20</w:t>
            </w:r>
            <w:r>
              <w:fldChar w:fldCharType="end"/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Управление на базе Web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Светодиод уведомления (красный/зелёный/оранжевый)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Клавишная приставка OpenScape Key Module 400. Опционально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80"/>
                <w:sz w:val="22"/>
              </w:rPr>
              <w:t>;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7" w:lineRule="exact"/>
        <w:jc w:val="left"/>
        <w:rPr>
          <w:rFonts w:ascii="Arial" w:hAnsi="Arial" w:cs="Arial" w:eastAsia="Arial"/>
          <w:sz w:val="22"/>
          <w:szCs w:val="22"/>
        </w:rPr>
        <w:sectPr>
          <w:pgSz w:w="11900" w:h="15800"/>
          <w:pgMar w:top="600" w:bottom="280" w:left="800" w:right="780"/>
        </w:sectPr>
      </w:pPr>
    </w:p>
    <w:p>
      <w:pPr>
        <w:spacing w:before="45"/>
        <w:ind w:left="0" w:right="28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00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>
          <w:rFonts w:ascii="Arial"/>
          <w:spacing w:val="-1"/>
          <w:sz w:val="24"/>
        </w:rPr>
        <w:t>20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left="1663" w:right="0"/>
        <w:jc w:val="both"/>
      </w:pPr>
      <w:bookmarkStart w:id="76" w:name="Using network ports more efficiently"/>
      <w:bookmarkEnd w:id="76"/>
      <w:bookmarkStart w:id="77" w:name="_bookmark38"/>
      <w:bookmarkEnd w:id="77"/>
      <w:r>
        <w:rPr>
          <w:color w:val="8CC63F"/>
          <w:spacing w:val="-1"/>
        </w:rPr>
        <w:t>Повышение эффективности применения сетевых портов</w:t>
      </w:r>
      <w:bookmarkStart w:id="78" w:name="_bookmark39"/>
      <w:bookmarkEnd w:id="78"/>
    </w:p>
    <w:p>
      <w:pPr>
        <w:pStyle w:val="BodyText"/>
        <w:spacing w:line="250" w:lineRule="auto" w:before="163"/>
        <w:ind w:left="1663" w:right="170"/>
        <w:jc w:val="both"/>
      </w:pPr>
      <w:r>
        <w:t xml:space="preserve">Для телефона OpenScape Desk Phone CP400 предусмотрен гигабитный коммутатор Ethernet. </w:t>
      </w:r>
      <w:r>
        <w:t xml:space="preserve">Это значит, что можно и подключить ПК с гигабитным портом LAN к сети LAN непосредственно через телефон.  </w:t>
      </w:r>
      <w:r>
        <w:t xml:space="preserve">Предварительно на телефоне должна быть активирована администратором опция для подключения к ПК.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23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6.3pt;height:100.95pt;mso-position-horizontal-relative:char;mso-position-vertical-relative:line" coordorigin="0,0" coordsize="6926,2019">
            <v:shape style="position:absolute;left:0;top:0;width:6925;height:2018" type="#_x0000_t75" stroked="false">
              <v:imagedata xmlns:o="urn:schemas-microsoft-com:office:office" r:id="rId46" o:title=""/>
            </v:shape>
            <v:group style="position:absolute;left:2851;top:146;width:1151;height:809" coordorigin="2851,146" coordsize="1151,809">
              <v:shape style="position:absolute;left:2851;top:146;width:1151;height:809" coordorigin="2851,146" coordsize="1151,809" path="m2851,955l4002,955,4002,146,2851,146,2851,955xe" filled="true" fillcolor="#ffffff" stroked="false">
                <v:path arrowok="t"/>
                <v:fill type="solid"/>
              </v:shape>
              <v:shape style="position:absolute;left:2851;top:146;width:1151;height:809" type="#_x0000_t75" stroked="false">
                <v:imagedata xmlns:o="urn:schemas-microsoft-com:office:office" r:id="rId47" o:title=""/>
              </v:shape>
            </v:group>
            <v:group style="position:absolute;left:1324;top:787;width:2;height:906" coordorigin="1324,787" coordsize="2,906">
              <v:shape style="position:absolute;left:1324;top:787;width:2;height:906" coordorigin="1324,787" coordsize="0,906" path="m1324,787l1324,1693e" filled="false" stroked="true" strokeweight="1.120pt" strokecolor="#000000">
                <v:path arrowok="t"/>
              </v:shape>
            </v:group>
            <v:group style="position:absolute;left:1324;top:1683;width:1803;height:2" coordorigin="1324,1683" coordsize="1803,2">
              <v:shape style="position:absolute;left:1324;top:1683;width:1803;height:2" coordorigin="1324,1683" coordsize="1803,0" path="m1324,1683l3126,1683e" filled="false" stroked="true" strokeweight="1.120pt" strokecolor="#000000">
                <v:path arrowok="t"/>
              </v:shape>
            </v:group>
            <v:group style="position:absolute;left:3116;top:907;width:2;height:776" coordorigin="3116,907" coordsize="2,776">
              <v:shape style="position:absolute;left:3116;top:907;width:2;height:776" coordorigin="3116,907" coordsize="0,776" path="m3116,907l3116,1682e" filled="false" stroked="true" strokeweight="1.120pt" strokecolor="#000000">
                <v:path arrowok="t"/>
              </v:shape>
            </v:group>
            <v:group style="position:absolute;left:3739;top:928;width:2;height:766" coordorigin="3739,928" coordsize="2,766">
              <v:shape style="position:absolute;left:3739;top:928;width:2;height:766" coordorigin="3739,928" coordsize="0,766" path="m3739,928l3739,1693e" filled="false" stroked="true" strokeweight="1.120pt" strokecolor="#000000">
                <v:path arrowok="t"/>
              </v:shape>
            </v:group>
            <v:group style="position:absolute;left:3738;top:1683;width:1997;height:2" coordorigin="3738,1683" coordsize="1997,2">
              <v:shape style="position:absolute;left:3738;top:1683;width:1997;height:2" coordorigin="3738,1683" coordsize="1997,0" path="m3738,1683l5735,1683e" filled="false" stroked="true" strokeweight="1.120pt" strokecolor="#000000">
                <v:path arrowok="t"/>
              </v:shape>
            </v:group>
            <v:group style="position:absolute;left:5725;top:1028;width:2;height:654" coordorigin="5725,1028" coordsize="2,654">
              <v:shape style="position:absolute;left:5725;top:1028;width:2;height:654" coordorigin="5725,1028" coordsize="0,654" path="m5725,1028l5725,1682e" filled="false" stroked="true" strokeweight="1.120pt" strokecolor="#000000">
                <v:path arrowok="t"/>
              </v:shape>
              <v:shape style="position:absolute;left:4;top:1714;width:134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Сетевой переключатель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32;top:1714;width:286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Телефон OpenScape Desk Phone CP400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438;top:1714;width:27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ПК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73"/>
        <w:ind w:left="1663" w:right="176"/>
        <w:jc w:val="both"/>
      </w:pPr>
      <w:r>
        <w:t xml:space="preserve">Применение этой опции соединения зарезервирует сетевой порт для используемого переключателя и позволит использовать более короткий сетевой кабель.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left="1750" w:right="3939"/>
        <w:jc w:val="center"/>
      </w:pPr>
      <w:bookmarkStart w:id="79" w:name="OpenScape Key Module 400"/>
      <w:bookmarkEnd w:id="79"/>
      <w:bookmarkStart w:id="80" w:name="_bookmark40"/>
      <w:bookmarkEnd w:id="80"/>
      <w:bookmarkStart w:id="81" w:name="_bookmark41"/>
      <w:bookmarkEnd w:id="81"/>
      <w:r>
        <w:rPr>
          <w:color w:val="8CC63F"/>
        </w:rPr>
        <w:t>Клавишная приставка OpenScape Key Module 400</w:t>
      </w:r>
    </w:p>
    <w:p>
      <w:pPr>
        <w:pStyle w:val="BodyText"/>
        <w:spacing w:line="250" w:lineRule="auto" w:before="169"/>
        <w:ind w:left="1663" w:right="171"/>
        <w:jc w:val="both"/>
      </w:pPr>
      <w:r>
        <w:t xml:space="preserve">OpenScape Key Module 400 это клавишная приставка, прикреплённая к телефону сбоку. Она включает 16 программируемых функциональных клавиш двух уровней. </w:t>
      </w:r>
    </w:p>
    <w:p>
      <w:pPr>
        <w:pStyle w:val="BodyText"/>
        <w:spacing w:line="240" w:lineRule="auto"/>
        <w:ind w:left="1663" w:right="0"/>
        <w:jc w:val="both"/>
      </w:pPr>
      <w:r>
        <w:t>Эти клавиши можно программировать и использовать в соответствии с индивидуальными нуждами</w:t>
      </w:r>
      <w:r>
        <w:fldChar w:fldCharType="begin"/>
      </w:r>
      <w:r>
        <w:instrText xml:space="preserve">HYPERLINK  \l"_bookmark94"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43.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8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3810058" cy="3369945"/>
            <wp:effectExtent l="0" t="0" r="0" b="0"/>
            <wp:docPr id="7" name="image3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58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/>
        <w:ind w:left="1663" w:right="124"/>
        <w:jc w:val="both"/>
      </w:pPr>
      <w:r>
        <w:t xml:space="preserve">На рис. выше показана Клавишная приставка OpenScape Key Module 400. </w:t>
      </w:r>
      <w:r>
        <w:t xml:space="preserve">Можно прикреплять не больше двух таких приставок.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04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21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left="1663" w:right="0"/>
        <w:jc w:val="left"/>
      </w:pPr>
      <w:bookmarkStart w:id="82" w:name="Keys and controls"/>
      <w:bookmarkEnd w:id="82"/>
      <w:bookmarkStart w:id="83" w:name="_bookmark42"/>
      <w:bookmarkEnd w:id="83"/>
      <w:r>
        <w:rPr>
          <w:color w:val="8CC63F"/>
          <w:spacing w:val="-1"/>
        </w:rPr>
        <w:t>Клавиши и средства управления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left="1663" w:right="0"/>
        <w:jc w:val="left"/>
      </w:pPr>
      <w:bookmarkStart w:id="84" w:name="Softkeys"/>
      <w:bookmarkEnd w:id="84"/>
      <w:bookmarkStart w:id="85" w:name="_bookmark43"/>
      <w:bookmarkEnd w:id="85"/>
      <w:r>
        <w:rPr>
          <w:color w:val="8CC63F"/>
          <w:spacing w:val="-1"/>
        </w:rPr>
        <w:t>Переназначаемые</w:t>
      </w:r>
      <w:bookmarkStart w:id="86" w:name="_bookmark44"/>
      <w:bookmarkEnd w:id="86"/>
      <w:r>
        <w:rPr>
          <w:color w:val="8CC63F"/>
          <w:spacing w:val="-1"/>
        </w:rPr>
        <w:t>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69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640367" cy="1267110"/>
            <wp:effectExtent l="0" t="0" r="0" b="0"/>
            <wp:docPr id="9" name="image3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67" cy="12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7879"/>
      </w:tblGrid>
      <w:tr>
        <w:trPr>
          <w:trHeight w:val="340" w:hRule="exact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Клавиша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8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3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Функция, активируемая её нажатием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80" w:hRule="exact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270"/>
                <w:sz w:val="28"/>
              </w:rPr>
              <w:t>_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8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0" w:lineRule="auto" w:before="34"/>
              <w:ind w:left="54" w:right="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Активирует функцию левого экрана или открывает дополнительное меню.  </w:t>
            </w:r>
            <w:r>
              <w:rPr>
                <w:rFonts w:ascii="Arial"/>
                <w:sz w:val="20"/>
              </w:rPr>
              <w:t>При этом применяется линейная клавиша в меню команды абонентов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/>
        <w:ind w:left="1663" w:right="0"/>
        <w:jc w:val="left"/>
      </w:pPr>
      <w:bookmarkStart w:id="87" w:name="Audio controls"/>
      <w:bookmarkEnd w:id="87"/>
      <w:bookmarkStart w:id="88" w:name="_bookmark45"/>
      <w:bookmarkEnd w:id="88"/>
      <w:r>
        <w:rPr>
          <w:color w:val="8CC63F"/>
        </w:rPr>
        <w:t xml:space="preserve">Средства управления </w:t>
      </w:r>
      <w:bookmarkStart w:id="89" w:name="_bookmark46"/>
      <w:bookmarkEnd w:id="89"/>
      <w:r>
        <w:rPr>
          <w:color w:val="8CC63F"/>
        </w:rPr>
        <w:t>аудио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90" w:name="Audio keys"/>
      <w:bookmarkEnd w:id="90"/>
      <w:bookmarkStart w:id="91" w:name="_bookmark47"/>
      <w:bookmarkEnd w:id="91"/>
      <w:r>
        <w:rPr>
          <w:rFonts w:ascii="Arial"/>
          <w:color w:val="8CC63F"/>
          <w:spacing w:val="-1"/>
          <w:sz w:val="24"/>
        </w:rPr>
        <w:t>Клавиши для работы с аудио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6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1693624" cy="307657"/>
            <wp:effectExtent l="0" t="0" r="0" b="0"/>
            <wp:docPr id="11" name="image4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624" cy="3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7"/>
        <w:gridCol w:w="7349"/>
      </w:tblGrid>
      <w:tr>
        <w:trPr>
          <w:trHeight w:val="340" w:hRule="exact"/>
        </w:trPr>
        <w:tc>
          <w:tcPr>
            <w:tcW w:w="11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Клавиша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3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Функция, активируемая её нажатием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19" w:hRule="exact"/>
        </w:trPr>
        <w:tc>
          <w:tcPr>
            <w:tcW w:w="118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1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spacing w:val="-1"/>
                <w:w w:val="275"/>
                <w:sz w:val="28"/>
              </w:rPr>
              <w:t>:</w:t>
            </w:r>
            <w:r>
              <w:rPr>
                <w:rFonts w:ascii="Arial Unicode MS" w:hAnsi="Arial Unicode MS"/>
                <w:color w:val="7F7F7F"/>
                <w:spacing w:val="-3"/>
                <w:w w:val="275"/>
                <w:sz w:val="28"/>
              </w:rPr>
              <w:t>/</w:t>
            </w:r>
            <w:r>
              <w:rPr>
                <w:rFonts w:ascii="Arial" w:hAnsi="Arial"/>
                <w:color w:val="488541"/>
                <w:spacing w:val="-2"/>
                <w:w w:val="275"/>
                <w:sz w:val="28"/>
              </w:rPr>
              <w:t>É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3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 xml:space="preserve">Активация/деактивация режима громкой связи </w:t>
            </w:r>
            <w:r>
              <w:fldChar w:fldCharType="begin"/>
            </w:r>
            <w:r>
              <w:instrText xml:space="preserve">HYPERLINK  \l"_bookmark124"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3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54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20" w:hRule="exact"/>
        </w:trPr>
        <w:tc>
          <w:tcPr>
            <w:tcW w:w="118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7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spacing w:val="-1"/>
                <w:w w:val="275"/>
                <w:sz w:val="28"/>
              </w:rPr>
              <w:t>.</w:t>
            </w:r>
            <w:r>
              <w:rPr>
                <w:rFonts w:ascii="Arial Unicode MS" w:hAnsi="Arial Unicode MS"/>
                <w:color w:val="7F7F7F"/>
                <w:spacing w:val="-3"/>
                <w:w w:val="275"/>
                <w:sz w:val="28"/>
              </w:rPr>
              <w:t>/</w:t>
            </w:r>
            <w:r>
              <w:rPr>
                <w:rFonts w:ascii="Arial" w:hAnsi="Arial"/>
                <w:color w:val="488541"/>
                <w:spacing w:val="-2"/>
                <w:w w:val="275"/>
                <w:sz w:val="28"/>
              </w:rPr>
              <w:t>Ê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 xml:space="preserve">Активация/деактивация наушников </w:t>
            </w:r>
            <w:r>
              <w:fldChar w:fldCharType="begin"/>
            </w:r>
            <w:r>
              <w:instrText xml:space="preserve">HYPERLINK  \l"_bookmark127"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2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55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21" w:hRule="exact"/>
        </w:trPr>
        <w:tc>
          <w:tcPr>
            <w:tcW w:w="118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357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spacing w:val="-1"/>
                <w:w w:val="215"/>
                <w:sz w:val="28"/>
              </w:rPr>
              <w:t>;</w:t>
            </w:r>
            <w:r>
              <w:rPr>
                <w:rFonts w:ascii="Arial Unicode MS" w:hAnsi="Arial Unicode MS"/>
                <w:color w:val="7F7F7F"/>
                <w:spacing w:val="-2"/>
                <w:w w:val="215"/>
                <w:sz w:val="28"/>
              </w:rPr>
              <w:t>/</w:t>
            </w:r>
            <w:r>
              <w:rPr>
                <w:rFonts w:ascii="Arial" w:hAnsi="Arial"/>
                <w:color w:val="EE2E29"/>
                <w:spacing w:val="-2"/>
                <w:w w:val="215"/>
                <w:sz w:val="28"/>
              </w:rPr>
              <w:t>Æ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3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 xml:space="preserve">Активация/деактивация микрофона (только для режима спикерфона) </w:t>
            </w:r>
            <w:r>
              <w:fldChar w:fldCharType="begin"/>
            </w:r>
            <w:r>
              <w:instrText xml:space="preserve">HYPERLINK  \l"_bookmark151"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2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62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92" w:name="Volume"/>
      <w:bookmarkEnd w:id="92"/>
      <w:bookmarkStart w:id="93" w:name="_bookmark48"/>
      <w:bookmarkEnd w:id="93"/>
      <w:r>
        <w:rPr>
          <w:rFonts w:ascii="Arial"/>
          <w:color w:val="8CC63F"/>
          <w:spacing w:val="-3"/>
          <w:sz w:val="24"/>
        </w:rPr>
        <w:t>Volume (Громкость)</w:t>
      </w:r>
    </w:p>
    <w:p>
      <w:pPr>
        <w:pStyle w:val="BodyText"/>
        <w:spacing w:line="240" w:lineRule="auto" w:before="155"/>
        <w:ind w:left="1663" w:right="0"/>
        <w:jc w:val="left"/>
      </w:pPr>
      <w:r>
        <w:t xml:space="preserve">Следует использовать данные средства управления, чтобы настраивать характеристики телефона, в том числе громкость звуков.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6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903427" cy="282321"/>
            <wp:effectExtent l="0" t="0" r="0" b="0"/>
            <wp:docPr id="13" name="image4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27" cy="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1663" w:right="0"/>
        <w:jc w:val="left"/>
      </w:pPr>
      <w:bookmarkStart w:id="94" w:name="Mode keys"/>
      <w:bookmarkEnd w:id="94"/>
      <w:bookmarkStart w:id="95" w:name="_bookmark49"/>
      <w:bookmarkEnd w:id="95"/>
      <w:r>
        <w:rPr>
          <w:color w:val="8CC63F"/>
          <w:spacing w:val="-1"/>
        </w:rPr>
        <w:t xml:space="preserve">Клавиши </w:t>
      </w:r>
      <w:bookmarkStart w:id="96" w:name="_bookmark50"/>
      <w:bookmarkEnd w:id="96"/>
      <w:r>
        <w:rPr>
          <w:color w:val="8CC63F"/>
          <w:spacing w:val="-1"/>
        </w:rPr>
        <w:t>переключения режимов</w:t>
      </w:r>
    </w:p>
    <w:p>
      <w:pPr>
        <w:pStyle w:val="BodyText"/>
        <w:spacing w:line="240" w:lineRule="auto" w:before="182"/>
        <w:ind w:left="1663" w:right="0"/>
        <w:jc w:val="left"/>
      </w:pPr>
      <w:r>
        <w:t>С помощью этих клавиш можно переключаться между прикладными задачами.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503" w:val="left" w:leader="none"/>
        </w:tabs>
        <w:spacing w:line="200" w:lineRule="atLeast"/>
        <w:ind w:left="1696" w:right="0"/>
        <w:jc w:val="left"/>
      </w:pPr>
      <w:r>
        <w:rPr/>
        <w:drawing>
          <wp:inline xmlns:wp="http://schemas.openxmlformats.org/drawingml/2006/wordprocessingDrawing" distT="0" distB="0" distL="0" distR="0">
            <wp:extent cx="417576" cy="256031"/>
            <wp:effectExtent l="0" t="0" r="0" b="0"/>
            <wp:docPr id="15" name="image4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/>
        <w:drawing>
          <wp:inline xmlns:wp="http://schemas.openxmlformats.org/drawingml/2006/wordprocessingDrawing" distT="0" distB="0" distL="0" distR="0">
            <wp:extent cx="344189" cy="219170"/>
            <wp:effectExtent l="0" t="0" r="0" b="0"/>
            <wp:docPr id="17" name="image4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89" cy="2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7856"/>
      </w:tblGrid>
      <w:tr>
        <w:trPr>
          <w:trHeight w:val="341" w:hRule="exact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Клавиша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85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4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Функция, активируемая её нажатием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19" w:hRule="exact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145"/>
                <w:sz w:val="28"/>
              </w:rPr>
              <w:t>@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8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3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 xml:space="preserve">Переключение между текущим экраном и основным меню </w:t>
            </w:r>
            <w:r>
              <w:fldChar w:fldCharType="begin"/>
            </w:r>
            <w:r>
              <w:instrText xml:space="preserve">HYPERLINK  \l"_bookmark58"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25</w:t>
            </w:r>
            <w:r>
              <w:fldChar w:fldCharType="end"/>
            </w:r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21" w:hRule="exact"/>
        </w:trPr>
        <w:tc>
          <w:tcPr>
            <w:tcW w:w="67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540"/>
                <w:sz w:val="28"/>
              </w:rPr>
              <w:t>\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8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Переключение в окно выбора статуса присутствия и обратно</w:t>
            </w:r>
            <w:r>
              <w:fldChar w:fldCharType="begin"/>
            </w:r>
            <w:r>
              <w:instrText xml:space="preserve">HYPERLINK  \l"_bookmark64"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26.</w:t>
            </w:r>
            <w:r>
              <w:fldChar w:fldCharType="end"/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0" w:right="30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09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127.919998pt;margin-top:207.039993pt;width:49.3pt;height:49.05pt;mso-position-horizontal-relative:page;mso-position-vertical-relative:page;z-index:-483112" coordorigin="2558,4141" coordsize="986,981">
            <v:shape style="position:absolute;left:2558;top:4141;width:985;height:980" type="#_x0000_t75" stroked="false">
              <v:imagedata xmlns:o="urn:schemas-microsoft-com:office:office" r:id="rId54" o:title=""/>
            </v:shape>
            <v:group style="position:absolute;left:2665;top:4531;width:225;height:198" coordorigin="2665,4531" coordsize="225,198">
              <v:shape style="position:absolute;left:2665;top:4531;width:225;height:198" coordorigin="2665,4531" coordsize="225,198" path="m2690,4675l2670,4675,2672,4684,2674,4687,2683,4704,2683,4705,2689,4713,2699,4723,2706,4729,2719,4713,2712,4707,2705,4700,2705,4700,2700,4693,2701,4693,2693,4680,2692,4680,2690,4675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05,4700l2705,4700,2706,4701,2705,4700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01,4693l2700,4693,2701,4694,2701,4693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92,4677l2692,4680,2693,4680,2692,4677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70,4609l2666,4618,2666,4621,2665,4630,2665,4654,2666,4664,2666,4666,2670,4676,2670,4675,2690,4675,2689,4670,2689,4669,2686,4659,2686,4659,2686,4653,2686,4632,2686,4626,2686,4626,2689,4616,2689,4615,2690,4610,2670,4610,2670,4609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86,4659l2686,4659,2687,4662,2686,4659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86,4652l2686,4653,2686,4652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87,4623l2867,4623,2868,4633,2869,4644,2890,4641,2888,4630,2887,4623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86,4632l2686,4633,2686,4632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87,4623l2686,4626,2686,4626,2687,4623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85,4615l2864,4615,2867,4624,2867,4623,2887,4623,2887,4621,2886,4620,2885,4615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61,4606l2864,4616,2864,4615,2885,4615,2884,4610,2884,4609,2883,4608,2862,4608,2861,4606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10,4536l2742,4536,2734,4539,2724,4543,2723,4544,2714,4549,2713,4550,2706,4556,2705,4556,2690,4570,2690,4572,2684,4579,2683,4580,2678,4588,2672,4600,2670,4610,2690,4610,2692,4605,2693,4605,2696,4598,2701,4590,2702,4590,2706,4585,2705,4585,2719,4570,2721,4570,2725,4567,2724,4567,2732,4562,2731,4562,2741,4558,2742,4558,2750,4555,2753,4555,2759,4554,2759,4552,2768,4550,2841,4550,2839,4549,2838,4549,2830,4544,2830,4543,2821,4539,2820,4539,2810,4536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693,4605l2692,4605,2692,4608,2693,4605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76,4590l2852,4590,2857,4598,2862,4608,2883,4608,2880,4599,2880,4598,2876,4590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02,4590l2701,4590,2700,4592,2702,4590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62,4570l2834,4570,2842,4578,2854,4592,2852,4590,2876,4590,2875,4588,2870,4580,2869,4579,2862,4570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21,4570l2719,4570,2719,4572,2721,4570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58,4566l2827,4566,2836,4572,2834,4570,2862,4570,2858,4566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26,4566l2724,4567,2725,4567,2726,4566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44,4552l2795,4552,2804,4555,2803,4555,2813,4558,2821,4562,2820,4562,2828,4567,2827,4566,2858,4566,2857,4564,2848,4555,2844,4552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53,4555l2750,4555,2748,4556,2753,4555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841,4550l2768,4550,2766,4551,2784,4551,2795,4554,2795,4552,2844,4552,2841,4550xe" filled="true" fillcolor="#ffffff" stroked="false">
                <v:path arrowok="t"/>
                <v:fill type="solid"/>
              </v:shape>
              <v:shape style="position:absolute;left:2665;top:4531;width:225;height:198" coordorigin="2665,4531" coordsize="225,198" path="m2789,4531l2764,4531,2754,4533,2743,4536,2809,4536,2800,4533,2789,4531xe" filled="true" fillcolor="#ffffff" stroked="false">
                <v:path arrowok="t"/>
                <v:fill type="solid"/>
              </v:shape>
            </v:group>
            <v:group style="position:absolute;left:2706;top:4641;width:184;height:114" coordorigin="2706,4641" coordsize="184,114">
              <v:shape style="position:absolute;left:2706;top:4641;width:184;height:114" coordorigin="2706,4641" coordsize="184,114" path="m2719,4713l2706,4729,2713,4735,2722,4741,2724,4742,2734,4746,2742,4749,2743,4750,2754,4753,2755,4753,2765,4754,2776,4755,2778,4755,2788,4754,2798,4753,2800,4752,2809,4749,2810,4749,2820,4746,2821,4746,2830,4742,2831,4741,2839,4735,2776,4735,2777,4735,2767,4734,2758,4732,2759,4732,2748,4730,2750,4730,2742,4726,2741,4726,2734,4724,2734,4724,2731,4723,2732,4723,2727,4719,2726,4719,2719,471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777,4735l2776,4735,2778,4735,2777,4735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19,4724l2813,4726,2803,4730,2804,4730,2795,4732,2796,4732,2785,4734,2777,4735,2778,4735,2839,4735,2848,4729,2849,4729,2855,4724,2819,4724,2819,4724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731,4723l2734,4724,2733,4723,2731,472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733,4723l2734,4724,2734,4724,2733,472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21,4723l2819,4724,2819,4724,2821,472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56,4723l2821,4723,2819,4724,2855,4724,2856,472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36,4712l2819,4724,2821,4723,2856,4723,2857,4722,2863,4714,2863,4713,2836,4713,2836,4712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732,4723l2731,4723,2733,4723,2732,472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725,4718l2726,4719,2727,4719,2725,4718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42,4708l2836,4713,2863,4713,2867,4708,2842,4708,2842,4708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43,4707l2842,4708,2842,4708,2843,4707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67,4707l2843,4707,2842,4708,2867,4708,2867,4707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52,4693l2846,4701,2848,4701,2842,4708,2843,4707,2867,4707,2869,4705,2870,4704,2876,4694,2852,4694,2852,4693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83,4677l2862,4677,2852,4694,2876,4694,2880,4687,2880,4686,2883,4677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64,4669l2861,4678,2862,4677,2883,4677,2884,4676,2884,4675,2885,4670,2864,4670,2864,4669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67,4660l2864,4670,2885,4670,2886,4665,2887,4664,2887,4662,2867,4662,2867,4660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69,4641l2868,4652,2867,4662,2887,4662,2888,4654,2890,4644,2869,4644,2869,4641xe" filled="true" fillcolor="#ffffff" stroked="false">
                <v:path arrowok="t"/>
                <v:fill type="solid"/>
              </v:shape>
              <v:shape style="position:absolute;left:2706;top:4641;width:184;height:114" coordorigin="2706,4641" coordsize="184,114" path="m2890,4641l2869,4644,2890,4644,2890,4641xe" filled="true" fillcolor="#ffffff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127.919998pt;margin-top:268.299988pt;width:49.3pt;height:49.3pt;mso-position-horizontal-relative:page;mso-position-vertical-relative:page;z-index:-483088" coordorigin="2558,5366" coordsize="986,986">
            <v:shape style="position:absolute;left:2558;top:5366;width:985;height:985" type="#_x0000_t75" stroked="false">
              <v:imagedata xmlns:o="urn:schemas-microsoft-com:office:office" r:id="rId55" o:title=""/>
            </v:shape>
            <v:group style="position:absolute;left:2939;top:6093;width:198;height:225" coordorigin="2939,6093" coordsize="198,225">
              <v:shape style="position:absolute;left:2939;top:6093;width:198;height:225" coordorigin="2939,6093" coordsize="198,225" path="m3049,6093l3038,6094,3029,6096,3028,6097,3018,6099,3017,6099,2998,6106,2957,6144,2957,6145,2947,6162,2946,6164,2941,6183,2939,6194,2939,6219,2946,6248,2952,6260,2957,6268,2958,6270,2964,6277,2964,6278,2978,6292,2980,6292,2987,6298,2988,6300,2996,6304,3008,6310,3037,6318,3064,6318,3092,6310,3095,6309,3112,6300,3113,6300,3114,6298,3042,6298,3013,6291,3016,6291,3006,6286,2998,6282,2999,6282,2994,6278,2993,6278,2978,6264,2980,6264,2976,6259,2975,6259,2970,6250,2966,6243,2965,6243,2958,6214,2959,6214,2959,6196,2960,6196,2962,6188,2960,6188,2965,6169,2967,6169,2974,6156,2974,6156,2979,6148,2978,6148,2986,6141,3000,6129,3000,6129,3006,6126,3005,6126,3007,6124,3008,6124,3024,6118,3023,6118,3032,6116,3031,6116,3041,6115,3052,6114,3049,6093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061,6297l3040,6297,3042,6298,3059,6298,3061,6297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102,6282l3085,6291,3088,6291,3059,6298,3114,6298,3121,6294,3131,6284,3132,6283,3101,6283,3102,6282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99,6282l2998,6282,3000,6283,2999,6282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109,6277l3101,6283,3132,6283,3136,6278,3108,6278,3109,6277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93,6277l2993,6278,2994,6278,2993,6277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121,6264l3115,6271,3108,6278,3136,6278,3137,6277,3121,6264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74,6256l2975,6259,2976,6259,2974,6256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65,6241l2965,6243,2966,6243,2965,6241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59,6214l2958,6214,2959,6217,2959,6214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60,6196l2959,6196,2959,6199,2960,6196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67,6169l2965,6169,2965,6171,2967,6169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75,6154l2974,6156,2974,6156,2975,6154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2980,6147l2978,6148,2979,6148,2980,6147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000,6129l3000,6129,2999,6130,3000,6129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007,6124l3005,6126,3006,6125,3007,6124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006,6125l3005,6126,3006,6126,3006,6125xe" filled="true" fillcolor="#ffffff" stroked="false">
                <v:path arrowok="t"/>
                <v:fill type="solid"/>
              </v:shape>
              <v:shape style="position:absolute;left:2939;top:6093;width:198;height:225" coordorigin="2939,6093" coordsize="198,225" path="m3008,6124l3007,6124,3006,6125,3008,6124xe" filled="true" fillcolor="#ffffff" stroked="false">
                <v:path arrowok="t"/>
                <v:fill type="solid"/>
              </v:shape>
            </v:group>
            <v:group style="position:absolute;left:3049;top:6093;width:114;height:184" coordorigin="3049,6093" coordsize="114,184">
              <v:shape style="position:absolute;left:3049;top:6093;width:114;height:184" coordorigin="3049,6093" coordsize="114,184" path="m3151,6256l3127,6256,3121,6264,3137,6277,3143,6270,3149,6261,3150,6259,3151,6256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31,6250l3126,6258,3127,6256,3151,6256,3153,6252,3131,6252,3131,6250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32,6249l3131,6250,3131,6252,3132,6249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54,6249l3132,6249,3131,6252,3153,6252,3154,6249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38,6232l3131,6250,3132,6249,3154,6249,3157,6240,3157,6238,3158,6234,3138,6234,3138,6232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40,6224l3138,6234,3158,6234,3160,6229,3161,6228,3161,6225,3140,6225,3140,6224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63,6205l3143,6205,3143,6207,3143,6207,3142,6216,3140,6225,3161,6225,3162,6218,3163,6207,3143,6207,3143,6206,3163,6206,3163,6205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61,6187l3140,6187,3142,6198,3143,6206,3143,6205,3163,6205,3162,6195,3161,6187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58,6178l3138,6178,3140,6188,3140,6187,3161,6187,3161,6184,3160,6183,3158,6178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54,6162l3131,6162,3132,6164,3134,6170,3138,6180,3138,6178,3158,6178,3157,6174,3157,6172,3154,6163,3154,6162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32,6163l3132,6164,3132,6163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31,6162l3132,6163,3132,6164,3131,6162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40,6140l3115,6140,3116,6141,3121,6147,3120,6147,3132,6163,3131,6162,3154,6162,3150,6153,3149,6152,3140,6140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16,6141l3116,6141,3116,6141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15,6140l3116,6141,3116,6141,3115,6140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37,6135l3109,6135,3116,6141,3115,6140,3140,6140,3137,6135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093,6125l3109,6136,3109,6135,3137,6135,3137,6134,3131,6127,3130,6126,3095,6126,3093,6125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092,6124l3093,6125,3095,6126,3092,6124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128,6124l3092,6124,3095,6126,3130,6126,3128,6124xe" filled="true" fillcolor="#ffffff" stroked="false">
                <v:path arrowok="t"/>
                <v:fill type="solid"/>
              </v:shape>
              <v:shape style="position:absolute;left:3049;top:6093;width:114;height:184" coordorigin="3049,6093" coordsize="114,184" path="m3052,6093l3049,6093,3052,6114,3049,6114,3060,6115,3070,6116,3068,6116,3078,6118,3077,6118,3086,6122,3093,6125,3092,6124,3128,6124,3122,6120,3121,6120,3104,6108,3103,6106,3095,6103,3094,6103,3084,6099,3083,6099,3073,6097,3072,6096,3062,6094,3052,6093xe" filled="true" fillcolor="#ffffff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127.919998pt;margin-top:326.559998pt;width:49.3pt;height:49.05pt;mso-position-horizontal-relative:page;mso-position-vertical-relative:page;z-index:-483064" coordorigin="2558,6531" coordsize="986,981">
            <v:shape style="position:absolute;left:2558;top:6531;width:985;height:980" type="#_x0000_t75" stroked="false">
              <v:imagedata xmlns:o="urn:schemas-microsoft-com:office:office" r:id="rId54" o:title=""/>
            </v:shape>
            <v:group style="position:absolute;left:2948;top:6612;width:200;height:225" coordorigin="2948,6612" coordsize="200,225">
              <v:shape style="position:absolute;left:2948;top:6612;width:200;height:225" coordorigin="2948,6612" coordsize="200,225" path="m3082,6834l3038,6834,3048,6835,3059,6836,3061,6836,3072,6835,3082,6834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92,6831l3028,6831,3037,6834,3083,6834,3092,6831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60,6612l3049,6612,3047,6613,3028,6618,3026,6618,3017,6621,3008,6625,3007,6625,2999,6630,2998,6631,2989,6637,2981,6645,2969,6660,2968,6661,2962,6669,2960,6672,2953,6691,2953,6692,2951,6702,2951,6703,2950,6712,2948,6723,2948,6726,2950,6736,2951,6746,2951,6747,2953,6757,2953,6758,2957,6768,2960,6776,2962,6778,2974,6795,2975,6795,2981,6802,2982,6804,2989,6810,2989,6811,3006,6823,3008,6824,3017,6828,3026,6831,3094,6831,3113,6824,3115,6823,3124,6817,3125,6816,3059,6816,3060,6815,3050,6814,3042,6814,3032,6812,3034,6812,3024,6808,3025,6808,3020,6806,3018,6806,3001,6794,3002,6794,2997,6789,2996,6789,2995,6788,2991,6783,2990,6783,2978,6766,2979,6766,2977,6760,2976,6760,2973,6752,2972,6752,2970,6742,2971,6742,2970,6734,2969,6726,2969,6726,2969,6723,2969,6723,2970,6715,2971,6706,2970,6706,2972,6697,2973,6697,2979,6681,2978,6681,2980,6679,2980,6679,2984,6673,2995,6660,3002,6652,3003,6652,3010,6648,3008,6648,3017,6643,3020,6643,3025,6640,3024,6640,3034,6637,3032,6637,3052,6632,3060,6632,3060,6612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60,6815l3059,6816,3061,6816,3060,6815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104,6805l3086,6812,3088,6812,3078,6814,3070,6814,3060,6815,3061,6816,3125,6816,3126,6814,3078,6814,3079,6813,3128,6813,3136,6806,3103,6806,3104,6805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41,6813l3042,6814,3050,6814,3041,6813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17,6805l3018,6806,3020,6806,3017,6805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106,6805l3104,6805,3103,6806,3106,6805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138,6805l3106,6805,3103,6806,3136,6806,3138,6805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126,6788l3112,6800,3104,6805,3106,6805,3138,6805,3139,6804,3148,6795,3139,6789,3125,6789,3126,6788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95,6788l2996,6789,2996,6789,2995,6788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96,6789l2996,6789,2997,6789,2996,6789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131,6783l3125,6789,3139,6789,3131,6783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95,6788l2996,6789,2995,6788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90,6782l2990,6783,2991,6783,2990,6782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9,6766l2978,6766,2980,6768,2979,6766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6,6759l2976,6760,2977,6760,2976,6759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2,6751l2972,6752,2973,6752,2972,6751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1,6742l2970,6742,2971,6744,2971,6742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69,6724l2969,6726,2969,6726,2969,6724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69,6723l2969,6723,2969,6724,2969,6723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1,6705l2970,6706,2971,6706,2971,6705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3,6697l2972,6697,2972,6698,2973,6697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80,6679l2978,6681,2979,6680,2980,6679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79,6680l2978,6681,2979,6681,2979,6680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80,6679l2980,6679,2979,6680,2980,6679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2996,6658l2995,6660,2996,6658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03,6652l3002,6652,3001,6654,3003,6652xe" filled="true" fillcolor="#ffffff" stroked="false">
                <v:path arrowok="t"/>
                <v:fill type="solid"/>
              </v:shape>
              <v:shape style="position:absolute;left:2948;top:6612;width:200;height:225" coordorigin="2948,6612" coordsize="200,225" path="m3020,6643l3017,6643,3017,6644,3020,6643xe" filled="true" fillcolor="#ffffff" stroked="false">
                <v:path arrowok="t"/>
                <v:fill type="solid"/>
              </v:shape>
            </v:group>
            <v:group style="position:absolute;left:3060;top:6612;width:113;height:184" coordorigin="3060,6612" coordsize="113,184">
              <v:shape style="position:absolute;left:3060;top:6612;width:113;height:184" coordorigin="3060,6612" coordsize="113,184" path="m3137,6775l3131,6783,3148,6795,3154,6787,3155,6786,3160,6777,3160,6776,3137,6776,3137,6775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44,6759l3140,6768,3142,6768,3137,6776,3160,6776,3163,6768,3166,6760,3144,6760,3144,6759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48,6751l3144,6760,3166,6760,3167,6758,3167,6757,3168,6752,3148,6752,3148,6751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52,6733l3148,6752,3168,6752,3172,6738,3173,6735,3152,6735,3152,6733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73,6714l3152,6714,3152,6735,3173,6735,3173,6714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68,6697l3148,6697,3152,6716,3152,6714,3173,6714,3172,6711,3168,6697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40,6679l3148,6698,3148,6697,3168,6697,3167,6692,3167,6691,3163,6680,3142,6680,3140,6679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37,6672l3142,6680,3163,6680,3160,6673,3138,6673,3137,6672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57,6666l3132,6666,3138,6673,3160,6673,3160,6672,3160,6670,3157,6666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48,6652l3118,6652,3132,6667,3132,6666,3157,6666,3155,6662,3154,6660,3148,6652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40,6646l3112,6646,3119,6652,3146,6652,3140,6646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137,6643l3104,6643,3113,6648,3112,6646,3140,6646,3137,6643xe" filled="true" fillcolor="#ffffff" stroked="false">
                <v:path arrowok="t"/>
                <v:fill type="solid"/>
              </v:shape>
              <v:shape style="position:absolute;left:3060;top:6612;width:113;height:184" coordorigin="3060,6612" coordsize="113,184" path="m3071,6612l3060,6612,3060,6632,3068,6632,3088,6637,3086,6637,3106,6644,3104,6643,3137,6643,3132,6638,3132,6637,3125,6631,3122,6630,3114,6625,3113,6625,3094,6618,3092,6618,3073,6613,3071,6612xe" filled="true" fillcolor="#ffffff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127.919998pt;margin-top:384.100006pt;width:49.3pt;height:49.5pt;mso-position-horizontal-relative:page;mso-position-vertical-relative:page;z-index:-483040" coordorigin="2558,7682" coordsize="986,990">
            <v:shape style="position:absolute;left:2558;top:7682;width:985;height:990" type="#_x0000_t75" stroked="false">
              <v:imagedata xmlns:o="urn:schemas-microsoft-com:office:office" r:id="rId56" o:title=""/>
            </v:shape>
            <v:group style="position:absolute;left:2899;top:8026;width:334;height:296" coordorigin="2899,8026" coordsize="334,296">
              <v:shape style="position:absolute;left:2899;top:8026;width:334;height:296" coordorigin="2899,8026" coordsize="334,296" path="m3116,8034l3016,8034,2987,8046,2984,8047,2960,8064,2960,8065,2948,8076,2947,8077,2938,8088,2928,8100,2927,8101,2912,8127,2911,8130,2906,8144,2903,8158,2903,8160,2900,8175,2900,8179,2899,8193,2899,8194,2900,8208,2900,8211,2903,8227,2906,8241,2906,8242,2911,8257,2912,8258,2920,8272,2927,8286,2960,8322,2974,8306,2963,8298,2963,8298,2962,8296,2953,8287,2944,8275,2944,8275,2938,8263,2932,8251,2930,8251,2926,8236,2922,8222,2923,8222,2921,8209,2920,8194,2921,8178,2923,8163,2922,8163,2926,8149,2926,8149,2930,8136,2931,8136,2945,8110,2946,8110,2953,8101,2962,8091,2963,8090,2974,8080,2972,8080,2996,8064,2998,8064,3024,8053,3022,8053,3036,8049,3044,8049,3052,8048,3050,8048,3065,8047,3065,8047,3146,8047,3145,8046,3116,803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62,8296l2963,8298,2962,8297,2962,8296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62,8297l2963,8298,2963,8298,2962,8297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62,8296l2962,8297,2962,8296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44,8275l2944,8275,2945,8276,2944,8275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30,8248l2930,8251,2932,8251,2930,8248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23,8222l2922,8222,2923,8223,2923,8222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21,8208l2921,8209,2921,8208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20,8194l2920,8194,2920,819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232,8178l3211,8178,3212,8194,3233,8193,3232,8178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20,8193l2920,8194,2920,8193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21,8178l2921,8179,2921,8178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226,8149l3205,8149,3209,8163,3211,8179,3211,8178,3232,8178,3232,8175,3229,8160,3228,8158,3226,8149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216,8124l3194,8124,3200,8137,3199,8137,3205,8151,3205,8149,3226,8149,3224,8144,3224,8143,3218,8128,3216,812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26,8149l2926,8149,2926,8150,2926,8149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31,8136l2930,8136,2930,8137,2931,8136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78,8100l3186,8112,3194,8125,3194,8124,3216,8124,3212,8115,3211,8114,3203,8101,3179,8101,3178,8100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46,8110l2945,8110,2944,8113,2946,8110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96,8090l3169,8090,3170,8091,3179,8101,3203,8101,3203,8100,3196,8090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63,8090l2962,8091,2962,8091,2963,8090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62,8091l2962,8091,2962,8091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70,8091l3170,8091,3170,8091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69,8090l3170,8091,3170,8091,3169,8090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63,8090l2962,8091,2963,8090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35,8064l3158,8080,3170,8091,3169,8090,3196,8090,3194,8088,3185,8077,3184,8076,3172,8065,3137,8065,3135,806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2998,8064l2996,8064,2995,8065,2998,806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34,8064l3135,8064,3137,8065,3134,806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70,8064l3134,8064,3137,8065,3172,8065,3170,8064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50,8049l3095,8049,3109,8053,3108,8053,3135,8064,3134,8064,3170,8064,3150,8049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044,8049l3036,8049,3036,8050,3044,8049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146,8047l3066,8047,3065,8047,3082,8048,3080,8048,3096,8050,3095,8049,3150,8049,3146,8047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066,8047l3065,8047,3065,8047,3066,8047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084,8028l3048,8028,3032,8030,3031,8030,3017,8034,3114,8034,3100,8030,3084,8028xe" filled="true" fillcolor="#ffffff" stroked="false">
                <v:path arrowok="t"/>
                <v:fill type="solid"/>
              </v:shape>
              <v:shape style="position:absolute;left:2899;top:8026;width:334;height:296" coordorigin="2899,8026" coordsize="334,296" path="m3066,8026l3065,8026,3049,8028,3083,8028,3066,8026xe" filled="true" fillcolor="#ffffff" stroked="false">
                <v:path arrowok="t"/>
                <v:fill type="solid"/>
              </v:shape>
            </v:group>
            <v:group style="position:absolute;left:2960;top:8193;width:273;height:167" coordorigin="2960,8193" coordsize="273,167">
              <v:shape style="position:absolute;left:2960;top:8193;width:273;height:167" coordorigin="2960,8193" coordsize="273,167" path="m3083,8359l3049,8359,3065,8360,3066,8360,3083,8359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30,8347l3002,8347,3017,8352,3031,8355,3032,8356,3048,8359,3084,8359,3100,8356,3100,8355,3114,8352,3115,8352,3130,8347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2974,8306l2960,8322,2972,8331,2974,8332,2986,8340,3000,8347,3131,8347,3145,8340,3065,8340,3065,8340,3050,8338,3052,8338,3036,8336,3022,8332,3023,8332,3012,8329,3010,8329,2995,8322,2996,8322,2986,8316,2986,8316,2974,8306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065,8340l3065,8340,3066,8340,3065,8340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24,8328l3109,8332,3095,8336,3096,8336,3080,8338,3082,8338,3065,8340,3066,8340,3146,8340,3158,8332,3160,8331,3163,8329,3121,8329,3124,8328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008,8328l3010,8329,3012,8329,3008,8328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48,8314l3136,8322,3121,8329,3163,8329,3179,8316,3146,8316,3148,8314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2984,8314l2986,8316,2986,8316,2984,8314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70,8297l3146,8316,3179,8316,3184,8312,3185,8311,3194,8300,3194,8299,3195,8298,3169,8298,3170,8297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70,8296l3170,8297,3169,8298,3170,8296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96,8296l3170,8296,3169,8298,3195,8298,3196,8296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186,8275l3178,8287,3179,8287,3170,8297,3170,8296,3196,8296,3203,8287,3210,8276,3186,8276,3186,8275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216,8263l3194,8263,3186,8276,3210,8276,3211,8274,3212,8272,3216,8263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205,8235l3193,8264,3194,8263,3216,8263,3224,8244,3224,8241,3226,8236,3205,8236,3205,8235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209,8222l3205,8236,3226,8236,3228,8227,3229,8227,3230,8223,3209,8223,3209,8222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233,8193l3212,8194,3211,8209,3209,8223,3230,8223,3232,8211,3232,8208,3233,8194,3233,8193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211,8208l3211,8209,3211,8208xe" filled="true" fillcolor="#ffffff" stroked="false">
                <v:path arrowok="t"/>
                <v:fill type="solid"/>
              </v:shape>
              <v:shape style="position:absolute;left:2960;top:8193;width:273;height:167" coordorigin="2960,8193" coordsize="273,167" path="m3212,8193l3212,8194,3212,8193xe" filled="true" fillcolor="#ffffff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bookmarkStart w:id="97" w:name="_bookmark53"/>
      <w:bookmarkEnd w:id="97"/>
      <w:r>
        <w:t>22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98" w:name="Navigator"/>
      <w:bookmarkEnd w:id="98"/>
      <w:bookmarkStart w:id="99" w:name="_bookmark51"/>
      <w:bookmarkEnd w:id="99"/>
      <w:bookmarkStart w:id="100" w:name="_bookmark52"/>
      <w:bookmarkEnd w:id="100"/>
      <w:r>
        <w:rPr>
          <w:color w:val="8CC63F"/>
          <w:spacing w:val="-1"/>
        </w:rPr>
        <w:t>Навигатор</w:t>
      </w:r>
    </w:p>
    <w:p>
      <w:pPr>
        <w:pStyle w:val="BodyText"/>
        <w:spacing w:line="240" w:lineRule="auto" w:before="163"/>
        <w:ind w:left="1663" w:right="0"/>
        <w:jc w:val="left"/>
      </w:pPr>
      <w:r>
        <w:rPr/>
        <w:pict>
          <v:group xmlns:v="urn:schemas-microsoft-com:vml" style="position:absolute;margin-left:127.919998pt;margin-top:56.110157pt;width:49.3pt;height:50.3pt;mso-position-horizontal-relative:page;mso-position-vertical-relative:paragraph;z-index:-483136" coordorigin="2558,1122" coordsize="986,1006">
            <v:shape style="position:absolute;left:2558;top:1122;width:985;height:1006" type="#_x0000_t75" stroked="false">
              <v:imagedata xmlns:o="urn:schemas-microsoft-com:office:office" r:id="rId57" o:title=""/>
            </v:shape>
            <v:group style="position:absolute;left:3251;top:1512;width:225;height:198" coordorigin="3251,1512" coordsize="225,198">
              <v:shape style="position:absolute;left:3251;top:1512;width:225;height:198" coordorigin="3251,1512" coordsize="225,198" path="m3398,1516l3329,1516,3319,1519,3318,1521,3301,1530,3300,1530,3292,1536,3283,1545,3283,1546,3271,1560,3270,1561,3265,1570,3260,1579,3259,1581,3256,1589,3256,1590,3253,1600,3253,1601,3251,1623,3251,1625,3252,1635,3253,1645,3253,1647,3256,1656,3256,1657,3259,1667,3260,1668,3270,1685,3270,1686,3276,1695,3277,1696,3283,1703,3284,1704,3292,1710,3304,1694,3299,1690,3299,1690,3298,1689,3298,1689,3293,1683,3287,1674,3287,1674,3279,1660,3278,1660,3275,1651,3275,1651,3272,1642,3273,1642,3272,1632,3271,1625,3271,1625,3271,1623,3271,1623,3273,1605,3272,1605,3275,1595,3276,1595,3278,1589,3283,1579,3288,1571,3289,1571,3299,1559,3298,1559,3305,1552,3305,1552,3312,1547,3313,1547,3328,1539,3326,1539,3336,1535,3335,1535,3344,1533,3429,1533,3427,1531,3425,1530,3416,1525,3407,1521,3407,1519,3398,1516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304,1693l3305,1695,3304,169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98,1689l3299,1690,3298,1689,3298,1689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98,1689l3299,1690,3299,1690,3298,1689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98,1689l3298,1689,3298,1689,3298,1689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87,1674l3287,1674,3288,1675,3287,1674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8,1659l3278,1660,3279,1660,3278,1659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5,1650l3275,1651,3275,1651,3275,1650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3,1642l3272,1642,3274,1643,3273,1642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1,1624l3271,1625,3271,1625,3271,1624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75,1613l3455,1613,3455,1624,3475,1624,3475,161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1,1623l3271,1623,3271,1624,3271,162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74,1603l3454,1603,3455,1614,3455,1613,3475,1613,3475,1612,3474,160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48,1588l3450,1596,3454,1606,3454,1603,3474,1603,3474,1601,3473,1599,3470,1590,3469,1590,3469,1589,3449,1589,3448,1588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4,1603l3272,1605,3273,1605,3274,160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76,1595l3275,1595,3275,1597,3276,1595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69,1589l3469,1590,3470,1590,3469,1589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63,1571l3439,1571,3444,1579,3449,1589,3469,1589,3467,1582,3467,1579,3463,1571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289,1571l3288,1571,3287,1573,3289,1571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49,1552l3420,1552,3434,1566,3440,1573,3439,1571,3463,1571,3462,1570,3457,1561,3456,1560,3450,1553,3449,1552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305,1552l3305,1552,3304,1553,3305,1552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44,1547l3414,1547,3421,1553,3420,1552,3449,1552,3444,1547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313,1547l3312,1547,3311,1548,3313,1547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32,1535l3390,1535,3398,1539,3397,1539,3407,1543,3415,1548,3414,1547,3444,1547,3434,1537,3432,1535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429,1533l3372,1533,3382,1534,3380,1534,3391,1536,3390,1535,3432,1535,3429,153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354,1533l3344,1533,3343,1534,3354,153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385,1513l3340,1513,3330,1516,3396,1516,3385,1513xe" filled="true" fillcolor="#ffffff" stroked="false">
                <v:path arrowok="t"/>
                <v:fill type="solid"/>
              </v:shape>
              <v:shape style="position:absolute;left:3251;top:1512;width:225;height:198" coordorigin="3251,1512" coordsize="225,198" path="m3374,1512l3352,1512,3341,1513,3384,1513,3374,1512xe" filled="true" fillcolor="#ffffff" stroked="false">
                <v:path arrowok="t"/>
                <v:fill type="solid"/>
              </v:shape>
            </v:group>
            <v:group style="position:absolute;left:3292;top:1624;width:184;height:113" coordorigin="3292,1624" coordsize="184,113">
              <v:shape style="position:absolute;left:3292;top:1624;width:184;height:113" coordorigin="3292,1624" coordsize="184,113" path="m3304,1693l3292,1710,3300,1716,3301,1717,3318,1727,3319,1727,3329,1731,3330,1731,3340,1733,3341,1734,3352,1735,3361,1737,3364,1737,3374,1735,3384,1734,3385,1734,3396,1732,3398,1731,3407,1727,3416,1722,3425,1717,3427,1716,3361,1716,3362,1716,3354,1715,3343,1714,3344,1714,3335,1711,3336,1711,3330,1709,3328,1709,3311,1699,3312,1699,3304,1693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362,1716l3361,1716,3364,1716,3362,1716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398,1708l3390,1711,3391,1711,3380,1714,3382,1714,3372,1715,3362,1716,3364,1716,3427,1716,3436,1709,3397,1709,3398,1708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326,1708l3328,1709,3330,1709,3326,1708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15,1699l3407,1704,3397,1709,3436,1709,3442,1704,3442,1703,3444,1701,3414,1701,3415,1699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59,1681l3434,1681,3427,1689,3428,1689,3414,1701,3444,1701,3450,1695,3456,1686,3457,1685,3459,1681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39,1674l3433,1683,3434,1681,3459,1681,3463,1675,3439,1675,3439,1674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69,1659l3449,1659,3448,1661,3439,1675,3463,1675,3467,1668,3467,1666,3469,1659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48,1660l3447,1661,3448,1660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49,1659l3448,1660,3448,1661,3449,1659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54,1641l3450,1650,3450,1651,3448,1660,3449,1659,3469,1659,3469,1656,3470,1656,3473,1648,3474,1645,3474,1643,3454,1643,3454,1641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70,1656l3469,1656,3469,1657,3470,1656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75,1624l3455,1624,3455,1633,3454,1643,3474,1643,3475,1635,3475,1624xe" filled="true" fillcolor="#ffffff" stroked="false">
                <v:path arrowok="t"/>
                <v:fill type="solid"/>
              </v:shape>
              <v:shape style="position:absolute;left:3292;top:1624;width:184;height:113" coordorigin="3292,1624" coordsize="184,113" path="m3455,1632l3455,1633,3455,1632xe" filled="true" fillcolor="#ffffff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t>Следует использовать данное средство управления для осуществления навигации между списками и выполнения действий в выбранной области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5329"/>
      </w:tblGrid>
      <w:tr>
        <w:trPr>
          <w:trHeight w:val="341" w:hRule="exact"/>
        </w:trPr>
        <w:tc>
          <w:tcPr>
            <w:tcW w:w="32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Применение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32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4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Функции, активируемая её нажатием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299" w:hRule="exact"/>
        </w:trPr>
        <w:tc>
          <w:tcPr>
            <w:tcW w:w="322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 xml:space="preserve">Нажать кнопку </w:t>
            </w:r>
            <w:r>
              <w:rPr>
                <w:rFonts w:ascii="Arial" w:hAnsi="Arial"/>
                <w:w w:val="155"/>
                <w:sz w:val="28"/>
              </w:rPr>
              <w:t xml:space="preserve">« </w:t>
            </w:r>
            <w:r>
              <w:rPr>
                <w:rFonts w:ascii="Arial" w:hAnsi="Arial"/>
                <w:spacing w:val="-5"/>
                <w:w w:val="110"/>
                <w:sz w:val="20"/>
              </w:rPr>
              <w:t>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32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3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В режиме Диалога: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225" w:val="left" w:leader="none"/>
              </w:tabs>
              <w:spacing w:line="375" w:lineRule="auto" w:before="70" w:after="0"/>
              <w:ind w:left="54" w:right="2576" w:firstLine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Открытие информации об абоненте. В настройках: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225" w:val="left" w:leader="none"/>
              </w:tabs>
              <w:spacing w:line="174" w:lineRule="exact" w:before="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Переход на один уровень вниз.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301" w:hRule="exact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10"/>
                <w:sz w:val="20"/>
              </w:rPr>
              <w:t xml:space="preserve">Нажать кнопку </w:t>
            </w:r>
            <w:r>
              <w:rPr>
                <w:rFonts w:ascii="Arial"/>
                <w:w w:val="190"/>
                <w:sz w:val="28"/>
              </w:rPr>
              <w:t xml:space="preserve">^ </w:t>
            </w:r>
            <w:r>
              <w:rPr>
                <w:rFonts w:ascii="Arial"/>
                <w:spacing w:val="-5"/>
                <w:w w:val="110"/>
                <w:sz w:val="20"/>
              </w:rPr>
              <w:t>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В списках и меню: 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225" w:val="left" w:leader="none"/>
              </w:tabs>
              <w:spacing w:line="375" w:lineRule="auto" w:before="70" w:after="0"/>
              <w:ind w:left="54" w:right="3763" w:firstLine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Переход на один уровень вниз. В полях ввода: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225" w:val="left" w:leader="none"/>
              </w:tabs>
              <w:spacing w:line="174" w:lineRule="exact" w:before="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Удаление знака слева от курсора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160" w:hRule="exact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4"/>
              <w:ind w:left="1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 xml:space="preserve">Нажать кнопку </w:t>
            </w:r>
            <w:r>
              <w:rPr>
                <w:rFonts w:ascii="Arial" w:hAnsi="Arial"/>
                <w:w w:val="245"/>
                <w:sz w:val="28"/>
              </w:rPr>
              <w:t xml:space="preserve">€ </w:t>
            </w:r>
            <w:r>
              <w:rPr>
                <w:rFonts w:ascii="Arial" w:hAnsi="Arial"/>
                <w:spacing w:val="-5"/>
                <w:w w:val="110"/>
                <w:sz w:val="20"/>
              </w:rPr>
              <w:t>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7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В списках и меню: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225" w:val="left" w:leader="none"/>
              </w:tabs>
              <w:spacing w:line="240" w:lineRule="auto" w:before="7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Промотка вниз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225" w:val="left" w:leader="none"/>
              </w:tabs>
              <w:spacing w:line="240" w:lineRule="auto" w:before="1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Нажатие и удержание: </w:t>
            </w:r>
            <w:r>
              <w:rPr>
                <w:rFonts w:ascii="Arial"/>
                <w:spacing w:val="-1"/>
                <w:sz w:val="20"/>
              </w:rPr>
              <w:t>Переход в конец списка/меню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160" w:hRule="exact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4"/>
              <w:ind w:left="1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 xml:space="preserve">Нажать кнопку </w:t>
            </w:r>
            <w:r>
              <w:rPr>
                <w:rFonts w:ascii="Arial" w:hAnsi="Arial"/>
                <w:w w:val="240"/>
                <w:sz w:val="28"/>
              </w:rPr>
              <w:t xml:space="preserve">μ </w:t>
            </w:r>
            <w:r>
              <w:rPr>
                <w:rFonts w:ascii="Arial" w:hAnsi="Arial"/>
                <w:spacing w:val="-5"/>
                <w:w w:val="110"/>
                <w:sz w:val="20"/>
              </w:rPr>
              <w:t>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7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В списках и меню: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25" w:val="left" w:leader="none"/>
              </w:tabs>
              <w:spacing w:line="240" w:lineRule="auto" w:before="7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Промотка вверх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25" w:val="left" w:leader="none"/>
              </w:tabs>
              <w:spacing w:line="240" w:lineRule="auto" w:before="1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Нажатие и удержание: </w:t>
            </w:r>
            <w:r>
              <w:rPr>
                <w:rFonts w:ascii="Arial"/>
                <w:spacing w:val="-1"/>
                <w:sz w:val="20"/>
              </w:rPr>
              <w:t>Переход в начало списка/меню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161" w:hRule="exact"/>
        </w:trPr>
        <w:tc>
          <w:tcPr>
            <w:tcW w:w="322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4"/>
              <w:ind w:left="1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10"/>
                <w:sz w:val="20"/>
              </w:rPr>
              <w:t xml:space="preserve">Нажать кнопку </w:t>
            </w:r>
            <w:r>
              <w:rPr>
                <w:rFonts w:ascii="Arial"/>
                <w:w w:val="225"/>
                <w:sz w:val="28"/>
              </w:rPr>
              <w:t xml:space="preserve">Z </w:t>
            </w:r>
            <w:r>
              <w:rPr>
                <w:rFonts w:ascii="Arial"/>
                <w:spacing w:val="-5"/>
                <w:w w:val="110"/>
                <w:sz w:val="20"/>
              </w:rPr>
              <w:t>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3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Применение действия к выбранной пункту списка. 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43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23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both"/>
      </w:pPr>
      <w:bookmarkStart w:id="101" w:name="Dialpad"/>
      <w:bookmarkEnd w:id="101"/>
      <w:bookmarkStart w:id="102" w:name="_bookmark54"/>
      <w:bookmarkEnd w:id="102"/>
      <w:r>
        <w:rPr>
          <w:color w:val="8CC63F"/>
          <w:spacing w:val="-1"/>
        </w:rPr>
        <w:t>Кнопочная панель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663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103" w:name="Number entry"/>
      <w:bookmarkEnd w:id="103"/>
      <w:r>
        <w:rPr>
          <w:rFonts w:ascii="Arial"/>
          <w:color w:val="8CC63F"/>
          <w:spacing w:val="-1"/>
          <w:sz w:val="24"/>
        </w:rPr>
        <w:t>Ввод</w:t>
      </w:r>
      <w:bookmarkStart w:id="104" w:name="_bookmark55"/>
      <w:bookmarkEnd w:id="104"/>
      <w:r>
        <w:rPr>
          <w:rFonts w:ascii="Arial"/>
          <w:color w:val="8CC63F"/>
          <w:spacing w:val="-1"/>
          <w:sz w:val="24"/>
        </w:rPr>
        <w:t xml:space="preserve"> номера</w:t>
      </w:r>
    </w:p>
    <w:p>
      <w:pPr>
        <w:pStyle w:val="BodyText"/>
        <w:spacing w:line="250" w:lineRule="auto" w:before="155"/>
        <w:ind w:left="1663" w:right="170"/>
        <w:jc w:val="both"/>
      </w:pPr>
      <w:r>
        <w:t xml:space="preserve">Если ввести цифру, когда телефон, например, в неактивном режиме, автоматически откроется поле ввода для ввода цифр.  </w:t>
      </w:r>
      <w:r>
        <w:t xml:space="preserve">Можно вводить только цифры от 0 до 9, а также знаки * и # с кнопочной панели в режиме 123 (соответствующий значок находится в крайней левой позиции в поле ввода).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0" w:right="1304"/>
        <w:jc w:val="right"/>
      </w:pPr>
      <w:r>
        <w:rPr/>
        <w:pict>
          <v:group xmlns:v="urn:schemas-microsoft-com:vml" style="position:absolute;margin-left:124.559998pt;margin-top:-80.919823pt;width:322.5pt;height:153.450pt;mso-position-horizontal-relative:page;mso-position-vertical-relative:paragraph;z-index:4624" coordorigin="2491,-1618" coordsize="6450,3069">
            <v:shape style="position:absolute;left:2491;top:-1618;width:5014;height:3068" type="#_x0000_t75" stroked="false">
              <v:imagedata xmlns:o="urn:schemas-microsoft-com:office:office" r:id="rId58" o:title=""/>
            </v:shape>
            <v:group style="position:absolute;left:7313;top:-541;width:801;height:2" coordorigin="7313,-541" coordsize="801,2">
              <v:shape style="position:absolute;left:7313;top:-541;width:801;height:2" coordorigin="7313,-541" coordsize="801,0" path="m7313,-541l8113,-541e" filled="false" stroked="true" strokeweight="1.120pt" strokecolor="#000000">
                <v:path arrowok="t"/>
              </v:shape>
            </v:group>
            <v:group style="position:absolute;left:8103;top:-542;width:2;height:1340" coordorigin="8103,-542" coordsize="2,1340">
              <v:shape style="position:absolute;left:8103;top:-542;width:2;height:1340" coordorigin="8103,-542" coordsize="0,1340" path="m8103,-542l8103,797e" filled="false" stroked="true" strokeweight="1.120pt" strokecolor="#000000">
                <v:path arrowok="t"/>
              </v:shape>
            </v:group>
            <v:group style="position:absolute;left:7260;top:787;width:843;height:2" coordorigin="7260,787" coordsize="843,2">
              <v:shape style="position:absolute;left:7260;top:787;width:843;height:2" coordorigin="7260,787" coordsize="843,0" path="m7260,787l8102,787e" filled="false" stroked="true" strokeweight="1.120pt" strokecolor="#000000">
                <v:path arrowok="t"/>
              </v:shape>
            </v:group>
            <v:group style="position:absolute;left:8093;top:123;width:837;height:2" coordorigin="8093,123" coordsize="837,2">
              <v:shape style="position:absolute;left:8093;top:123;width:837;height:2" coordorigin="8093,123" coordsize="837,0" path="m8093,123l8929,123e" filled="false" stroked="true" strokeweight="1.120pt" strokecolor="#000000">
                <v:path arrowok="t"/>
              </v:shape>
            </v:group>
            <v:group style="position:absolute;left:2938;top:-736;width:3556;height:1731" coordorigin="2938,-736" coordsize="3556,1731">
              <v:shape style="position:absolute;left:2938;top:-736;width:3556;height:1731" coordorigin="2938,-736" coordsize="3556,1731" path="m2938,994l6493,994,6493,-736,2938,-736,2938,994xe" filled="true" fillcolor="#ffffff" stroked="false">
                <v:path arrowok="t"/>
                <v:fill type="solid"/>
              </v:shape>
              <v:shape style="position:absolute;left:2938;top:-736;width:3556;height:1730" type="#_x0000_t75" stroked="false">
                <v:imagedata xmlns:o="urn:schemas-microsoft-com:office:office" r:id="rId59" o:title=""/>
              </v:shape>
              <v:shape style="position:absolute;left:3293;top:-611;width:357;height:609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19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</w:t>
                      </w:r>
                    </w:p>
                    <w:p>
                      <w:pPr>
                        <w:spacing w:line="308" w:lineRule="exact" w:before="11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51;top:-181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93;top:268;width:968;height:525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288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Paul Baum</w:t>
                      </w:r>
                    </w:p>
                    <w:p>
                      <w:pPr>
                        <w:spacing w:line="308" w:lineRule="exact" w:before="29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51;top:251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52;top:626;width:4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31 Sep (31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Переназначаемые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pt;height:.35pt;mso-position-horizontal-relative:char;mso-position-vertical-relative:line" coordorigin="0,0" coordsize="8556,7">
            <v:group style="position:absolute;left:3;top:3;width:8549;height:2" coordorigin="3,3" coordsize="8549,2">
              <v:shape style="position:absolute;left:3;top:3;width:8549;height:2" coordorigin="3,3" coordsize="8549,0" path="m3,3l855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06"/>
        <w:jc w:val="both"/>
      </w:pPr>
      <w:r>
        <w:rPr/>
        <w:pict>
          <v:group xmlns:v="urn:schemas-microsoft-com:vml" style="position:absolute;margin-left:123.849983pt;margin-top:2.780178pt;width:22.45pt;height:14.55pt;mso-position-horizontal-relative:page;mso-position-vertical-relative:paragraph;z-index:4456" coordorigin="2477,56" coordsize="449,291">
            <v:group style="position:absolute;left:2623;top:118;width:138;height:166" coordorigin="2623,118" coordsize="138,166">
              <v:shape style="position:absolute;left:2623;top:118;width:138;height:166" coordorigin="2623,118" coordsize="138,166" path="m2623,284l2761,284,2761,118,2623,118,2623,284xe" filled="true" fillcolor="#8cc63f" stroked="false">
                <v:path arrowok="t"/>
                <v:fill type="solid"/>
              </v:shape>
            </v:group>
            <v:group style="position:absolute;left:2760;top:56;width:166;height:291" coordorigin="2760,56" coordsize="166,291">
              <v:shape style="position:absolute;left:2760;top:56;width:166;height:291" coordorigin="2760,56" coordsize="166,291" path="m2760,56l2760,346,2926,201,2760,56xe" filled="true" fillcolor="#8cc63f" stroked="false">
                <v:path arrowok="t"/>
                <v:fill type="solid"/>
              </v:shape>
            </v:group>
            <v:group style="position:absolute;left:2569;top:118;width:41;height:166" coordorigin="2569,118" coordsize="41,166">
              <v:shape style="position:absolute;left:2569;top:118;width:41;height:166" coordorigin="2569,118" coordsize="41,166" path="m2569,284l2610,284,2610,118,2569,118,2569,284xe" filled="true" fillcolor="#8cc63f" stroked="false">
                <v:path arrowok="t"/>
                <v:fill type="solid"/>
              </v:shape>
            </v:group>
            <v:group style="position:absolute;left:2480;top:118;width:130;height:2" coordorigin="2480,118" coordsize="130,2">
              <v:shape style="position:absolute;left:2480;top:118;width:130;height:2" coordorigin="2480,118" coordsize="130,0" path="m2480,118l2610,118e" filled="false" stroked="true" strokeweight=".22pt" strokecolor="#8cc63f">
                <v:path arrowok="t"/>
              </v:shape>
            </v:group>
            <v:group style="position:absolute;left:2607;top:118;width:5;height:167" coordorigin="2607,118" coordsize="5,167">
              <v:shape style="position:absolute;left:2607;top:118;width:5;height:167" coordorigin="2607,118" coordsize="5,167" path="m2607,285l2611,285,2611,118,2607,118,2607,285xe" filled="true" fillcolor="#8cc63f" stroked="false">
                <v:path arrowok="t"/>
                <v:fill type="solid"/>
              </v:shape>
            </v:group>
            <v:group style="position:absolute;left:2479;top:284;width:130;height:2" coordorigin="2479,284" coordsize="130,2">
              <v:shape style="position:absolute;left:2479;top:284;width:130;height:2" coordorigin="2479,284" coordsize="130,0" path="m2479,284l2609,284e" filled="false" stroked="true" strokeweight=".22003pt" strokecolor="#8cc63f">
                <v:path arrowok="t"/>
              </v:shape>
            </v:group>
            <v:group style="position:absolute;left:2570;top:117;width:2;height:167" coordorigin="2570,117" coordsize="2,167">
              <v:shape style="position:absolute;left:2570;top:117;width:2;height:167" coordorigin="2570,117" coordsize="0,167" path="m2570,117l2570,284e" filled="false" stroked="true" strokeweight=".22pt" strokecolor="#8cc63f">
                <v:path arrowok="t"/>
              </v:shape>
            </v:group>
            <v:group style="position:absolute;left:2536;top:118;width:2;height:166" coordorigin="2536,118" coordsize="2,166">
              <v:shape style="position:absolute;left:2536;top:118;width:2;height:166" coordorigin="2536,118" coordsize="0,166" path="m2536,118l2536,284e" filled="false" stroked="true" strokeweight="1.42pt" strokecolor="#8cc63f">
                <v:path arrowok="t"/>
              </v:shape>
            </v:group>
            <v:group style="position:absolute;left:2549;top:118;width:2;height:167" coordorigin="2549,118" coordsize="2,167">
              <v:shape style="position:absolute;left:2549;top:118;width:2;height:167" coordorigin="2549,118" coordsize="0,167" path="m2549,118l2549,285e" filled="false" stroked="true" strokeweight=".22pt" strokecolor="#8cc63f">
                <v:path arrowok="t"/>
              </v:shape>
            </v:group>
            <v:group style="position:absolute;left:2522;top:117;width:2;height:167" coordorigin="2522,117" coordsize="2,167">
              <v:shape style="position:absolute;left:2522;top:117;width:2;height:167" coordorigin="2522,117" coordsize="0,167" path="m2522,117l2522,284e" filled="false" stroked="true" strokeweight=".22pt" strokecolor="#8cc63f">
                <v:path arrowok="t"/>
              </v:shape>
            </v:group>
            <v:group style="position:absolute;left:2488;top:118;width:2;height:166" coordorigin="2488,118" coordsize="2,166">
              <v:shape style="position:absolute;left:2488;top:118;width:2;height:166" coordorigin="2488,118" coordsize="0,166" path="m2488,118l2488,284e" filled="false" stroked="true" strokeweight=".82pt" strokecolor="#8cc63f">
                <v:path arrowok="t"/>
              </v:shape>
            </v:group>
            <v:group style="position:absolute;left:2495;top:118;width:2;height:167" coordorigin="2495,118" coordsize="2,167">
              <v:shape style="position:absolute;left:2495;top:118;width:2;height:167" coordorigin="2495,118" coordsize="0,167" path="m2495,118l2495,285e" filled="false" stroked="true" strokeweight=".22001pt" strokecolor="#8cc63f">
                <v:path arrowok="t"/>
              </v:shape>
            </v:group>
            <v:group style="position:absolute;left:2480;top:117;width:2;height:167" coordorigin="2480,117" coordsize="2,167">
              <v:shape style="position:absolute;left:2480;top:117;width:2;height:167" coordorigin="2480,117" coordsize="0,167" path="m2480,117l2480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Буквенная маркировка клавиш для набора номера полезна также при вводе красивых номеров (буквы, связанные с обозначенными на клавишах цифрами телефонного номера составляют имя, например, номер 0700-&lt;PATTERN&gt; будет выглядеть как 0700 - 687837).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pt;height:.35pt;mso-position-horizontal-relative:char;mso-position-vertical-relative:line" coordorigin="0,0" coordsize="8556,7">
            <v:group style="position:absolute;left:3;top:3;width:8549;height:2" coordorigin="3,3" coordsize="8549,2">
              <v:shape style="position:absolute;left:3;top:3;width:8549;height:2" coordorigin="3,3" coordsize="8549,0" path="m3,3l855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left="1663" w:right="0"/>
        <w:jc w:val="both"/>
      </w:pPr>
      <w:bookmarkStart w:id="105" w:name="Text input"/>
      <w:bookmarkEnd w:id="105"/>
      <w:bookmarkStart w:id="106" w:name="_bookmark56"/>
      <w:bookmarkEnd w:id="106"/>
      <w:r>
        <w:rPr>
          <w:color w:val="8CC63F"/>
          <w:spacing w:val="-9"/>
        </w:rPr>
        <w:t>Ввод текста</w:t>
      </w:r>
    </w:p>
    <w:p>
      <w:pPr>
        <w:pStyle w:val="BodyText"/>
        <w:spacing w:line="250" w:lineRule="auto" w:before="154"/>
        <w:ind w:left="1663" w:right="167"/>
        <w:jc w:val="both"/>
      </w:pPr>
      <w:r>
        <w:t xml:space="preserve">Если возможен ввод текста, можно использовать клавиши набора номера для ввода букв, знаков пунктуации, специальных символов в добавление к цифрам от 0 до 9, знаку решётки и звёздочкам.  </w:t>
      </w:r>
      <w:r>
        <w:t xml:space="preserve">Для этого следует соответствующие клавиши цифр нажимать повторно. </w:t>
      </w:r>
    </w:p>
    <w:p>
      <w:pPr>
        <w:pStyle w:val="BodyText"/>
        <w:spacing w:line="242" w:lineRule="auto" w:before="46"/>
        <w:ind w:left="1663" w:right="123"/>
        <w:jc w:val="both"/>
      </w:pPr>
      <w:r>
        <w:t xml:space="preserve">Пример: </w:t>
      </w:r>
      <w:r>
        <w:t xml:space="preserve">Чтобы ввести букву U в поле «Компания», следует нажать клавишу цифры </w:t>
      </w:r>
      <w:r>
        <w:rPr>
          <w:rFonts w:ascii="Arial"/>
          <w:w w:val="240"/>
          <w:sz w:val="28"/>
        </w:rPr>
        <w:t xml:space="preserve">8 </w:t>
      </w:r>
      <w:r>
        <w:t xml:space="preserve"> на кнопочной панели дважды.  </w:t>
      </w:r>
      <w:r>
        <w:t xml:space="preserve">При вводе будут отображены все доступные знаки для данной клавиши. </w:t>
      </w:r>
      <w:r>
        <w:t>Через некоторое время выбранный знак будет отображён в поле ввода.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72;top:860;width:3389;height:1695" coordorigin="472,860" coordsize="3389,1695">
              <v:shape style="position:absolute;left:472;top:860;width:3389;height:1695" coordorigin="472,860" coordsize="3389,1695" path="m472,2555l3860,2555,3860,860,472,860,472,2555xe" filled="true" fillcolor="#ffffff" stroked="false">
                <v:path arrowok="t"/>
                <v:fill type="solid"/>
              </v:shape>
              <v:shape style="position:absolute;left:472;top:860;width:3389;height:1694" type="#_x0000_t75" stroked="false">
                <v:imagedata xmlns:o="urn:schemas-microsoft-com:office:office" r:id="rId60" o:title=""/>
              </v:shape>
              <v:shape style="position:absolute;left:794;top:957;width:63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Company: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02;top:1777;width:1114;height:627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8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Move cursor left (Переместить курсор влево)</w:t>
                      </w:r>
                    </w:p>
                    <w:p>
                      <w:pPr>
                        <w:spacing w:line="308" w:lineRule="exact" w:before="13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Move cursor right (Переместить курсор вправо)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pt;height:.35pt;mso-position-horizontal-relative:char;mso-position-vertical-relative:line" coordorigin="0,0" coordsize="8556,7">
            <v:group style="position:absolute;left:3;top:3;width:8549;height:2" coordorigin="3,3" coordsize="8549,2">
              <v:shape style="position:absolute;left:3;top:3;width:8549;height:2" coordorigin="3,3" coordsize="8549,0" path="m3,3l8552,3e" filled="false" stroked="true" strokeweight=".34001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7"/>
        <w:jc w:val="left"/>
      </w:pPr>
      <w:r>
        <w:rPr/>
        <w:pict>
          <v:group xmlns:v="urn:schemas-microsoft-com:vml" style="position:absolute;margin-left:123.849998pt;margin-top:2.84028pt;width:22.45pt;height:14.55pt;mso-position-horizontal-relative:page;mso-position-vertical-relative:paragraph;z-index:4480" coordorigin="2477,57" coordsize="449,291">
            <v:group style="position:absolute;left:2623;top:119;width:138;height:166" coordorigin="2623,119" coordsize="138,166">
              <v:shape style="position:absolute;left:2623;top:119;width:138;height:166" coordorigin="2623,119" coordsize="138,166" path="m2623,285l2761,285,2761,119,2623,119,2623,285xe" filled="true" fillcolor="#8cc63f" stroked="false">
                <v:path arrowok="t"/>
                <v:fill type="solid"/>
              </v:shape>
            </v:group>
            <v:group style="position:absolute;left:2760;top:57;width:166;height:291" coordorigin="2760,57" coordsize="166,291">
              <v:shape style="position:absolute;left:2760;top:57;width:166;height:291" coordorigin="2760,57" coordsize="166,291" path="m2760,57l2760,347,2926,202,2760,57xe" filled="true" fillcolor="#8cc63f" stroked="false">
                <v:path arrowok="t"/>
                <v:fill type="solid"/>
              </v:shape>
            </v:group>
            <v:group style="position:absolute;left:2569;top:119;width:41;height:166" coordorigin="2569,119" coordsize="41,166">
              <v:shape style="position:absolute;left:2569;top:119;width:41;height:166" coordorigin="2569,119" coordsize="41,166" path="m2569,285l2610,285,2610,119,2569,119,2569,285xe" filled="true" fillcolor="#8cc63f" stroked="false">
                <v:path arrowok="t"/>
                <v:fill type="solid"/>
              </v:shape>
            </v:group>
            <v:group style="position:absolute;left:2480;top:119;width:130;height:2" coordorigin="2480,119" coordsize="130,2">
              <v:shape style="position:absolute;left:2480;top:119;width:130;height:2" coordorigin="2480,119" coordsize="130,0" path="m2480,119l2610,119e" filled="false" stroked="true" strokeweight=".22pt" strokecolor="#8cc63f">
                <v:path arrowok="t"/>
              </v:shape>
            </v:group>
            <v:group style="position:absolute;left:2607;top:119;width:5;height:167" coordorigin="2607,119" coordsize="5,167">
              <v:shape style="position:absolute;left:2607;top:119;width:5;height:167" coordorigin="2607,119" coordsize="5,167" path="m2607,286l2611,286,2611,119,2607,119,2607,286xe" filled="true" fillcolor="#8cc63f" stroked="false">
                <v:path arrowok="t"/>
                <v:fill type="solid"/>
              </v:shape>
            </v:group>
            <v:group style="position:absolute;left:2479;top:285;width:130;height:2" coordorigin="2479,285" coordsize="130,2">
              <v:shape style="position:absolute;left:2479;top:285;width:130;height:2" coordorigin="2479,285" coordsize="130,0" path="m2479,285l2609,285e" filled="false" stroked="true" strokeweight=".22pt" strokecolor="#8cc63f">
                <v:path arrowok="t"/>
              </v:shape>
            </v:group>
            <v:group style="position:absolute;left:2570;top:118;width:2;height:167" coordorigin="2570,118" coordsize="2,167">
              <v:shape style="position:absolute;left:2570;top:118;width:2;height:167" coordorigin="2570,118" coordsize="0,167" path="m2570,118l2570,285e" filled="false" stroked="true" strokeweight=".22pt" strokecolor="#8cc63f">
                <v:path arrowok="t"/>
              </v:shape>
            </v:group>
            <v:group style="position:absolute;left:2536;top:119;width:2;height:166" coordorigin="2536,119" coordsize="2,166">
              <v:shape style="position:absolute;left:2536;top:119;width:2;height:166" coordorigin="2536,119" coordsize="0,166" path="m2536,119l2536,285e" filled="false" stroked="true" strokeweight="1.42pt" strokecolor="#8cc63f">
                <v:path arrowok="t"/>
              </v:shape>
            </v:group>
            <v:group style="position:absolute;left:2549;top:119;width:2;height:167" coordorigin="2549,119" coordsize="2,167">
              <v:shape style="position:absolute;left:2549;top:119;width:2;height:167" coordorigin="2549,119" coordsize="0,167" path="m2549,119l2549,286e" filled="false" stroked="true" strokeweight=".22pt" strokecolor="#8cc63f">
                <v:path arrowok="t"/>
              </v:shape>
            </v:group>
            <v:group style="position:absolute;left:2522;top:118;width:2;height:167" coordorigin="2522,118" coordsize="2,167">
              <v:shape style="position:absolute;left:2522;top:118;width:2;height:167" coordorigin="2522,118" coordsize="0,167" path="m2522,118l2522,285e" filled="false" stroked="true" strokeweight=".22pt" strokecolor="#8cc63f">
                <v:path arrowok="t"/>
              </v:shape>
            </v:group>
            <v:group style="position:absolute;left:2488;top:119;width:2;height:166" coordorigin="2488,119" coordsize="2,166">
              <v:shape style="position:absolute;left:2488;top:119;width:2;height:166" coordorigin="2488,119" coordsize="0,166" path="m2488,119l2488,285e" filled="false" stroked="true" strokeweight=".82pt" strokecolor="#8cc63f">
                <v:path arrowok="t"/>
              </v:shape>
            </v:group>
            <v:group style="position:absolute;left:2495;top:119;width:2;height:167" coordorigin="2495,119" coordsize="2,167">
              <v:shape style="position:absolute;left:2495;top:119;width:2;height:167" coordorigin="2495,119" coordsize="0,167" path="m2495,119l2495,286e" filled="false" stroked="true" strokeweight=".22001pt" strokecolor="#8cc63f">
                <v:path arrowok="t"/>
              </v:shape>
            </v:group>
            <v:group style="position:absolute;left:2480;top:118;width:2;height:167" coordorigin="2480,118" coordsize="2,167">
              <v:shape style="position:absolute;left:2480;top:118;width:2;height:167" coordorigin="2480,118" coordsize="0,167" path="m2480,118l2480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Чтобы ввести цифру в буквенно-цифровое поле ввода, следует продолжительно нажать соответствующую клавишу.  </w:t>
      </w:r>
      <w:r>
        <w:t xml:space="preserve">Больше не требуется осуществлять промотку по всему списку знаков.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pt;height:.35pt;mso-position-horizontal-relative:char;mso-position-vertical-relative:line" coordorigin="0,0" coordsize="8556,7">
            <v:group style="position:absolute;left:3;top:3;width:8549;height:2" coordorigin="3,3" coordsize="8549,2">
              <v:shape style="position:absolute;left:3;top:3;width:8549;height:2" coordorigin="3,3" coordsize="8549,0" path="m3,3l8552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30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4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24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663" w:right="0"/>
        <w:jc w:val="left"/>
      </w:pPr>
      <w:r>
        <w:t xml:space="preserve">Завершение ввода: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8.15pt;height:157.950pt;mso-position-horizontal-relative:char;mso-position-vertical-relative:line" coordorigin="0,0" coordsize="7563,3159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20;top:1435;width:3242;height:1723" type="#_x0000_t75" stroked="false">
              <v:imagedata xmlns:o="urn:schemas-microsoft-com:office:office" r:id="rId61" o:title=""/>
            </v:shape>
            <v:group style="position:absolute;left:468;top:877;width:3389;height:1694" coordorigin="468,877" coordsize="3389,1694">
              <v:shape style="position:absolute;left:468;top:877;width:3389;height:1694" coordorigin="468,877" coordsize="3389,1694" path="m468,2570l3857,2570,3857,877,468,877,468,2570xe" filled="true" fillcolor="#ffffff" stroked="false">
                <v:path arrowok="t"/>
                <v:fill type="solid"/>
              </v:shape>
              <v:shape style="position:absolute;left:468;top:877;width:3389;height:1693" type="#_x0000_t75" stroked="false">
                <v:imagedata xmlns:o="urn:schemas-microsoft-com:office:office" r:id="rId62" o:title=""/>
              </v:shape>
              <v:shape style="position:absolute;left:799;top:987;width:39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 xml:space="preserve">Компания: 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07;top:1808;width:1114;height:627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8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5"/>
                          <w:sz w:val="18"/>
                        </w:rPr>
                        <w:t>Move cursor left (Переместить курсор влево)</w:t>
                      </w:r>
                    </w:p>
                    <w:p>
                      <w:pPr>
                        <w:spacing w:line="308" w:lineRule="exact" w:before="13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Move cursor right (Переместить курсор вправо)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66"/>
        <w:ind w:left="1663" w:right="0"/>
        <w:jc w:val="left"/>
      </w:pPr>
      <w:r>
        <w:t xml:space="preserve">Следует нажать переназначаемую клавишу </w:t>
      </w:r>
      <w:r>
        <w:rPr>
          <w:rFonts w:ascii="Arial"/>
          <w:w w:val="135"/>
          <w:sz w:val="22"/>
        </w:rPr>
        <w:t xml:space="preserve">Q </w:t>
      </w:r>
      <w:r>
        <w:t xml:space="preserve">, чтобы завершить ввод.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07" w:name="Character overview (depends on the curre"/>
      <w:bookmarkEnd w:id="107"/>
      <w:r>
        <w:rPr>
          <w:color w:val="8CC63F"/>
          <w:spacing w:val="-1"/>
        </w:rPr>
        <w:t>Информация о знаках (зависит от текущих настроек языка)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"/>
        <w:gridCol w:w="408"/>
        <w:gridCol w:w="407"/>
        <w:gridCol w:w="407"/>
        <w:gridCol w:w="408"/>
        <w:gridCol w:w="407"/>
        <w:gridCol w:w="408"/>
        <w:gridCol w:w="407"/>
        <w:gridCol w:w="407"/>
        <w:gridCol w:w="408"/>
        <w:gridCol w:w="509"/>
        <w:gridCol w:w="509"/>
        <w:gridCol w:w="509"/>
        <w:gridCol w:w="509"/>
        <w:gridCol w:w="510"/>
        <w:gridCol w:w="509"/>
        <w:gridCol w:w="509"/>
        <w:gridCol w:w="509"/>
      </w:tblGrid>
      <w:tr>
        <w:trPr>
          <w:trHeight w:val="320" w:hRule="exact"/>
        </w:trPr>
        <w:tc>
          <w:tcPr>
            <w:tcW w:w="8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Клавиша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11x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1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4"/>
              <w:ind w:left="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17x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19" w:hRule="exact"/>
        </w:trPr>
        <w:tc>
          <w:tcPr>
            <w:tcW w:w="809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8" w:lineRule="exact"/>
              <w:ind w:left="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1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w w:val="360"/>
                <w:sz w:val="18"/>
              </w:rPr>
              <w:t>ï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60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;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16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25"/>
                <w:sz w:val="18"/>
              </w:rPr>
              <w:t>=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$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90"/>
                <w:sz w:val="18"/>
              </w:rPr>
              <w:t>\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16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&amp;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60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[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]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{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}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18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65"/>
                <w:sz w:val="18"/>
              </w:rPr>
              <w:t>%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a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6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b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c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</w:rPr>
              <w:t>ä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d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e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1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f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4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10"/>
                <w:sz w:val="18"/>
              </w:rPr>
              <w:t>g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h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0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i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4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5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1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70"/>
                <w:sz w:val="18"/>
              </w:rPr>
              <w:t>j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k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0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l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5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6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4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m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n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o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6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w w:val="105"/>
                <w:sz w:val="18"/>
              </w:rPr>
              <w:t>ö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p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6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q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1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95"/>
                <w:sz w:val="18"/>
              </w:rPr>
              <w:t>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25"/>
                <w:sz w:val="18"/>
              </w:rPr>
              <w:t>s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w w:val="110"/>
                <w:sz w:val="18"/>
              </w:rPr>
              <w:t>ß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8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95"/>
                <w:sz w:val="18"/>
              </w:rPr>
              <w:t>t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v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8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</w:rPr>
              <w:t>ü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9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5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10"/>
                <w:sz w:val="18"/>
              </w:rPr>
              <w:t>w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x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y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z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9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6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0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0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6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25"/>
                <w:sz w:val="18"/>
              </w:rPr>
              <w:t>+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  <w:tr>
        <w:trPr>
          <w:trHeight w:val="320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385"/>
                <w:sz w:val="24"/>
              </w:rPr>
              <w:t>*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50"/>
                <w:sz w:val="18"/>
              </w:rPr>
              <w:t>*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59" w:right="0"/>
              <w:jc w:val="center"/>
              <w:rPr>
                <w:rFonts w:ascii="Trebuchet MS" w:hAnsi="Trebuchet MS" w:cs="Trebuchet MS" w:eastAsia="Trebuchet MS"/>
                <w:sz w:val="12"/>
                <w:szCs w:val="12"/>
              </w:rPr>
            </w:pPr>
            <w:r>
              <w:rPr>
                <w:rFonts w:ascii="Trebuchet MS"/>
                <w:w w:val="110"/>
                <w:sz w:val="12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#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0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,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35"/>
                <w:sz w:val="18"/>
              </w:rPr>
              <w:t>?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1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!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0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w w:val="85"/>
                <w:sz w:val="18"/>
              </w:rPr>
              <w:t>’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w w:val="105"/>
                <w:sz w:val="18"/>
              </w:rPr>
              <w:t>“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1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25"/>
                <w:sz w:val="18"/>
              </w:rPr>
              <w:t>+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-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(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2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)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0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105"/>
                <w:sz w:val="18"/>
              </w:rPr>
              <w:t>@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65"/>
                <w:sz w:val="18"/>
              </w:rPr>
              <w:t>/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9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w w:val="85"/>
                <w:sz w:val="18"/>
              </w:rPr>
              <w:t>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5"/>
              <w:ind w:left="66"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_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1" w:hRule="exact"/>
        </w:trPr>
        <w:tc>
          <w:tcPr>
            <w:tcW w:w="809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7F7F7F"/>
                <w:w w:val="270"/>
                <w:sz w:val="24"/>
              </w:rPr>
              <w:t>#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FF6E3"/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EFF6E3"/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108" w:name="Multi-function keys"/>
      <w:bookmarkEnd w:id="108"/>
      <w:bookmarkStart w:id="109" w:name="_bookmark57"/>
      <w:bookmarkEnd w:id="109"/>
      <w:r>
        <w:rPr>
          <w:rFonts w:ascii="Arial"/>
          <w:color w:val="8CC63F"/>
          <w:spacing w:val="-1"/>
          <w:sz w:val="24"/>
        </w:rPr>
        <w:t>Многофункциональные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940"/>
        <w:gridCol w:w="3939"/>
      </w:tblGrid>
      <w:tr>
        <w:trPr>
          <w:trHeight w:val="341" w:hRule="exact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Клавиша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Функция при вводе текста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4"/>
              <w:ind w:left="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Функция при продолжительном нажатии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79" w:hRule="exact"/>
        </w:trPr>
        <w:tc>
          <w:tcPr>
            <w:tcW w:w="67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3"/>
              <w:ind w:left="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385"/>
                <w:sz w:val="24"/>
              </w:rPr>
              <w:t>*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3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3"/>
                <w:sz w:val="20"/>
              </w:rPr>
              <w:t>Ввод специальных символов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3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ListParagraph"/>
              <w:numPr>
                <w:ilvl w:val="0"/>
                <w:numId w:val="11"/>
              </w:numPr>
              <w:tabs>
                <w:tab w:pos="225" w:val="left" w:leader="none"/>
              </w:tabs>
              <w:spacing w:line="240" w:lineRule="auto" w:before="33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2 секунды:  </w:t>
            </w:r>
            <w:r>
              <w:rPr>
                <w:rFonts w:ascii="Arial"/>
                <w:sz w:val="20"/>
              </w:rPr>
              <w:t>Отключение сигнала звонка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225" w:val="left" w:leader="none"/>
              </w:tabs>
              <w:spacing w:line="240" w:lineRule="auto" w:before="1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3 секунды: </w:t>
            </w:r>
            <w:r>
              <w:rPr>
                <w:rFonts w:ascii="Arial"/>
                <w:sz w:val="20"/>
              </w:rPr>
              <w:t>Установка приоритета гудка перед сигналом звонка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360" w:hRule="exact"/>
        </w:trPr>
        <w:tc>
          <w:tcPr>
            <w:tcW w:w="67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270"/>
                <w:sz w:val="24"/>
              </w:rPr>
              <w:t>#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auto" w:before="40"/>
              <w:ind w:left="54" w:right="1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Переключение между режимами ввода текста верхнего регистра, текста нижнего регистра, номера.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225" w:val="left" w:leader="none"/>
              </w:tabs>
              <w:spacing w:line="240" w:lineRule="auto" w:before="6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режим «Abc»,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225" w:val="left" w:leader="none"/>
              </w:tabs>
              <w:spacing w:line="240" w:lineRule="auto" w:before="1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режим «ABC»,</w:t>
            </w:r>
          </w:p>
          <w:p>
            <w:pPr>
              <w:pStyle w:val="TableParagraph"/>
              <w:spacing w:line="240" w:lineRule="auto" w:before="1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• режим «123».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Блокировка телефона </w:t>
            </w:r>
            <w:r>
              <w:fldChar w:fldCharType="begin"/>
            </w:r>
            <w:r>
              <w:instrText xml:space="preserve">HYPERLINK  \l"_bookmark298"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104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81" w:hRule="exact"/>
        </w:trPr>
        <w:tc>
          <w:tcPr>
            <w:tcW w:w="67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9"/>
              <w:ind w:left="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270"/>
                <w:sz w:val="24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3"/>
                <w:sz w:val="20"/>
              </w:rPr>
              <w:t>Ввод специальных символов (не в режиме 123).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9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6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Звонок на телефонный автоответчик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t>25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left="1663" w:right="0"/>
        <w:jc w:val="left"/>
      </w:pPr>
      <w:bookmarkStart w:id="110" w:name="Graphic display"/>
      <w:bookmarkEnd w:id="110"/>
      <w:bookmarkStart w:id="111" w:name="_bookmark58"/>
      <w:bookmarkEnd w:id="111"/>
      <w:r>
        <w:rPr>
          <w:color w:val="8CC63F"/>
          <w:spacing w:val="-1"/>
        </w:rPr>
        <w:t xml:space="preserve">Графический </w:t>
      </w:r>
      <w:bookmarkStart w:id="112" w:name="_bookmark59"/>
      <w:bookmarkEnd w:id="112"/>
      <w:r>
        <w:rPr>
          <w:color w:val="8CC63F"/>
          <w:spacing w:val="-1"/>
        </w:rPr>
        <w:t>экран</w:t>
      </w:r>
    </w:p>
    <w:p>
      <w:pPr>
        <w:pStyle w:val="BodyText"/>
        <w:spacing w:line="240" w:lineRule="auto" w:before="189"/>
        <w:ind w:left="1663" w:right="0"/>
        <w:jc w:val="left"/>
      </w:pPr>
      <w:r>
        <w:t xml:space="preserve">Телефон OpenScape Desk Phone CP400 оснащён графическим экраном, </w:t>
      </w:r>
      <w:r>
        <w:fldChar w:fldCharType="begin"/>
      </w:r>
      <w:r>
        <w:instrText xml:space="preserve">HYPERLINK  \l"_bookmark37"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19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663" w:right="0"/>
        <w:jc w:val="left"/>
      </w:pPr>
      <w:bookmarkStart w:id="113" w:name="Conversations"/>
      <w:bookmarkEnd w:id="113"/>
      <w:bookmarkStart w:id="114" w:name="_bookmark60"/>
      <w:bookmarkEnd w:id="114"/>
      <w:r>
        <w:rPr>
          <w:color w:val="8CC63F"/>
          <w:spacing w:val="-1"/>
        </w:rPr>
        <w:t>Conversations (Диалоги)</w:t>
      </w:r>
    </w:p>
    <w:p>
      <w:pPr>
        <w:pStyle w:val="BodyText"/>
        <w:spacing w:line="250" w:lineRule="auto" w:before="182"/>
        <w:ind w:left="1663" w:right="187"/>
        <w:jc w:val="left"/>
      </w:pPr>
      <w:r>
        <w:t xml:space="preserve">Список Диалогов отображается на начальном экране. В нём собраны данные из журнала звонков и контакты.  </w:t>
      </w:r>
      <w:r>
        <w:t xml:space="preserve">Подробнее см. </w:t>
      </w:r>
      <w:r>
        <w:fldChar w:fldCharType="begin"/>
      </w:r>
      <w:r>
        <w:instrText xml:space="preserve">HYPERLINK  \l"_bookmark78"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30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68;top:857;width:3389;height:1695" coordorigin="468,857" coordsize="3389,1695">
              <v:shape style="position:absolute;left:468;top:857;width:3389;height:1695" coordorigin="468,857" coordsize="3389,1695" path="m468,2551l3857,2551,3857,857,468,857,468,2551xe" filled="true" fillcolor="#ffffff" stroked="false">
                <v:path arrowok="t"/>
                <v:fill type="solid"/>
              </v:shape>
              <v:shape style="position:absolute;left:468;top:857;width:3389;height:1694" type="#_x0000_t75" stroked="false">
                <v:imagedata xmlns:o="urn:schemas-microsoft-com:office:office" r:id="rId63" o:title=""/>
              </v:shape>
              <v:shape style="position:absolute;left:588;top:960;width:1764;height:612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5"/>
                          <w:sz w:val="14"/>
                        </w:rPr>
                        <w:t xml:space="preserve">2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20"/>
                        </w:rPr>
                        <w:t>Conversations</w:t>
                      </w:r>
                      <w:r>
                        <w:t xml:space="preserve"> (</w:t>
                      </w:r>
                      <w:r>
                        <w:rPr>
                          <w:rFonts w:ascii="Arial Unicode MS"/>
                          <w:color w:val="FFFFFF"/>
                          <w:w w:val="85"/>
                          <w:sz w:val="14"/>
                        </w:rPr>
                        <w:t xml:space="preserve">2 </w:t>
                      </w:r>
                      <w:r>
                        <w:t>Диалоги)</w:t>
                      </w:r>
                    </w:p>
                    <w:p>
                      <w:pPr>
                        <w:spacing w:line="308" w:lineRule="exact" w:before="95"/>
                        <w:ind w:left="423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5;top:1404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11:12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02;top:1801;width:68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Paul Baum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31;top:1833;width:3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10:57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65;top:2245;width:3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01;top:2228;width:3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10:37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663" w:right="0"/>
        <w:jc w:val="left"/>
      </w:pPr>
      <w:bookmarkStart w:id="115" w:name="Main menu"/>
      <w:bookmarkEnd w:id="115"/>
      <w:bookmarkStart w:id="116" w:name="_bookmark61"/>
      <w:bookmarkEnd w:id="116"/>
      <w:bookmarkStart w:id="117" w:name="_bookmark62"/>
      <w:bookmarkEnd w:id="117"/>
      <w:r>
        <w:rPr>
          <w:color w:val="8CC63F"/>
          <w:spacing w:val="-1"/>
        </w:rPr>
        <w:t xml:space="preserve">Основное </w:t>
      </w:r>
      <w:bookmarkStart w:id="118" w:name="_bookmark63"/>
      <w:bookmarkEnd w:id="118"/>
      <w:r>
        <w:rPr>
          <w:color w:val="8CC63F"/>
          <w:spacing w:val="-1"/>
        </w:rPr>
        <w:t>меню</w:t>
      </w:r>
    </w:p>
    <w:p>
      <w:pPr>
        <w:pStyle w:val="BodyText"/>
        <w:spacing w:line="248" w:lineRule="auto" w:before="144"/>
        <w:ind w:left="1663" w:right="107"/>
        <w:jc w:val="left"/>
      </w:pPr>
      <w:r>
        <w:t xml:space="preserve">Можно в любое время получить доступ к основному меню с помощью кнопки </w:t>
      </w:r>
      <w:r>
        <w:rPr>
          <w:rFonts w:ascii="Arial"/>
          <w:w w:val="120"/>
          <w:sz w:val="24"/>
        </w:rPr>
        <w:t xml:space="preserve">@. </w:t>
      </w:r>
      <w:r>
        <w:t xml:space="preserve"> </w:t>
      </w:r>
      <w:r>
        <w:t xml:space="preserve">Будут отображены время, день недели, дата, Ваш телефонный номер. </w:t>
      </w:r>
      <w:r>
        <w:t xml:space="preserve">Основное меню содержит много дополнительных опций (см. рис.).  </w:t>
      </w:r>
      <w:r>
        <w:t xml:space="preserve">Как видно из названия, оно является отправной точкой для дерева меню.  </w:t>
      </w:r>
      <w:r>
        <w:t xml:space="preserve">Однако, поскольку телефонные опции имеют приоритет, начальный экран представляет собой список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6.6pt;height:154.950pt;mso-position-horizontal-relative:char;mso-position-vertical-relative:line" coordorigin="0,0" coordsize="7532,3099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70;top:570;width:3161;height:2528" type="#_x0000_t75" stroked="false">
              <v:imagedata xmlns:o="urn:schemas-microsoft-com:office:office" r:id="rId64" o:title=""/>
            </v:shape>
            <v:group style="position:absolute;left:468;top:866;width:3389;height:1695" coordorigin="468,866" coordsize="3389,1695">
              <v:shape style="position:absolute;left:468;top:866;width:3389;height:1695" coordorigin="468,866" coordsize="3389,1695" path="m468,2561l3857,2561,3857,866,468,866,468,2561xe" filled="true" fillcolor="#ffffff" stroked="false">
                <v:path arrowok="t"/>
                <v:fill type="solid"/>
              </v:shape>
              <v:shape style="position:absolute;left:468;top:866;width:3389;height:1694" type="#_x0000_t75" stroked="false">
                <v:imagedata xmlns:o="urn:schemas-microsoft-com:office:office" r:id="rId28" o:title=""/>
              </v:shape>
              <v:shape style="position:absolute;left:5399;top:308;width:76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Переназначаемые клавиши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0;top:1004;width:881;height:598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Conversations (Диалоги)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Voicemail (Голосовая почта)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10;top:1734;width:91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2"/>
                        </w:rPr>
                        <w:t>Tuesday 24 Sep 2015 (Вторник, 24 сентября 2015 г.)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0;top:1812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Настройки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1900" w:h="15800"/>
          <w:pgMar w:top="600" w:bottom="280" w:left="800" w:right="780"/>
        </w:sectPr>
      </w:pPr>
    </w:p>
    <w:p>
      <w:pPr>
        <w:tabs>
          <w:tab w:pos="4263" w:val="left" w:leader="none"/>
        </w:tabs>
        <w:spacing w:line="302" w:lineRule="auto" w:before="58"/>
        <w:ind w:left="4263" w:right="0" w:hanging="244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508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/>
        <w:pict>
          <v:group xmlns:v="urn:schemas-microsoft-com:vml" style="position:absolute;margin-left:208.479996pt;margin-top:4.918925pt;width:42.85pt;height:30.25pt;mso-position-horizontal-relative:page;mso-position-vertical-relative:paragraph;z-index:-482152" coordorigin="4170,98" coordsize="857,605">
            <v:group style="position:absolute;left:4172;top:102;width:840;height:2" coordorigin="4172,102" coordsize="840,2">
              <v:shape style="position:absolute;left:4172;top:102;width:840;height:2" coordorigin="4172,102" coordsize="840,0" path="m4172,102l5012,102e" filled="false" stroked="true" strokeweight=".280010pt" strokecolor="#000000">
                <v:path arrowok="t"/>
              </v:shape>
            </v:group>
            <v:group style="position:absolute;left:4625;top:101;width:2;height:599" coordorigin="4625,101" coordsize="2,599">
              <v:shape style="position:absolute;left:4625;top:101;width:2;height:599" coordorigin="4625,101" coordsize="0,599" path="m4625,101l4625,700e" filled="false" stroked="true" strokeweight=".27999pt" strokecolor="#000000">
                <v:path arrowok="t"/>
              </v:shape>
            </v:group>
            <v:group style="position:absolute;left:4620;top:368;width:404;height:2" coordorigin="4620,368" coordsize="404,2">
              <v:shape style="position:absolute;left:4620;top:368;width:404;height:2" coordorigin="4620,368" coordsize="404,0" path="m4620,368l5023,368e" filled="false" stroked="true" strokeweight=".27999pt" strokecolor="#000000">
                <v:path arrowok="t"/>
              </v:shape>
            </v:group>
            <v:group style="position:absolute;left:4620;top:685;width:404;height:2" coordorigin="4620,685" coordsize="404,2">
              <v:shape style="position:absolute;left:4620;top:685;width:404;height:2" coordorigin="4620,685" coordsize="404,0" path="m4620,685l5023,685e" filled="false" stroked="true" strokeweight=".27999pt" strokecolor="#000000">
                <v:path arrowok="t"/>
              </v:shape>
            </v:group>
            <w10:wrap xmlns:w10="urn:schemas-microsoft-com:office:word" type="none"/>
          </v:group>
        </w:pict>
      </w:r>
      <w:r>
        <w:rPr>
          <w:rFonts w:ascii="Arial"/>
          <w:w w:val="125"/>
          <w:sz w:val="20"/>
        </w:rPr>
        <w:t xml:space="preserve">@ </w:t>
      </w:r>
      <w:r>
        <w:t>Main menu (Основное меню)</w:t>
      </w:r>
      <w:r>
        <w:tab/>
      </w:r>
      <w:r>
        <w:rPr>
          <w:b w:val="1"/>
        </w:rPr>
        <w:t>Conversations</w:t>
      </w:r>
      <w:r>
        <w:t xml:space="preserve"> (Диалоги)</w:t>
      </w:r>
      <w:r>
        <w:rPr>
          <w:rFonts w:ascii="Arial"/>
          <w:b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2"/>
        </w:rPr>
        <w:t xml:space="preserve">g </w:t>
      </w:r>
      <w:r>
        <w:rPr>
          <w:rFonts w:ascii="Arial"/>
          <w:spacing w:val="-2"/>
          <w:w w:val="105"/>
          <w:sz w:val="20"/>
        </w:rPr>
        <w:t>Start display (Начальный экран) Voicemail (Голосовая почта)</w:t>
      </w:r>
    </w:p>
    <w:p>
      <w:pPr>
        <w:pStyle w:val="BodyText"/>
        <w:spacing w:line="240" w:lineRule="auto" w:before="12"/>
        <w:ind w:left="4263" w:right="0"/>
        <w:jc w:val="left"/>
      </w:pPr>
      <w:r>
        <w:rPr/>
        <w:pict>
          <v:group xmlns:v="urn:schemas-microsoft-com:vml" style="position:absolute;margin-left:319.660004pt;margin-top:.360647pt;width:116.9pt;height:38.15pt;mso-position-horizontal-relative:page;mso-position-vertical-relative:paragraph;z-index:-482128" coordorigin="6393,7" coordsize="2338,763">
            <v:group style="position:absolute;left:6396;top:11;width:2147;height:2" coordorigin="6396,11" coordsize="2147,2">
              <v:shape style="position:absolute;left:6396;top:11;width:2147;height:2" coordorigin="6396,11" coordsize="2147,0" path="m6396,11l8543,11e" filled="false" stroked="true" strokeweight=".28002pt" strokecolor="#000000">
                <v:path arrowok="t"/>
              </v:shape>
            </v:group>
            <v:group style="position:absolute;left:8541;top:10;width:2;height:758" coordorigin="8541,10" coordsize="2,758">
              <v:shape style="position:absolute;left:8541;top:10;width:2;height:758" coordorigin="8541,10" coordsize="0,758" path="m8541,10l8541,767e" filled="false" stroked="true" strokeweight=".28002pt" strokecolor="#000000">
                <v:path arrowok="t"/>
              </v:shape>
            </v:group>
            <v:group style="position:absolute;left:8540;top:765;width:188;height:2" coordorigin="8540,765" coordsize="188,2">
              <v:shape style="position:absolute;left:8540;top:765;width:188;height:2" coordorigin="8540,765" coordsize="188,0" path="m8540,765l8728,765e" filled="false" stroked="true" strokeweight=".27999pt" strokecolor="#000000">
                <v:path arrowok="t"/>
              </v:shape>
            </v:group>
            <v:group style="position:absolute;left:8556;top:345;width:167;height:2" coordorigin="8556,345" coordsize="167,2">
              <v:shape style="position:absolute;left:8556;top:345;width:167;height:2" coordorigin="8556,345" coordsize="167,0" path="m8556,345l8723,345e" filled="false" stroked="true" strokeweight=".27999pt" strokecolor="#000000">
                <v:path arrowok="t"/>
              </v:shape>
            </v:group>
            <w10:wrap xmlns:w10="urn:schemas-microsoft-com:office:word" type="none"/>
          </v:group>
        </w:pict>
      </w:r>
      <w:r>
        <w:t>Settings (Настройки)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br w:type="column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781" w:right="470"/>
        <w:jc w:val="left"/>
      </w:pPr>
      <w:r>
        <w:t>User settings (Пользовательские настройки) Administrator settings (Настройки администратора)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312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7105" w:space="40"/>
            <w:col w:w="3175"/>
          </w:cols>
        </w:sectPr>
      </w:pPr>
    </w:p>
    <w:p>
      <w:pPr>
        <w:pStyle w:val="Heading5"/>
        <w:spacing w:line="240" w:lineRule="auto"/>
        <w:ind w:left="0" w:right="30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529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26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663" w:right="0"/>
        <w:jc w:val="left"/>
      </w:pPr>
      <w:r>
        <w:t xml:space="preserve">Кроме того, различные иконки представляют различные ситуации и переключатели.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7"/>
        <w:gridCol w:w="7539"/>
      </w:tblGrid>
      <w:tr>
        <w:trPr>
          <w:trHeight w:val="320" w:hRule="exact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Иконка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Значение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20" w:hRule="exact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1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215"/>
                <w:sz w:val="28"/>
              </w:rPr>
              <w:t>u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4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>Сигнал звонка деактивирован</w:t>
            </w:r>
            <w:r>
              <w:fldChar w:fldCharType="begin"/>
            </w:r>
            <w:r>
              <w:instrText xml:space="preserve">HYPERLINK  \l"_bookmark57"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 xml:space="preserve">см. с </w:t>
            </w:r>
            <w:r>
              <w:rPr>
                <w:rFonts w:ascii="Wingdings" w:hAnsi="Wingdings"/>
                <w:sz w:val="18"/>
              </w:rPr>
              <w:t>24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19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w w:val="300"/>
                <w:sz w:val="28"/>
              </w:rPr>
              <w:t>›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Сигнал звонка настроен на гудок </w:t>
            </w:r>
            <w:r>
              <w:fldChar w:fldCharType="begin"/>
            </w:r>
            <w:r>
              <w:instrText xml:space="preserve">HYPERLINK  \l"_bookmark57"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8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 xml:space="preserve">см. с. </w:t>
            </w:r>
            <w:r>
              <w:rPr>
                <w:rFonts w:ascii="Wingdings" w:hAnsi="Wingdings"/>
                <w:sz w:val="18"/>
              </w:rPr>
              <w:t>24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1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430"/>
                <w:sz w:val="22"/>
              </w:rPr>
              <w:t>!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1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Функция «не беспокоить» активирована </w:t>
            </w:r>
            <w:r>
              <w:fldChar w:fldCharType="begin"/>
            </w:r>
            <w:r>
              <w:instrText xml:space="preserve">HYPERLINK  \l"_bookmark284"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101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19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w w:val="125"/>
                <w:sz w:val="28"/>
              </w:rPr>
              <w:t>œ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Блокировка телефона активна 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HYPERLINK  \l"_bookmark298"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см. с. 104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21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182021" cy="161544"/>
                  <wp:effectExtent l="0" t="0" r="0" b="0"/>
                  <wp:docPr id="19" name="image5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1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Пользователь мобильного телефона авторизован в данном телефоне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663" w:right="0"/>
        <w:jc w:val="left"/>
      </w:pPr>
      <w:bookmarkStart w:id="119" w:name="Presence"/>
      <w:bookmarkEnd w:id="119"/>
      <w:bookmarkStart w:id="120" w:name="_bookmark64"/>
      <w:bookmarkEnd w:id="120"/>
      <w:r>
        <w:rPr>
          <w:color w:val="8CC63F"/>
          <w:spacing w:val="-1"/>
        </w:rPr>
        <w:t>Статус присутствия</w:t>
      </w:r>
    </w:p>
    <w:p>
      <w:pPr>
        <w:pStyle w:val="BodyText"/>
        <w:spacing w:line="234" w:lineRule="auto" w:before="114"/>
        <w:ind w:left="1663" w:right="183"/>
        <w:jc w:val="left"/>
      </w:pPr>
      <w:r>
        <w:t xml:space="preserve">Чтобы получить доступ к меню статуса присутствия следует нажать кнопку </w:t>
      </w:r>
      <w:r>
        <w:rPr>
          <w:rFonts w:ascii="Arial"/>
          <w:w w:val="305"/>
          <w:sz w:val="28"/>
        </w:rPr>
        <w:t xml:space="preserve">\ </w:t>
      </w:r>
      <w:r>
        <w:t xml:space="preserve">, которая расположена над переназначаемыми клавишами.  </w:t>
      </w:r>
      <w:r>
        <w:t xml:space="preserve">Будет представлена возможность выбрать из следующих вариантов: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425.6pt;height:151.450pt;mso-position-horizontal-relative:char;mso-position-vertical-relative:line" coordorigin="0,0" coordsize="8512,3029">
            <v:shape style="position:absolute;left:0;top:0;width:5014;height:3029" type="#_x0000_t75" stroked="false">
              <v:imagedata xmlns:o="urn:schemas-microsoft-com:office:office" r:id="rId66" o:title=""/>
            </v:shape>
            <v:shape style="position:absolute;left:4441;top:144;width:4071;height:2885" type="#_x0000_t75" stroked="false">
              <v:imagedata xmlns:o="urn:schemas-microsoft-com:office:office" r:id="rId67" o:title=""/>
            </v:shape>
            <v:group style="position:absolute;left:481;top:890;width:3389;height:1695" coordorigin="481,890" coordsize="3389,1695">
              <v:shape style="position:absolute;left:481;top:890;width:3389;height:1695" coordorigin="481,890" coordsize="3389,1695" path="m481,2585l3870,2585,3870,890,481,890,481,2585xe" filled="true" fillcolor="#ffffff" stroked="false">
                <v:path arrowok="t"/>
                <v:fill type="solid"/>
              </v:shape>
              <v:shape style="position:absolute;left:481;top:890;width:3389;height:1694" type="#_x0000_t75" stroked="false">
                <v:imagedata xmlns:o="urn:schemas-microsoft-com:office:office" r:id="rId68" o:title=""/>
              </v:shape>
              <v:shape style="position:absolute;left:5425;top:65;width:270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Нет на месте/Переадресация вызовов.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4;top:993;width:1027;height:62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1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85"/>
                          <w:sz w:val="20"/>
                        </w:rPr>
                        <w:t>Presence (Статус присутствия)</w:t>
                      </w:r>
                    </w:p>
                    <w:p>
                      <w:pPr>
                        <w:spacing w:line="308" w:lineRule="exact" w:before="10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Forward all calls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88;top:1440;width:37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20"/>
                        </w:rPr>
                        <w:t>3334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4;top:1856;width:888;height:576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Do not disturb (не беспокоить)</w:t>
                      </w:r>
                    </w:p>
                    <w:p>
                      <w:pPr>
                        <w:spacing w:line="308" w:lineRule="exact" w:before="8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Lock phone (блокировка телефона)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50" w:lineRule="auto" w:before="84"/>
        <w:ind w:left="1663" w:right="183"/>
        <w:jc w:val="left"/>
      </w:pPr>
      <w:r>
        <w:t xml:space="preserve">Статусы присутствия «Переадресация вызовов» и «Не беспокоить» делают пользователя временно недоступным.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t>27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left="1663" w:right="0"/>
        <w:jc w:val="left"/>
      </w:pPr>
      <w:bookmarkStart w:id="121" w:name="Context-dependent displays"/>
      <w:bookmarkEnd w:id="121"/>
      <w:bookmarkStart w:id="122" w:name="_bookmark65"/>
      <w:bookmarkEnd w:id="122"/>
      <w:r>
        <w:rPr>
          <w:color w:val="8CC63F"/>
          <w:spacing w:val="-1"/>
        </w:rPr>
        <w:t xml:space="preserve">Контекстно-зависимые </w:t>
      </w:r>
      <w:bookmarkStart w:id="123" w:name="_bookmark66"/>
      <w:bookmarkEnd w:id="123"/>
      <w:r>
        <w:rPr>
          <w:color w:val="8CC63F"/>
          <w:spacing w:val="-1"/>
        </w:rPr>
        <w:t>экраны</w:t>
      </w:r>
    </w:p>
    <w:p>
      <w:pPr>
        <w:pStyle w:val="BodyText"/>
        <w:spacing w:line="250" w:lineRule="auto" w:before="189"/>
        <w:ind w:left="1663" w:right="187"/>
        <w:jc w:val="left"/>
      </w:pPr>
      <w:r>
        <w:t xml:space="preserve">По ситуации на графическом экране телефона OpenScape Desk Phone CP400 отображается разное содержание, на которое пользователь может отвечать, руководствуясь обстоятельствами.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1663" w:right="0"/>
        <w:jc w:val="left"/>
      </w:pPr>
      <w:bookmarkStart w:id="124" w:name="Action with Softkey"/>
      <w:bookmarkEnd w:id="124"/>
      <w:bookmarkStart w:id="125" w:name="_bookmark67"/>
      <w:bookmarkEnd w:id="125"/>
      <w:r>
        <w:rPr>
          <w:color w:val="8CC63F"/>
          <w:spacing w:val="-1"/>
        </w:rPr>
        <w:t>Действия с</w:t>
      </w:r>
      <w:bookmarkStart w:id="126" w:name="_bookmark68"/>
      <w:bookmarkEnd w:id="126"/>
      <w:r>
        <w:rPr>
          <w:color w:val="8CC63F"/>
          <w:spacing w:val="-1"/>
        </w:rPr>
        <w:t xml:space="preserve"> переназначаемыми клавишами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47"/>
        <w:ind w:left="2278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/>
        <w:pict>
          <v:group xmlns:v="urn:schemas-microsoft-com:vml" style="position:absolute;margin-left:124.919998pt;margin-top:-34.928883pt;width:397.85pt;height:154.450pt;mso-position-horizontal-relative:page;mso-position-vertical-relative:paragraph;z-index:-481744" coordorigin="2498,-699" coordsize="7957,3089">
            <v:shape style="position:absolute;left:2498;top:-699;width:5015;height:3089" type="#_x0000_t75" stroked="false">
              <v:imagedata xmlns:o="urn:schemas-microsoft-com:office:office" r:id="rId23" o:title=""/>
            </v:shape>
            <v:group style="position:absolute;left:2958;top:146;width:3389;height:1695" coordorigin="2958,146" coordsize="3389,1695">
              <v:shape style="position:absolute;left:2958;top:146;width:3389;height:1695" coordorigin="2958,146" coordsize="3389,1695" path="m2958,1841l6347,1841,6347,146,2958,146,2958,1841xe" filled="true" fillcolor="#ffffff" stroked="false">
                <v:path arrowok="t"/>
                <v:fill type="solid"/>
              </v:shape>
              <v:shape style="position:absolute;left:2958;top:146;width:3389;height:1694" type="#_x0000_t75" stroked="false">
                <v:imagedata xmlns:o="urn:schemas-microsoft-com:office:office" r:id="rId69" o:title=""/>
              </v:shape>
              <v:shape style="position:absolute;left:6862;top:313;width:3593;height:2077" type="#_x0000_t75" stroked="false">
                <v:imagedata xmlns:o="urn:schemas-microsoft-com:office:office" r:id="rId70" o:title=""/>
              </v:shape>
            </v:group>
            <w10:wrap xmlns:w10="urn:schemas-microsoft-com:office:word" type="none"/>
          </v:group>
        </w:pict>
      </w:r>
      <w:r>
        <w:t>1 Conversations (Диалоги)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 Unicode MS" w:hAnsi="Arial Unicode MS" w:cs="Arial Unicode MS" w:eastAsia="Arial Unicode MS"/>
          <w:sz w:val="6"/>
          <w:szCs w:val="6"/>
        </w:rPr>
      </w:pPr>
    </w:p>
    <w:p>
      <w:pPr>
        <w:tabs>
          <w:tab w:pos="2855" w:val="left" w:leader="none"/>
          <w:tab w:pos="5187" w:val="right" w:leader="none"/>
        </w:tabs>
        <w:spacing w:line="327" w:lineRule="exact" w:before="0"/>
        <w:ind w:left="2223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"/>
          <w:w w:val="185"/>
          <w:position w:val="-1"/>
          <w:sz w:val="22"/>
        </w:rPr>
        <w:t>b</w:t>
      </w:r>
      <w:r>
        <w:tab/>
      </w:r>
      <w:r>
        <w:rPr>
          <w:rFonts w:ascii="Arial Unicode MS"/>
          <w:spacing w:val="-2"/>
          <w:sz w:val="18"/>
        </w:rPr>
        <w:t>Andre-Marie Ampere</w:t>
      </w:r>
      <w:r>
        <w:tab/>
      </w:r>
      <w:r>
        <w:rPr>
          <w:rFonts w:ascii="Arial Unicode MS"/>
          <w:spacing w:val="-2"/>
          <w:position w:val="1"/>
          <w:sz w:val="18"/>
        </w:rPr>
        <w:t>30:07</w:t>
      </w:r>
    </w:p>
    <w:p>
      <w:pPr>
        <w:tabs>
          <w:tab w:pos="2846" w:val="left" w:leader="none"/>
          <w:tab w:pos="4461" w:val="left" w:leader="none"/>
        </w:tabs>
        <w:spacing w:before="21"/>
        <w:ind w:left="2212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"/>
          <w:color w:val="FFFFFF"/>
          <w:w w:val="185"/>
          <w:position w:val="-5"/>
          <w:sz w:val="22"/>
        </w:rPr>
        <w:t>b</w:t>
      </w:r>
      <w:r>
        <w:tab/>
      </w:r>
      <w:r>
        <w:rPr>
          <w:rFonts w:ascii="Arial Unicode MS"/>
          <w:color w:val="FFFFFF"/>
          <w:spacing w:val="-2"/>
          <w:w w:val="80"/>
          <w:position w:val="5"/>
          <w:sz w:val="18"/>
        </w:rPr>
        <w:t>Paul Baum</w:t>
      </w:r>
      <w:r>
        <w:tab/>
      </w:r>
      <w:r>
        <w:rPr>
          <w:rFonts w:ascii="Arial Unicode MS"/>
          <w:color w:val="FFFFFF"/>
          <w:spacing w:val="-2"/>
          <w:sz w:val="18"/>
        </w:rPr>
        <w:t>Wednesday (Среда)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 Unicode MS" w:hAnsi="Arial Unicode MS" w:cs="Arial Unicode MS" w:eastAsia="Arial Unicode MS"/>
          <w:sz w:val="18"/>
          <w:szCs w:val="18"/>
        </w:rPr>
        <w:sectPr>
          <w:pgSz w:w="11900" w:h="15800"/>
          <w:pgMar w:top="600" w:bottom="280" w:left="800" w:right="780"/>
        </w:sectPr>
      </w:pPr>
    </w:p>
    <w:p>
      <w:pPr>
        <w:spacing w:before="56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"/>
          <w:w w:val="195"/>
          <w:position w:val="1"/>
          <w:sz w:val="22"/>
        </w:rPr>
        <w:t xml:space="preserve">b </w:t>
      </w:r>
      <w:r>
        <w:rPr>
          <w:rFonts w:ascii="Arial Unicode MS"/>
          <w:spacing w:val="-2"/>
          <w:sz w:val="18"/>
        </w:rPr>
        <w:t>3336</w:t>
      </w:r>
    </w:p>
    <w:p>
      <w:pPr>
        <w:spacing w:before="2"/>
        <w:ind w:left="1832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br w:type="column"/>
      </w:r>
      <w:r>
        <w:rPr>
          <w:rFonts w:ascii="Arial Unicode MS"/>
          <w:w w:val="80"/>
          <w:sz w:val="18"/>
        </w:rPr>
        <w:t>31 Sep (31 сентября)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 Unicode MS" w:hAnsi="Arial Unicode MS" w:cs="Arial Unicode MS" w:eastAsia="Arial Unicode MS"/>
          <w:sz w:val="18"/>
          <w:szCs w:val="18"/>
        </w:rPr>
        <w:sectPr>
          <w:type w:val="continuous"/>
          <w:pgSz w:w="11900" w:h="15800"/>
          <w:pgMar w:top="1500" w:bottom="0" w:left="800" w:right="780"/>
          <w:cols w:num="2" w:equalWidth="0">
            <w:col w:w="2891" w:space="40"/>
            <w:col w:w="7389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548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spacing w:line="240" w:lineRule="auto"/>
        <w:ind w:left="1663" w:right="0"/>
        <w:jc w:val="left"/>
      </w:pPr>
      <w:r>
        <w:t xml:space="preserve">Следует нажать верхнюю переназначаемую клавишу, чтобы начать буквенно-цифровой поиск </w:t>
      </w:r>
      <w:r>
        <w:fldChar w:fldCharType="begin"/>
      </w:r>
      <w:r>
        <w:instrText xml:space="preserve">HYPERLINK  \l"_bookmark83"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35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5.6pt;height:153.8pt;mso-position-horizontal-relative:char;mso-position-vertical-relative:line" coordorigin="0,0" coordsize="7512,3076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58;top:863;width:3402;height:1709" coordorigin="458,863" coordsize="3402,1709">
              <v:shape style="position:absolute;left:458;top:863;width:3402;height:1709" coordorigin="458,863" coordsize="3402,1709" path="m458,2572l3860,2572,3860,863,458,863,458,2572xe" filled="true" fillcolor="#ffffff" stroked="false">
                <v:path arrowok="t"/>
                <v:fill type="solid"/>
              </v:shape>
              <v:shape style="position:absolute;left:458;top:863;width:3402;height:1709" type="#_x0000_t75" stroked="false">
                <v:imagedata xmlns:o="urn:schemas-microsoft-com:office:office" r:id="rId71" o:title=""/>
              </v:shape>
              <v:shape style="position:absolute;left:4400;top:1483;width:3111;height:1592" type="#_x0000_t75" stroked="false">
                <v:imagedata xmlns:o="urn:schemas-microsoft-com:office:office" r:id="rId72" o:title=""/>
              </v:shape>
              <v:shape style="position:absolute;left:922;top:994;width:1440;height:598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Search for... (Найти...)</w:t>
                      </w:r>
                    </w:p>
                    <w:p>
                      <w:pPr>
                        <w:spacing w:line="308" w:lineRule="exact" w:before="102"/>
                        <w:ind w:left="10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67;top:1416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794;top:1857;width:867;height:55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188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Paul Baum</w:t>
                      </w:r>
                    </w:p>
                    <w:p>
                      <w:pPr>
                        <w:spacing w:line="308" w:lineRule="exact" w:before="57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37;top:1861;width:4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31 Sep (31 сентября)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77;top:2258;width:4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Sep 29 (29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exact" w:before="81"/>
        <w:ind w:left="1663" w:right="187"/>
        <w:jc w:val="left"/>
      </w:pPr>
      <w:r>
        <w:t xml:space="preserve">Следует использовать эту переназначаемую клавишу, чтобы набрать номер соответствующего абонента.  </w:t>
      </w:r>
      <w:r>
        <w:t xml:space="preserve">Можно предварительно выбрать Диалог с помощью навигационных клавиш </w:t>
      </w:r>
      <w:r>
        <w:rPr>
          <w:rFonts w:ascii="Arial" w:hAnsi="Arial"/>
          <w:w w:val="240"/>
          <w:sz w:val="22"/>
        </w:rPr>
        <w:t xml:space="preserve">€ </w:t>
      </w:r>
      <w:r>
        <w:t xml:space="preserve">и </w:t>
      </w:r>
      <w:r>
        <w:rPr>
          <w:rFonts w:ascii="Arial" w:hAnsi="Arial"/>
          <w:w w:val="240"/>
          <w:sz w:val="22"/>
        </w:rPr>
        <w:t>μ</w:t>
      </w:r>
      <w:r>
        <w:t xml:space="preserve"> и просмотреть данные о Диалоге с помощью клавиши </w:t>
      </w:r>
      <w:r>
        <w:rPr>
          <w:rFonts w:ascii="Arial" w:hAnsi="Arial"/>
          <w:w w:val="155"/>
          <w:sz w:val="22"/>
        </w:rPr>
        <w:t>«</w:t>
      </w:r>
      <w:r>
        <w:t xml:space="preserve">. </w:t>
      </w:r>
    </w:p>
    <w:p>
      <w:pPr>
        <w:pStyle w:val="BodyText"/>
        <w:spacing w:line="240" w:lineRule="auto" w:before="4"/>
        <w:ind w:left="1663" w:right="0"/>
        <w:jc w:val="left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fldChar w:fldCharType="begin"/>
      </w:r>
      <w:r>
        <w:instrText xml:space="preserve">HYPERLINK  \l"_bookmark80"</w:instrText>
      </w:r>
      <w:r>
        <w:fldChar w:fldCharType="separate"/>
      </w:r>
      <w:r>
        <w:rPr>
          <w:rFonts w:ascii="Wingdings" w:hAnsi="Wingdings"/>
          <w:sz w:val="18"/>
        </w:rPr>
        <w:t>см. с. 31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0" w:right="1334"/>
        <w:jc w:val="right"/>
      </w:pPr>
      <w:r>
        <w:rPr/>
        <w:pict>
          <v:group xmlns:v="urn:schemas-microsoft-com:vml" style="position:absolute;margin-left:124.559998pt;margin-top:-81.099815pt;width:321pt;height:153.4pt;mso-position-horizontal-relative:page;mso-position-vertical-relative:paragraph;z-index:5656" coordorigin="2491,-1622" coordsize="6420,3068">
            <v:shape style="position:absolute;left:2491;top:-1622;width:5014;height:3067" type="#_x0000_t75" stroked="false">
              <v:imagedata xmlns:o="urn:schemas-microsoft-com:office:office" r:id="rId58" o:title=""/>
            </v:shape>
            <v:group style="position:absolute;left:7283;top:-545;width:801;height:2" coordorigin="7283,-545" coordsize="801,2">
              <v:shape style="position:absolute;left:7283;top:-545;width:801;height:2" coordorigin="7283,-545" coordsize="801,0" path="m7283,-545l8083,-545e" filled="false" stroked="true" strokeweight="1.120pt" strokecolor="#000000">
                <v:path arrowok="t"/>
              </v:shape>
            </v:group>
            <v:group style="position:absolute;left:8073;top:-546;width:2;height:1374" coordorigin="8073,-546" coordsize="2,1374">
              <v:shape style="position:absolute;left:8073;top:-546;width:2;height:1374" coordorigin="8073,-546" coordsize="0,1374" path="m8073,-546l8073,828e" filled="false" stroked="true" strokeweight="1.120pt" strokecolor="#000000">
                <v:path arrowok="t"/>
              </v:shape>
            </v:group>
            <v:group style="position:absolute;left:7230;top:818;width:843;height:2" coordorigin="7230,818" coordsize="843,2">
              <v:shape style="position:absolute;left:7230;top:818;width:843;height:2" coordorigin="7230,818" coordsize="843,0" path="m7230,818l8072,818e" filled="false" stroked="true" strokeweight="1.120pt" strokecolor="#000000">
                <v:path arrowok="t"/>
              </v:shape>
            </v:group>
            <v:group style="position:absolute;left:8063;top:137;width:837;height:2" coordorigin="8063,137" coordsize="837,2">
              <v:shape style="position:absolute;left:8063;top:137;width:837;height:2" coordorigin="8063,137" coordsize="837,0" path="m8063,137l8899,137e" filled="false" stroked="true" strokeweight="1.120pt" strokecolor="#000000">
                <v:path arrowok="t"/>
              </v:shape>
            </v:group>
            <v:group style="position:absolute;left:2964;top:-742;width:3389;height:1695" coordorigin="2964,-742" coordsize="3389,1695">
              <v:shape style="position:absolute;left:2964;top:-742;width:3389;height:1695" coordorigin="2964,-742" coordsize="3389,1695" path="m2964,952l6353,952,6353,-742,2964,-742,2964,952xe" filled="true" fillcolor="#ffffff" stroked="false">
                <v:path arrowok="t"/>
                <v:fill type="solid"/>
              </v:shape>
              <v:shape style="position:absolute;left:2964;top:-742;width:3389;height:1694" type="#_x0000_t75" stroked="false">
                <v:imagedata xmlns:o="urn:schemas-microsoft-com:office:office" r:id="rId73" o:title=""/>
              </v:shape>
              <v:shape style="position:absolute;left:3089;top:-499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075;top:-620;width:933;height:612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72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20"/>
                        </w:rPr>
                        <w:t>Call (звонок).</w:t>
                      </w:r>
                    </w:p>
                    <w:p>
                      <w:pPr>
                        <w:spacing w:line="308" w:lineRule="exact" w:before="95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Contact details (контактные данные)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62;top:160;width:618;height:73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6:55</w:t>
                      </w:r>
                    </w:p>
                    <w:p>
                      <w:pPr>
                        <w:spacing w:line="270" w:lineRule="exact" w:before="3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 Tuesday (Вторник)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73;top:224;width:4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History (журнал)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98;top:641;width:41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Delete (Удалить)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Переназначаемые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right"/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584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28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27" w:name="Action via dialpad"/>
      <w:bookmarkEnd w:id="127"/>
      <w:bookmarkStart w:id="128" w:name="_bookmark69"/>
      <w:bookmarkEnd w:id="128"/>
      <w:r>
        <w:rPr>
          <w:color w:val="8CC63F"/>
          <w:spacing w:val="-1"/>
        </w:rPr>
        <w:t>Работа с кнопочной панелью</w:t>
      </w:r>
    </w:p>
    <w:p>
      <w:pPr>
        <w:pStyle w:val="BodyText"/>
        <w:spacing w:line="250" w:lineRule="auto" w:before="163"/>
        <w:ind w:left="1663" w:right="187"/>
        <w:jc w:val="left"/>
      </w:pPr>
      <w:r>
        <w:t xml:space="preserve">Следует нажать любую клавишу панели, чтобы начать набор номера с помощью автоматического поиска телефонного номера.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0" w:right="1304"/>
        <w:jc w:val="right"/>
      </w:pPr>
      <w:r>
        <w:rPr/>
        <w:pict>
          <v:group xmlns:v="urn:schemas-microsoft-com:vml" style="position:absolute;margin-left:124.559998pt;margin-top:-80.919823pt;width:322.5pt;height:153.4pt;mso-position-horizontal-relative:page;mso-position-vertical-relative:paragraph;z-index:6016" coordorigin="2491,-1618" coordsize="6450,3068">
            <v:shape style="position:absolute;left:2491;top:-1618;width:5014;height:3067" type="#_x0000_t75" stroked="false">
              <v:imagedata xmlns:o="urn:schemas-microsoft-com:office:office" r:id="rId58" o:title=""/>
            </v:shape>
            <v:group style="position:absolute;left:7313;top:-541;width:801;height:2" coordorigin="7313,-541" coordsize="801,2">
              <v:shape style="position:absolute;left:7313;top:-541;width:801;height:2" coordorigin="7313,-541" coordsize="801,0" path="m7313,-541l8113,-541e" filled="false" stroked="true" strokeweight="1.120pt" strokecolor="#000000">
                <v:path arrowok="t"/>
              </v:shape>
            </v:group>
            <v:group style="position:absolute;left:8103;top:-542;width:2;height:1340" coordorigin="8103,-542" coordsize="2,1340">
              <v:shape style="position:absolute;left:8103;top:-542;width:2;height:1340" coordorigin="8103,-542" coordsize="0,1340" path="m8103,-542l8103,797e" filled="false" stroked="true" strokeweight="1.120pt" strokecolor="#000000">
                <v:path arrowok="t"/>
              </v:shape>
            </v:group>
            <v:group style="position:absolute;left:7260;top:787;width:843;height:2" coordorigin="7260,787" coordsize="843,2">
              <v:shape style="position:absolute;left:7260;top:787;width:843;height:2" coordorigin="7260,787" coordsize="843,0" path="m7260,787l8102,787e" filled="false" stroked="true" strokeweight="1.120pt" strokecolor="#000000">
                <v:path arrowok="t"/>
              </v:shape>
            </v:group>
            <v:group style="position:absolute;left:8093;top:123;width:837;height:2" coordorigin="8093,123" coordsize="837,2">
              <v:shape style="position:absolute;left:8093;top:123;width:837;height:2" coordorigin="8093,123" coordsize="837,0" path="m8093,123l8929,123e" filled="false" stroked="true" strokeweight="1.120pt" strokecolor="#000000">
                <v:path arrowok="t"/>
              </v:shape>
            </v:group>
            <v:group style="position:absolute;left:2954;top:-756;width:3699;height:1850" coordorigin="2954,-756" coordsize="3699,1850">
              <v:shape style="position:absolute;left:2954;top:-756;width:3699;height:1850" coordorigin="2954,-756" coordsize="3699,1850" path="m2954,1094l6653,1094,6653,-756,2954,-756,2954,1094xe" filled="true" fillcolor="#ffffff" stroked="false">
                <v:path arrowok="t"/>
                <v:fill type="solid"/>
              </v:shape>
              <v:shape style="position:absolute;left:2954;top:-756;width:3698;height:1849" type="#_x0000_t75" stroked="false">
                <v:imagedata xmlns:o="urn:schemas-microsoft-com:office:office" r:id="rId59" o:title=""/>
              </v:shape>
              <v:shape style="position:absolute;left:3337;top:-631;width:333;height:653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85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</w:t>
                      </w:r>
                    </w:p>
                    <w:p>
                      <w:pPr>
                        <w:spacing w:line="308" w:lineRule="exact" w:before="157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3334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72;top:-154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25;top:251;width:68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Paul Baum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48;top:271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98;top:732;width:3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45;top:734;width:4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31 Sep (31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Переназначаемые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50" w:lineRule="auto" w:before="74"/>
        <w:ind w:left="1663" w:right="107"/>
        <w:jc w:val="left"/>
      </w:pPr>
      <w:r>
        <w:t xml:space="preserve">Когда первые цифры введены, открывается поле ввода для выбора телефонного номера, и будут представлены Диалоги, которые соответствуют введённым цифрам и установленным датам. </w:t>
      </w:r>
      <w:r>
        <w:t>Если диалог уже представлен в списке до завершения ввода, можно ввести номер, непосредственно используя соответствующие переназначаемые клавиши</w:t>
      </w:r>
      <w:r>
        <w:fldChar w:fldCharType="begin"/>
      </w:r>
      <w:r>
        <w:instrText xml:space="preserve">HYPERLINK  \l"_bookmark80"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31)</w:t>
      </w:r>
      <w:r>
        <w:fldChar w:fldCharType="end"/>
      </w:r>
      <w:r>
        <w:t xml:space="preserve"> или начать звонок на новый номер.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663" w:right="0"/>
        <w:jc w:val="left"/>
      </w:pPr>
      <w:bookmarkStart w:id="129" w:name="Action with navigation key"/>
      <w:bookmarkEnd w:id="129"/>
      <w:bookmarkStart w:id="130" w:name="_bookmark70"/>
      <w:bookmarkEnd w:id="130"/>
      <w:r>
        <w:rPr>
          <w:color w:val="8CC63F"/>
          <w:spacing w:val="-1"/>
        </w:rPr>
        <w:t>Работа с навигационными клавишами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2;width:3388;height:1695" coordorigin="486,872" coordsize="3388,1695">
              <v:shape style="position:absolute;left:486;top:872;width:3388;height:1695" coordorigin="486,872" coordsize="3388,1695" path="m486,2567l3874,2567,3874,872,486,872,486,2567xe" filled="true" fillcolor="#ffffff" stroked="false">
                <v:path arrowok="t"/>
                <v:fill type="solid"/>
              </v:shape>
              <v:shape style="position:absolute;left:486;top:872;width:3388;height:1694" type="#_x0000_t75" stroked="false">
                <v:imagedata xmlns:o="urn:schemas-microsoft-com:office:office" r:id="rId73" o:title=""/>
              </v:shape>
              <v:shape style="position:absolute;left:593;top:1107;width:1341;height:46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-1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  <w:p>
                      <w:pPr>
                        <w:spacing w:line="290" w:lineRule="exact" w:before="0"/>
                        <w:ind w:left="0" w:right="48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58;top:995;width:933;height:57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72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20"/>
                        </w:rPr>
                        <w:t>Call (звонок).</w:t>
                      </w:r>
                    </w:p>
                    <w:p>
                      <w:pPr>
                        <w:spacing w:line="308" w:lineRule="exact" w:before="6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Contact details (контактные данные)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376;top:1774;width:639;height:73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6:55</w:t>
                      </w:r>
                    </w:p>
                    <w:p>
                      <w:pPr>
                        <w:spacing w:line="270" w:lineRule="exact" w:before="33"/>
                        <w:ind w:left="91" w:right="20" w:hanging="92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 Tuesday (Вторник)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6;top:1824;width:4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History (журнал)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82;top:2240;width:40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Delete (Удалить)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5" w:lineRule="auto" w:before="146"/>
        <w:ind w:left="1663" w:right="187"/>
        <w:jc w:val="left"/>
      </w:pPr>
      <w:r>
        <w:t xml:space="preserve">Можно открыть выбранный Диалог с помощью навигационной клавиши </w:t>
      </w:r>
      <w:r>
        <w:rPr>
          <w:rFonts w:ascii="Arial" w:hAnsi="Arial"/>
          <w:w w:val="150"/>
          <w:sz w:val="22"/>
        </w:rPr>
        <w:t>«</w:t>
      </w:r>
      <w:r>
        <w:t xml:space="preserve">, чтобы просмотреть соответствующие данные </w:t>
      </w:r>
      <w:r>
        <w:fldChar w:fldCharType="begin"/>
      </w:r>
      <w:r>
        <w:instrText xml:space="preserve">HYPERLINK  \l"_bookmark67"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62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(см. с. 27).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5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611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29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480" w:lineRule="exact" w:before="56"/>
        <w:ind w:right="187"/>
        <w:jc w:val="left"/>
      </w:pPr>
      <w:bookmarkStart w:id="131" w:name="Operating your OpenScape Desk Phone CP40"/>
      <w:bookmarkEnd w:id="131"/>
      <w:bookmarkStart w:id="132" w:name="_bookmark71"/>
      <w:bookmarkEnd w:id="132"/>
      <w:bookmarkStart w:id="133" w:name="_bookmark72"/>
      <w:bookmarkEnd w:id="133"/>
      <w:r>
        <w:rPr>
          <w:color w:val="8CC63F"/>
        </w:rPr>
        <w:t>Функционирование телефона OpenScape Desk Phone CP400</w:t>
      </w:r>
    </w:p>
    <w:p>
      <w:pPr>
        <w:pStyle w:val="BodyText"/>
        <w:spacing w:line="240" w:lineRule="auto" w:before="170"/>
        <w:ind w:left="1663" w:right="0"/>
        <w:jc w:val="left"/>
      </w:pPr>
      <w:r>
        <w:t xml:space="preserve">Ниже представлена общая информация о функционировании 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pt;height:.35pt;mso-position-horizontal-relative:char;mso-position-vertical-relative:line" coordorigin="0,0" coordsize="8556,7">
            <v:group style="position:absolute;left:3;top:3;width:8549;height:2" coordorigin="3,3" coordsize="8549,2">
              <v:shape style="position:absolute;left:3;top:3;width:8549;height:2" coordorigin="3,3" coordsize="8549,0" path="m3,3l855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7"/>
        <w:jc w:val="left"/>
      </w:pPr>
      <w:r>
        <w:rPr/>
        <w:pict>
          <v:group xmlns:v="urn:schemas-microsoft-com:vml" style="position:absolute;margin-left:123.849998pt;margin-top:2.840176pt;width:22.45pt;height:14.5pt;mso-position-horizontal-relative:page;mso-position-vertical-relative:paragraph;z-index:6136" coordorigin="2477,57" coordsize="449,290">
            <v:group style="position:absolute;left:2623;top:119;width:138;height:166" coordorigin="2623,119" coordsize="138,166">
              <v:shape style="position:absolute;left:2623;top:119;width:138;height:166" coordorigin="2623,119" coordsize="138,166" path="m2623,285l2761,285,2761,119,2623,119,2623,285xe" filled="true" fillcolor="#8cc63f" stroked="false">
                <v:path arrowok="t"/>
                <v:fill type="solid"/>
              </v:shape>
            </v:group>
            <v:group style="position:absolute;left:2760;top:57;width:166;height:290" coordorigin="2760,57" coordsize="166,290">
              <v:shape style="position:absolute;left:2760;top:57;width:166;height:290" coordorigin="2760,57" coordsize="166,290" path="m2760,57l2760,346,2926,202,2760,57xe" filled="true" fillcolor="#8cc63f" stroked="false">
                <v:path arrowok="t"/>
                <v:fill type="solid"/>
              </v:shape>
            </v:group>
            <v:group style="position:absolute;left:2569;top:119;width:41;height:166" coordorigin="2569,119" coordsize="41,166">
              <v:shape style="position:absolute;left:2569;top:119;width:41;height:166" coordorigin="2569,119" coordsize="41,166" path="m2569,285l2610,285,2610,119,2569,119,2569,285xe" filled="true" fillcolor="#8cc63f" stroked="false">
                <v:path arrowok="t"/>
                <v:fill type="solid"/>
              </v:shape>
            </v:group>
            <v:group style="position:absolute;left:2480;top:119;width:130;height:2" coordorigin="2480,119" coordsize="130,2">
              <v:shape style="position:absolute;left:2480;top:119;width:130;height:2" coordorigin="2480,119" coordsize="130,0" path="m2480,119l2610,119e" filled="false" stroked="true" strokeweight=".22pt" strokecolor="#8cc63f">
                <v:path arrowok="t"/>
              </v:shape>
            </v:group>
            <v:group style="position:absolute;left:2607;top:119;width:5;height:167" coordorigin="2607,119" coordsize="5,167">
              <v:shape style="position:absolute;left:2607;top:119;width:5;height:167" coordorigin="2607,119" coordsize="5,167" path="m2607,286l2611,286,2611,119,2607,119,2607,286xe" filled="true" fillcolor="#8cc63f" stroked="false">
                <v:path arrowok="t"/>
                <v:fill type="solid"/>
              </v:shape>
            </v:group>
            <v:group style="position:absolute;left:2479;top:285;width:130;height:2" coordorigin="2479,285" coordsize="130,2">
              <v:shape style="position:absolute;left:2479;top:285;width:130;height:2" coordorigin="2479,285" coordsize="130,0" path="m2479,285l2609,285e" filled="false" stroked="true" strokeweight=".22pt" strokecolor="#8cc63f">
                <v:path arrowok="t"/>
              </v:shape>
            </v:group>
            <v:group style="position:absolute;left:2570;top:118;width:2;height:167" coordorigin="2570,118" coordsize="2,167">
              <v:shape style="position:absolute;left:2570;top:118;width:2;height:167" coordorigin="2570,118" coordsize="0,167" path="m2570,118l2570,285e" filled="false" stroked="true" strokeweight=".22pt" strokecolor="#8cc63f">
                <v:path arrowok="t"/>
              </v:shape>
            </v:group>
            <v:group style="position:absolute;left:2536;top:119;width:2;height:166" coordorigin="2536,119" coordsize="2,166">
              <v:shape style="position:absolute;left:2536;top:119;width:2;height:166" coordorigin="2536,119" coordsize="0,166" path="m2536,119l2536,285e" filled="false" stroked="true" strokeweight="1.42pt" strokecolor="#8cc63f">
                <v:path arrowok="t"/>
              </v:shape>
            </v:group>
            <v:group style="position:absolute;left:2549;top:119;width:2;height:167" coordorigin="2549,119" coordsize="2,167">
              <v:shape style="position:absolute;left:2549;top:119;width:2;height:167" coordorigin="2549,119" coordsize="0,167" path="m2549,119l2549,286e" filled="false" stroked="true" strokeweight=".22pt" strokecolor="#8cc63f">
                <v:path arrowok="t"/>
              </v:shape>
            </v:group>
            <v:group style="position:absolute;left:2522;top:118;width:2;height:167" coordorigin="2522,118" coordsize="2,167">
              <v:shape style="position:absolute;left:2522;top:118;width:2;height:167" coordorigin="2522,118" coordsize="0,167" path="m2522,118l2522,285e" filled="false" stroked="true" strokeweight=".22pt" strokecolor="#8cc63f">
                <v:path arrowok="t"/>
              </v:shape>
            </v:group>
            <v:group style="position:absolute;left:2488;top:119;width:2;height:166" coordorigin="2488,119" coordsize="2,166">
              <v:shape style="position:absolute;left:2488;top:119;width:2;height:166" coordorigin="2488,119" coordsize="0,166" path="m2488,119l2488,285e" filled="false" stroked="true" strokeweight=".82pt" strokecolor="#8cc63f">
                <v:path arrowok="t"/>
              </v:shape>
            </v:group>
            <v:group style="position:absolute;left:2495;top:119;width:2;height:167" coordorigin="2495,119" coordsize="2,167">
              <v:shape style="position:absolute;left:2495;top:119;width:2;height:167" coordorigin="2495,119" coordsize="0,167" path="m2495,119l2495,286e" filled="false" stroked="true" strokeweight=".22001pt" strokecolor="#8cc63f">
                <v:path arrowok="t"/>
              </v:shape>
            </v:group>
            <v:group style="position:absolute;left:2480;top:118;width:2;height:167" coordorigin="2480,118" coordsize="2,167">
              <v:shape style="position:absolute;left:2480;top:118;width:2;height:167" coordorigin="2480,118" coordsize="0,167" path="m2480,118l2480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Перед изучением функций и настроек следует задать пользовательский пароль для защиты телефона от несанкционированного доступа, </w:t>
      </w:r>
      <w:r>
        <w:fldChar w:fldCharType="begin"/>
      </w:r>
      <w:r>
        <w:instrText xml:space="preserve">HYPERLINK  \l"_bookmark293"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см. с. 102.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pt;height:.35pt;mso-position-horizontal-relative:char;mso-position-vertical-relative:line" coordorigin="0,0" coordsize="8556,7">
            <v:group style="position:absolute;left:3;top:3;width:8549;height:2" coordorigin="3,3" coordsize="8549,2">
              <v:shape style="position:absolute;left:3;top:3;width:8549;height:2" coordorigin="3,3" coordsize="8549,0" path="m3,3l855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1663" w:right="0"/>
        <w:jc w:val="left"/>
      </w:pPr>
      <w:bookmarkStart w:id="134" w:name="Navigating in menus"/>
      <w:bookmarkEnd w:id="134"/>
      <w:bookmarkStart w:id="135" w:name="_bookmark73"/>
      <w:bookmarkEnd w:id="135"/>
      <w:r>
        <w:rPr>
          <w:color w:val="8CC63F"/>
          <w:spacing w:val="-1"/>
        </w:rPr>
        <w:t>Навигация по меню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36" w:name="Activating an application"/>
      <w:bookmarkEnd w:id="136"/>
      <w:bookmarkStart w:id="137" w:name="_bookmark74"/>
      <w:bookmarkEnd w:id="137"/>
      <w:r>
        <w:rPr>
          <w:color w:val="8CC63F"/>
          <w:spacing w:val="-1"/>
        </w:rPr>
        <w:t xml:space="preserve">Активация </w:t>
      </w:r>
      <w:bookmarkStart w:id="138" w:name="_bookmark75"/>
      <w:bookmarkEnd w:id="138"/>
      <w:r>
        <w:rPr>
          <w:color w:val="8CC63F"/>
          <w:spacing w:val="-1"/>
        </w:rPr>
        <w:t>прикладной задачи</w:t>
      </w:r>
    </w:p>
    <w:p>
      <w:pPr>
        <w:pStyle w:val="BodyText"/>
        <w:spacing w:line="250" w:lineRule="auto" w:before="155"/>
        <w:ind w:left="1663" w:right="187"/>
        <w:jc w:val="left"/>
      </w:pPr>
      <w:r>
        <w:t>Можно применить клавиши переключения режимов</w:t>
      </w:r>
      <w:r>
        <w:fldChar w:fldCharType="begin"/>
      </w:r>
      <w:r>
        <w:instrText xml:space="preserve">HYPERLINK  \l"_bookmark49"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21)</w:t>
      </w:r>
      <w:r>
        <w:fldChar w:fldCharType="end"/>
      </w:r>
      <w:r>
        <w:t xml:space="preserve">, например, для того, чтобы переключаться между основным меню и Диалогами или для того, чтобы открыть меню статуса присутствия.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39" w:name="Browsing lists"/>
      <w:bookmarkEnd w:id="139"/>
      <w:r>
        <w:rPr>
          <w:color w:val="8CC63F"/>
          <w:spacing w:val="-1"/>
        </w:rPr>
        <w:t>Списки</w:t>
      </w:r>
      <w:bookmarkStart w:id="140" w:name="_bookmark76"/>
      <w:bookmarkEnd w:id="140"/>
      <w:r>
        <w:rPr>
          <w:color w:val="8CC63F"/>
          <w:spacing w:val="-1"/>
        </w:rPr>
        <w:t xml:space="preserve"> для просмотра</w:t>
      </w:r>
    </w:p>
    <w:p>
      <w:pPr>
        <w:pStyle w:val="BodyText"/>
        <w:spacing w:line="240" w:lineRule="auto" w:before="155"/>
        <w:ind w:left="1663" w:right="0"/>
        <w:jc w:val="left"/>
      </w:pPr>
      <w:r>
        <w:t xml:space="preserve">Можно использовать навигационные клавиши для промотки между записями и подтверждения выбора функций. </w:t>
      </w:r>
    </w:p>
    <w:p>
      <w:pPr>
        <w:pStyle w:val="BodyText"/>
        <w:spacing w:line="240" w:lineRule="auto" w:before="10"/>
        <w:ind w:left="1663" w:right="0"/>
        <w:jc w:val="left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fldChar w:fldCharType="begin"/>
      </w:r>
      <w:r>
        <w:instrText xml:space="preserve">HYPERLINK  \l"_bookmark51"</w:instrText>
      </w:r>
      <w:r>
        <w:fldChar w:fldCharType="separate"/>
      </w:r>
      <w:r>
        <w:rPr>
          <w:rFonts w:ascii="Wingdings" w:hAnsi="Wingdings"/>
          <w:sz w:val="18"/>
        </w:rPr>
        <w:t>см. с. 22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41" w:name="Opening context menus"/>
      <w:bookmarkEnd w:id="141"/>
      <w:r>
        <w:rPr>
          <w:color w:val="8CC63F"/>
          <w:spacing w:val="-1"/>
        </w:rPr>
        <w:t xml:space="preserve">Открытие контекстных </w:t>
      </w:r>
      <w:bookmarkStart w:id="142" w:name="_bookmark77"/>
      <w:bookmarkEnd w:id="142"/>
      <w:r>
        <w:rPr>
          <w:color w:val="8CC63F"/>
          <w:spacing w:val="-1"/>
        </w:rPr>
        <w:t>меню</w:t>
      </w:r>
    </w:p>
    <w:p>
      <w:pPr>
        <w:pStyle w:val="BodyText"/>
        <w:spacing w:line="240" w:lineRule="auto" w:before="155"/>
        <w:ind w:left="1663" w:right="0"/>
        <w:jc w:val="left"/>
      </w:pPr>
      <w:r>
        <w:t xml:space="preserve">Если за выбранным пунктом списка присутствует стрелка, для данного пункта доступно контекстное меню. </w:t>
      </w:r>
    </w:p>
    <w:p>
      <w:pPr>
        <w:pStyle w:val="BodyText"/>
        <w:spacing w:line="240" w:lineRule="auto" w:before="10"/>
        <w:ind w:left="1663" w:right="0"/>
        <w:jc w:val="left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fldChar w:fldCharType="begin"/>
      </w:r>
      <w:r>
        <w:instrText xml:space="preserve">HYPERLINK  \l"_bookmark65"</w:instrText>
      </w:r>
      <w:r>
        <w:fldChar w:fldCharType="separate"/>
      </w:r>
      <w:r>
        <w:rPr>
          <w:rFonts w:ascii="Wingdings" w:hAnsi="Wingdings"/>
          <w:sz w:val="18"/>
        </w:rPr>
        <w:t>см. с. 27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618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1663" w:right="0"/>
        <w:jc w:val="left"/>
      </w:pPr>
      <w:bookmarkStart w:id="143" w:name="Conversations"/>
      <w:bookmarkEnd w:id="143"/>
      <w:bookmarkStart w:id="144" w:name="_bookmark78"/>
      <w:bookmarkEnd w:id="144"/>
      <w:bookmarkStart w:id="145" w:name="_bookmark79"/>
      <w:bookmarkEnd w:id="145"/>
      <w:r>
        <w:rPr>
          <w:color w:val="8CC63F"/>
          <w:spacing w:val="-1"/>
        </w:rPr>
        <w:t>Conversations (Диалоги)</w:t>
      </w:r>
    </w:p>
    <w:p>
      <w:pPr>
        <w:pStyle w:val="BodyText"/>
        <w:spacing w:line="240" w:lineRule="auto" w:before="319"/>
        <w:ind w:left="1663" w:right="0"/>
        <w:jc w:val="left"/>
      </w:pPr>
      <w:r>
        <w:t xml:space="preserve">Диалог представляет собой контакт с журналом звонков.  </w:t>
      </w:r>
      <w:r>
        <w:t xml:space="preserve">Новые Диалоги могут создаваться или обновляться для: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70" w:after="0"/>
        <w:ind w:left="1833" w:right="0" w:hanging="170"/>
        <w:jc w:val="left"/>
      </w:pPr>
      <w:r>
        <w:t>ранее принятого вызова,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>набранного номера,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пропущенного вызова,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записи на Microsoft Exchange Server, появившейся в ходе автоматической синхронизации,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записи из корпоративной директории, если был использован новый номер (применяется протокол LDAP). </w:t>
      </w:r>
    </w:p>
    <w:p>
      <w:pPr>
        <w:pStyle w:val="BodyText"/>
        <w:spacing w:line="250" w:lineRule="auto" w:before="130"/>
        <w:ind w:left="1663" w:right="187"/>
        <w:jc w:val="left"/>
      </w:pPr>
      <w:r>
        <w:t>Если было активировано использование сети (</w:t>
      </w:r>
      <w:r>
        <w:fldChar w:fldCharType="begin"/>
      </w:r>
      <w:r>
        <w:instrText xml:space="preserve">HYPERLINK  \l"_bookmark425"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см. с. </w:t>
      </w:r>
      <w:r>
        <w:fldChar w:fldCharType="end"/>
      </w:r>
      <w:r>
        <w:t xml:space="preserve"> 153), в список будут включаться только Диалоги, ведущиеся с её помощью.  </w:t>
      </w:r>
      <w:r>
        <w:t xml:space="preserve">Список будет идентичен представленному в браузере.  </w:t>
      </w:r>
      <w:r>
        <w:t xml:space="preserve">Подробнее о переключении между сетью и локальным списком Диалогов </w:t>
      </w:r>
      <w:r>
        <w:fldChar w:fldCharType="begin"/>
      </w:r>
      <w:r>
        <w:instrText xml:space="preserve">HYPERLINK  \l"_bookmark88"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39</w:t>
      </w:r>
      <w:r>
        <w:fldChar w:fldCharType="end"/>
      </w:r>
      <w:r>
        <w:t>.</w:t>
      </w:r>
    </w:p>
    <w:p>
      <w:pPr>
        <w:pStyle w:val="BodyText"/>
        <w:spacing w:line="250" w:lineRule="auto" w:before="120"/>
        <w:ind w:left="1663" w:right="126"/>
        <w:jc w:val="both"/>
      </w:pPr>
      <w:r>
        <w:t xml:space="preserve">Если телефон настроен на мультилинию (подробнее см </w:t>
      </w:r>
      <w:r>
        <w:fldChar w:fldCharType="begin"/>
      </w:r>
      <w:r>
        <w:instrText xml:space="preserve">HYPERLINK  \l"_bookmark265"</w:instrText>
      </w:r>
      <w:r>
        <w:fldChar w:fldCharType="separate"/>
      </w:r>
      <w:r>
        <w:rPr>
          <w:spacing w:val="-1"/>
        </w:rPr>
        <w:t xml:space="preserve">”Настройки мультилинии </w:t>
      </w:r>
      <w:r>
        <w:fldChar w:fldCharType="end"/>
      </w:r>
      <w:r>
        <w:t xml:space="preserve"> </w:t>
      </w:r>
      <w:r>
        <w:fldChar w:fldCharType="begin"/>
      </w:r>
      <w:r>
        <w:instrText xml:space="preserve">HYPERLINK  \l"_bookmark265"</w:instrText>
      </w:r>
      <w:r>
        <w:fldChar w:fldCharType="separate"/>
      </w:r>
      <w:r>
        <w:rPr>
          <w:spacing w:val="-1"/>
        </w:rPr>
        <w:t xml:space="preserve"> (клавиатурной линии)”, 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spacing w:val="-1"/>
        </w:rPr>
        <w:t>с. 96</w:t>
      </w:r>
      <w:r>
        <w:fldChar w:fldCharType="end"/>
      </w:r>
      <w:r>
        <w:t xml:space="preserve">), Диалоги создаются для звонков по всем линиям, кроме отвеченных звонков по вторичным групповым линиям. </w:t>
      </w:r>
    </w:p>
    <w:p>
      <w:pPr>
        <w:pStyle w:val="BodyText"/>
        <w:spacing w:line="250" w:lineRule="auto" w:before="120"/>
        <w:ind w:left="1663" w:right="187"/>
        <w:jc w:val="left"/>
      </w:pPr>
      <w:r>
        <w:t xml:space="preserve">Пункты списка выстраиваются в хронологическом порядке, по дате последнего события каждого диалога.  </w:t>
      </w:r>
      <w:r>
        <w:t xml:space="preserve">Последняя запись оказывается в самой верхней позиции списка.  </w:t>
      </w:r>
      <w:r>
        <w:t xml:space="preserve">Активные звонки отображаются до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74"/>
        <w:ind w:left="0" w:right="1883"/>
        <w:jc w:val="right"/>
      </w:pPr>
      <w:r>
        <w:rPr/>
        <w:pict>
          <v:group xmlns:v="urn:schemas-microsoft-com:vml" style="position:absolute;margin-left:124.559998pt;margin-top:-64.199829pt;width:274.95pt;height:153.4pt;mso-position-horizontal-relative:page;mso-position-vertical-relative:paragraph;z-index:6304" coordorigin="2491,-1284" coordsize="5499,3068">
            <v:shape style="position:absolute;left:2491;top:-1284;width:5014;height:3067" type="#_x0000_t75" stroked="false">
              <v:imagedata xmlns:o="urn:schemas-microsoft-com:office:office" r:id="rId58" o:title=""/>
            </v:shape>
            <v:group style="position:absolute;left:6779;top:211;width:1200;height:2" coordorigin="6779,211" coordsize="1200,2">
              <v:shape style="position:absolute;left:6779;top:211;width:1200;height:2" coordorigin="6779,211" coordsize="1200,0" path="m6779,211l7979,211e" filled="false" stroked="true" strokeweight="1.120pt" strokecolor="#000000">
                <v:path arrowok="t"/>
              </v:shape>
            </v:group>
            <v:group style="position:absolute;left:2958;top:-425;width:3389;height:1694" coordorigin="2958,-425" coordsize="3389,1694">
              <v:shape style="position:absolute;left:2958;top:-425;width:3389;height:1694" coordorigin="2958,-425" coordsize="3389,1694" path="m2958,1268l6347,1268,6347,-425,2958,-425,2958,1268xe" filled="true" fillcolor="#ffffff" stroked="false">
                <v:path arrowok="t"/>
                <v:fill type="solid"/>
              </v:shape>
              <v:shape style="position:absolute;left:2958;top:-425;width:3389;height:1693" type="#_x0000_t75" stroked="false">
                <v:imagedata xmlns:o="urn:schemas-microsoft-com:office:office" r:id="rId74" o:title=""/>
              </v:shape>
              <v:shape style="position:absolute;left:3078;top:-299;width:2008;height:962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t>1 Conversations (Диалоги)</w:t>
                      </w:r>
                    </w:p>
                    <w:p>
                      <w:pPr>
                        <w:spacing w:line="360" w:lineRule="atLeast" w:before="51"/>
                        <w:ind w:left="628" w:right="0" w:firstLine="38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Andre-Marie Ampere</w:t>
                      </w:r>
                      <w:r>
                        <w:t xml:space="preserve"> Paul Baum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615;top:114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30  07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760;top:892;width:3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62;top:526;width:748;height:555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Wednesday (Среда)</w:t>
                      </w:r>
                    </w:p>
                    <w:p>
                      <w:pPr>
                        <w:spacing w:line="308" w:lineRule="exact" w:before="59"/>
                        <w:ind w:left="30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31 Sep (31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Выбранный звонок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663" w:right="0"/>
        <w:jc w:val="left"/>
      </w:pPr>
      <w:r>
        <w:t>Статус Диалога показан иконкой.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7157"/>
      </w:tblGrid>
      <w:tr>
        <w:trPr>
          <w:trHeight w:val="340" w:hRule="exact"/>
        </w:trPr>
        <w:tc>
          <w:tcPr>
            <w:tcW w:w="1028" w:type="dxa"/>
            <w:tcBorders>
              <w:top w:val="single" w:sz="5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9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Иконка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Отправляемое сообщение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15"/>
                <w:sz w:val="22"/>
              </w:rPr>
              <w:t>g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Активный звонок 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330"/>
                <w:sz w:val="22"/>
              </w:rPr>
              <w:t>º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Пропущенный звонок (текущий)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120"/>
                <w:sz w:val="22"/>
              </w:rPr>
              <w:t>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Пропущенный звонок (старый)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15"/>
                <w:sz w:val="22"/>
              </w:rPr>
              <w:t>b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Набранный номер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40"/>
                <w:sz w:val="22"/>
              </w:rPr>
              <w:t>с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Принятый звонок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35"/>
                <w:sz w:val="22"/>
              </w:rPr>
              <w:t>%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Voicemail (Голосовая почта)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60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300"/>
                <w:sz w:val="22"/>
              </w:rPr>
              <w:t>ž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7"/>
                <w:sz w:val="20"/>
              </w:rPr>
              <w:t>Вы переадресовали звонок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59" w:hRule="exact"/>
        </w:trPr>
        <w:tc>
          <w:tcPr>
            <w:tcW w:w="1028" w:type="dxa"/>
            <w:tcBorders>
              <w:top w:val="single" w:sz="3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6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225"/>
                <w:sz w:val="22"/>
              </w:rPr>
              <w:t>Ÿ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15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sz w:val="20"/>
              </w:rPr>
              <w:t>Ваш звонок был переадресован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692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31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46" w:name="Opening details of a conversation or mak"/>
      <w:bookmarkEnd w:id="146"/>
      <w:bookmarkStart w:id="147" w:name="_bookmark80"/>
      <w:bookmarkEnd w:id="147"/>
      <w:r>
        <w:rPr>
          <w:color w:val="8CC63F"/>
        </w:rPr>
        <w:t>Открытие подробной информации о Диалоге или отправка вызова</w:t>
      </w:r>
    </w:p>
    <w:p>
      <w:pPr>
        <w:pStyle w:val="BodyText"/>
        <w:spacing w:line="218" w:lineRule="exact" w:before="144"/>
        <w:ind w:left="1663" w:right="0"/>
        <w:jc w:val="left"/>
      </w:pPr>
      <w:r>
        <w:t xml:space="preserve">Можно открыть выбранный Диалог с помощью навигационной клавиши </w:t>
      </w:r>
      <w:r>
        <w:rPr>
          <w:rFonts w:ascii="Arial" w:hAnsi="Arial"/>
          <w:w w:val="150"/>
          <w:sz w:val="22"/>
        </w:rPr>
        <w:t>«</w:t>
      </w:r>
      <w:r>
        <w:t xml:space="preserve"> или начать звонок с помощью переназначаемой клавиши</w:t>
      </w:r>
    </w:p>
    <w:p>
      <w:pPr>
        <w:pStyle w:val="BodyText"/>
        <w:spacing w:line="178" w:lineRule="auto" w:before="32"/>
        <w:ind w:left="1663" w:right="187"/>
        <w:jc w:val="left"/>
      </w:pPr>
      <w:r>
        <w:rPr>
          <w:rFonts w:ascii="Arial"/>
          <w:w w:val="200"/>
          <w:sz w:val="28"/>
        </w:rPr>
        <w:t xml:space="preserve">_ </w:t>
      </w:r>
      <w:r>
        <w:t>или навигационной клавиши Z. Если Диалог не выбран, можно начать звонок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50pt;mso-position-horizontal-relative:char;mso-position-vertical-relative:line" coordorigin="0,0" coordsize="5014,3069">
            <v:shape style="position:absolute;left:0;top:0;width:5014;height:3068" type="#_x0000_t75" stroked="false">
              <v:imagedata xmlns:o="urn:schemas-microsoft-com:office:office" r:id="rId58" o:title=""/>
            </v:shape>
            <v:group style="position:absolute;left:476;top:878;width:3508;height:1761" coordorigin="476,878" coordsize="3508,1761">
              <v:shape style="position:absolute;left:476;top:878;width:3508;height:1761" coordorigin="476,878" coordsize="3508,1761" path="m476,2639l3984,2639,3984,878,476,878,476,2639xe" filled="true" fillcolor="#ffffff" stroked="false">
                <v:path arrowok="t"/>
                <v:fill type="solid"/>
              </v:shape>
              <v:shape style="position:absolute;left:476;top:878;width:3508;height:1760" type="#_x0000_t75" stroked="false">
                <v:imagedata xmlns:o="urn:schemas-microsoft-com:office:office" r:id="rId69" o:title=""/>
              </v:shape>
              <v:shape style="position:absolute;left:599;top:974;width:13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t>1 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70;top:1405;width:276;height:1023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1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15"/>
                          <w:sz w:val="22"/>
                        </w:rPr>
                        <w:t>b</w:t>
                      </w:r>
                    </w:p>
                    <w:p>
                      <w:pPr>
                        <w:spacing w:line="360" w:lineRule="atLeast" w:before="80"/>
                        <w:ind w:left="0" w:right="1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w w:val="215"/>
                          <w:sz w:val="22"/>
                        </w:rPr>
                        <w:t xml:space="preserve">b </w:t>
                      </w:r>
                      <w:r>
                        <w:rPr>
                          <w:rFonts w:ascii="Arial"/>
                          <w:w w:val="215"/>
                          <w:sz w:val="22"/>
                        </w:rPr>
                        <w:t>b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83;top:1454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84;top:1448;width:4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5"/>
                          <w:sz w:val="18"/>
                        </w:rPr>
                        <w:t>26 Nov (26 ноября)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54;top:1844;width:99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Daniel Bernoulli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10;top:1823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62;top:1849;width:4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5"/>
                          <w:sz w:val="18"/>
                        </w:rPr>
                        <w:t>26 Nov (26 ноября)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82;top:2263;width:31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4"/>
                        </w:rPr>
                        <w:t>3334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66;top:2283;width:4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26 Nov (26 ноября)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5" w:lineRule="auto" w:before="84"/>
        <w:ind w:left="1663" w:right="187"/>
        <w:jc w:val="left"/>
      </w:pPr>
      <w:r>
        <w:t xml:space="preserve">Если открыть подробные данные о Диалоге с помощью клавиши  </w:t>
      </w:r>
      <w:r>
        <w:rPr>
          <w:rFonts w:ascii="Arial" w:hAnsi="Arial"/>
          <w:w w:val="150"/>
          <w:sz w:val="22"/>
        </w:rPr>
        <w:t xml:space="preserve">« </w:t>
      </w:r>
      <w:r>
        <w:t xml:space="preserve">, будет представлена информация по следующему образцу: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5.1pt;height:157.4pt;mso-position-horizontal-relative:char;mso-position-vertical-relative:line" coordorigin="0,0" coordsize="7502,314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4;width:3388;height:1695" coordorigin="486,874" coordsize="3388,1695">
              <v:shape style="position:absolute;left:486;top:874;width:3388;height:1695" coordorigin="486,874" coordsize="3388,1695" path="m486,2568l3874,2568,3874,874,486,874,486,2568xe" filled="true" fillcolor="#ffffff" stroked="false">
                <v:path arrowok="t"/>
                <v:fill type="solid"/>
              </v:shape>
              <v:shape style="position:absolute;left:486;top:874;width:3388;height:1694" type="#_x0000_t75" stroked="false">
                <v:imagedata xmlns:o="urn:schemas-microsoft-com:office:office" r:id="rId73" o:title=""/>
              </v:shape>
              <v:shape style="position:absolute;left:4320;top:1486;width:3182;height:1662" type="#_x0000_t75" stroked="false">
                <v:imagedata xmlns:o="urn:schemas-microsoft-com:office:office" r:id="rId75" o:title=""/>
              </v:shape>
              <v:shape style="position:absolute;left:593;top:1108;width:1341;height:46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  <w:p>
                      <w:pPr>
                        <w:spacing w:line="290" w:lineRule="exact" w:before="0"/>
                        <w:ind w:left="0" w:right="48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58;top:995;width:933;height:579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72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20"/>
                        </w:rPr>
                        <w:t>Call (звонок).</w:t>
                      </w:r>
                    </w:p>
                    <w:p>
                      <w:pPr>
                        <w:spacing w:line="308" w:lineRule="exact" w:before="6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Contact details (контактные данные)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745;top:1776;width:616;height:73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18:55</w:t>
                      </w:r>
                    </w:p>
                    <w:p>
                      <w:pPr>
                        <w:spacing w:line="270" w:lineRule="exact" w:before="3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 Tuesday (Вторник)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6;top:1824;width:4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History (журнал)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82;top:2257;width:40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Delete (Удалить)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4"/>
        <w:ind w:left="1663" w:right="0"/>
        <w:jc w:val="left"/>
      </w:pPr>
      <w:r>
        <w:t xml:space="preserve">Также, можно в течение звонка запросить контактные данные для Диалога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6.9pt;height:155.9pt;mso-position-horizontal-relative:char;mso-position-vertical-relative:line" coordorigin="0,0" coordsize="6938,311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93;top:877;width:3388;height:1694" coordorigin="493,877" coordsize="3388,1694">
              <v:shape style="position:absolute;left:493;top:877;width:3388;height:1694" coordorigin="493,877" coordsize="3388,1694" path="m493,2570l3881,2570,3881,877,493,877,493,2570xe" filled="true" fillcolor="#ffffff" stroked="false">
                <v:path arrowok="t"/>
                <v:fill type="solid"/>
              </v:shape>
              <v:shape style="position:absolute;left:493;top:877;width:3388;height:1693" type="#_x0000_t75" stroked="false">
                <v:imagedata xmlns:o="urn:schemas-microsoft-com:office:office" r:id="rId76" o:title=""/>
              </v:shape>
              <v:shape style="position:absolute;left:4457;top:2232;width:2481;height:886" type="#_x0000_t75" stroked="false">
                <v:imagedata xmlns:o="urn:schemas-microsoft-com:office:office" r:id="rId77" o:title=""/>
              </v:shape>
              <v:shape style="position:absolute;left:2622;top:979;width:9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Add participant (Добавление участника)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38;top:1228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215"/>
                          <w:sz w:val="18"/>
                        </w:rPr>
                        <w:t>g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49;top:1195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12:21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73;top:1419;width:50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Transfer (Перевод звонка)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68;top:1755;width:1340;height:412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  <w:p>
                      <w:pPr>
                        <w:spacing w:line="266" w:lineRule="exact" w:before="0"/>
                        <w:ind w:left="0" w:right="95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72;top:1814;width:41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Pickup (захват)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46;top:2248;width:103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20"/>
                        </w:rPr>
                        <w:t>Contact details (контактные данные)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67"/>
        <w:ind w:left="1663" w:right="0"/>
        <w:jc w:val="left"/>
      </w:pPr>
      <w:r>
        <w:t xml:space="preserve">Следует использовать кнопку </w:t>
      </w:r>
      <w:r>
        <w:rPr>
          <w:rFonts w:ascii="Arial" w:hAnsi="Arial"/>
          <w:w w:val="130"/>
          <w:sz w:val="22"/>
        </w:rPr>
        <w:t>€</w:t>
      </w:r>
      <w:r>
        <w:t xml:space="preserve">, чтобы осуществлять навигацию с целью обнаружения опции отображения данных контакта и для выбора этой опции с помощью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740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left="1663" w:right="0"/>
        <w:jc w:val="left"/>
      </w:pPr>
      <w:bookmarkStart w:id="148" w:name="Creating or editing conversations"/>
      <w:bookmarkEnd w:id="148"/>
      <w:bookmarkStart w:id="149" w:name="_bookmark81"/>
      <w:bookmarkEnd w:id="149"/>
      <w:r>
        <w:rPr>
          <w:color w:val="8CC63F"/>
          <w:spacing w:val="-1"/>
        </w:rPr>
        <w:t>Создание</w:t>
      </w:r>
      <w:bookmarkStart w:id="150" w:name="_bookmark82"/>
      <w:bookmarkEnd w:id="150"/>
      <w:r>
        <w:rPr>
          <w:color w:val="8CC63F"/>
          <w:spacing w:val="-1"/>
        </w:rPr>
        <w:t xml:space="preserve"> и редактирование Диалогов</w:t>
      </w:r>
    </w:p>
    <w:p>
      <w:pPr>
        <w:pStyle w:val="BodyText"/>
        <w:spacing w:line="250" w:lineRule="auto" w:before="163"/>
        <w:ind w:left="1663" w:right="187"/>
        <w:jc w:val="left"/>
      </w:pPr>
      <w:r>
        <w:t xml:space="preserve">Диалоги создаются на основе отправленных или полученных вызовов. </w:t>
      </w:r>
      <w:r>
        <w:t xml:space="preserve">Новые контакты синхронизируются с телефоном при подключении Microsoft Exchange Server. </w:t>
      </w:r>
      <w:r>
        <w:t>Когда производится поиск абонента с использованием протокола LDAP</w:t>
      </w:r>
    </w:p>
    <w:p>
      <w:pPr>
        <w:pStyle w:val="BodyText"/>
        <w:spacing w:line="240" w:lineRule="auto"/>
        <w:ind w:left="1663" w:right="0"/>
        <w:jc w:val="left"/>
      </w:pPr>
      <w:r>
        <w:fldChar w:fldCharType="begin"/>
      </w:r>
      <w:r>
        <w:instrText xml:space="preserve">HYPERLINK  \l"_bookmark190"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(см. с. 74</w:t>
      </w:r>
      <w:r>
        <w:fldChar w:fldCharType="end"/>
      </w:r>
      <w:r>
        <w:t xml:space="preserve">), его контакт переводится в Диалог. </w:t>
      </w:r>
    </w:p>
    <w:p>
      <w:pPr>
        <w:pStyle w:val="BodyText"/>
        <w:spacing w:line="250" w:lineRule="auto" w:before="130"/>
        <w:ind w:left="1663" w:right="187"/>
        <w:jc w:val="left"/>
      </w:pPr>
      <w:r>
        <w:t xml:space="preserve">Пример. Вы принимаете вызов от абонента, для которого Диалог ранее не был создан.  </w:t>
      </w:r>
      <w:r>
        <w:t xml:space="preserve">После завершения такого разговора абонент отображается в списке только с телефонным номером.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79;top:886;width:3404;height:1709" coordorigin="479,886" coordsize="3404,1709">
              <v:shape style="position:absolute;left:479;top:886;width:3404;height:1709" coordorigin="479,886" coordsize="3404,1709" path="m479,2594l3882,2594,3882,886,479,886,479,2594xe" filled="true" fillcolor="#ffffff" stroked="false">
                <v:path arrowok="t"/>
                <v:fill type="solid"/>
              </v:shape>
              <v:shape style="position:absolute;left:479;top:886;width:3403;height:1709" type="#_x0000_t75" stroked="false">
                <v:imagedata xmlns:o="urn:schemas-microsoft-com:office:office" r:id="rId78" o:title=""/>
              </v:shape>
              <v:shape style="position:absolute;left:516;top:975;width:11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75;top:1401;width:65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210"/>
                          <w:sz w:val="22"/>
                        </w:rPr>
                        <w:t xml:space="preserve">c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position w:val="1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355;top:1398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94;top:1434;width:55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13:22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56;top:1821;width:330;height:608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65"/>
                          <w:sz w:val="22"/>
                        </w:rPr>
                        <w:t>o</w:t>
                      </w:r>
                    </w:p>
                    <w:p>
                      <w:pPr>
                        <w:spacing w:line="244" w:lineRule="exact" w:before="13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15"/>
                          <w:sz w:val="22"/>
                        </w:rPr>
                        <w:t>b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6;top:1851;width:9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Albert Einstein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1831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67;top:2266;width:10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Alessandro Volta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2257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103"/>
        <w:ind w:left="1663" w:right="0"/>
        <w:jc w:val="left"/>
      </w:pPr>
      <w:r>
        <w:t xml:space="preserve">Следует открыть подробные данные о Диалоге с помощью клавиши </w:t>
      </w:r>
      <w:r>
        <w:rPr>
          <w:rFonts w:ascii="Arial" w:hAnsi="Arial"/>
          <w:w w:val="150"/>
          <w:sz w:val="22"/>
        </w:rPr>
        <w:t xml:space="preserve">« 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6.4pt;height:154.3pt;mso-position-horizontal-relative:char;mso-position-vertical-relative:line" coordorigin="0,0" coordsize="7528,3086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280;top:1356;width:3247;height:1729" type="#_x0000_t75" stroked="false">
              <v:imagedata xmlns:o="urn:schemas-microsoft-com:office:office" r:id="rId79" o:title=""/>
            </v:shape>
            <v:group style="position:absolute;left:457;top:864;width:3389;height:1695" coordorigin="457,864" coordsize="3389,1695">
              <v:shape style="position:absolute;left:457;top:864;width:3389;height:1695" coordorigin="457,864" coordsize="3389,1695" path="m457,2558l3846,2558,3846,864,457,864,457,2558xe" filled="true" fillcolor="#ffffff" stroked="false">
                <v:path arrowok="t"/>
                <v:fill type="solid"/>
              </v:shape>
              <v:shape style="position:absolute;left:457;top:864;width:3389;height:1694" type="#_x0000_t75" stroked="false">
                <v:imagedata xmlns:o="urn:schemas-microsoft-com:office:office" r:id="rId73" o:title=""/>
              </v:shape>
              <v:shape style="position:absolute;left:1061;top:1099;width:333;height:442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3333</w:t>
                      </w:r>
                    </w:p>
                    <w:p>
                      <w:pPr>
                        <w:spacing w:line="264" w:lineRule="exact" w:before="0"/>
                        <w:ind w:left="3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w w:val="80"/>
                          <w:sz w:val="16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1;top:987;width:934;height:57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72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20"/>
                        </w:rPr>
                        <w:t>Call (звонок).</w:t>
                      </w:r>
                    </w:p>
                    <w:p>
                      <w:pPr>
                        <w:spacing w:line="308" w:lineRule="exact" w:before="6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Contact details (контактные данные)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348;top:1766;width:640;height:731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7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18:55</w:t>
                      </w:r>
                    </w:p>
                    <w:p>
                      <w:pPr>
                        <w:spacing w:line="272" w:lineRule="exact" w:before="31"/>
                        <w:ind w:left="92" w:right="20" w:hanging="93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 Tuesday (Вторник)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28;top:1815;width:43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History (журнал)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3;top:2232;width:4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Delete (Удалить)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left"/>
      </w:pPr>
      <w:r>
        <w:t xml:space="preserve">С помощью этой переназначаемой клавиши следует открыть меню "Contact details" (Контактные данные).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99.55pt;height:155.2pt;mso-position-horizontal-relative:char;mso-position-vertical-relative:line" coordorigin="0,0" coordsize="7991,3104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85;top:1013;width:3606;height:2090" type="#_x0000_t75" stroked="false">
              <v:imagedata xmlns:o="urn:schemas-microsoft-com:office:office" r:id="rId80" o:title=""/>
            </v:shape>
            <v:group style="position:absolute;left:494;top:874;width:3389;height:1695" coordorigin="494,874" coordsize="3389,1695">
              <v:shape style="position:absolute;left:494;top:874;width:3389;height:1695" coordorigin="494,874" coordsize="3389,1695" path="m494,2568l3883,2568,3883,874,494,874,494,2568xe" filled="true" fillcolor="#ffffff" stroked="false">
                <v:path arrowok="t"/>
                <v:fill type="solid"/>
              </v:shape>
              <v:shape style="position:absolute;left:494;top:874;width:3389;height:1694" type="#_x0000_t75" stroked="false">
                <v:imagedata xmlns:o="urn:schemas-microsoft-com:office:office" r:id="rId81" o:title=""/>
              </v:shape>
              <v:shape style="position:absolute;left:665;top:952;width:1095;height:1065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3333</w:t>
                      </w:r>
                    </w:p>
                    <w:p>
                      <w:pPr>
                        <w:spacing w:before="129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Last name (Фамилия)::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3333</w:t>
                      </w:r>
                    </w:p>
                    <w:p>
                      <w:pPr>
                        <w:spacing w:line="308" w:lineRule="exact" w:before="12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Work 1: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1.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67"/>
        <w:ind w:left="1663" w:right="0"/>
        <w:jc w:val="left"/>
      </w:pPr>
      <w:r>
        <w:t xml:space="preserve">Следует нажать переназначаемую клавишу </w:t>
      </w:r>
      <w:r>
        <w:rPr>
          <w:rFonts w:ascii="Arial"/>
          <w:w w:val="170"/>
          <w:sz w:val="22"/>
        </w:rPr>
        <w:t xml:space="preserve">K </w:t>
      </w:r>
      <w:r>
        <w:t xml:space="preserve">, чтобы получить доступ к режиму редактирования.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757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33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4"/>
        <w:ind w:left="1663" w:right="0"/>
        <w:jc w:val="left"/>
      </w:pPr>
      <w:r>
        <w:t xml:space="preserve">Для контакта можно заполнить следующие поля: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Last name:  </w:t>
      </w:r>
      <w:r>
        <w:t>Фамилия абонента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First name:  </w:t>
      </w:r>
      <w:r>
        <w:t>Имя абонента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Work 1: </w:t>
      </w:r>
      <w:r>
        <w:t xml:space="preserve">Первый номер рабочего телефона абонента. </w:t>
      </w:r>
      <w:r>
        <w:t xml:space="preserve">Если доступен только один рабочий номер абонента, следующее поле не заполняется.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Work 2: </w:t>
      </w:r>
      <w:r>
        <w:t>Второй номер рабочего телефона абонента.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Mobile:  </w:t>
      </w:r>
      <w:r>
        <w:t>Номер мобильного телефона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Home:  </w:t>
      </w:r>
      <w:r>
        <w:t>Номер домашнего телефона абонента.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Company:  </w:t>
      </w:r>
      <w:r>
        <w:t xml:space="preserve">Компания, в которой работает абонент.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Address 1:  </w:t>
      </w:r>
      <w:r>
        <w:t xml:space="preserve">Первый адрес, по которому абонент может быть доступен.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Address 2: </w:t>
      </w:r>
      <w:r>
        <w:t>Второй адрес, по которому абонент может быть доступен.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Role:  </w:t>
      </w:r>
      <w:r>
        <w:t>Должность абонента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Email:  </w:t>
      </w:r>
      <w:r>
        <w:t>Адрес электронной почты абонента.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Avatar:  </w:t>
      </w:r>
      <w:r>
        <w:t>Изображение для абонента.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81.7pt;height:156.550pt;mso-position-horizontal-relative:char;mso-position-vertical-relative:line" coordorigin="0,0" coordsize="7634,3131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404;top:1420;width:3229;height:1711" type="#_x0000_t75" stroked="false">
              <v:imagedata xmlns:o="urn:schemas-microsoft-com:office:office" r:id="rId82" o:title=""/>
            </v:shape>
            <v:group style="position:absolute;left:486;top:864;width:3388;height:1695" coordorigin="486,864" coordsize="3388,1695">
              <v:shape style="position:absolute;left:486;top:864;width:3388;height:1695" coordorigin="486,864" coordsize="3388,1695" path="m486,2558l3874,2558,3874,864,486,864,486,2558xe" filled="true" fillcolor="#ffffff" stroked="false">
                <v:path arrowok="t"/>
                <v:fill type="solid"/>
              </v:shape>
              <v:shape style="position:absolute;left:486;top:864;width:3388;height:1694" type="#_x0000_t75" stroked="false">
                <v:imagedata xmlns:o="urn:schemas-microsoft-com:office:office" r:id="rId83" o:title=""/>
              </v:shape>
              <v:shape style="position:absolute;left:0;top:0;width:7634;height:313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9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3333</w:t>
                      </w:r>
                    </w:p>
                    <w:p>
                      <w:pPr>
                        <w:spacing w:line="353" w:lineRule="auto" w:before="129"/>
                        <w:ind w:left="595" w:right="594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Last name (Фамилия)::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3333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First name (имя):</w:t>
                      </w:r>
                    </w:p>
                    <w:p>
                      <w:pPr>
                        <w:spacing w:before="8"/>
                        <w:ind w:left="59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5"/>
                          <w:sz w:val="18"/>
                        </w:rPr>
                        <w:t xml:space="preserve">Work 1: </w:t>
                      </w:r>
                      <w:r>
                        <w:rPr>
                          <w:rFonts w:ascii="Arial Unicode MS"/>
                          <w:w w:val="85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67"/>
        <w:ind w:left="1663" w:right="0"/>
        <w:jc w:val="left"/>
      </w:pPr>
      <w:r>
        <w:t xml:space="preserve">Следует нажать переназначаемую клавишу </w:t>
      </w:r>
      <w:r>
        <w:rPr>
          <w:rFonts w:ascii="Arial"/>
          <w:w w:val="190"/>
          <w:sz w:val="22"/>
        </w:rPr>
        <w:t>K</w:t>
      </w:r>
      <w:r>
        <w:t>, чтобы ввести фамилию.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2.8pt;height:155.1pt;mso-position-horizontal-relative:char;mso-position-vertical-relative:line" coordorigin="0,0" coordsize="7456,3102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265;top:1430;width:3191;height:1672" type="#_x0000_t75" stroked="false">
              <v:imagedata xmlns:o="urn:schemas-microsoft-com:office:office" r:id="rId84" o:title=""/>
            </v:shape>
            <v:group style="position:absolute;left:467;top:872;width:3389;height:1695" coordorigin="467,872" coordsize="3389,1695">
              <v:shape style="position:absolute;left:467;top:872;width:3389;height:1695" coordorigin="467,872" coordsize="3389,1695" path="m467,2567l3856,2567,3856,872,467,872,467,2567xe" filled="true" fillcolor="#ffffff" stroked="false">
                <v:path arrowok="t"/>
                <v:fill type="solid"/>
              </v:shape>
              <v:shape style="position:absolute;left:467;top:872;width:3389;height:1694" type="#_x0000_t75" stroked="false">
                <v:imagedata xmlns:o="urn:schemas-microsoft-com:office:office" r:id="rId85" o:title=""/>
              </v:shape>
              <v:shape style="position:absolute;left:785;top:1003;width:874;height:579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Last name:</w:t>
                      </w:r>
                    </w:p>
                    <w:p>
                      <w:pPr>
                        <w:spacing w:line="308" w:lineRule="exact" w:before="80"/>
                        <w:ind w:left="95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Einstein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24;top:1808;width:1114;height:60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8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5"/>
                          <w:sz w:val="18"/>
                        </w:rPr>
                        <w:t>Move cursor left (Переместить курсор влево)</w:t>
                      </w:r>
                    </w:p>
                    <w:p>
                      <w:pPr>
                        <w:spacing w:line="308" w:lineRule="exact" w:before="104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Move cursor right (Переместить курсор вправо)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5" w:lineRule="auto" w:before="67"/>
        <w:ind w:left="1663" w:right="187"/>
        <w:jc w:val="left"/>
      </w:pPr>
      <w:r>
        <w:t xml:space="preserve">Удалить цифры с помощью кнопки </w:t>
      </w:r>
      <w:r>
        <w:rPr>
          <w:rFonts w:ascii="Arial"/>
          <w:w w:val="185"/>
          <w:sz w:val="22"/>
        </w:rPr>
        <w:t xml:space="preserve">^ </w:t>
      </w:r>
      <w:r>
        <w:t xml:space="preserve">и ввести фамилию.  </w:t>
      </w:r>
      <w:r>
        <w:t xml:space="preserve">Нажать переназначаемую клавишу в поле ввода для завершения ввода в данное поле.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5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779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67;top:874;width:3389;height:1695" coordorigin="467,874" coordsize="3389,1695">
              <v:shape style="position:absolute;left:467;top:874;width:3389;height:1695" coordorigin="467,874" coordsize="3389,1695" path="m467,2568l3856,2568,3856,874,467,874,467,2568xe" filled="true" fillcolor="#ffffff" stroked="false">
                <v:path arrowok="t"/>
                <v:fill type="solid"/>
              </v:shape>
              <v:shape style="position:absolute;left:467;top:874;width:3389;height:1694" type="#_x0000_t75" stroked="false">
                <v:imagedata xmlns:o="urn:schemas-microsoft-com:office:office" r:id="rId83" o:title=""/>
              </v:shape>
              <v:shape style="position:absolute;left:0;top:0;width:5014;height:306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3333</w:t>
                      </w:r>
                    </w:p>
                    <w:p>
                      <w:pPr>
                        <w:spacing w:line="353" w:lineRule="auto" w:before="129"/>
                        <w:ind w:left="576" w:right="3189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Last name (Фамилия)::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Einstein 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First name (имя):</w:t>
                      </w:r>
                    </w:p>
                    <w:p>
                      <w:pPr>
                        <w:spacing w:before="9"/>
                        <w:ind w:left="5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Work 1: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34" w:lineRule="auto" w:before="40"/>
        <w:ind w:left="1663" w:right="187"/>
        <w:jc w:val="left"/>
      </w:pPr>
      <w:r>
        <w:t xml:space="preserve">С помощью клавиш </w:t>
      </w:r>
      <w:r>
        <w:rPr>
          <w:rFonts w:ascii="Arial" w:hAnsi="Arial"/>
          <w:w w:val="240"/>
          <w:sz w:val="28"/>
        </w:rPr>
        <w:t xml:space="preserve">€ </w:t>
      </w:r>
      <w:r>
        <w:t xml:space="preserve">и </w:t>
      </w:r>
      <w:r>
        <w:rPr>
          <w:rFonts w:ascii="Arial" w:hAnsi="Arial"/>
          <w:w w:val="240"/>
          <w:sz w:val="28"/>
        </w:rPr>
        <w:t xml:space="preserve">μ </w:t>
      </w:r>
      <w:r>
        <w:t xml:space="preserve">следует, при необходимости, выйти, например, в поле "First name" и ввести имя.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6.35pt;height:153.15pt;mso-position-horizontal-relative:char;mso-position-vertical-relative:line" coordorigin="0,0" coordsize="7527,3063">
            <v:shape style="position:absolute;left:0;top:0;width:5014;height:3062" type="#_x0000_t75" stroked="false">
              <v:imagedata xmlns:o="urn:schemas-microsoft-com:office:office" r:id="rId86" o:title=""/>
            </v:shape>
            <v:shape style="position:absolute;left:4328;top:1384;width:3198;height:1679" type="#_x0000_t75" stroked="false">
              <v:imagedata xmlns:o="urn:schemas-microsoft-com:office:office" r:id="rId87" o:title=""/>
            </v:shape>
            <v:group style="position:absolute;left:467;top:874;width:3389;height:1695" coordorigin="467,874" coordsize="3389,1695">
              <v:shape style="position:absolute;left:467;top:874;width:3389;height:1695" coordorigin="467,874" coordsize="3389,1695" path="m467,2568l3856,2568,3856,874,467,874,467,2568xe" filled="true" fillcolor="#ffffff" stroked="false">
                <v:path arrowok="t"/>
                <v:fill type="solid"/>
              </v:shape>
              <v:shape style="position:absolute;left:467;top:874;width:3389;height:1694" type="#_x0000_t75" stroked="false">
                <v:imagedata xmlns:o="urn:schemas-microsoft-com:office:office" r:id="rId85" o:title=""/>
              </v:shape>
              <v:shape style="position:absolute;left:803;top:1024;width:892;height:579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First name:</w:t>
                      </w:r>
                    </w:p>
                    <w:p>
                      <w:pPr>
                        <w:spacing w:line="308" w:lineRule="exact" w:before="80"/>
                        <w:ind w:left="0" w:right="27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0"/>
                          <w:sz w:val="18"/>
                        </w:rPr>
                        <w:t>Albert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93;top:1830;width:1116;height:60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8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Move cursor left (Переместить курсор влево)</w:t>
                      </w:r>
                    </w:p>
                    <w:p>
                      <w:pPr>
                        <w:spacing w:line="308" w:lineRule="exact" w:before="104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Move cursor right (Переместить курсор вправо)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left"/>
      </w:pPr>
      <w:r>
        <w:t xml:space="preserve">Ввести имя и завершить ввод в поле нажав соответствующую переназначаемую клавишу.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96.05pt;height:154.7pt;mso-position-horizontal-relative:char;mso-position-vertical-relative:line" coordorigin="0,0" coordsize="7921,3094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22;top:1012;width:3598;height:2082" type="#_x0000_t75" stroked="false">
              <v:imagedata xmlns:o="urn:schemas-microsoft-com:office:office" r:id="rId88" o:title=""/>
            </v:shape>
            <v:group style="position:absolute;left:457;top:872;width:3389;height:1695" coordorigin="457,872" coordsize="3389,1695">
              <v:shape style="position:absolute;left:457;top:872;width:3389;height:1695" coordorigin="457,872" coordsize="3389,1695" path="m457,2567l3846,2567,3846,872,457,872,457,2567xe" filled="true" fillcolor="#ffffff" stroked="false">
                <v:path arrowok="t"/>
                <v:fill type="solid"/>
              </v:shape>
              <v:shape style="position:absolute;left:457;top:872;width:3389;height:1694" type="#_x0000_t75" stroked="false">
                <v:imagedata xmlns:o="urn:schemas-microsoft-com:office:office" r:id="rId83" o:title=""/>
              </v:shape>
              <v:shape style="position:absolute;left:0;top:0;width:7921;height:309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3333</w:t>
                      </w:r>
                    </w:p>
                    <w:p>
                      <w:pPr>
                        <w:spacing w:line="343" w:lineRule="auto" w:before="129"/>
                        <w:ind w:left="576" w:right="6095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Last name (Фамилия)::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Einstein 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First name (имя):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Albert Work (Рабочий номер) 1: 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50" w:lineRule="auto" w:before="86"/>
        <w:ind w:left="1663" w:right="187"/>
        <w:jc w:val="left"/>
      </w:pPr>
      <w:r>
        <w:t xml:space="preserve">Сохранить контактные данные.  </w:t>
      </w:r>
      <w:r>
        <w:t xml:space="preserve">Впоследствии можно добавить недостающие контакты.  </w:t>
      </w:r>
      <w:r>
        <w:t xml:space="preserve">При следующем звонке с использованием данного контакта будет отображена информация, соответствующая образцу ниже.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834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35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6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2pt;mso-position-horizontal-relative:char;mso-position-vertical-relative:line" coordorigin="0,0" coordsize="5014,3064">
            <v:shape style="position:absolute;left:0;top:0;width:5014;height:3064" type="#_x0000_t75" stroked="false">
              <v:imagedata xmlns:o="urn:schemas-microsoft-com:office:office" r:id="rId89" o:title=""/>
            </v:shape>
            <v:group style="position:absolute;left:424;top:852;width:3507;height:1761" coordorigin="424,852" coordsize="3507,1761">
              <v:shape style="position:absolute;left:424;top:852;width:3507;height:1761" coordorigin="424,852" coordsize="3507,1761" path="m424,2612l3930,2612,3930,852,424,852,424,2612xe" filled="true" fillcolor="#ffffff" stroked="false">
                <v:path arrowok="t"/>
                <v:fill type="solid"/>
              </v:shape>
              <v:shape style="position:absolute;left:424;top:852;width:3506;height:1760" type="#_x0000_t75" stroked="false">
                <v:imagedata xmlns:o="urn:schemas-microsoft-com:office:office" r:id="rId22" o:title=""/>
              </v:shape>
              <v:shape style="position:absolute;left:2978;top:972;width:53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75"/>
                          <w:sz w:val="20"/>
                        </w:rPr>
                        <w:t>Answer (Ответ)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736;top:1227;width:83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Incoming call (Входящий вызов)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62;top:1396;width:448;height:611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52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75"/>
                          <w:sz w:val="18"/>
                        </w:rPr>
                        <w:t>Reject (Отвергнуть)</w:t>
                      </w:r>
                    </w:p>
                    <w:p>
                      <w:pPr>
                        <w:spacing w:line="308" w:lineRule="exact" w:before="115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Deflect (Отклонить)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24;top:1975;width:901;height:442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Albert Einstein</w:t>
                      </w:r>
                    </w:p>
                    <w:p>
                      <w:pPr>
                        <w:spacing w:line="281" w:lineRule="exact" w:before="0"/>
                        <w:ind w:left="0" w:right="52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51" w:name="Searching for conversations"/>
      <w:bookmarkEnd w:id="151"/>
      <w:bookmarkStart w:id="152" w:name="_bookmark83"/>
      <w:bookmarkEnd w:id="152"/>
      <w:bookmarkStart w:id="153" w:name="_bookmark84"/>
      <w:bookmarkEnd w:id="153"/>
      <w:r>
        <w:rPr>
          <w:color w:val="8CC63F"/>
          <w:spacing w:val="-1"/>
        </w:rPr>
        <w:t xml:space="preserve">Поиск </w:t>
      </w:r>
      <w:bookmarkStart w:id="154" w:name="_bookmark85"/>
      <w:bookmarkEnd w:id="154"/>
      <w:r>
        <w:rPr>
          <w:color w:val="8CC63F"/>
          <w:spacing w:val="-1"/>
        </w:rPr>
        <w:t>Диалогов</w:t>
      </w:r>
    </w:p>
    <w:p>
      <w:pPr>
        <w:pStyle w:val="BodyText"/>
        <w:spacing w:line="250" w:lineRule="auto" w:before="182"/>
        <w:ind w:left="1663" w:right="187"/>
        <w:jc w:val="left"/>
      </w:pPr>
      <w:r>
        <w:t xml:space="preserve">Предусмотрено несколько опций для начала поиска Диалогов.  </w:t>
      </w:r>
      <w:r>
        <w:t xml:space="preserve">Если требуется позвонить конкретному абоненту для немедленного начала Диалога и приблизительно известен его номер,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60" w:after="0"/>
        <w:ind w:left="1833" w:right="0" w:hanging="170"/>
        <w:jc w:val="left"/>
      </w:pPr>
      <w:r>
        <w:t xml:space="preserve">можно: поднять трубку,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или нажать кнопку динамика,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или нажать кнопку наушников. </w:t>
      </w:r>
    </w:p>
    <w:p>
      <w:pPr>
        <w:pStyle w:val="BodyText"/>
        <w:spacing w:line="226" w:lineRule="exact" w:before="130"/>
        <w:ind w:left="1663" w:right="0"/>
        <w:jc w:val="left"/>
      </w:pPr>
      <w:r>
        <w:t xml:space="preserve">Чтобы выбрать один Диалог из списка, следует открыть поле буквенно-цифрового ввода, нажав переназначаемую клавишу </w:t>
      </w:r>
    </w:p>
    <w:p>
      <w:pPr>
        <w:spacing w:line="249" w:lineRule="exact" w:before="0"/>
        <w:ind w:left="166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90"/>
          <w:sz w:val="22"/>
        </w:rPr>
        <w:t>A</w:t>
      </w:r>
      <w:r>
        <w:rPr>
          <w:rFonts w:ascii="Arial"/>
          <w:w w:val="190"/>
          <w:sz w:val="20"/>
        </w:rPr>
        <w:t>,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73;top:892;width:3417;height:1722" coordorigin="473,892" coordsize="3417,1722">
              <v:shape style="position:absolute;left:473;top:892;width:3417;height:1722" coordorigin="473,892" coordsize="3417,1722" path="m473,2614l3889,2614,3889,892,473,892,473,2614xe" filled="true" fillcolor="#ffffff" stroked="false">
                <v:path arrowok="t"/>
                <v:fill type="solid"/>
              </v:shape>
              <v:shape style="position:absolute;left:473;top:892;width:3416;height:1722" type="#_x0000_t75" stroked="false">
                <v:imagedata xmlns:o="urn:schemas-microsoft-com:office:office" r:id="rId90" o:title=""/>
              </v:shape>
              <v:shape style="position:absolute;left:937;top:1023;width:76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Search for... (Найти...)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10;top:1435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240"/>
                          <w:sz w:val="18"/>
                        </w:rPr>
                        <w:t>с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872;top:1408;width:3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3335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90;top:1412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66;top:1878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91;top:1857;width:4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Sep 31 (29 сентября)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62;top:2263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91;top:2287;width:4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Sep 29 (29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/>
        <w:ind w:left="1663" w:right="0"/>
        <w:jc w:val="left"/>
      </w:pPr>
      <w:r>
        <w:t xml:space="preserve">или выбрать поле только цифрового ввода для поиска по цифровому значению.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50pt;height:153.25pt;mso-position-horizontal-relative:char;mso-position-vertical-relative:line" coordorigin="0,0" coordsize="7000,3065">
            <v:shape style="position:absolute;left:0;top:0;width:5014;height:3065" type="#_x0000_t75" stroked="false">
              <v:imagedata xmlns:o="urn:schemas-microsoft-com:office:office" r:id="rId58" o:title=""/>
            </v:shape>
            <v:shape style="position:absolute;left:4326;top:1864;width:2674;height:1201" type="#_x0000_t75" stroked="false">
              <v:imagedata xmlns:o="urn:schemas-microsoft-com:office:office" r:id="rId91" o:title=""/>
            </v:shape>
            <v:group style="position:absolute;left:456;top:877;width:3519;height:1730" coordorigin="456,877" coordsize="3519,1730">
              <v:shape style="position:absolute;left:456;top:877;width:3519;height:1730" coordorigin="456,877" coordsize="3519,1730" path="m456,2606l3974,2606,3974,877,456,877,456,2606xe" filled="true" fillcolor="#ffffff" stroked="false">
                <v:path arrowok="t"/>
                <v:fill type="solid"/>
              </v:shape>
              <v:shape style="position:absolute;left:456;top:877;width:3518;height:1729" type="#_x0000_t75" stroked="false">
                <v:imagedata xmlns:o="urn:schemas-microsoft-com:office:office" r:id="rId59" o:title=""/>
              </v:shape>
              <v:shape style="position:absolute;left:872;top:1023;width:333;height:536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6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</w:t>
                      </w:r>
                    </w:p>
                    <w:p>
                      <w:pPr>
                        <w:spacing w:line="308" w:lineRule="exact" w:before="39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3335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90;top:1382;width:7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66;top:1838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91;top:1827;width:4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Sep 31 (29 сентября)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772;top:2233;width:3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91;top:2257;width:4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Sep 29 (29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exact" w:before="81"/>
        <w:ind w:left="1663" w:right="187"/>
        <w:jc w:val="left"/>
      </w:pPr>
      <w:r>
        <w:t xml:space="preserve">С помощью кнопки </w:t>
      </w:r>
      <w:r>
        <w:rPr>
          <w:rFonts w:ascii="Arial"/>
          <w:w w:val="240"/>
          <w:sz w:val="22"/>
        </w:rPr>
        <w:t xml:space="preserve"># </w:t>
      </w:r>
      <w:r>
        <w:t xml:space="preserve">следует переключаться между цифровым и буквенно-цифровым способами ввода, когда открыто поисковое поле с помощью переназначаемой </w:t>
      </w:r>
      <w:r>
        <w:rPr>
          <w:rFonts w:ascii="Arial"/>
          <w:w w:val="240"/>
          <w:sz w:val="22"/>
        </w:rPr>
        <w:t>клавиши А</w:t>
      </w:r>
      <w:r>
        <w:t xml:space="preserve">. В данном случае можно непосредственно ввести номер известного абонента, чей телефонный номер содержит цифры 33, например, нажав переназначаемую клавишу.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exact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872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39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155" w:name="Search for names (alphanumeric string)"/>
      <w:bookmarkEnd w:id="155"/>
      <w:r>
        <w:rPr>
          <w:rFonts w:ascii="Arial"/>
          <w:color w:val="8CC63F"/>
          <w:spacing w:val="-1"/>
          <w:sz w:val="24"/>
        </w:rPr>
        <w:t>Поиск имён (с помощью строки буквенно-цифрового ввода)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15" w:after="0"/>
        <w:ind w:left="1833" w:right="0" w:hanging="170"/>
        <w:jc w:val="left"/>
      </w:pPr>
      <w:r>
        <w:t xml:space="preserve">Если протокол LDAP не установлен администратором: </w:t>
      </w:r>
    </w:p>
    <w:p>
      <w:pPr>
        <w:pStyle w:val="BodyText"/>
        <w:spacing w:line="250" w:lineRule="auto" w:before="130"/>
        <w:ind w:left="1663" w:right="187"/>
        <w:jc w:val="left"/>
      </w:pPr>
      <w:r>
        <w:t>Телефон осуществляет поиск в локальном списке Диалогов по сочетанию букв "am". Он найдёт все Диалоги, имена абонентов которых включают это сочетание: "Ampere", "Samara" и т.д..</w:t>
      </w:r>
    </w:p>
    <w:p>
      <w:pPr>
        <w:pStyle w:val="BodyText"/>
        <w:spacing w:line="240" w:lineRule="auto" w:before="120"/>
        <w:ind w:left="1663" w:right="0"/>
        <w:jc w:val="left"/>
      </w:pPr>
      <w:r>
        <w:t>Полученные Диалоги будут выстроены в хронологическом порядке.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50.05pt;height:153.3pt;mso-position-horizontal-relative:char;mso-position-vertical-relative:line" coordorigin="0,0" coordsize="7001,3066">
            <v:shape style="position:absolute;left:0;top:0;width:5014;height:3066" type="#_x0000_t75" stroked="false">
              <v:imagedata xmlns:o="urn:schemas-microsoft-com:office:office" r:id="rId58" o:title=""/>
            </v:shape>
            <v:group style="position:absolute;left:378;top:805;width:3576;height:1809" coordorigin="378,805" coordsize="3576,1809">
              <v:shape style="position:absolute;left:378;top:805;width:3576;height:1809" coordorigin="378,805" coordsize="3576,1809" path="m378,2614l3954,2614,3954,805,378,805,378,2614xe" filled="true" fillcolor="#ffffff" stroked="false">
                <v:path arrowok="t"/>
                <v:fill type="solid"/>
              </v:shape>
              <v:shape style="position:absolute;left:378;top:805;width:3576;height:1808" type="#_x0000_t75" stroked="false">
                <v:imagedata xmlns:o="urn:schemas-microsoft-com:office:office" r:id="rId92" o:title=""/>
              </v:shape>
              <v:shape style="position:absolute;left:4326;top:1865;width:2674;height:1201" type="#_x0000_t75" stroked="false">
                <v:imagedata xmlns:o="urn:schemas-microsoft-com:office:office" r:id="rId93" o:title=""/>
              </v:shape>
              <v:shape style="position:absolute;left:944;top:951;width:1128;height:572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0"/>
                          <w:sz w:val="18"/>
                        </w:rPr>
                        <w:t>am</w:t>
                      </w:r>
                    </w:p>
                    <w:p>
                      <w:pPr>
                        <w:spacing w:line="308" w:lineRule="exact" w:before="75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Catherine Samara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65;top:1322;width:5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21:44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6;top:1759;width:78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Jane Ambos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76;top:1747;width:5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20:45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2;top:2214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41;top:2197;width:6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0" w:after="0"/>
        <w:ind w:left="1833" w:right="0" w:hanging="170"/>
        <w:jc w:val="left"/>
      </w:pPr>
      <w:r>
        <w:t>Если протокол LDAP установлен администратором:</w:t>
      </w:r>
    </w:p>
    <w:p>
      <w:pPr>
        <w:pStyle w:val="BodyText"/>
        <w:spacing w:line="250" w:lineRule="auto" w:before="130"/>
        <w:ind w:left="1663" w:right="187"/>
        <w:jc w:val="left"/>
      </w:pPr>
      <w:r>
        <w:t xml:space="preserve">Если дополнительно администратором установлен протокол LDAP, в стандартной ситуации поиск осуществляется по сочетанию "Am" в фамилии и с применением данного протокола.  </w:t>
      </w:r>
      <w:r>
        <w:t xml:space="preserve">Телефон найдёт все записи, начинающиеся на Am: "Ampere", "Ambros", но не "Samara". </w:t>
      </w:r>
    </w:p>
    <w:p>
      <w:pPr>
        <w:pStyle w:val="BodyText"/>
        <w:spacing w:line="240" w:lineRule="auto" w:before="120"/>
        <w:ind w:left="1663" w:right="0"/>
        <w:jc w:val="left"/>
      </w:pPr>
      <w:r>
        <w:t xml:space="preserve">Результаты, полученные с применением протокола LDAP, будут отсортированы по имени в локальном списке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50.05pt;height:153.3pt;mso-position-horizontal-relative:char;mso-position-vertical-relative:line" coordorigin="0,0" coordsize="7001,3066">
            <v:shape style="position:absolute;left:0;top:0;width:5014;height:3066" type="#_x0000_t75" stroked="false">
              <v:imagedata xmlns:o="urn:schemas-microsoft-com:office:office" r:id="rId58" o:title=""/>
            </v:shape>
            <v:group style="position:absolute;left:397;top:841;width:3576;height:1880" coordorigin="397,841" coordsize="3576,1880">
              <v:shape style="position:absolute;left:397;top:841;width:3576;height:1880" coordorigin="397,841" coordsize="3576,1880" path="m397,2720l3973,2720,3973,841,397,841,397,2720xe" filled="true" fillcolor="#ffffff" stroked="false">
                <v:path arrowok="t"/>
                <v:fill type="solid"/>
              </v:shape>
              <v:shape style="position:absolute;left:397;top:841;width:3576;height:1879" type="#_x0000_t75" stroked="false">
                <v:imagedata xmlns:o="urn:schemas-microsoft-com:office:office" r:id="rId94" o:title=""/>
              </v:shape>
              <v:shape style="position:absolute;left:4326;top:1865;width:2674;height:1201" type="#_x0000_t75" stroked="false">
                <v:imagedata xmlns:o="urn:schemas-microsoft-com:office:office" r:id="rId95" o:title=""/>
              </v:shape>
            </v:group>
            <v:group style="position:absolute;left:426;top:1736;width:3524;height:2" coordorigin="426,1736" coordsize="3524,2">
              <v:shape style="position:absolute;left:426;top:1736;width:3524;height:2" coordorigin="426,1736" coordsize="3524,0" path="m426,1736l3949,1736e" filled="false" stroked="true" strokeweight="1.120pt" strokecolor="#ee2e29">
                <v:path arrowok="t"/>
              </v:shape>
            </v:group>
            <v:group style="position:absolute;left:3939;top:1735;width:2;height:916" coordorigin="3939,1735" coordsize="2,916">
              <v:shape style="position:absolute;left:3939;top:1735;width:2;height:916" coordorigin="3939,1735" coordsize="0,916" path="m3939,1735l3939,2651e" filled="false" stroked="true" strokeweight="1.120pt" strokecolor="#ee2e29">
                <v:path arrowok="t"/>
              </v:shape>
            </v:group>
            <v:group style="position:absolute;left:416;top:2641;width:3522;height:2" coordorigin="416,2641" coordsize="3522,2">
              <v:shape style="position:absolute;left:416;top:2641;width:3522;height:2" coordorigin="416,2641" coordsize="3522,0" path="m416,2641l3938,2641e" filled="false" stroked="true" strokeweight="1.120pt" strokecolor="#ee2e29">
                <v:path arrowok="t"/>
              </v:shape>
            </v:group>
            <v:group style="position:absolute;left:427;top:1726;width:2;height:915" coordorigin="427,1726" coordsize="2,915">
              <v:shape style="position:absolute;left:427;top:1726;width:2;height:915" coordorigin="427,1726" coordsize="0,915" path="m427,1726l427,2640e" filled="false" stroked="true" strokeweight="1.120pt" strokecolor="#ee2e29">
                <v:path arrowok="t"/>
              </v:shape>
              <v:shape style="position:absolute;left:535;top:1828;width:9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Keith Ambitious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56;top:1818;width:56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20:45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32;top:2264;width:7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Peter Amber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41;top:2227;width:6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9;top:951;width:1346;height:652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0"/>
                          <w:sz w:val="18"/>
                        </w:rPr>
                        <w:t>am</w:t>
                      </w:r>
                    </w:p>
                    <w:p>
                      <w:pPr>
                        <w:spacing w:line="308" w:lineRule="exact" w:before="156"/>
                        <w:ind w:left="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55;top:1423;width:5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21:44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56" w:name="Order of conversations"/>
      <w:bookmarkEnd w:id="156"/>
      <w:r>
        <w:rPr>
          <w:color w:val="8CC63F"/>
        </w:rPr>
        <w:t>Порядок Диалогов</w:t>
      </w:r>
    </w:p>
    <w:p>
      <w:pPr>
        <w:pStyle w:val="BodyText"/>
        <w:spacing w:line="250" w:lineRule="auto" w:before="155"/>
        <w:ind w:left="1663" w:right="187"/>
        <w:jc w:val="left"/>
      </w:pPr>
      <w:r>
        <w:t xml:space="preserve">Представленные в режиме поиска записи о локальных Диалогах выстроены в хронологическом порядке по предусмотренным у них отметках с указанием времени, то есть самые поздние отображаются первыми.  </w:t>
      </w:r>
      <w:r>
        <w:t xml:space="preserve">Когда введены критерии поиска, сперва в итоговом списке идут локальные Диалоги, выстроенные в соответствии с их отметками с указанием времени, чтобы самые поздние стояли первыми. </w:t>
      </w:r>
    </w:p>
    <w:p>
      <w:pPr>
        <w:pStyle w:val="BodyText"/>
        <w:spacing w:line="250" w:lineRule="auto" w:before="120"/>
        <w:ind w:left="1663" w:right="124"/>
        <w:jc w:val="both"/>
      </w:pPr>
      <w:r>
        <w:t xml:space="preserve">Результаты, полученные с применением протокола LDAP, отображаются после них, и выстроены в алфавитном порядке от A до Z по именам Диалогов.  </w:t>
      </w:r>
      <w:r>
        <w:t xml:space="preserve">"Алфавитный порядок" – значит градация от A до Z по первой букве имени/имён/темы Диалога/контакта.  </w:t>
      </w:r>
      <w:r>
        <w:t xml:space="preserve">Если здесь используются имена людей, порядок основывается на первой буквы имени и/или фамилии, какими они отображены в списке Диалогов.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925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37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both"/>
      </w:pPr>
      <w:bookmarkStart w:id="157" w:name="Displaying the history of a conversation"/>
      <w:bookmarkEnd w:id="157"/>
      <w:bookmarkStart w:id="158" w:name="_bookmark86"/>
      <w:bookmarkEnd w:id="158"/>
      <w:r>
        <w:rPr>
          <w:color w:val="8CC63F"/>
          <w:spacing w:val="-1"/>
        </w:rPr>
        <w:t>Отображение журнала Диалога</w:t>
      </w:r>
    </w:p>
    <w:p>
      <w:pPr>
        <w:pStyle w:val="BodyText"/>
        <w:spacing w:line="250" w:lineRule="auto" w:before="163"/>
        <w:ind w:left="1663" w:right="124"/>
        <w:jc w:val="both"/>
      </w:pPr>
      <w:r>
        <w:t xml:space="preserve">Текущий журнал Диалога представлен непосредственно в списке Диалогов.  </w:t>
      </w:r>
      <w:r>
        <w:t xml:space="preserve">Журналы других звонков могут быть представлены в разделе Details (данные) или непосредственно с опцией History (журнал) во время звонка.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79;top:886;width:3404;height:1709" coordorigin="479,886" coordsize="3404,1709">
              <v:shape style="position:absolute;left:479;top:886;width:3404;height:1709" coordorigin="479,886" coordsize="3404,1709" path="m479,2594l3882,2594,3882,886,479,886,479,2594xe" filled="true" fillcolor="#ffffff" stroked="false">
                <v:path arrowok="t"/>
                <v:fill type="solid"/>
              </v:shape>
              <v:shape style="position:absolute;left:479;top:886;width:3403;height:1709" type="#_x0000_t75" stroked="false">
                <v:imagedata xmlns:o="urn:schemas-microsoft-com:office:office" r:id="rId78" o:title=""/>
              </v:shape>
              <v:shape style="position:absolute;left:516;top:975;width:11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75;top:1401;width:65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210"/>
                          <w:sz w:val="22"/>
                        </w:rPr>
                        <w:t xml:space="preserve">c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position w:val="1"/>
                          <w:sz w:val="18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355;top:1398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94;top:1432;width:55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13:22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56;top:1821;width:330;height:608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65"/>
                          <w:sz w:val="22"/>
                        </w:rPr>
                        <w:t>o</w:t>
                      </w:r>
                    </w:p>
                    <w:p>
                      <w:pPr>
                        <w:spacing w:line="244" w:lineRule="exact" w:before="13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15"/>
                          <w:sz w:val="22"/>
                        </w:rPr>
                        <w:t>b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6;top:1872;width:9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Albert Einstein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1831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06;top:2296;width:105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Alessandro Volta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2257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103"/>
        <w:ind w:left="1663" w:right="0"/>
        <w:jc w:val="both"/>
      </w:pPr>
      <w:r>
        <w:t xml:space="preserve">Следует открыть подробные данные о Диалоге с помощью клавиши </w:t>
      </w:r>
      <w:r>
        <w:rPr>
          <w:rFonts w:ascii="Arial" w:hAnsi="Arial"/>
          <w:w w:val="150"/>
          <w:sz w:val="22"/>
        </w:rPr>
        <w:t xml:space="preserve">« 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9.95pt;height:154.3pt;mso-position-horizontal-relative:char;mso-position-vertical-relative:line" coordorigin="0,0" coordsize="6999,3086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30;top:1894;width:2669;height:1192" type="#_x0000_t75" stroked="false">
              <v:imagedata xmlns:o="urn:schemas-microsoft-com:office:office" r:id="rId96" o:title=""/>
            </v:shape>
            <v:group style="position:absolute;left:457;top:864;width:3389;height:1695" coordorigin="457,864" coordsize="3389,1695">
              <v:shape style="position:absolute;left:457;top:864;width:3389;height:1695" coordorigin="457,864" coordsize="3389,1695" path="m457,2558l3846,2558,3846,864,457,864,457,2558xe" filled="true" fillcolor="#ffffff" stroked="false">
                <v:path arrowok="t"/>
                <v:fill type="solid"/>
              </v:shape>
              <v:shape style="position:absolute;left:457;top:864;width:3389;height:1694" type="#_x0000_t75" stroked="false">
                <v:imagedata xmlns:o="urn:schemas-microsoft-com:office:office" r:id="rId73" o:title=""/>
              </v:shape>
              <v:shape style="position:absolute;left:1061;top:1099;width:333;height:442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3333</w:t>
                      </w:r>
                    </w:p>
                    <w:p>
                      <w:pPr>
                        <w:spacing w:line="264" w:lineRule="exact" w:before="0"/>
                        <w:ind w:left="3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w w:val="80"/>
                          <w:sz w:val="16"/>
                        </w:rPr>
                        <w:t>3333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1;top:987;width:934;height:57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72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20"/>
                        </w:rPr>
                        <w:t>Call (звонок).</w:t>
                      </w:r>
                    </w:p>
                    <w:p>
                      <w:pPr>
                        <w:spacing w:line="308" w:lineRule="exact" w:before="6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Contact details (контактные данные)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348;top:1766;width:640;height:73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7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6:55</w:t>
                      </w:r>
                    </w:p>
                    <w:p>
                      <w:pPr>
                        <w:spacing w:line="270" w:lineRule="exact" w:before="33"/>
                        <w:ind w:left="92" w:right="20" w:hanging="93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 Tuesday (Вторник)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28;top:1815;width:43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History (журнал)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3;top:2232;width:4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Delete (Удалить)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29" w:lineRule="auto" w:before="92"/>
        <w:ind w:left="1663" w:right="123"/>
        <w:jc w:val="both"/>
      </w:pPr>
      <w:r>
        <w:t xml:space="preserve">Три последних журнала представлены в поле слева под именем/номером абонента.  </w:t>
      </w:r>
      <w:r>
        <w:t xml:space="preserve">Следует нажать переназначаемую клавишу </w:t>
      </w:r>
      <w:r>
        <w:rPr>
          <w:rFonts w:ascii="Arial" w:hAnsi="Arial"/>
          <w:w w:val="170"/>
          <w:sz w:val="22"/>
        </w:rPr>
        <w:t>S</w:t>
      </w:r>
      <w:r>
        <w:t xml:space="preserve">, чтобы просмотреть список последних десяти доступных журналов.  </w:t>
      </w:r>
      <w:r>
        <w:t xml:space="preserve">При необходимости, можно осуществлять промотку с помощью клавиш </w:t>
      </w:r>
      <w:r>
        <w:rPr>
          <w:rFonts w:ascii="Arial" w:hAnsi="Arial"/>
          <w:w w:val="240"/>
          <w:sz w:val="22"/>
        </w:rPr>
        <w:t xml:space="preserve">€ </w:t>
      </w:r>
      <w:r>
        <w:t xml:space="preserve"> и </w:t>
      </w:r>
      <w:r>
        <w:rPr>
          <w:rFonts w:ascii="Arial" w:hAnsi="Arial"/>
          <w:w w:val="240"/>
          <w:sz w:val="22"/>
        </w:rPr>
        <w:t xml:space="preserve">μ 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94;top:874;width:3389;height:1695" coordorigin="494,874" coordsize="3389,1695">
              <v:shape style="position:absolute;left:494;top:874;width:3389;height:1695" coordorigin="494,874" coordsize="3389,1695" path="m494,2568l3883,2568,3883,874,494,874,494,2568xe" filled="true" fillcolor="#ffffff" stroked="false">
                <v:path arrowok="t"/>
                <v:fill type="solid"/>
              </v:shape>
              <v:shape style="position:absolute;left:494;top:874;width:3389;height:1694" type="#_x0000_t75" stroked="false">
                <v:imagedata xmlns:o="urn:schemas-microsoft-com:office:office" r:id="rId97" o:title=""/>
              </v:shape>
              <v:shape style="position:absolute;left:665;top:952;width:1015;height:607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History (журнал):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3333</w:t>
                      </w:r>
                    </w:p>
                    <w:p>
                      <w:pPr>
                        <w:spacing w:line="274" w:lineRule="exact" w:before="145"/>
                        <w:ind w:left="9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5"/>
                          <w:sz w:val="16"/>
                        </w:rPr>
                        <w:t>8/9/2016 10:48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99;top:1399;width:36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90"/>
                          <w:sz w:val="16"/>
                        </w:rPr>
                        <w:t>9 min (мин.)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713;top:1832;width:1697;height:610" type="#_x0000_t202" filled="false" stroked="false">
                <v:textbox inset="0,0,0,0">
                  <w:txbxContent>
                    <w:p>
                      <w:pPr>
                        <w:tabs>
                          <w:tab w:pos="1375" w:val="left" w:leader="none"/>
                        </w:tabs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 xml:space="preserve">5/2/2016 13:54 </w:t>
                      </w:r>
                      <w:r>
                        <w:tab/>
                      </w:r>
                      <w:r>
                        <w:rPr>
                          <w:rFonts w:ascii="Arial Narrow"/>
                          <w:sz w:val="16"/>
                        </w:rPr>
                        <w:t>4 Min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tabs>
                          <w:tab w:pos="1375" w:val="left" w:leader="none"/>
                        </w:tabs>
                        <w:spacing w:line="179" w:lineRule="exact" w:before="0"/>
                        <w:ind w:left="85" w:right="0" w:firstLine="0"/>
                        <w:jc w:val="lef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4/17/2016 10:12</w:t>
                      </w:r>
                      <w:r>
                        <w:tab/>
                      </w:r>
                      <w:r>
                        <w:rPr>
                          <w:rFonts w:ascii="Arial Narrow"/>
                          <w:sz w:val="16"/>
                        </w:rPr>
                        <w:t>8 Min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961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left="1663" w:right="0"/>
        <w:jc w:val="both"/>
      </w:pPr>
      <w:bookmarkStart w:id="159" w:name="Deleting conversations"/>
      <w:bookmarkEnd w:id="159"/>
      <w:bookmarkStart w:id="160" w:name="_bookmark87"/>
      <w:bookmarkEnd w:id="160"/>
      <w:r>
        <w:rPr>
          <w:color w:val="8CC63F"/>
          <w:spacing w:val="-1"/>
        </w:rPr>
        <w:t>Удаление Диалогов</w:t>
      </w:r>
    </w:p>
    <w:p>
      <w:pPr>
        <w:pStyle w:val="BodyText"/>
        <w:spacing w:line="250" w:lineRule="auto" w:before="163"/>
        <w:ind w:left="1663" w:right="178"/>
        <w:jc w:val="both"/>
      </w:pPr>
      <w:r>
        <w:t xml:space="preserve">В случае некорректного набора номера или отмены преждевременного набора номера, запись в списке Диалогов всё равно создаётся.  </w:t>
      </w:r>
      <w:r>
        <w:t xml:space="preserve">Можно незамедлительно удалить её.  </w:t>
      </w:r>
      <w:r>
        <w:t xml:space="preserve">Записи для входящих звонков, которые больше не требуются, также могут быть удалены из списка. </w:t>
      </w:r>
    </w:p>
    <w:p>
      <w:pPr>
        <w:spacing w:before="92"/>
        <w:ind w:left="1663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/>
          <w:sz w:val="8"/>
        </w:rPr>
        <w:t>p_p</w:t>
      </w: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50pt;mso-position-horizontal-relative:char;mso-position-vertical-relative:line" coordorigin="0,0" coordsize="5014,3069">
            <v:shape style="position:absolute;left:0;top:0;width:5014;height:3068" type="#_x0000_t75" stroked="false">
              <v:imagedata xmlns:o="urn:schemas-microsoft-com:office:office" r:id="rId58" o:title=""/>
            </v:shape>
            <v:group style="position:absolute;left:479;top:887;width:3404;height:1708" coordorigin="479,887" coordsize="3404,1708">
              <v:shape style="position:absolute;left:479;top:887;width:3404;height:1708" coordorigin="479,887" coordsize="3404,1708" path="m479,2594l3882,2594,3882,887,479,887,479,2594xe" filled="true" fillcolor="#ffffff" stroked="false">
                <v:path arrowok="t"/>
                <v:fill type="solid"/>
              </v:shape>
              <v:shape style="position:absolute;left:479;top:887;width:3403;height:1708" type="#_x0000_t75" stroked="false">
                <v:imagedata xmlns:o="urn:schemas-microsoft-com:office:office" r:id="rId78" o:title=""/>
              </v:shape>
              <v:shape style="position:absolute;left:516;top:976;width:11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56;top:1402;width:505;height:1026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19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220"/>
                          <w:sz w:val="22"/>
                        </w:rPr>
                        <w:t xml:space="preserve">c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105"/>
                          <w:position w:val="1"/>
                          <w:sz w:val="18"/>
                        </w:rPr>
                        <w:t>11</w:t>
                      </w:r>
                    </w:p>
                    <w:p>
                      <w:pPr>
                        <w:spacing w:line="380" w:lineRule="atLeast" w:before="39"/>
                        <w:ind w:left="0" w:right="17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50"/>
                          <w:sz w:val="22"/>
                        </w:rPr>
                        <w:t>o b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355;top:1398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94;top:1434;width:55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13:22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66;top:1862;width:9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Albert Einstein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1832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26;top:2298;width:105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Alessandro Volta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09;top:2307;width:6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/>
        <w:ind w:left="1663" w:right="0"/>
        <w:jc w:val="both"/>
      </w:pPr>
      <w:r>
        <w:t xml:space="preserve">Следует открыть необходимую запись с помощью навигационной клавиши </w:t>
      </w:r>
      <w:r>
        <w:rPr>
          <w:rFonts w:ascii="Arial" w:hAnsi="Arial"/>
          <w:w w:val="125"/>
          <w:sz w:val="22"/>
        </w:rPr>
        <w:t>«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36.3pt;height:154.2pt;mso-position-horizontal-relative:char;mso-position-vertical-relative:line" coordorigin="0,0" coordsize="6726,3084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292;top:2317;width:2433;height:767" type="#_x0000_t75" stroked="false">
              <v:imagedata xmlns:o="urn:schemas-microsoft-com:office:office" r:id="rId98" o:title=""/>
            </v:shape>
            <v:group style="position:absolute;left:457;top:864;width:3389;height:1694" coordorigin="457,864" coordsize="3389,1694">
              <v:shape style="position:absolute;left:457;top:864;width:3389;height:1694" coordorigin="457,864" coordsize="3389,1694" path="m457,2557l3846,2557,3846,864,457,864,457,2557xe" filled="true" fillcolor="#ffffff" stroked="false">
                <v:path arrowok="t"/>
                <v:fill type="solid"/>
              </v:shape>
              <v:shape style="position:absolute;left:457;top:864;width:3389;height:1693" type="#_x0000_t75" stroked="false">
                <v:imagedata xmlns:o="urn:schemas-microsoft-com:office:office" r:id="rId99" o:title=""/>
              </v:shape>
              <v:shape style="position:absolute;left:1144;top:1098;width:172;height:442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5"/>
                          <w:sz w:val="18"/>
                        </w:rPr>
                        <w:t>11</w:t>
                      </w:r>
                    </w:p>
                    <w:p>
                      <w:pPr>
                        <w:spacing w:line="264" w:lineRule="exact" w:before="0"/>
                        <w:ind w:left="2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w w:val="80"/>
                          <w:sz w:val="16"/>
                        </w:rPr>
                        <w:t>11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1;top:986;width:934;height:1009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672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20"/>
                        </w:rPr>
                        <w:t>Call (звонок).</w:t>
                      </w:r>
                    </w:p>
                    <w:p>
                      <w:pPr>
                        <w:spacing w:before="63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Contact details (контактные данные)</w:t>
                      </w:r>
                    </w:p>
                    <w:p>
                      <w:pPr>
                        <w:spacing w:line="308" w:lineRule="exact" w:before="114"/>
                        <w:ind w:left="49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History (журнал)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53;top:2247;width:4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Delete (Удалить)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both"/>
      </w:pPr>
      <w:r>
        <w:t xml:space="preserve">Следует нажать переназначаемую клавишу </w:t>
      </w:r>
      <w:r>
        <w:rPr>
          <w:rFonts w:ascii="Arial" w:hAnsi="Arial"/>
          <w:w w:val="165"/>
          <w:sz w:val="22"/>
        </w:rPr>
        <w:t>Ö</w:t>
      </w:r>
      <w:r>
        <w:t xml:space="preserve">, чтобы удалить запись. </w:t>
      </w:r>
      <w:r>
        <w:t xml:space="preserve">Окно для подтверждения не всплывёт.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995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39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61" w:name="Toggle between Circuit and local convers"/>
      <w:bookmarkEnd w:id="161"/>
      <w:bookmarkStart w:id="162" w:name="_bookmark88"/>
      <w:bookmarkEnd w:id="162"/>
      <w:r>
        <w:rPr>
          <w:color w:val="8CC63F"/>
          <w:spacing w:val="-35"/>
        </w:rPr>
        <w:t xml:space="preserve">Переключение между сетевым и локальным списками Диалогов. </w:t>
      </w:r>
    </w:p>
    <w:p>
      <w:pPr>
        <w:pStyle w:val="BodyText"/>
        <w:spacing w:line="250" w:lineRule="auto" w:before="163"/>
        <w:ind w:left="1663" w:right="107"/>
        <w:jc w:val="left"/>
      </w:pPr>
      <w:r>
        <w:t xml:space="preserve">Предусмотрена возможность переключения между сетевым и локальным списками Диалогов, чтобы быстрее найти нужный. </w:t>
      </w:r>
    </w:p>
    <w:p>
      <w:pPr>
        <w:pStyle w:val="BodyText"/>
        <w:spacing w:line="250" w:lineRule="auto" w:before="120"/>
        <w:ind w:left="1663" w:right="187"/>
        <w:jc w:val="left"/>
      </w:pPr>
      <w:r>
        <w:t xml:space="preserve">Необходимые условия: </w:t>
      </w:r>
      <w:r>
        <w:t>Телефон должен быть подключен к сети и переведён в сетевой режим</w:t>
      </w:r>
      <w:r>
        <w:fldChar w:fldCharType="begin"/>
      </w:r>
      <w:r>
        <w:instrText xml:space="preserve">HYPERLINK  \l"_bookmark425"</w:instrText>
      </w:r>
      <w:r>
        <w:fldChar w:fldCharType="separate"/>
      </w:r>
      <w:r>
        <w:rPr>
          <w:rFonts w:ascii="Wingdings" w:hAnsi="Wingdings" w:cs="Wingdings" w:eastAsia="Wingdings"/>
          <w:b/>
          <w:bCs/>
          <w:sz w:val="18"/>
          <w:szCs w:val="18"/>
        </w:rPr>
        <w:t></w:t>
      </w:r>
      <w:r>
        <w:rPr>
          <w:rFonts w:ascii="Wingdings" w:hAnsi="Wingdings" w:cs="Wingdings" w:eastAsia="Wingdings"/>
          <w:b/>
          <w:bCs/>
          <w:spacing w:val="-131"/>
          <w:sz w:val="18"/>
          <w:szCs w:val="18"/>
        </w:rPr>
        <w:t></w:t>
      </w:r>
      <w:r>
        <w:rPr>
          <w:rFonts w:ascii="Wingdings" w:hAnsi="Wingdings"/>
          <w:b/>
          <w:sz w:val="18"/>
        </w:rPr>
        <w:t>см. с. 153</w:t>
      </w:r>
      <w:r>
        <w:fldChar w:fldCharType="end"/>
      </w:r>
      <w:r>
        <w:rPr>
          <w:rFonts w:ascii="Arial" w:hAnsi="Arial"/>
          <w:b/>
          <w:spacing w:val="-1"/>
        </w:rPr>
        <w:t>.</w:t>
      </w:r>
      <w:r>
        <w:t xml:space="preserve"> </w:t>
      </w:r>
      <w:r>
        <w:rPr>
          <w:rFonts w:ascii="Arial" w:hAnsi="Arial"/>
          <w:b/>
          <w:spacing w:val="-1"/>
        </w:rPr>
        <w:t xml:space="preserve"> </w:t>
      </w:r>
      <w:r>
        <w:t xml:space="preserve">Список Диалогов представлен в сети.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50pt;mso-position-horizontal-relative:char;mso-position-vertical-relative:line" coordorigin="0,0" coordsize="5014,3069">
            <v:shape style="position:absolute;left:0;top:0;width:5014;height:3068" type="#_x0000_t75" stroked="false">
              <v:imagedata xmlns:o="urn:schemas-microsoft-com:office:office" r:id="rId58" o:title=""/>
            </v:shape>
            <v:group style="position:absolute;left:410;top:832;width:3568;height:1749" coordorigin="410,832" coordsize="3568,1749">
              <v:shape style="position:absolute;left:410;top:832;width:3568;height:1749" coordorigin="410,832" coordsize="3568,1749" path="m410,2580l3978,2580,3978,832,410,832,410,2580xe" filled="true" fillcolor="#ffffff" stroked="false">
                <v:path arrowok="t"/>
                <v:fill type="solid"/>
              </v:shape>
              <v:shape style="position:absolute;left:410;top:832;width:3568;height:1748" type="#_x0000_t75" stroked="false">
                <v:imagedata xmlns:o="urn:schemas-microsoft-com:office:office" r:id="rId100" o:title=""/>
              </v:shape>
              <v:shape style="position:absolute;left:516;top:976;width:11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47;top:995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40;top:942;width:33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w w:val="225"/>
                          <w:sz w:val="22"/>
                        </w:rPr>
                        <w:t>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78;top:1438;width:103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Marketing Team (маркетинговая команда)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72;top:1434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13:22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83;top:1842;width:1058;height:546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3" w:right="0" w:hanging="4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Albert Einstein</w:t>
                      </w:r>
                    </w:p>
                    <w:p>
                      <w:pPr>
                        <w:spacing w:line="308" w:lineRule="exact" w:before="50"/>
                        <w:ind w:left="3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Alessandro Volta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1832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9;top:2257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5" w:lineRule="auto" w:before="102"/>
        <w:ind w:left="1663" w:right="187"/>
        <w:jc w:val="left"/>
      </w:pPr>
      <w:r>
        <w:t xml:space="preserve">Следует получить доступ к экрану “List options” (Свойства списка) с помощью навигационной кнопки </w:t>
      </w:r>
      <w:r>
        <w:rPr>
          <w:rFonts w:ascii="Arial" w:hAnsi="Arial"/>
          <w:w w:val="150"/>
          <w:sz w:val="22"/>
        </w:rPr>
        <w:t xml:space="preserve">« </w:t>
      </w:r>
      <w:r>
        <w:t xml:space="preserve"> и выбрать опцию “Circuit mode” (Режим работы в сети).</w:t>
      </w:r>
    </w:p>
    <w:p>
      <w:pPr>
        <w:pStyle w:val="BodyText"/>
        <w:spacing w:line="240" w:lineRule="auto" w:before="125"/>
        <w:ind w:left="1663" w:right="0"/>
        <w:jc w:val="left"/>
      </w:pPr>
      <w:r>
        <w:t xml:space="preserve">Теперь можно переключаться обратно в режим работы без сети, меняя значение данной опции.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4.35pt;height:151.4pt;mso-position-horizontal-relative:char;mso-position-vertical-relative:line" coordorigin="0,0" coordsize="7487,3028">
            <v:shape style="position:absolute;left:0;top:0;width:5014;height:3028" type="#_x0000_t75" stroked="false">
              <v:imagedata xmlns:o="urn:schemas-microsoft-com:office:office" r:id="rId66" o:title=""/>
            </v:shape>
            <v:group style="position:absolute;left:432;top:864;width:3490;height:1680" coordorigin="432,864" coordsize="3490,1680">
              <v:shape style="position:absolute;left:432;top:864;width:3490;height:1680" coordorigin="432,864" coordsize="3490,1680" path="m432,2544l3922,2544,3922,864,432,864,432,2544xe" filled="true" fillcolor="#ffffff" stroked="false">
                <v:path arrowok="t"/>
                <v:fill type="solid"/>
              </v:shape>
              <v:shape style="position:absolute;left:432;top:864;width:3490;height:1680" type="#_x0000_t75" stroked="false">
                <v:imagedata xmlns:o="urn:schemas-microsoft-com:office:office" r:id="rId101" o:title=""/>
              </v:shape>
              <v:shape style="position:absolute;left:4360;top:1418;width:3127;height:1609" type="#_x0000_t75" stroked="false">
                <v:imagedata xmlns:o="urn:schemas-microsoft-com:office:office" r:id="rId102" o:title=""/>
              </v:shape>
              <v:shape style="position:absolute;left:586;top:993;width:78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20"/>
                        </w:rPr>
                        <w:t>List options (Опции списка)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66;top:1406;width:1647;height:102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73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20"/>
                        </w:rPr>
                        <w:t>Circuit mode (Режим работы в сети)</w:t>
                      </w:r>
                    </w:p>
                    <w:p>
                      <w:pPr>
                        <w:spacing w:line="390" w:lineRule="atLeast" w:before="39"/>
                        <w:ind w:left="154" w:right="0" w:hanging="15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Mark missed calls as read (Отмечать пропущенные звонки как просмотренные) Delete all conversations (Удалить все Диалоги)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055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left="1663" w:right="0"/>
        <w:jc w:val="left"/>
      </w:pPr>
      <w:bookmarkStart w:id="163" w:name="Marking all conversations as read"/>
      <w:bookmarkEnd w:id="163"/>
      <w:bookmarkStart w:id="164" w:name="_bookmark89"/>
      <w:bookmarkEnd w:id="164"/>
      <w:r>
        <w:rPr>
          <w:color w:val="8CC63F"/>
          <w:spacing w:val="-1"/>
        </w:rPr>
        <w:t>Как отметить все Диалоги как просмотренные</w:t>
      </w:r>
    </w:p>
    <w:p>
      <w:pPr>
        <w:pStyle w:val="BodyText"/>
        <w:spacing w:line="250" w:lineRule="auto" w:before="163"/>
        <w:ind w:left="1663" w:right="187"/>
        <w:jc w:val="left"/>
      </w:pPr>
      <w:r>
        <w:t xml:space="preserve">Можно помечать все новые пропущенные вызовы в списке Диалогов как просмотренные одной операцией.  </w:t>
      </w:r>
      <w:r>
        <w:t>Опции списка Диалогов предоставляют возможность помечать все новые пропущенные звонки как просмотренные.</w:t>
      </w:r>
    </w:p>
    <w:p>
      <w:pPr>
        <w:pStyle w:val="BodyText"/>
        <w:spacing w:line="240" w:lineRule="auto" w:before="120"/>
        <w:ind w:left="1663" w:right="0"/>
        <w:jc w:val="left"/>
      </w:pPr>
      <w:r>
        <w:t xml:space="preserve">Это значит: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70" w:after="0"/>
        <w:ind w:left="1833" w:right="0" w:hanging="170"/>
        <w:jc w:val="left"/>
      </w:pPr>
      <w:r>
        <w:t>Диалоги, содержащие новые пропущенные сообщения, будут отображаться как стандартные;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>значение счётчика пропущенных пропущенных звонков обнулится.</w:t>
      </w:r>
    </w:p>
    <w:p>
      <w:pPr>
        <w:pStyle w:val="BodyText"/>
        <w:spacing w:line="240" w:lineRule="auto" w:before="111"/>
        <w:ind w:left="1663" w:right="0"/>
        <w:jc w:val="left"/>
      </w:pPr>
      <w:r>
        <w:t xml:space="preserve">С помощью навигационной клавиши </w:t>
      </w:r>
      <w:r>
        <w:rPr>
          <w:rFonts w:ascii="Arial" w:hAnsi="Arial"/>
          <w:w w:val="120"/>
          <w:sz w:val="22"/>
        </w:rPr>
        <w:t>μ</w:t>
      </w:r>
      <w:r>
        <w:t xml:space="preserve"> следует выбрать опцию “Conversations” (Диалоги).  </w:t>
      </w:r>
      <w:r>
        <w:t xml:space="preserve">Следует нажать клавишу </w:t>
      </w:r>
      <w:r>
        <w:rPr>
          <w:rFonts w:ascii="Arial" w:hAnsi="Arial"/>
          <w:w w:val="120"/>
          <w:sz w:val="22"/>
        </w:rPr>
        <w:t xml:space="preserve">« </w:t>
      </w:r>
      <w:r>
        <w:t xml:space="preserve">, чтобы войти в контекстное меню.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6pt;mso-position-horizontal-relative:char;mso-position-vertical-relative:line" coordorigin="0,0" coordsize="5014,3072">
            <v:shape style="position:absolute;left:0;top:4;width:5014;height:3068" type="#_x0000_t75" stroked="false">
              <v:imagedata xmlns:o="urn:schemas-microsoft-com:office:office" r:id="rId58" o:title=""/>
            </v:shape>
            <v:group style="position:absolute;left:383;top:817;width:3600;height:1750" coordorigin="383,817" coordsize="3600,1750">
              <v:shape style="position:absolute;left:383;top:817;width:3600;height:1750" coordorigin="383,817" coordsize="3600,1750" path="m383,2567l3983,2567,3983,817,383,817,383,2567xe" filled="true" fillcolor="#ffffff" stroked="false">
                <v:path arrowok="t"/>
                <v:fill type="solid"/>
              </v:shape>
              <v:shape style="position:absolute;left:383;top:817;width:3600;height:1750" type="#_x0000_t75" stroked="false">
                <v:imagedata xmlns:o="urn:schemas-microsoft-com:office:office" r:id="rId103" o:title=""/>
              </v:shape>
            </v:group>
            <v:group style="position:absolute;left:617;top:3;width:192;height:576" coordorigin="617,3" coordsize="192,576">
              <v:shape style="position:absolute;left:617;top:3;width:192;height:576" coordorigin="617,3" coordsize="192,576" path="m617,578l809,578,809,3,617,3,617,578xe" filled="true" fillcolor="#ee2e29" stroked="false">
                <v:path arrowok="t"/>
                <v:fill type="solid"/>
              </v:shape>
            </v:group>
            <v:group style="position:absolute;left:809;top:3;width:2;height:578" coordorigin="809,3" coordsize="2,578">
              <v:shape style="position:absolute;left:809;top:3;width:2;height:578" coordorigin="809,3" coordsize="0,578" path="m809,3l809,581e" filled="false" stroked="true" strokeweight=".27999pt" strokecolor="#ee2e29">
                <v:path arrowok="t"/>
              </v:shape>
            </v:group>
            <v:group style="position:absolute;left:616;top:579;width:194;height:2" coordorigin="616,579" coordsize="194,2">
              <v:shape style="position:absolute;left:616;top:579;width:194;height:2" coordorigin="616,579" coordsize="194,0" path="m616,579l809,579e" filled="false" stroked="true" strokeweight=".27999pt" strokecolor="#ee2e29">
                <v:path arrowok="t"/>
              </v:shape>
            </v:group>
            <v:group style="position:absolute;left:617;top:3;width:2;height:576" coordorigin="617,3" coordsize="2,576">
              <v:shape style="position:absolute;left:617;top:3;width:2;height:576" coordorigin="617,3" coordsize="0,576" path="m617,3l617,578e" filled="false" stroked="true" strokeweight=".280010pt" strokecolor="#ee2e29">
                <v:path arrowok="t"/>
              </v:shape>
              <v:shape style="position:absolute;left:799;top:945;width:115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98;top:972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40;top:945;width:33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w w:val="225"/>
                          <w:sz w:val="22"/>
                        </w:rPr>
                        <w:t>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6;top:1408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60;top:1402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13:22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03;top:1828;width:9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Albert Einstein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9;top:1818;width:6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03;top:2280;width:105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Alessandro Volta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37;top:2264;width:6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663" w:right="0"/>
        <w:jc w:val="left"/>
      </w:pPr>
      <w:r>
        <w:t>Следует выбрать опцию “Mark missed call as read” (Отмечать пропущенные звонки как просмотренные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7.95pt;height:151.65pt;mso-position-horizontal-relative:char;mso-position-vertical-relative:line" coordorigin="0,0" coordsize="6959,3033">
            <v:shape style="position:absolute;left:0;top:4;width:5014;height:3029" type="#_x0000_t75" stroked="false">
              <v:imagedata xmlns:o="urn:schemas-microsoft-com:office:office" r:id="rId66" o:title=""/>
            </v:shape>
            <v:group style="position:absolute;left:432;top:868;width:3490;height:1682" coordorigin="432,868" coordsize="3490,1682">
              <v:shape style="position:absolute;left:432;top:868;width:3490;height:1682" coordorigin="432,868" coordsize="3490,1682" path="m432,2549l3922,2549,3922,868,432,868,432,2549xe" filled="true" fillcolor="#ffffff" stroked="false">
                <v:path arrowok="t"/>
                <v:fill type="solid"/>
              </v:shape>
              <v:shape style="position:absolute;left:432;top:868;width:3490;height:1681" type="#_x0000_t75" stroked="false">
                <v:imagedata xmlns:o="urn:schemas-microsoft-com:office:office" r:id="rId101" o:title=""/>
              </v:shape>
              <v:shape style="position:absolute;left:4283;top:1826;width:2676;height:1206" type="#_x0000_t75" stroked="false">
                <v:imagedata xmlns:o="urn:schemas-microsoft-com:office:office" r:id="rId104" o:title=""/>
              </v:shape>
            </v:group>
            <v:group style="position:absolute;left:617;top:3;width:192;height:593" coordorigin="617,3" coordsize="192,593">
              <v:shape style="position:absolute;left:617;top:3;width:192;height:593" coordorigin="617,3" coordsize="192,593" path="m617,595l809,595,809,3,617,3,617,595xe" filled="true" fillcolor="#ee2e29" stroked="false">
                <v:path arrowok="t"/>
                <v:fill type="solid"/>
              </v:shape>
            </v:group>
            <v:group style="position:absolute;left:809;top:3;width:2;height:595" coordorigin="809,3" coordsize="2,595">
              <v:shape style="position:absolute;left:809;top:3;width:2;height:595" coordorigin="809,3" coordsize="0,595" path="m809,3l809,598e" filled="false" stroked="true" strokeweight=".27999pt" strokecolor="#ee2e29">
                <v:path arrowok="t"/>
              </v:shape>
            </v:group>
            <v:group style="position:absolute;left:616;top:596;width:194;height:2" coordorigin="616,596" coordsize="194,2">
              <v:shape style="position:absolute;left:616;top:596;width:194;height:2" coordorigin="616,596" coordsize="194,0" path="m616,596l809,596e" filled="false" stroked="true" strokeweight=".27999pt" strokecolor="#ee2e29">
                <v:path arrowok="t"/>
              </v:shape>
            </v:group>
            <v:group style="position:absolute;left:617;top:3;width:2;height:593" coordorigin="617,3" coordsize="2,593">
              <v:shape style="position:absolute;left:617;top:3;width:2;height:593" coordorigin="617,3" coordsize="0,593" path="m617,3l617,595e" filled="false" stroked="true" strokeweight=".280010pt" strokecolor="#ee2e29">
                <v:path arrowok="t"/>
              </v:shape>
              <v:shape style="position:absolute;left:586;top:998;width:78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20"/>
                        </w:rPr>
                        <w:t>List options (Опции списка)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66;top:1410;width:1647;height:1026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73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20"/>
                        </w:rPr>
                        <w:t>Circuit mode (Режим работы в сети)</w:t>
                      </w:r>
                    </w:p>
                    <w:p>
                      <w:pPr>
                        <w:spacing w:line="390" w:lineRule="atLeast" w:before="39"/>
                        <w:ind w:left="154" w:right="0" w:hanging="15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Mark missed calls as read (Отмечать пропущенные звонки как просмотренные) Delete all conversations (Удалить все Диалоги)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1663" w:right="0"/>
        <w:jc w:val="left"/>
      </w:pPr>
      <w:r>
        <w:rPr/>
        <w:pict>
          <v:shape xmlns:v="urn:schemas-microsoft-com:vml" style="position:absolute;margin-left:192.071136pt;margin-top:91.999367pt;width:87pt;height:39.85pt;mso-position-horizontal-relative:page;mso-position-vertical-relative:paragraph;z-index:-476728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spacing w:val="-1"/>
                      <w:w w:val="80"/>
                      <w:sz w:val="18"/>
                    </w:rPr>
                    <w:t>e-Marie Ampere</w:t>
                  </w:r>
                </w:p>
                <w:p>
                  <w:pPr>
                    <w:tabs>
                      <w:tab w:pos="1518" w:val="left" w:leader="none"/>
                    </w:tabs>
                    <w:spacing w:before="86"/>
                    <w:ind w:left="104" w:right="0" w:firstLine="0"/>
                    <w:jc w:val="left"/>
                    <w:rPr>
                      <w:rFonts w:ascii="Arial Unicode MS" w:hAnsi="Arial Unicode MS" w:cs="Arial Unicode MS" w:eastAsia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spacing w:val="-2"/>
                      <w:w w:val="75"/>
                      <w:sz w:val="18"/>
                    </w:rPr>
                    <w:t>Einstein</w:t>
                  </w:r>
                  <w:r>
                    <w:tab/>
                  </w:r>
                  <w:r>
                    <w:rPr>
                      <w:rFonts w:ascii="Arial Unicode MS"/>
                      <w:spacing w:val="-1"/>
                      <w:w w:val="70"/>
                      <w:position w:val="1"/>
                      <w:sz w:val="18"/>
                    </w:rPr>
                    <w:t>Yes</w:t>
                  </w:r>
                </w:p>
              </w:txbxContent>
            </v:textbox>
            <w10:wrap xmlns:w10="urn:schemas-microsoft-com:office:word" type="none"/>
          </v:shape>
        </w:pict>
      </w:r>
      <w:r>
        <w:t>Все пропущенные звонки теперь будут помечаться как просмотренные.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07;top:838;width:3568;height:1730" coordorigin="407,838" coordsize="3568,1730">
              <v:shape style="position:absolute;left:407;top:838;width:3568;height:1730" coordorigin="407,838" coordsize="3568,1730" path="m407,2567l3974,2567,3974,838,407,838,407,2567xe" filled="true" fillcolor="#ffffff" stroked="false">
                <v:path arrowok="t"/>
                <v:fill type="solid"/>
              </v:shape>
              <v:shape style="position:absolute;left:407;top:838;width:3568;height:1729" type="#_x0000_t75" stroked="false">
                <v:imagedata xmlns:o="urn:schemas-microsoft-com:office:office" r:id="rId105" o:title=""/>
              </v:shape>
            </v:group>
            <v:group style="position:absolute;left:1415;top:1405;width:1623;height:797" coordorigin="1415,1405" coordsize="1623,797">
              <v:shape style="position:absolute;left:1415;top:1405;width:1623;height:797" coordorigin="1415,1405" coordsize="1623,797" path="m1415,2202l3037,2202,3037,1405,1415,1405,1415,2202xe" filled="true" fillcolor="#ffffff" stroked="false">
                <v:path arrowok="t"/>
                <v:fill type="solid"/>
              </v:shape>
              <v:shape style="position:absolute;left:1415;top:1405;width:1622;height:797" type="#_x0000_t75" stroked="false">
                <v:imagedata xmlns:o="urn:schemas-microsoft-com:office:office" r:id="rId106" o:title=""/>
              </v:shape>
              <v:shape style="position:absolute;left:487;top:940;width:115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98;top:967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450"/>
                          <w:sz w:val="18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40;top:940;width:33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w w:val="225"/>
                          <w:sz w:val="22"/>
                        </w:rPr>
                        <w:t>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50;top:1412;width:3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60;top:1398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13:22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38;top:1707;width:2448;height:297" type="#_x0000_t202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7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sz w:val="14"/>
                        </w:rPr>
                        <w:t>All missed calls are</w:t>
                      </w:r>
                    </w:p>
                    <w:p>
                      <w:pPr>
                        <w:tabs>
                          <w:tab w:pos="705" w:val="left" w:leader="none"/>
                          <w:tab w:pos="2052" w:val="left" w:leader="none"/>
                        </w:tabs>
                        <w:spacing w:line="234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Albert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spacing w:val="-1"/>
                          <w:position w:val="1"/>
                          <w:sz w:val="14"/>
                        </w:rPr>
                        <w:t>marked as read(все пропущенные звонки помечаются как просмотренные)</w:t>
                      </w:r>
                      <w:r>
                        <w:t xml:space="preserve"> </w:t>
                      </w:r>
                      <w:r>
                        <w:rPr>
                          <w:rFonts w:ascii="Arial Unicode MS"/>
                          <w:spacing w:val="-1"/>
                          <w:w w:val="75"/>
                          <w:position w:val="1"/>
                          <w:sz w:val="18"/>
                        </w:rPr>
                        <w:t>terday(вчера)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32;top:2232;width:105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Alessandro Volta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86;top:2230;width:6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Yesterday (Вчера)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t>41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left="1663" w:right="0"/>
        <w:jc w:val="left"/>
      </w:pPr>
      <w:bookmarkStart w:id="165" w:name="Telephony interface"/>
      <w:bookmarkEnd w:id="165"/>
      <w:bookmarkStart w:id="166" w:name="_bookmark90"/>
      <w:bookmarkEnd w:id="166"/>
      <w:r>
        <w:rPr>
          <w:color w:val="8CC63F"/>
          <w:spacing w:val="-43"/>
        </w:rPr>
        <w:t>Интерфейс телефона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left="1663" w:right="0"/>
        <w:jc w:val="left"/>
      </w:pPr>
      <w:bookmarkStart w:id="167" w:name="Telephony view"/>
      <w:bookmarkEnd w:id="167"/>
      <w:bookmarkStart w:id="168" w:name="_bookmark91"/>
      <w:bookmarkEnd w:id="168"/>
      <w:bookmarkStart w:id="169" w:name="_bookmark92"/>
      <w:bookmarkEnd w:id="169"/>
      <w:r>
        <w:rPr>
          <w:color w:val="8CC63F"/>
          <w:spacing w:val="-35"/>
        </w:rPr>
        <w:t>Экранные формы представления у телефона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170" w:name="Incoming call"/>
      <w:bookmarkEnd w:id="170"/>
      <w:r>
        <w:rPr>
          <w:rFonts w:ascii="Arial"/>
          <w:color w:val="8CC63F"/>
          <w:sz w:val="24"/>
        </w:rPr>
        <w:t>Incoming call (Входящий вызов)</w:t>
      </w:r>
    </w:p>
    <w:p>
      <w:pPr>
        <w:pStyle w:val="BodyText"/>
        <w:spacing w:line="250" w:lineRule="auto" w:before="155"/>
        <w:ind w:left="1663" w:right="187"/>
        <w:jc w:val="left"/>
      </w:pPr>
      <w:r>
        <w:t xml:space="preserve">Телефон звонит и звонок отображается вспыхиванием на экране.  </w:t>
      </w:r>
      <w:r>
        <w:t>В добавление к классическим функциям телефона на экране предусмотрено несколько дополнительных функций и информационных окон: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6"/>
        <w:tabs>
          <w:tab w:pos="7613" w:val="left" w:leader="none"/>
        </w:tabs>
        <w:spacing w:line="240" w:lineRule="auto" w:before="74"/>
        <w:ind w:left="2531" w:right="0"/>
        <w:jc w:val="left"/>
        <w:rPr>
          <w:b w:val="0"/>
          <w:bCs w:val="0"/>
        </w:rPr>
      </w:pPr>
      <w:r>
        <w:rPr/>
        <w:pict>
          <v:group xmlns:v="urn:schemas-microsoft-com:vml" style="position:absolute;margin-left:124.559998pt;margin-top:-5.45981pt;width:334pt;height:153.3pt;mso-position-horizontal-relative:page;mso-position-vertical-relative:paragraph;z-index:-476632" coordorigin="2491,-109" coordsize="6680,3066">
            <v:shape style="position:absolute;left:2491;top:-109;width:5014;height:3066" type="#_x0000_t75" stroked="false">
              <v:imagedata xmlns:o="urn:schemas-microsoft-com:office:office" r:id="rId107" o:title=""/>
            </v:shape>
            <v:group style="position:absolute;left:7542;top:968;width:801;height:2" coordorigin="7542,968" coordsize="801,2">
              <v:shape style="position:absolute;left:7542;top:968;width:801;height:2" coordorigin="7542,968" coordsize="801,0" path="m7542,968l8342,968e" filled="false" stroked="true" strokeweight="1.120pt" strokecolor="#000000">
                <v:path arrowok="t"/>
              </v:shape>
            </v:group>
            <v:group style="position:absolute;left:8332;top:967;width:2;height:950" coordorigin="8332,967" coordsize="2,950">
              <v:shape style="position:absolute;left:8332;top:967;width:2;height:950" coordorigin="8332,967" coordsize="0,950" path="m8332,967l8332,1916e" filled="false" stroked="true" strokeweight="1.120pt" strokecolor="#000000">
                <v:path arrowok="t"/>
              </v:shape>
            </v:group>
            <v:group style="position:absolute;left:7489;top:1906;width:843;height:2" coordorigin="7489,1906" coordsize="843,2">
              <v:shape style="position:absolute;left:7489;top:1906;width:843;height:2" coordorigin="7489,1906" coordsize="843,0" path="m7489,1906l8332,1906e" filled="false" stroked="true" strokeweight="1.120pt" strokecolor="#000000">
                <v:path arrowok="t"/>
              </v:shape>
            </v:group>
            <v:group style="position:absolute;left:8322;top:1437;width:838;height:2" coordorigin="8322,1437" coordsize="838,2">
              <v:shape style="position:absolute;left:8322;top:1437;width:838;height:2" coordorigin="8322,1437" coordsize="838,0" path="m8322,1437l9160,1437e" filled="false" stroked="true" strokeweight="1.120pt" strokecolor="#000000">
                <v:path arrowok="t"/>
              </v:shape>
            </v:group>
            <v:group style="position:absolute;left:2980;top:768;width:3402;height:1709" coordorigin="2980,768" coordsize="3402,1709">
              <v:shape style="position:absolute;left:2980;top:768;width:3402;height:1709" coordorigin="2980,768" coordsize="3402,1709" path="m2980,2477l6382,2477,6382,768,2980,768,2980,2477xe" filled="true" fillcolor="#ffffff" stroked="false">
                <v:path arrowok="t"/>
                <v:fill type="solid"/>
              </v:shape>
              <v:shape style="position:absolute;left:2980;top:768;width:3402;height:1709" type="#_x0000_t75" stroked="false">
                <v:imagedata xmlns:o="urn:schemas-microsoft-com:office:office" r:id="rId22" o:title=""/>
              </v:shape>
            </v:group>
            <v:group style="position:absolute;left:7115;top:2242;width:10;height:21" coordorigin="7115,2242" coordsize="10,21">
              <v:shape style="position:absolute;left:7115;top:2242;width:10;height:21" coordorigin="7115,2242" coordsize="10,21" path="m7115,2252l7124,2252e" filled="false" stroked="true" strokeweight="1.120pt" strokecolor="#000000">
                <v:path arrowok="t"/>
              </v:shape>
            </v:group>
            <v:group style="position:absolute;left:9024;top:2225;width:10;height:21" coordorigin="9024,2225" coordsize="10,21">
              <v:shape style="position:absolute;left:9024;top:2225;width:10;height:21" coordorigin="9024,2225" coordsize="10,21" path="m9024,2235l9034,2235e" filled="false" stroked="true" strokeweight="1.120pt" strokecolor="#000000">
                <v:path arrowok="t"/>
              </v:shape>
            </v:group>
            <w10:wrap xmlns:w10="urn:schemas-microsoft-com:office:word" type="none"/>
          </v:group>
        </w:pict>
      </w:r>
      <w:r>
        <w:rPr>
          <w:w w:val="99"/>
          <w:u w:val="thick" w:color="000000"/>
        </w:rPr>
        <w:t xml:space="preserve"> </w:t>
      </w:r>
      <w:r>
        <w:tab/>
      </w:r>
      <w:r>
        <w:t xml:space="preserve"> Сигнальные светодиоды</w:t>
      </w:r>
    </w:p>
    <w:p>
      <w:pPr>
        <w:pStyle w:val="BodyText"/>
        <w:spacing w:line="240" w:lineRule="auto" w:before="10"/>
        <w:ind w:left="0" w:right="1856"/>
        <w:jc w:val="right"/>
      </w:pPr>
      <w:r>
        <w:t>Вспыхивание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00" w:h="15800"/>
          <w:pgMar w:top="600" w:bottom="280" w:left="800" w:right="780"/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265" w:right="0" w:firstLine="178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Incoming call (Входящий вызов)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 Unicode MS" w:hAnsi="Arial Unicode MS" w:cs="Arial Unicode MS" w:eastAsia="Arial Unicode MS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6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line="171" w:lineRule="auto" w:before="0"/>
        <w:ind w:left="2802" w:right="0" w:hanging="537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Андре-Мари Ампер 3336</w:t>
      </w:r>
    </w:p>
    <w:p>
      <w:pPr>
        <w:pStyle w:val="BodyText"/>
        <w:spacing w:line="307" w:lineRule="exact"/>
        <w:ind w:left="0" w:right="0"/>
        <w:jc w:val="right"/>
        <w:rPr>
          <w:rFonts w:ascii="Arial Unicode MS" w:hAnsi="Arial Unicode MS" w:cs="Arial Unicode MS" w:eastAsia="Arial Unicode MS"/>
        </w:rPr>
      </w:pPr>
      <w:r>
        <w:br w:type="column"/>
      </w:r>
      <w:r>
        <w:rPr>
          <w:rFonts w:ascii="Arial Unicode MS"/>
          <w:color w:val="FFFFFF"/>
          <w:w w:val="75"/>
        </w:rPr>
        <w:t>Answer (Ответ)</w:t>
      </w:r>
    </w:p>
    <w:p>
      <w:pPr>
        <w:spacing w:line="326" w:lineRule="auto" w:before="88"/>
        <w:ind w:left="1125" w:right="0" w:firstLine="52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w w:val="75"/>
          <w:sz w:val="18"/>
        </w:rPr>
        <w:t>Reject (Отвержение) Deflect (Отклонение)</w:t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7"/>
          <w:szCs w:val="17"/>
        </w:rPr>
      </w:pPr>
      <w:r>
        <w:br w:type="column"/>
      </w:r>
    </w:p>
    <w:p>
      <w:pPr>
        <w:pStyle w:val="BodyText"/>
        <w:spacing w:line="250" w:lineRule="auto"/>
        <w:ind w:left="3218" w:right="325"/>
        <w:jc w:val="left"/>
      </w:pPr>
      <w:r>
        <w:t xml:space="preserve">Следует выбрать функцию с помощью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2964" w:val="left" w:leader="none"/>
          <w:tab w:pos="3201" w:val="left" w:leader="none"/>
        </w:tabs>
        <w:spacing w:line="240" w:lineRule="auto"/>
        <w:ind w:left="1065" w:right="0"/>
        <w:jc w:val="left"/>
      </w:pPr>
      <w:r>
        <w:rPr>
          <w:w w:val="99"/>
          <w:u w:val="thick" w:color="000000"/>
        </w:rPr>
        <w:t xml:space="preserve"> </w:t>
      </w:r>
      <w:r>
        <w:tab/>
      </w:r>
      <w:r>
        <w:tab/>
      </w:r>
      <w:r>
        <w:t>Нет функции.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  <w:cols w:num="3" w:equalWidth="0">
            <w:col w:w="3607" w:space="40"/>
            <w:col w:w="1573" w:space="40"/>
            <w:col w:w="5060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209"/>
        <w:ind w:left="1663" w:right="0"/>
        <w:jc w:val="left"/>
      </w:pPr>
      <w:bookmarkStart w:id="171" w:name="When making a call:"/>
      <w:bookmarkEnd w:id="171"/>
      <w:r>
        <w:rPr>
          <w:color w:val="8CC63F"/>
          <w:spacing w:val="-1"/>
        </w:rPr>
        <w:t>При исходящем вызове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tabs>
          <w:tab w:pos="7346" w:val="left" w:leader="none"/>
        </w:tabs>
        <w:spacing w:line="240" w:lineRule="auto" w:before="74"/>
        <w:ind w:left="2264" w:right="0"/>
        <w:jc w:val="left"/>
        <w:rPr>
          <w:b w:val="0"/>
          <w:bCs w:val="0"/>
        </w:rPr>
      </w:pPr>
      <w:r>
        <w:rPr/>
        <w:pict>
          <v:group xmlns:v="urn:schemas-microsoft-com:vml" style="position:absolute;margin-left:124.559998pt;margin-top:-1.799802pt;width:317.45pt;height:153.4pt;mso-position-horizontal-relative:page;mso-position-vertical-relative:paragraph;z-index:-476608" coordorigin="2491,-36" coordsize="6349,3068">
            <v:shape style="position:absolute;left:2491;top:-36;width:5014;height:3067" type="#_x0000_t75" stroked="false">
              <v:imagedata xmlns:o="urn:schemas-microsoft-com:office:office" r:id="rId107" o:title=""/>
            </v:shape>
            <v:group style="position:absolute;left:7300;top:1040;width:758;height:2" coordorigin="7300,1040" coordsize="758,2">
              <v:shape style="position:absolute;left:7300;top:1040;width:758;height:2" coordorigin="7300,1040" coordsize="758,0" path="m7300,1040l8057,1040e" filled="false" stroked="true" strokeweight="1.120pt" strokecolor="#000000">
                <v:path arrowok="t"/>
              </v:shape>
            </v:group>
            <v:group style="position:absolute;left:8047;top:1039;width:2;height:1310" coordorigin="8047,1039" coordsize="2,1310">
              <v:shape style="position:absolute;left:8047;top:1039;width:2;height:1310" coordorigin="8047,1039" coordsize="0,1310" path="m8047,1039l8047,2348e" filled="false" stroked="true" strokeweight="1.120pt" strokecolor="#000000">
                <v:path arrowok="t"/>
              </v:shape>
            </v:group>
            <v:group style="position:absolute;left:7249;top:2338;width:797;height:2" coordorigin="7249,2338" coordsize="797,2">
              <v:shape style="position:absolute;left:7249;top:2338;width:797;height:2" coordorigin="7249,2338" coordsize="797,0" path="m7249,2338l8046,2338e" filled="false" stroked="true" strokeweight="1.120pt" strokecolor="#000000">
                <v:path arrowok="t"/>
              </v:shape>
            </v:group>
            <v:group style="position:absolute;left:8036;top:1689;width:792;height:2" coordorigin="8036,1689" coordsize="792,2">
              <v:shape style="position:absolute;left:8036;top:1689;width:792;height:2" coordorigin="8036,1689" coordsize="792,0" path="m8036,1689l8828,1689e" filled="false" stroked="true" strokeweight="1.120pt" strokecolor="#000000">
                <v:path arrowok="t"/>
              </v:shape>
            </v:group>
            <v:group style="position:absolute;left:2984;top:840;width:3402;height:1709" coordorigin="2984,840" coordsize="3402,1709">
              <v:shape style="position:absolute;left:2984;top:840;width:3402;height:1709" coordorigin="2984,840" coordsize="3402,1709" path="m2984,2549l6386,2549,6386,840,2984,840,2984,2549xe" filled="true" fillcolor="#ffffff" stroked="false">
                <v:path arrowok="t"/>
                <v:fill type="solid"/>
              </v:shape>
              <v:shape style="position:absolute;left:2984;top:840;width:3402;height:1709" type="#_x0000_t75" stroked="false">
                <v:imagedata xmlns:o="urn:schemas-microsoft-com:office:office" r:id="rId108" o:title=""/>
              </v:shape>
            </v:group>
            <v:group style="position:absolute;left:5522;top:2567;width:2;height:219" coordorigin="5522,2567" coordsize="2,219">
              <v:shape style="position:absolute;left:5522;top:2567;width:2;height:219" coordorigin="5522,2567" coordsize="0,219" path="m5522,2567l5522,2785e" filled="false" stroked="true" strokeweight="1.120pt" strokecolor="#000000">
                <v:path arrowok="t"/>
              </v:shape>
            </v:group>
            <v:group style="position:absolute;left:5521;top:2775;width:3238;height:2" coordorigin="5521,2775" coordsize="3238,2">
              <v:shape style="position:absolute;left:5521;top:2775;width:3238;height:2" coordorigin="5521,2775" coordsize="3238,0" path="m5521,2775l8759,2775e" filled="false" stroked="true" strokeweight="1.120pt" strokecolor="#000000">
                <v:path arrowok="t"/>
              </v:shape>
            </v:group>
            <w10:wrap xmlns:w10="urn:schemas-microsoft-com:office:word" type="none"/>
          </v:group>
        </w:pict>
      </w:r>
      <w:r>
        <w:rPr>
          <w:w w:val="99"/>
          <w:u w:val="thick" w:color="000000"/>
        </w:rPr>
        <w:t xml:space="preserve"> </w:t>
      </w:r>
      <w:r>
        <w:tab/>
      </w:r>
      <w:r>
        <w:t xml:space="preserve"> Сигнальные светодиоды</w:t>
      </w:r>
    </w:p>
    <w:p>
      <w:pPr>
        <w:pStyle w:val="BodyText"/>
        <w:spacing w:line="240" w:lineRule="auto" w:before="10"/>
        <w:ind w:left="0" w:right="1255"/>
        <w:jc w:val="right"/>
      </w:pPr>
      <w:r>
        <w:t>светят постоянно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1900" w:h="15800"/>
          <w:pgMar w:top="1500" w:bottom="0" w:left="800" w:right="780"/>
        </w:sect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060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</w:p>
    <w:p>
      <w:pPr>
        <w:tabs>
          <w:tab w:pos="2739" w:val="left" w:leader="none"/>
        </w:tabs>
        <w:spacing w:before="0"/>
        <w:ind w:left="2228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"/>
          <w:w w:val="195"/>
          <w:position w:val="-3"/>
          <w:sz w:val="18"/>
        </w:rPr>
        <w:t>g</w:t>
      </w:r>
      <w:r>
        <w:tab/>
      </w:r>
      <w:r>
        <w:rPr>
          <w:rFonts w:ascii="Arial Unicode MS"/>
          <w:spacing w:val="-2"/>
          <w:sz w:val="18"/>
        </w:rPr>
        <w:t>12:21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spacing w:line="256" w:lineRule="exact" w:before="0"/>
        <w:ind w:left="2885" w:right="0" w:hanging="526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Andre-Marie Ampere 3336</w:t>
      </w:r>
    </w:p>
    <w:p>
      <w:pPr>
        <w:spacing w:line="307" w:lineRule="exact" w:before="0"/>
        <w:ind w:left="0" w:right="0" w:firstLine="0"/>
        <w:jc w:val="right"/>
        <w:rPr>
          <w:rFonts w:ascii="Arial Unicode MS" w:hAnsi="Arial Unicode MS" w:cs="Arial Unicode MS" w:eastAsia="Arial Unicode MS"/>
          <w:sz w:val="20"/>
          <w:szCs w:val="20"/>
        </w:rPr>
      </w:pPr>
      <w:r>
        <w:br w:type="column"/>
      </w:r>
      <w:r>
        <w:rPr>
          <w:rFonts w:ascii="Arial Unicode MS"/>
          <w:color w:val="FFFFFF"/>
          <w:w w:val="70"/>
          <w:sz w:val="20"/>
        </w:rPr>
        <w:t>End (Завершить)</w:t>
      </w:r>
    </w:p>
    <w:p>
      <w:pPr>
        <w:spacing w:line="300" w:lineRule="auto" w:before="106"/>
        <w:ind w:left="1092" w:right="0" w:firstLine="151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1"/>
          <w:w w:val="75"/>
          <w:sz w:val="18"/>
        </w:rPr>
        <w:t>Hold (удержание) Consult (консультационный звонок)</w:t>
      </w:r>
    </w:p>
    <w:p>
      <w:pPr>
        <w:spacing w:before="58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1"/>
          <w:w w:val="80"/>
          <w:sz w:val="18"/>
        </w:rPr>
        <w:t>Add participant (Добавление участника)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  <w:r>
        <w:br w:type="column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5"/>
        <w:rPr>
          <w:rFonts w:ascii="Arial Unicode MS" w:hAnsi="Arial Unicode MS" w:cs="Arial Unicode MS" w:eastAsia="Arial Unicode MS"/>
          <w:sz w:val="13"/>
          <w:szCs w:val="13"/>
        </w:rPr>
      </w:pPr>
    </w:p>
    <w:p>
      <w:pPr>
        <w:pStyle w:val="BodyText"/>
        <w:spacing w:line="250" w:lineRule="auto"/>
        <w:ind w:left="2228" w:right="350"/>
        <w:jc w:val="left"/>
      </w:pPr>
      <w:r>
        <w:t>Следует выбрать функцию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/>
        <w:ind w:left="2228" w:right="350"/>
        <w:jc w:val="left"/>
      </w:pPr>
      <w:r>
        <w:t xml:space="preserve">Стрелка для отображения других опций.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  <w:cols w:num="3" w:equalWidth="0">
            <w:col w:w="3700" w:space="40"/>
            <w:col w:w="1536" w:space="574"/>
            <w:col w:w="4470"/>
          </w:cols>
        </w:sectPr>
      </w:pPr>
    </w:p>
    <w:p>
      <w:pPr>
        <w:pStyle w:val="Heading5"/>
        <w:spacing w:line="240" w:lineRule="auto"/>
        <w:ind w:left="0" w:right="304"/>
        <w:jc w:val="right"/>
      </w:pPr>
      <w:r>
        <w:t>42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172" w:name="Switching to a different menu during a c"/>
      <w:bookmarkEnd w:id="172"/>
      <w:r>
        <w:rPr>
          <w:rFonts w:ascii="Arial"/>
          <w:color w:val="8CC63F"/>
          <w:spacing w:val="-1"/>
          <w:sz w:val="24"/>
        </w:rPr>
        <w:t>Переключение на другое меню в процессе звонка</w:t>
      </w:r>
    </w:p>
    <w:p>
      <w:pPr>
        <w:pStyle w:val="BodyText"/>
        <w:spacing w:line="240" w:lineRule="auto" w:before="136"/>
        <w:ind w:left="1663" w:right="0"/>
        <w:jc w:val="left"/>
      </w:pPr>
      <w:r>
        <w:t xml:space="preserve">Следует выбрать клавишу </w:t>
      </w:r>
      <w:r>
        <w:rPr>
          <w:rFonts w:ascii="Arial"/>
          <w:w w:val="185"/>
          <w:sz w:val="22"/>
        </w:rPr>
        <w:t xml:space="preserve">^ </w:t>
      </w:r>
      <w:r>
        <w:t xml:space="preserve"> во время звонка, чтобы переключиться в меню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left="0" w:right="1025"/>
        <w:jc w:val="right"/>
      </w:pPr>
      <w:r>
        <w:rPr/>
        <w:pict>
          <v:group xmlns:v="urn:schemas-microsoft-com:vml" style="position:absolute;margin-left:124.559998pt;margin-top:-74.219818pt;width:274.95pt;height:153.4pt;mso-position-horizontal-relative:page;mso-position-vertical-relative:paragraph;z-index:10840" coordorigin="2491,-1484" coordsize="5499,3068">
            <v:shape style="position:absolute;left:2491;top:-1484;width:5014;height:3067" type="#_x0000_t75" stroked="false">
              <v:imagedata xmlns:o="urn:schemas-microsoft-com:office:office" r:id="rId58" o:title=""/>
            </v:shape>
            <v:group style="position:absolute;left:6374;top:212;width:1605;height:2" coordorigin="6374,212" coordsize="1605,2">
              <v:shape style="position:absolute;left:6374;top:212;width:1605;height:2" coordorigin="6374,212" coordsize="1605,0" path="m6374,212l7979,212e" filled="false" stroked="true" strokeweight="1.120pt" strokecolor="#000000">
                <v:path arrowok="t"/>
              </v:shape>
            </v:group>
            <v:group style="position:absolute;left:2986;top:-606;width:3389;height:1695" coordorigin="2986,-606" coordsize="3389,1695">
              <v:shape style="position:absolute;left:2986;top:-606;width:3389;height:1695" coordorigin="2986,-606" coordsize="3389,1695" path="m2986,1088l6374,1088,6374,-606,2986,-606,2986,1088xe" filled="true" fillcolor="#ffffff" stroked="false">
                <v:path arrowok="t"/>
                <v:fill type="solid"/>
              </v:shape>
              <v:shape style="position:absolute;left:2986;top:-606;width:3389;height:1694" type="#_x0000_t75" stroked="false">
                <v:imagedata xmlns:o="urn:schemas-microsoft-com:office:office" r:id="rId74" o:title=""/>
              </v:shape>
              <v:shape style="position:absolute;left:3103;top:-506;width:1858;height:584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z w:val="14"/>
                        </w:rPr>
                        <w:t xml:space="preserve">1    </w:t>
                      </w: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Conversations (Диалоги)</w:t>
                      </w:r>
                    </w:p>
                    <w:p>
                      <w:pPr>
                        <w:spacing w:line="308" w:lineRule="exact" w:before="80"/>
                        <w:ind w:left="51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73;top:-86;width:3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30  07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1;top:378;width:912;height:516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231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Paul Baum</w:t>
                      </w:r>
                    </w:p>
                    <w:p>
                      <w:pPr>
                        <w:spacing w:line="308" w:lineRule="exact" w:before="2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230;top:352;width:7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Wednesday (Среда)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5531;top:728;width:4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31 Sep (31 сентября)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 xml:space="preserve">обозначает активный звонок.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exact"/>
        <w:ind w:left="1663" w:right="195"/>
        <w:jc w:val="both"/>
      </w:pPr>
      <w:r>
        <w:t xml:space="preserve">Следует нажать клавишу </w:t>
      </w:r>
      <w:r>
        <w:rPr>
          <w:rFonts w:ascii="Arial"/>
          <w:w w:val="125"/>
          <w:sz w:val="22"/>
        </w:rPr>
        <w:t xml:space="preserve">@ </w:t>
      </w:r>
      <w:r>
        <w:t xml:space="preserve">, чтобы открыть основное меню и там, например, сменить уровень яркости экрана в настройках.  </w:t>
      </w:r>
      <w:r>
        <w:t xml:space="preserve">Если требуется быстро активировать функцию "Не беспокоить", следует применить клавишу </w:t>
      </w:r>
      <w:r>
        <w:rPr>
          <w:rFonts w:ascii="Arial"/>
          <w:w w:val="470"/>
          <w:sz w:val="22"/>
        </w:rPr>
        <w:t xml:space="preserve">\ </w:t>
      </w:r>
      <w:r>
        <w:t xml:space="preserve">, чтобы временно переключиться в меню статуса присутствия, а потом вернуться.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both"/>
      </w:pPr>
      <w:r>
        <w:rPr/>
        <w:pict>
          <v:group xmlns:v="urn:schemas-microsoft-com:vml" style="position:absolute;margin-left:124.559998pt;margin-top:24.276159pt;width:313.650pt;height:153.4pt;mso-position-horizontal-relative:page;mso-position-vertical-relative:paragraph;z-index:-476392" coordorigin="2491,486" coordsize="6273,3068">
            <v:shape style="position:absolute;left:2491;top:486;width:5014;height:3067" type="#_x0000_t75" stroked="false">
              <v:imagedata xmlns:o="urn:schemas-microsoft-com:office:office" r:id="rId58" o:title=""/>
            </v:shape>
            <v:group style="position:absolute;left:2970;top:1371;width:3402;height:1709" coordorigin="2970,1371" coordsize="3402,1709">
              <v:shape style="position:absolute;left:2970;top:1371;width:3402;height:1709" coordorigin="2970,1371" coordsize="3402,1709" path="m2970,3080l6372,3080,6372,1371,2970,1371,2970,3080xe" filled="true" fillcolor="#ffffff" stroked="false">
                <v:path arrowok="t"/>
                <v:fill type="solid"/>
              </v:shape>
              <v:shape style="position:absolute;left:2970;top:1371;width:3402;height:1709" type="#_x0000_t75" stroked="false">
                <v:imagedata xmlns:o="urn:schemas-microsoft-com:office:office" r:id="rId22" o:title=""/>
              </v:shape>
            </v:group>
            <v:group style="position:absolute;left:3014;top:1558;width:153;height:132" coordorigin="3014,1558" coordsize="153,132">
              <v:shape style="position:absolute;left:3014;top:1558;width:153;height:132" coordorigin="3014,1558" coordsize="153,132" path="m3139,1563l3091,1647,3100,1663,3082,1674,3091,1690,3100,1674,3154,1579,3149,1579,3157,1574,3139,1563xe" filled="true" fillcolor="#000000" stroked="false">
                <v:path arrowok="t"/>
                <v:fill type="solid"/>
              </v:shape>
              <v:shape style="position:absolute;left:3014;top:1558;width:153;height:132" coordorigin="3014,1558" coordsize="153,132" path="m3034,1558l3014,1558,3024,1574,3082,1674,3082,1663,3091,1647,3042,1563,3034,1558xe" filled="true" fillcolor="#000000" stroked="false">
                <v:path arrowok="t"/>
                <v:fill type="solid"/>
              </v:shape>
              <v:shape style="position:absolute;left:3014;top:1558;width:153;height:132" coordorigin="3014,1558" coordsize="153,132" path="m3091,1647l3082,1663,3082,1674,3100,1663,3091,1647xe" filled="true" fillcolor="#000000" stroked="false">
                <v:path arrowok="t"/>
                <v:fill type="solid"/>
              </v:shape>
              <v:shape style="position:absolute;left:3014;top:1558;width:153;height:132" coordorigin="3014,1558" coordsize="153,132" path="m3167,1558l3091,1558,3091,1579,3130,1579,3139,1563,3164,1563,3167,1558xe" filled="true" fillcolor="#000000" stroked="false">
                <v:path arrowok="t"/>
                <v:fill type="solid"/>
              </v:shape>
              <v:shape style="position:absolute;left:3014;top:1558;width:153;height:132" coordorigin="3014,1558" coordsize="153,132" path="m3157,1574l3149,1579,3154,1579,3157,1574xe" filled="true" fillcolor="#000000" stroked="false">
                <v:path arrowok="t"/>
                <v:fill type="solid"/>
              </v:shape>
              <v:shape style="position:absolute;left:3014;top:1558;width:153;height:132" coordorigin="3014,1558" coordsize="153,132" path="m3164,1563l3139,1563,3157,1574,3164,1563xe" filled="true" fillcolor="#000000" stroked="false">
                <v:path arrowok="t"/>
                <v:fill type="solid"/>
              </v:shape>
            </v:group>
            <v:group style="position:absolute;left:3034;top:1558;width:58;height:21" coordorigin="3034,1558" coordsize="58,21">
              <v:shape style="position:absolute;left:3034;top:1558;width:58;height:21" coordorigin="3034,1558" coordsize="58,21" path="m3034,1569l3091,1569e" filled="false" stroked="true" strokeweight="1.120pt" strokecolor="#000000">
                <v:path arrowok="t"/>
              </v:shape>
            </v:group>
            <v:group style="position:absolute;left:3034;top:1568;width:116;height:100" coordorigin="3034,1568" coordsize="116,100">
              <v:shape style="position:absolute;left:3034;top:1568;width:116;height:100" coordorigin="3034,1568" coordsize="116,100" path="m3149,1568l3034,1568,3091,1668,3149,1568xe" filled="true" fillcolor="#000000" stroked="false">
                <v:path arrowok="t"/>
                <v:fill type="solid"/>
              </v:shape>
            </v:group>
            <v:group style="position:absolute;left:3092;top:1238;width:2;height:330" coordorigin="3092,1238" coordsize="2,330">
              <v:shape style="position:absolute;left:3092;top:1238;width:2;height:330" coordorigin="3092,1238" coordsize="0,330" path="m3092,1238l3092,1568e" filled="false" stroked="true" strokeweight="1.120pt" strokecolor="#000000">
                <v:path arrowok="t"/>
              </v:shape>
            </v:group>
            <v:group style="position:absolute;left:3091;top:1248;width:5662;height:2" coordorigin="3091,1248" coordsize="5662,2">
              <v:shape style="position:absolute;left:3091;top:1248;width:5662;height:2" coordorigin="3091,1248" coordsize="5662,0" path="m3091,1248l8753,1248e" filled="false" stroked="true" strokeweight="1.120pt" strokecolor="#000000">
                <v:path arrowok="t"/>
              </v:shape>
            </v:group>
            <w10:wrap xmlns:w10="urn:schemas-microsoft-com:office:word" type="none"/>
          </v:group>
        </w:pict>
      </w:r>
      <w:bookmarkStart w:id="173" w:name="Icons in call states"/>
      <w:bookmarkEnd w:id="173"/>
      <w:r>
        <w:rPr>
          <w:color w:val="8CC63F"/>
        </w:rPr>
        <w:t>Иконки</w:t>
      </w:r>
      <w:bookmarkStart w:id="174" w:name="_bookmark93"/>
      <w:bookmarkEnd w:id="174"/>
      <w:r>
        <w:rPr>
          <w:color w:val="8CC63F"/>
        </w:rPr>
        <w:t>связанные с состоянием звонка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1900" w:h="15800"/>
          <w:pgMar w:top="600" w:bottom="280" w:left="800" w:right="760"/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12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Incoming call (Входящий вызов)</w:t>
      </w:r>
    </w:p>
    <w:p>
      <w:pPr>
        <w:spacing w:line="240" w:lineRule="auto" w:before="11"/>
        <w:rPr>
          <w:rFonts w:ascii="Arial Unicode MS" w:hAnsi="Arial Unicode MS" w:cs="Arial Unicode MS" w:eastAsia="Arial Unicode MS"/>
          <w:sz w:val="14"/>
          <w:szCs w:val="14"/>
        </w:rPr>
      </w:pPr>
      <w:r>
        <w:br w:type="column"/>
      </w:r>
    </w:p>
    <w:p>
      <w:pPr>
        <w:pStyle w:val="BodyText"/>
        <w:spacing w:line="240" w:lineRule="auto"/>
        <w:ind w:left="0" w:right="0"/>
        <w:jc w:val="righ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FFFFFF"/>
          <w:w w:val="75"/>
        </w:rPr>
        <w:t>Answer (Ответ)</w:t>
      </w:r>
    </w:p>
    <w:p>
      <w:pPr>
        <w:spacing w:before="88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1"/>
          <w:w w:val="75"/>
          <w:sz w:val="18"/>
        </w:rPr>
        <w:t>Reject (Отвергнуть)</w:t>
      </w:r>
    </w:p>
    <w:p>
      <w:pPr>
        <w:pStyle w:val="BodyText"/>
        <w:spacing w:line="250" w:lineRule="auto" w:before="74"/>
        <w:ind w:left="2435" w:right="1008" w:firstLine="55"/>
        <w:jc w:val="left"/>
      </w:pPr>
      <w:r>
        <w:br w:type="column"/>
      </w:r>
      <w:r>
        <w:t>Иконка, показывающая состояние звонка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60"/>
          <w:cols w:num="3" w:equalWidth="0">
            <w:col w:w="3265" w:space="40"/>
            <w:col w:w="1904" w:space="352"/>
            <w:col w:w="4779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1900" w:h="15800"/>
          <w:pgMar w:top="1500" w:bottom="0" w:left="800" w:right="760"/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188" w:lineRule="auto" w:before="0"/>
        <w:ind w:left="2756" w:right="0" w:hanging="453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Andre-Marie Ampere 3333</w:t>
      </w:r>
    </w:p>
    <w:p>
      <w:pPr>
        <w:spacing w:line="287" w:lineRule="exact" w:before="0"/>
        <w:ind w:left="1077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br w:type="column"/>
      </w:r>
      <w:r>
        <w:rPr>
          <w:rFonts w:ascii="Arial Unicode MS"/>
          <w:spacing w:val="-2"/>
          <w:w w:val="90"/>
          <w:sz w:val="18"/>
        </w:rPr>
        <w:t>Deflect (Отклонить)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87" w:lineRule="exact"/>
        <w:jc w:val="left"/>
        <w:rPr>
          <w:rFonts w:ascii="Arial Unicode MS" w:hAnsi="Arial Unicode MS" w:cs="Arial Unicode MS" w:eastAsia="Arial Unicode MS"/>
          <w:sz w:val="18"/>
          <w:szCs w:val="18"/>
        </w:rPr>
        <w:sectPr>
          <w:type w:val="continuous"/>
          <w:pgSz w:w="11900" w:h="15800"/>
          <w:pgMar w:top="1500" w:bottom="0" w:left="800" w:right="760"/>
          <w:cols w:num="2" w:equalWidth="0">
            <w:col w:w="3645" w:space="40"/>
            <w:col w:w="6655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069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 Unicode MS" w:hAnsi="Arial Unicode MS" w:cs="Arial Unicode MS" w:eastAsia="Arial Unicode MS"/>
          <w:sz w:val="28"/>
          <w:szCs w:val="28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7"/>
        <w:gridCol w:w="7539"/>
      </w:tblGrid>
      <w:tr>
        <w:trPr>
          <w:trHeight w:val="320" w:hRule="exact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Иконка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Значение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39" w:hRule="exact"/>
        </w:trPr>
        <w:tc>
          <w:tcPr>
            <w:tcW w:w="101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215"/>
                <w:sz w:val="22"/>
              </w:rPr>
              <w:t>ë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3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Телефон звонит.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20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360"/>
                <w:sz w:val="22"/>
              </w:rPr>
              <w:t>‹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Номер набран, и звонит телефон другого абонента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0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15"/>
                <w:sz w:val="22"/>
              </w:rPr>
              <w:t>g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Звонок активен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00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0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240"/>
                <w:sz w:val="28"/>
              </w:rPr>
              <w:t>K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Во время разговора связь прервалась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1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15"/>
                <w:sz w:val="22"/>
              </w:rPr>
              <w:t>ë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1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8"/>
                <w:sz w:val="20"/>
              </w:rPr>
              <w:t>Вы поставили звонок на удержание (например, для консультационного звонка)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19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w w:val="215"/>
                <w:sz w:val="22"/>
              </w:rPr>
              <w:t>–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sz w:val="20"/>
              </w:rPr>
              <w:t>Собеседник поставил разговор на удержание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1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4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205"/>
                <w:sz w:val="22"/>
              </w:rPr>
              <w:t>+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1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Голосовое соединение надёжно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20" w:hRule="exact"/>
        </w:trPr>
        <w:tc>
          <w:tcPr>
            <w:tcW w:w="101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186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290"/>
                <w:sz w:val="18"/>
              </w:rPr>
              <w:t>}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75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Голосовое соединение ненадёжно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5800"/>
          <w:pgMar w:top="1500" w:bottom="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00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43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75" w:name="Programmable keys"/>
      <w:bookmarkEnd w:id="175"/>
      <w:bookmarkStart w:id="176" w:name="_bookmark94"/>
      <w:bookmarkEnd w:id="176"/>
      <w:bookmarkStart w:id="177" w:name="_bookmark95"/>
      <w:bookmarkEnd w:id="177"/>
      <w:r>
        <w:rPr>
          <w:color w:val="8CC63F"/>
          <w:spacing w:val="-1"/>
        </w:rPr>
        <w:t xml:space="preserve">Программируемые </w:t>
      </w:r>
      <w:bookmarkStart w:id="178" w:name="_bookmark96"/>
      <w:bookmarkEnd w:id="178"/>
      <w:r>
        <w:rPr>
          <w:color w:val="8CC63F"/>
          <w:spacing w:val="-1"/>
        </w:rPr>
        <w:t>клавиши</w:t>
      </w:r>
    </w:p>
    <w:p>
      <w:pPr>
        <w:pStyle w:val="BodyText"/>
        <w:spacing w:line="250" w:lineRule="auto" w:before="163"/>
        <w:ind w:left="1663" w:right="148"/>
        <w:jc w:val="left"/>
      </w:pPr>
      <w:r>
        <w:t xml:space="preserve">И телефон OpenScape Desk Phone CP400, и клавишная приставка OpenScape Key Module 400 имеют 16 клавиш, на которые можно назначать функции и номера в два уровня.  </w:t>
      </w:r>
      <w:r>
        <w:t xml:space="preserve">Следует использовать программируемые клавиши переключения, чтобы переходить на нужный уровень при использовании функциональной клавиши или клавиши набора выбранного номера.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3"/>
        <w:jc w:val="left"/>
      </w:pPr>
      <w:r>
        <w:rPr/>
        <w:pict>
          <v:group xmlns:v="urn:schemas-microsoft-com:vml" style="position:absolute;margin-left:123.849998pt;margin-top:2.840176pt;width:22.45pt;height:14.5pt;mso-position-horizontal-relative:page;mso-position-vertical-relative:paragraph;z-index:11032" coordorigin="2477,57" coordsize="449,290">
            <v:group style="position:absolute;left:2623;top:119;width:138;height:166" coordorigin="2623,119" coordsize="138,166">
              <v:shape style="position:absolute;left:2623;top:119;width:138;height:166" coordorigin="2623,119" coordsize="138,166" path="m2623,285l2761,285,2761,119,2623,119,2623,285xe" filled="true" fillcolor="#8cc63f" stroked="false">
                <v:path arrowok="t"/>
                <v:fill type="solid"/>
              </v:shape>
            </v:group>
            <v:group style="position:absolute;left:2760;top:57;width:166;height:290" coordorigin="2760,57" coordsize="166,290">
              <v:shape style="position:absolute;left:2760;top:57;width:166;height:290" coordorigin="2760,57" coordsize="166,290" path="m2760,57l2760,346,2926,202,2760,57xe" filled="true" fillcolor="#8cc63f" stroked="false">
                <v:path arrowok="t"/>
                <v:fill type="solid"/>
              </v:shape>
            </v:group>
            <v:group style="position:absolute;left:2569;top:119;width:41;height:166" coordorigin="2569,119" coordsize="41,166">
              <v:shape style="position:absolute;left:2569;top:119;width:41;height:166" coordorigin="2569,119" coordsize="41,166" path="m2569,285l2610,285,2610,119,2569,119,2569,285xe" filled="true" fillcolor="#8cc63f" stroked="false">
                <v:path arrowok="t"/>
                <v:fill type="solid"/>
              </v:shape>
            </v:group>
            <v:group style="position:absolute;left:2480;top:119;width:130;height:2" coordorigin="2480,119" coordsize="130,2">
              <v:shape style="position:absolute;left:2480;top:119;width:130;height:2" coordorigin="2480,119" coordsize="130,0" path="m2480,119l2610,119e" filled="false" stroked="true" strokeweight=".22pt" strokecolor="#8cc63f">
                <v:path arrowok="t"/>
              </v:shape>
            </v:group>
            <v:group style="position:absolute;left:2607;top:119;width:5;height:167" coordorigin="2607,119" coordsize="5,167">
              <v:shape style="position:absolute;left:2607;top:119;width:5;height:167" coordorigin="2607,119" coordsize="5,167" path="m2607,286l2611,286,2611,119,2607,119,2607,286xe" filled="true" fillcolor="#8cc63f" stroked="false">
                <v:path arrowok="t"/>
                <v:fill type="solid"/>
              </v:shape>
            </v:group>
            <v:group style="position:absolute;left:2479;top:285;width:130;height:2" coordorigin="2479,285" coordsize="130,2">
              <v:shape style="position:absolute;left:2479;top:285;width:130;height:2" coordorigin="2479,285" coordsize="130,0" path="m2479,285l2609,285e" filled="false" stroked="true" strokeweight=".22pt" strokecolor="#8cc63f">
                <v:path arrowok="t"/>
              </v:shape>
            </v:group>
            <v:group style="position:absolute;left:2570;top:118;width:2;height:167" coordorigin="2570,118" coordsize="2,167">
              <v:shape style="position:absolute;left:2570;top:118;width:2;height:167" coordorigin="2570,118" coordsize="0,167" path="m2570,118l2570,285e" filled="false" stroked="true" strokeweight=".22pt" strokecolor="#8cc63f">
                <v:path arrowok="t"/>
              </v:shape>
            </v:group>
            <v:group style="position:absolute;left:2536;top:119;width:2;height:166" coordorigin="2536,119" coordsize="2,166">
              <v:shape style="position:absolute;left:2536;top:119;width:2;height:166" coordorigin="2536,119" coordsize="0,166" path="m2536,119l2536,285e" filled="false" stroked="true" strokeweight="1.42pt" strokecolor="#8cc63f">
                <v:path arrowok="t"/>
              </v:shape>
            </v:group>
            <v:group style="position:absolute;left:2549;top:119;width:2;height:167" coordorigin="2549,119" coordsize="2,167">
              <v:shape style="position:absolute;left:2549;top:119;width:2;height:167" coordorigin="2549,119" coordsize="0,167" path="m2549,119l2549,286e" filled="false" stroked="true" strokeweight=".22pt" strokecolor="#8cc63f">
                <v:path arrowok="t"/>
              </v:shape>
            </v:group>
            <v:group style="position:absolute;left:2522;top:118;width:2;height:167" coordorigin="2522,118" coordsize="2,167">
              <v:shape style="position:absolute;left:2522;top:118;width:2;height:167" coordorigin="2522,118" coordsize="0,167" path="m2522,118l2522,285e" filled="false" stroked="true" strokeweight=".22pt" strokecolor="#8cc63f">
                <v:path arrowok="t"/>
              </v:shape>
            </v:group>
            <v:group style="position:absolute;left:2488;top:119;width:2;height:166" coordorigin="2488,119" coordsize="2,166">
              <v:shape style="position:absolute;left:2488;top:119;width:2;height:166" coordorigin="2488,119" coordsize="0,166" path="m2488,119l2488,285e" filled="false" stroked="true" strokeweight=".82pt" strokecolor="#8cc63f">
                <v:path arrowok="t"/>
              </v:shape>
            </v:group>
            <v:group style="position:absolute;left:2495;top:119;width:2;height:167" coordorigin="2495,119" coordsize="2,167">
              <v:shape style="position:absolute;left:2495;top:119;width:2;height:167" coordorigin="2495,119" coordsize="0,167" path="m2495,119l2495,286e" filled="false" stroked="true" strokeweight=".22001pt" strokecolor="#8cc63f">
                <v:path arrowok="t"/>
              </v:shape>
            </v:group>
            <v:group style="position:absolute;left:2480;top:118;width:2;height:167" coordorigin="2480,118" coordsize="2,167">
              <v:shape style="position:absolute;left:2480;top:118;width:2;height:167" coordorigin="2480,118" coordsize="0,167" path="m2480,118l2480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Можно повысить количество программируемых функциональных клавиш и клавиш набора выбранных номеров, подключив дополнительную клавишную приставку OpenScape Key Module 400, </w:t>
      </w:r>
      <w:r>
        <w:fldChar w:fldCharType="begin"/>
      </w:r>
      <w:r>
        <w:instrText xml:space="preserve">HYPERLINK  \l"_bookmark40"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20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pStyle w:val="BodyText"/>
        <w:spacing w:line="240" w:lineRule="auto" w:before="74"/>
        <w:ind w:left="1663" w:right="0"/>
        <w:jc w:val="both"/>
      </w:pPr>
      <w:r>
        <w:t xml:space="preserve">В зависимости от того, как они программируются, можно использовать, эти клавиши следующими путями: </w:t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70" w:after="0"/>
        <w:ind w:left="1833" w:right="0" w:hanging="170"/>
        <w:jc w:val="both"/>
      </w:pPr>
      <w:r>
        <w:t xml:space="preserve">Функциональная клавиша </w:t>
      </w:r>
      <w:r>
        <w:fldChar w:fldCharType="begin"/>
      </w:r>
      <w:r>
        <w:instrText xml:space="preserve">HYPERLINK  \l"_bookmark197"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2"/>
          <w:sz w:val="18"/>
          <w:szCs w:val="18"/>
        </w:rPr>
        <w:t></w:t>
      </w:r>
      <w:r>
        <w:rPr>
          <w:rFonts w:ascii="Wingdings" w:hAnsi="Wingdings"/>
          <w:sz w:val="18"/>
        </w:rPr>
        <w:t>см. с. 79</w:t>
      </w:r>
      <w:r>
        <w:fldChar w:fldCharType="end"/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Клавиша набора выбранного номера </w:t>
      </w:r>
      <w:r>
        <w:fldChar w:fldCharType="begin"/>
      </w:r>
      <w:r>
        <w:instrText xml:space="preserve">HYPERLINK  \l"_bookmark197"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79</w:t>
      </w:r>
      <w:r>
        <w:fldChar w:fldCharType="end"/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Линейная клавиша </w:t>
      </w:r>
      <w:r>
        <w:fldChar w:fldCharType="begin"/>
      </w:r>
      <w:r>
        <w:instrText xml:space="preserve">HYPERLINK  \l"_bookmark239"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90</w:t>
      </w:r>
      <w:r>
        <w:fldChar w:fldCharType="end"/>
      </w:r>
    </w:p>
    <w:p>
      <w:pPr>
        <w:pStyle w:val="BodyText"/>
        <w:numPr>
          <w:ilvl w:val="0"/>
          <w:numId w:val="13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Клавиша прямого выбора терминала </w:t>
      </w:r>
      <w:r>
        <w:fldChar w:fldCharType="begin"/>
      </w:r>
      <w:r>
        <w:instrText xml:space="preserve">HYPERLINK  \l"_bookmark226"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87</w:t>
      </w:r>
      <w:r>
        <w:fldChar w:fldCharType="end"/>
      </w:r>
    </w:p>
    <w:p>
      <w:pPr>
        <w:pStyle w:val="BodyText"/>
        <w:spacing w:line="240" w:lineRule="auto" w:before="130"/>
        <w:ind w:left="1663" w:right="0"/>
        <w:jc w:val="both"/>
      </w:pPr>
      <w:r>
        <w:t xml:space="preserve">Следует нажать клавишу, чтобы активировать программируемую функцию или позвонить на сохранённый номер </w:t>
      </w:r>
      <w:r>
        <w:fldChar w:fldCharType="begin"/>
      </w:r>
      <w:r>
        <w:instrText xml:space="preserve">HYPERLINK  \l"_bookmark210"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83</w:t>
      </w:r>
      <w:r>
        <w:fldChar w:fldCharType="end"/>
      </w:r>
      <w:r>
        <w:t>.</w:t>
      </w:r>
    </w:p>
    <w:p>
      <w:pPr>
        <w:pStyle w:val="BodyText"/>
        <w:spacing w:line="250" w:lineRule="auto" w:before="130"/>
        <w:ind w:left="1663" w:right="186"/>
        <w:jc w:val="both"/>
      </w:pPr>
      <w:r>
        <w:t xml:space="preserve">Телефон OpenScape Desk Phone CP400 и клавишная приставка OpenScape Key Module 400 поставляются с маркировочными полосками. </w:t>
      </w:r>
      <w:r>
        <w:t xml:space="preserve">Следует записывать функции или имена в белые поля на них.  </w:t>
      </w:r>
      <w:r>
        <w:t xml:space="preserve">Также, можно применять инструмент маркировки клавиш, доступный через Интернет </w:t>
      </w:r>
      <w:r>
        <w:fldChar w:fldCharType="begin"/>
      </w:r>
      <w:r>
        <w:instrText xml:space="preserve">HYPERLINK  \l"_bookmark469"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171</w:t>
      </w:r>
      <w:r>
        <w:fldChar w:fldCharType="end"/>
      </w:r>
      <w:r>
        <w:t>.</w:t>
      </w:r>
    </w:p>
    <w:p>
      <w:pPr>
        <w:pStyle w:val="BodyText"/>
        <w:spacing w:line="240" w:lineRule="auto" w:before="120"/>
        <w:ind w:left="1663" w:right="0"/>
        <w:jc w:val="both"/>
      </w:pPr>
      <w:r>
        <w:t xml:space="preserve">Состояние функции также показано светодиодом, на соответствующей клавише.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6pt;height:.35pt;mso-position-horizontal-relative:char;mso-position-vertical-relative:line" coordorigin="0,0" coordsize="8520,7">
            <v:group style="position:absolute;left:3;top:3;width:8513;height:2" coordorigin="3,3" coordsize="8513,2">
              <v:shape style="position:absolute;left:3;top:3;width:8513;height:2" coordorigin="3,3" coordsize="8513,0" path="m3,3l8516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73" w:right="183"/>
        <w:jc w:val="left"/>
      </w:pPr>
      <w:r>
        <w:rPr/>
        <w:pict>
          <v:shape xmlns:v="urn:schemas-microsoft-com:vml" style="position:absolute;margin-left:127.379997pt;margin-top:4.603352pt;width:18.75pt;height:14pt;mso-position-horizontal-relative:page;mso-position-vertical-relative:paragraph;z-index:1105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Линейные клавиши и клавиши прямого выбора терминала может программировать только администратор с помощью программного меню/меню услуг. </w:t>
      </w:r>
      <w:r>
        <w:fldChar w:fldCharType="begin"/>
      </w:r>
      <w:r>
        <w:instrText xml:space="preserve">HYPERLINK  \l"_bookmark107"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см. с. 50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6pt;height:.35pt;mso-position-horizontal-relative:char;mso-position-vertical-relative:line" coordorigin="0,0" coordsize="8520,7">
            <v:group style="position:absolute;left:3;top:3;width:8513;height:2" coordorigin="3,3" coordsize="8513,2">
              <v:shape style="position:absolute;left:3;top:3;width:8513;height:2" coordorigin="3,3" coordsize="8513,0" path="m3,3l8516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69"/>
        <w:ind w:left="1663" w:right="0"/>
        <w:jc w:val="left"/>
      </w:pPr>
      <w:bookmarkStart w:id="179" w:name="Meaning of LED displays on function keys"/>
      <w:bookmarkEnd w:id="179"/>
      <w:bookmarkStart w:id="180" w:name="_bookmark97"/>
      <w:bookmarkEnd w:id="180"/>
      <w:r>
        <w:rPr>
          <w:color w:val="8CC63F"/>
          <w:spacing w:val="-1"/>
        </w:rPr>
        <w:t>Значения светодиодов. отображённых на функциональных клавишах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1369"/>
        <w:gridCol w:w="5440"/>
      </w:tblGrid>
      <w:tr>
        <w:trPr>
          <w:trHeight w:val="340" w:hRule="exact"/>
        </w:trPr>
        <w:tc>
          <w:tcPr>
            <w:tcW w:w="231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left="-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Светодиод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4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3"/>
              <w:ind w:left="-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Значение функциональной клавиши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0" w:hRule="exact"/>
        </w:trPr>
        <w:tc>
          <w:tcPr>
            <w:tcW w:w="943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2" w:lineRule="exact"/>
              <w:ind w:left="471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270"/>
                <w:sz w:val="28"/>
              </w:rPr>
              <w:t>_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3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-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отключён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4"/>
              <w:ind w:left="-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функция деактивирована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80" w:hRule="exact"/>
        </w:trPr>
        <w:tc>
          <w:tcPr>
            <w:tcW w:w="9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488541"/>
                <w:w w:val="270"/>
                <w:sz w:val="28"/>
              </w:rPr>
              <w:t>£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35"/>
              <w:ind w:left="-6" w:right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20"/>
              </w:rPr>
              <w:t>Светодиод вспыхивает</w:t>
            </w:r>
            <w:r>
              <w:rPr>
                <w:rFonts w:ascii="Arial"/>
                <w:spacing w:val="-1"/>
                <w:sz w:val="20"/>
                <w:vertAlign w:val="superscript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59"/>
              <w:ind w:left="-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Обозначает состояние функции (данный светодиод может быть зелёным или красным)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21" w:hRule="exact"/>
        </w:trPr>
        <w:tc>
          <w:tcPr>
            <w:tcW w:w="943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488541"/>
                <w:w w:val="270"/>
                <w:sz w:val="28"/>
              </w:rPr>
              <w:t>¤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0"/>
              <w:ind w:left="-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включён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0"/>
              <w:ind w:left="-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Функция активирована (данный светодиод может быть зелёным или красным).</w:t>
            </w:r>
          </w:p>
        </w:tc>
      </w:tr>
    </w:tbl>
    <w:p>
      <w:pPr>
        <w:spacing w:line="209" w:lineRule="auto" w:before="4"/>
        <w:ind w:left="1946" w:right="959" w:hanging="2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 xml:space="preserve">1   В настоящем руководстве мигающие светодиоды клавиши отображаются такой иконкой независимо от частоты вспыхивания.  </w:t>
      </w:r>
      <w:r>
        <w:rPr>
          <w:rFonts w:ascii="Arial"/>
          <w:sz w:val="16"/>
        </w:rPr>
        <w:t xml:space="preserve">Разная частота вспыхивания показывает разные состояния, которые подробно описаны в соответствующих разделах настоящего руководства.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9" w:lineRule="auto"/>
        <w:jc w:val="left"/>
        <w:rPr>
          <w:rFonts w:ascii="Arial" w:hAnsi="Arial" w:cs="Arial" w:eastAsia="Arial"/>
          <w:sz w:val="16"/>
          <w:szCs w:val="16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0" w:right="30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15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1663" w:right="0"/>
        <w:jc w:val="left"/>
      </w:pPr>
      <w:bookmarkStart w:id="181" w:name="Corporate directory"/>
      <w:bookmarkEnd w:id="181"/>
      <w:bookmarkStart w:id="182" w:name="_bookmark98"/>
      <w:bookmarkEnd w:id="182"/>
      <w:r>
        <w:rPr>
          <w:color w:val="8CC63F"/>
          <w:spacing w:val="-1"/>
        </w:rPr>
        <w:t>Корпоративная</w:t>
      </w:r>
      <w:bookmarkStart w:id="183" w:name="_bookmark99"/>
      <w:bookmarkEnd w:id="183"/>
      <w:r>
        <w:rPr>
          <w:color w:val="8CC63F"/>
          <w:spacing w:val="-1"/>
        </w:rPr>
        <w:t>директория</w:t>
      </w:r>
    </w:p>
    <w:p>
      <w:pPr>
        <w:pStyle w:val="BodyText"/>
        <w:spacing w:line="250" w:lineRule="auto" w:before="189"/>
        <w:ind w:left="1663" w:right="183"/>
        <w:jc w:val="left"/>
      </w:pPr>
      <w:r>
        <w:t xml:space="preserve">Если получен доступ к корпоративной директории или базе данных, работающей по протоколу LDAP (по этому вопросу следует обратиться к администратору), можно вести там поиск контактов по Диалогам.  </w:t>
      </w:r>
      <w:r>
        <w:t xml:space="preserve">При поступлении звонков, в соответствии с протоколом LDAP они автоматически становятся в очередь.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5"/>
        <w:ind w:left="1663" w:right="0"/>
        <w:jc w:val="left"/>
      </w:pPr>
      <w:bookmarkStart w:id="184" w:name="Answering machine (voicemail)"/>
      <w:bookmarkEnd w:id="184"/>
      <w:bookmarkStart w:id="185" w:name="_bookmark100"/>
      <w:bookmarkEnd w:id="185"/>
      <w:bookmarkStart w:id="186" w:name="_bookmark101"/>
      <w:bookmarkEnd w:id="186"/>
      <w:r>
        <w:rPr>
          <w:color w:val="8CC63F"/>
          <w:spacing w:val="-1"/>
        </w:rPr>
        <w:t>Автоответчик (голосовая почта)</w:t>
      </w:r>
    </w:p>
    <w:p>
      <w:pPr>
        <w:pStyle w:val="BodyText"/>
        <w:spacing w:line="250" w:lineRule="auto" w:before="170"/>
        <w:ind w:left="1663" w:right="183"/>
        <w:jc w:val="left"/>
      </w:pPr>
      <w:r>
        <w:t xml:space="preserve">В зависимости от типа и настройки коммуникационной платформы (по этому вопросу следует обратиться к администратору), сообщения от настраиваемых служб по-разному отображаются в ходе выполнения данной прикладной задачи.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87" w:name="Listening to messages"/>
      <w:bookmarkEnd w:id="187"/>
      <w:r>
        <w:rPr>
          <w:color w:val="8CC63F"/>
          <w:spacing w:val="-1"/>
        </w:rPr>
        <w:t>Прослушивание сообщений</w:t>
      </w:r>
    </w:p>
    <w:p>
      <w:pPr>
        <w:pStyle w:val="BodyText"/>
        <w:spacing w:line="250" w:lineRule="auto" w:before="155"/>
        <w:ind w:left="1663" w:right="183"/>
        <w:jc w:val="left"/>
      </w:pPr>
      <w:r>
        <w:t xml:space="preserve">Если доступны новые сообщения, они будут отображены в самой верхней позиции в списке Диалогов и подсвечены.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2196" w:right="0"/>
        <w:jc w:val="left"/>
      </w:pPr>
      <w:r>
        <w:rPr/>
        <w:pict>
          <v:group xmlns:v="urn:schemas-microsoft-com:vml" style="position:absolute;margin-left:123.849983pt;margin-top:2.850184pt;width:22.45pt;height:14.5pt;mso-position-horizontal-relative:page;mso-position-vertical-relative:paragraph;z-index:11176" coordorigin="2477,57" coordsize="449,290">
            <v:group style="position:absolute;left:2623;top:118;width:138;height:166" coordorigin="2623,118" coordsize="138,166">
              <v:shape style="position:absolute;left:2623;top:118;width:138;height:166" coordorigin="2623,118" coordsize="138,166" path="m2623,284l2761,284,2761,118,2623,118,2623,284xe" filled="true" fillcolor="#8cc63f" stroked="false">
                <v:path arrowok="t"/>
                <v:fill type="solid"/>
              </v:shape>
            </v:group>
            <v:group style="position:absolute;left:2760;top:57;width:166;height:290" coordorigin="2760,57" coordsize="166,290">
              <v:shape style="position:absolute;left:2760;top:57;width:166;height:290" coordorigin="2760,57" coordsize="166,290" path="m2760,57l2760,346,2926,201,2760,57xe" filled="true" fillcolor="#8cc63f" stroked="false">
                <v:path arrowok="t"/>
                <v:fill type="solid"/>
              </v:shape>
            </v:group>
            <v:group style="position:absolute;left:2569;top:118;width:41;height:166" coordorigin="2569,118" coordsize="41,166">
              <v:shape style="position:absolute;left:2569;top:118;width:41;height:166" coordorigin="2569,118" coordsize="41,166" path="m2569,284l2610,284,2610,118,2569,118,2569,284xe" filled="true" fillcolor="#8cc63f" stroked="false">
                <v:path arrowok="t"/>
                <v:fill type="solid"/>
              </v:shape>
            </v:group>
            <v:group style="position:absolute;left:2480;top:118;width:130;height:2" coordorigin="2480,118" coordsize="130,2">
              <v:shape style="position:absolute;left:2480;top:118;width:130;height:2" coordorigin="2480,118" coordsize="130,0" path="m2480,118l2610,118e" filled="false" stroked="true" strokeweight=".22pt" strokecolor="#8cc63f">
                <v:path arrowok="t"/>
              </v:shape>
            </v:group>
            <v:group style="position:absolute;left:2607;top:118;width:5;height:167" coordorigin="2607,118" coordsize="5,167">
              <v:shape style="position:absolute;left:2607;top:118;width:5;height:167" coordorigin="2607,118" coordsize="5,167" path="m2607,285l2611,285,2611,118,2607,118,2607,285xe" filled="true" fillcolor="#8cc63f" stroked="false">
                <v:path arrowok="t"/>
                <v:fill type="solid"/>
              </v:shape>
            </v:group>
            <v:group style="position:absolute;left:2479;top:284;width:130;height:2" coordorigin="2479,284" coordsize="130,2">
              <v:shape style="position:absolute;left:2479;top:284;width:130;height:2" coordorigin="2479,284" coordsize="130,0" path="m2479,284l2609,284e" filled="false" stroked="true" strokeweight=".22003pt" strokecolor="#8cc63f">
                <v:path arrowok="t"/>
              </v:shape>
            </v:group>
            <v:group style="position:absolute;left:2570;top:117;width:2;height:167" coordorigin="2570,117" coordsize="2,167">
              <v:shape style="position:absolute;left:2570;top:117;width:2;height:167" coordorigin="2570,117" coordsize="0,167" path="m2570,117l2570,284e" filled="false" stroked="true" strokeweight=".22pt" strokecolor="#8cc63f">
                <v:path arrowok="t"/>
              </v:shape>
            </v:group>
            <v:group style="position:absolute;left:2536;top:118;width:2;height:166" coordorigin="2536,118" coordsize="2,166">
              <v:shape style="position:absolute;left:2536;top:118;width:2;height:166" coordorigin="2536,118" coordsize="0,166" path="m2536,118l2536,284e" filled="false" stroked="true" strokeweight="1.42pt" strokecolor="#8cc63f">
                <v:path arrowok="t"/>
              </v:shape>
            </v:group>
            <v:group style="position:absolute;left:2549;top:118;width:2;height:167" coordorigin="2549,118" coordsize="2,167">
              <v:shape style="position:absolute;left:2549;top:118;width:2;height:167" coordorigin="2549,118" coordsize="0,167" path="m2549,118l2549,285e" filled="false" stroked="true" strokeweight=".22pt" strokecolor="#8cc63f">
                <v:path arrowok="t"/>
              </v:shape>
            </v:group>
            <v:group style="position:absolute;left:2522;top:117;width:2;height:167" coordorigin="2522,117" coordsize="2,167">
              <v:shape style="position:absolute;left:2522;top:117;width:2;height:167" coordorigin="2522,117" coordsize="0,167" path="m2522,117l2522,284e" filled="false" stroked="true" strokeweight=".22pt" strokecolor="#8cc63f">
                <v:path arrowok="t"/>
              </v:shape>
            </v:group>
            <v:group style="position:absolute;left:2488;top:118;width:2;height:166" coordorigin="2488,118" coordsize="2,166">
              <v:shape style="position:absolute;left:2488;top:118;width:2;height:166" coordorigin="2488,118" coordsize="0,166" path="m2488,118l2488,284e" filled="false" stroked="true" strokeweight=".82pt" strokecolor="#8cc63f">
                <v:path arrowok="t"/>
              </v:shape>
            </v:group>
            <v:group style="position:absolute;left:2495;top:118;width:2;height:167" coordorigin="2495,118" coordsize="2,167">
              <v:shape style="position:absolute;left:2495;top:118;width:2;height:167" coordorigin="2495,118" coordsize="0,167" path="m2495,118l2495,285e" filled="false" stroked="true" strokeweight=".22001pt" strokecolor="#8cc63f">
                <v:path arrowok="t"/>
              </v:shape>
            </v:group>
            <v:group style="position:absolute;left:2480;top:117;width:2;height:167" coordorigin="2480,117" coordsize="2,167">
              <v:shape style="position:absolute;left:2480;top:117;width:2;height:167" coordorigin="2480,117" coordsize="0,167" path="m2480,117l2480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На многолинейном телефоне принимаются только голосовые сообщения первой линии </w:t>
      </w:r>
      <w:r>
        <w:fldChar w:fldCharType="begin"/>
      </w:r>
      <w:r>
        <w:instrText xml:space="preserve">HYPERLINK  \l"_bookmark237"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90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39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45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left="1663" w:right="0"/>
        <w:jc w:val="left"/>
      </w:pPr>
      <w:bookmarkStart w:id="188" w:name="Settings"/>
      <w:bookmarkEnd w:id="188"/>
      <w:bookmarkStart w:id="189" w:name="_bookmark102"/>
      <w:bookmarkEnd w:id="189"/>
      <w:bookmarkStart w:id="190" w:name="_bookmark103"/>
      <w:bookmarkEnd w:id="190"/>
      <w:r>
        <w:rPr>
          <w:color w:val="8CC63F"/>
          <w:spacing w:val="-1"/>
        </w:rPr>
        <w:t>Настройки</w:t>
      </w:r>
    </w:p>
    <w:p>
      <w:pPr>
        <w:pStyle w:val="BodyText"/>
        <w:spacing w:line="240" w:lineRule="auto" w:before="114"/>
        <w:ind w:left="1663" w:right="0"/>
        <w:jc w:val="left"/>
      </w:pPr>
      <w:r>
        <w:t xml:space="preserve">С помощью кнопки </w:t>
      </w:r>
      <w:r>
        <w:rPr>
          <w:rFonts w:ascii="Arial"/>
          <w:w w:val="120"/>
          <w:sz w:val="28"/>
        </w:rPr>
        <w:t xml:space="preserve">@ </w:t>
      </w:r>
      <w:r>
        <w:t xml:space="preserve"> следует открыть основное меню и там выйти в настройки.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56.85pt;height:154.6pt;mso-position-horizontal-relative:char;mso-position-vertical-relative:line" coordorigin="0,0" coordsize="7137,3092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08;top:1793;width:2828;height:1298" type="#_x0000_t75" stroked="false">
              <v:imagedata xmlns:o="urn:schemas-microsoft-com:office:office" r:id="rId109" o:title=""/>
            </v:shape>
            <v:group style="position:absolute;left:506;top:880;width:3389;height:1695" coordorigin="506,880" coordsize="3389,1695">
              <v:shape style="position:absolute;left:506;top:880;width:3389;height:1695" coordorigin="506,880" coordsize="3389,1695" path="m506,2574l3895,2574,3895,880,506,880,506,2574xe" filled="true" fillcolor="#ffffff" stroked="false">
                <v:path arrowok="t"/>
                <v:fill type="solid"/>
              </v:shape>
              <v:shape style="position:absolute;left:506;top:880;width:3389;height:1694" type="#_x0000_t75" stroked="false">
                <v:imagedata xmlns:o="urn:schemas-microsoft-com:office:office" r:id="rId28" o:title=""/>
              </v:shape>
              <v:shape style="position:absolute;left:2567;top:1017;width:881;height:988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Conversations (Диалоги)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Voicemail (Голосовая почта)</w:t>
                      </w:r>
                    </w:p>
                    <w:p>
                      <w:pPr>
                        <w:spacing w:line="308" w:lineRule="exact" w:before="77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Настройки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80.7pt;height:157.8pt;mso-position-horizontal-relative:char;mso-position-vertical-relative:line" coordorigin="0,0" coordsize="7614,3156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08;top:1366;width:3305;height:1790" type="#_x0000_t75" stroked="false">
              <v:imagedata xmlns:o="urn:schemas-microsoft-com:office:office" r:id="rId110" o:title=""/>
            </v:shape>
            <v:group style="position:absolute;left:498;top:868;width:3389;height:1695" coordorigin="498,868" coordsize="3389,1695">
              <v:shape style="position:absolute;left:498;top:868;width:3389;height:1695" coordorigin="498,868" coordsize="3389,1695" path="m498,2562l3887,2562,3887,868,498,868,498,2562xe" filled="true" fillcolor="#ffffff" stroked="false">
                <v:path arrowok="t"/>
                <v:fill type="solid"/>
              </v:shape>
              <v:shape style="position:absolute;left:498;top:868;width:3389;height:1694" type="#_x0000_t75" stroked="false">
                <v:imagedata xmlns:o="urn:schemas-microsoft-com:office:office" r:id="rId111" o:title=""/>
              </v:shape>
              <v:shape style="position:absolute;left:0;top:0;width:7614;height:315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56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Настройки</w:t>
                      </w:r>
                    </w:p>
                    <w:p>
                      <w:pPr>
                        <w:spacing w:line="321" w:lineRule="auto" w:before="122"/>
                        <w:ind w:left="745" w:right="5503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 xml:space="preserve">User settings (Пользовательские настройки) </w:t>
                      </w: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Administrator settings (Настройки администратора)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3"/>
        <w:ind w:left="1663" w:right="0"/>
        <w:jc w:val="left"/>
      </w:pPr>
      <w:r>
        <w:t xml:space="preserve">Меню содержит как настройки, доступные пользователю, так и настройки, доступные администратору.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80.05pt;height:156.450pt;mso-position-horizontal-relative:char;mso-position-vertical-relative:line" coordorigin="0,0" coordsize="7601,3129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57;top:1404;width:3244;height:1724" type="#_x0000_t75" stroked="false">
              <v:imagedata xmlns:o="urn:schemas-microsoft-com:office:office" r:id="rId112" o:title=""/>
            </v:shape>
            <v:group style="position:absolute;left:486;top:868;width:3388;height:1695" coordorigin="486,868" coordsize="3388,1695">
              <v:shape style="position:absolute;left:486;top:868;width:3388;height:1695" coordorigin="486,868" coordsize="3388,1695" path="m486,2562l3874,2562,3874,868,486,868,486,2562xe" filled="true" fillcolor="#ffffff" stroked="false">
                <v:path arrowok="t"/>
                <v:fill type="solid"/>
              </v:shape>
              <v:shape style="position:absolute;left:486;top:868;width:3388;height:1694" type="#_x0000_t75" stroked="false">
                <v:imagedata xmlns:o="urn:schemas-microsoft-com:office:office" r:id="rId113" o:title=""/>
              </v:shape>
              <v:shape style="position:absolute;left:511;top:939;width:106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06;top:1836;width:4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Cancel (Отмена)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left"/>
      </w:pPr>
      <w:r>
        <w:t xml:space="preserve">При первом входе в пользовательские настройки следует ввести пользовательский пароль </w:t>
      </w:r>
      <w:r>
        <w:fldChar w:fldCharType="begin"/>
      </w:r>
      <w:r>
        <w:instrText xml:space="preserve">HYPERLINK  \l"_bookmark293"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102.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58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91" w:name="User settings"/>
      <w:bookmarkEnd w:id="191"/>
      <w:bookmarkStart w:id="192" w:name="_bookmark104"/>
      <w:bookmarkEnd w:id="192"/>
      <w:bookmarkStart w:id="193" w:name="_bookmark105"/>
      <w:bookmarkEnd w:id="193"/>
      <w:r>
        <w:rPr>
          <w:color w:val="8CC63F"/>
          <w:spacing w:val="-1"/>
        </w:rPr>
        <w:t>User settings (Пользовательские настройки)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194" w:name="Menu"/>
      <w:bookmarkEnd w:id="194"/>
      <w:r>
        <w:rPr>
          <w:rFonts w:ascii="Arial"/>
          <w:color w:val="8CC63F"/>
          <w:spacing w:val="-1"/>
          <w:sz w:val="24"/>
        </w:rPr>
        <w:t>Меню</w:t>
      </w:r>
    </w:p>
    <w:p>
      <w:pPr>
        <w:pStyle w:val="BodyText"/>
        <w:spacing w:line="375" w:lineRule="auto" w:before="155"/>
        <w:ind w:left="1663" w:right="341"/>
        <w:jc w:val="left"/>
      </w:pPr>
      <w:r>
        <w:t xml:space="preserve">Можно задать локальные настройки для телефона OpenScape Desk Phone CP400 с помощью пользовательского меню.  </w:t>
      </w:r>
      <w:r>
        <w:t xml:space="preserve">Структура меню включает несколько уровней.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50pt;mso-position-horizontal-relative:char;mso-position-vertical-relative:line" coordorigin="0,0" coordsize="5014,3069">
            <v:shape style="position:absolute;left:0;top:0;width:5014;height:3068" type="#_x0000_t75" stroked="false">
              <v:imagedata xmlns:o="urn:schemas-microsoft-com:office:office" r:id="rId58" o:title=""/>
            </v:shape>
            <v:group style="position:absolute;left:506;top:856;width:3389;height:1694" coordorigin="506,856" coordsize="3389,1694">
              <v:shape style="position:absolute;left:506;top:856;width:3389;height:1694" coordorigin="506,856" coordsize="3389,1694" path="m506,2549l3895,2549,3895,856,506,856,506,2549xe" filled="true" fillcolor="#ffffff" stroked="false">
                <v:path arrowok="t"/>
                <v:fill type="solid"/>
              </v:shape>
              <v:shape style="position:absolute;left:506;top:856;width:3389;height:1693" type="#_x0000_t75" stroked="false">
                <v:imagedata xmlns:o="urn:schemas-microsoft-com:office:office" r:id="rId114" o:title=""/>
              </v:shape>
              <v:shape style="position:absolute;left:0;top:0;width:5014;height:306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872" w:right="0" w:hanging="20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User settings (Пользовательские настройки)</w:t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317" w:lineRule="auto" w:before="0"/>
                        <w:ind w:left="872" w:right="3251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Date and time (Дата и время)</w:t>
                      </w:r>
                      <w:r>
                        <w:rPr>
                          <w:rFonts w:ascii="Arial Unicode MS"/>
                          <w:spacing w:val="-2"/>
                          <w:w w:val="90"/>
                          <w:sz w:val="18"/>
                        </w:rPr>
                        <w:t>Audio (Аудио) Configuration (Конфигурация)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5pt;height:.35pt;mso-position-horizontal-relative:char;mso-position-vertical-relative:line" coordorigin="0,0" coordsize="8557,7">
            <v:group style="position:absolute;left:3;top:3;width:8550;height:2" coordorigin="3,3" coordsize="8550,2">
              <v:shape style="position:absolute;left:3;top:3;width:8550;height:2" coordorigin="3,3" coordsize="8550,0" path="m3,3l8553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7"/>
        <w:jc w:val="left"/>
      </w:pPr>
      <w:r>
        <w:rPr/>
        <w:pict>
          <v:group xmlns:v="urn:schemas-microsoft-com:vml" style="position:absolute;margin-left:123.849998pt;margin-top:2.840188pt;width:22.45pt;height:14.5pt;mso-position-horizontal-relative:page;mso-position-vertical-relative:paragraph;z-index:11608" coordorigin="2477,57" coordsize="449,290">
            <v:group style="position:absolute;left:2623;top:118;width:138;height:166" coordorigin="2623,118" coordsize="138,166">
              <v:shape style="position:absolute;left:2623;top:118;width:138;height:166" coordorigin="2623,118" coordsize="138,166" path="m2623,284l2761,284,2761,118,2623,118,2623,284xe" filled="true" fillcolor="#8cc63f" stroked="false">
                <v:path arrowok="t"/>
                <v:fill type="solid"/>
              </v:shape>
            </v:group>
            <v:group style="position:absolute;left:2760;top:57;width:166;height:290" coordorigin="2760,57" coordsize="166,290">
              <v:shape style="position:absolute;left:2760;top:57;width:166;height:290" coordorigin="2760,57" coordsize="166,290" path="m2760,57l2760,346,2926,201,2760,57xe" filled="true" fillcolor="#8cc63f" stroked="false">
                <v:path arrowok="t"/>
                <v:fill type="solid"/>
              </v:shape>
            </v:group>
            <v:group style="position:absolute;left:2569;top:118;width:41;height:166" coordorigin="2569,118" coordsize="41,166">
              <v:shape style="position:absolute;left:2569;top:118;width:41;height:166" coordorigin="2569,118" coordsize="41,166" path="m2569,284l2610,284,2610,118,2569,118,2569,284xe" filled="true" fillcolor="#8cc63f" stroked="false">
                <v:path arrowok="t"/>
                <v:fill type="solid"/>
              </v:shape>
            </v:group>
            <v:group style="position:absolute;left:2480;top:118;width:130;height:2" coordorigin="2480,118" coordsize="130,2">
              <v:shape style="position:absolute;left:2480;top:118;width:130;height:2" coordorigin="2480,118" coordsize="130,0" path="m2480,118l2610,118e" filled="false" stroked="true" strokeweight=".22pt" strokecolor="#8cc63f">
                <v:path arrowok="t"/>
              </v:shape>
            </v:group>
            <v:group style="position:absolute;left:2607;top:118;width:5;height:167" coordorigin="2607,118" coordsize="5,167">
              <v:shape style="position:absolute;left:2607;top:118;width:5;height:167" coordorigin="2607,118" coordsize="5,167" path="m2607,285l2611,285,2611,118,2607,118,2607,285xe" filled="true" fillcolor="#8cc63f" stroked="false">
                <v:path arrowok="t"/>
                <v:fill type="solid"/>
              </v:shape>
            </v:group>
            <v:group style="position:absolute;left:2479;top:284;width:130;height:2" coordorigin="2479,284" coordsize="130,2">
              <v:shape style="position:absolute;left:2479;top:284;width:130;height:2" coordorigin="2479,284" coordsize="130,0" path="m2479,284l2609,284e" filled="false" stroked="true" strokeweight=".22pt" strokecolor="#8cc63f">
                <v:path arrowok="t"/>
              </v:shape>
            </v:group>
            <v:group style="position:absolute;left:2570;top:117;width:2;height:167" coordorigin="2570,117" coordsize="2,167">
              <v:shape style="position:absolute;left:2570;top:117;width:2;height:167" coordorigin="2570,117" coordsize="0,167" path="m2570,117l2570,284e" filled="false" stroked="true" strokeweight=".22pt" strokecolor="#8cc63f">
                <v:path arrowok="t"/>
              </v:shape>
            </v:group>
            <v:group style="position:absolute;left:2536;top:118;width:2;height:166" coordorigin="2536,118" coordsize="2,166">
              <v:shape style="position:absolute;left:2536;top:118;width:2;height:166" coordorigin="2536,118" coordsize="0,166" path="m2536,118l2536,284e" filled="false" stroked="true" strokeweight="1.42pt" strokecolor="#8cc63f">
                <v:path arrowok="t"/>
              </v:shape>
            </v:group>
            <v:group style="position:absolute;left:2549;top:118;width:2;height:167" coordorigin="2549,118" coordsize="2,167">
              <v:shape style="position:absolute;left:2549;top:118;width:2;height:167" coordorigin="2549,118" coordsize="0,167" path="m2549,118l2549,285e" filled="false" stroked="true" strokeweight=".22pt" strokecolor="#8cc63f">
                <v:path arrowok="t"/>
              </v:shape>
            </v:group>
            <v:group style="position:absolute;left:2522;top:117;width:2;height:167" coordorigin="2522,117" coordsize="2,167">
              <v:shape style="position:absolute;left:2522;top:117;width:2;height:167" coordorigin="2522,117" coordsize="0,167" path="m2522,117l2522,284e" filled="false" stroked="true" strokeweight=".22pt" strokecolor="#8cc63f">
                <v:path arrowok="t"/>
              </v:shape>
            </v:group>
            <v:group style="position:absolute;left:2488;top:118;width:2;height:166" coordorigin="2488,118" coordsize="2,166">
              <v:shape style="position:absolute;left:2488;top:118;width:2;height:166" coordorigin="2488,118" coordsize="0,166" path="m2488,118l2488,284e" filled="false" stroked="true" strokeweight=".82pt" strokecolor="#8cc63f">
                <v:path arrowok="t"/>
              </v:shape>
            </v:group>
            <v:group style="position:absolute;left:2495;top:118;width:2;height:167" coordorigin="2495,118" coordsize="2,167">
              <v:shape style="position:absolute;left:2495;top:118;width:2;height:167" coordorigin="2495,118" coordsize="0,167" path="m2495,118l2495,285e" filled="false" stroked="true" strokeweight=".22001pt" strokecolor="#8cc63f">
                <v:path arrowok="t"/>
              </v:shape>
            </v:group>
            <v:group style="position:absolute;left:2480;top:117;width:2;height:167" coordorigin="2480,117" coordsize="2,167">
              <v:shape style="position:absolute;left:2480;top:117;width:2;height:167" coordorigin="2480,117" coordsize="0,167" path="m2480,117l2480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Также, можно задать любые настройки телефона с помощью </w:t>
      </w:r>
      <w:r>
        <w:rPr>
          <w:b w:val="1"/>
        </w:rPr>
        <w:t>веб-интерфейса</w:t>
      </w:r>
      <w:r>
        <w:t xml:space="preserve"> OpenScape Desk Phone CP400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см. с. 16</w:t>
      </w:r>
      <w:r>
        <w:fldChar w:fldCharType="end"/>
      </w:r>
      <w:r>
        <w:t>4.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85pt;height:.35pt;mso-position-horizontal-relative:char;mso-position-vertical-relative:line" coordorigin="0,0" coordsize="8557,7">
            <v:group style="position:absolute;left:3;top:3;width:8550;height:2" coordorigin="3,3" coordsize="8550,2">
              <v:shape style="position:absolute;left:3;top:3;width:8550;height:2" coordorigin="3,3" coordsize="8550,0" path="m3,3l8553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left="1663" w:right="0"/>
        <w:jc w:val="left"/>
      </w:pPr>
      <w:bookmarkStart w:id="195" w:name="Control relays"/>
      <w:bookmarkEnd w:id="195"/>
      <w:r>
        <w:rPr>
          <w:color w:val="8CC63F"/>
          <w:spacing w:val="-1"/>
        </w:rPr>
        <w:t>Управляющие переключатели</w:t>
      </w:r>
    </w:p>
    <w:p>
      <w:pPr>
        <w:pStyle w:val="BodyText"/>
        <w:spacing w:line="240" w:lineRule="auto" w:before="155"/>
        <w:ind w:left="1663" w:right="0"/>
        <w:jc w:val="left"/>
      </w:pPr>
      <w:r>
        <w:t xml:space="preserve">Данные меню содержат переключатели для активации и деактивации функций. </w:t>
      </w:r>
      <w:r>
        <w:t>Пример: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8.2pt;height:157.050pt;mso-position-horizontal-relative:char;mso-position-vertical-relative:line" coordorigin="0,0" coordsize="7564,3141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32;top:1428;width:3231;height:1712" type="#_x0000_t75" stroked="false">
              <v:imagedata xmlns:o="urn:schemas-microsoft-com:office:office" r:id="rId115" o:title=""/>
            </v:shape>
            <v:group style="position:absolute;left:498;top:863;width:3389;height:1695" coordorigin="498,863" coordsize="3389,1695">
              <v:shape style="position:absolute;left:498;top:863;width:3389;height:1695" coordorigin="498,863" coordsize="3389,1695" path="m498,2557l3887,2557,3887,863,498,863,498,2557xe" filled="true" fillcolor="#ffffff" stroked="false">
                <v:path arrowok="t"/>
                <v:fill type="solid"/>
              </v:shape>
              <v:shape style="position:absolute;left:498;top:863;width:3389;height:1694" type="#_x0000_t75" stroked="false">
                <v:imagedata xmlns:o="urn:schemas-microsoft-com:office:office" r:id="rId116" o:title=""/>
              </v:shape>
              <v:shape style="position:absolute;left:0;top:0;width:7564;height:314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49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105"/>
                          <w:sz w:val="18"/>
                        </w:rPr>
                        <w:t>Handling (обработка)</w:t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322" w:lineRule="auto" w:before="0"/>
                        <w:ind w:left="697" w:right="5752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5"/>
                          <w:sz w:val="18"/>
                        </w:rPr>
                        <w:t>Allow call waiting (допустим режим ожидания вызова)</w:t>
                      </w:r>
                      <w:r>
                        <w:t xml:space="preserve"> </w:t>
                      </w: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Allow DND (допустим режим "не беспокоить")</w:t>
                      </w:r>
                    </w:p>
                    <w:p>
                      <w:pPr>
                        <w:spacing w:before="52"/>
                        <w:ind w:left="69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Busy when dialling (состояние "линия занята" при звонке)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172" w:lineRule="auto" w:before="139"/>
        <w:ind w:left="1663" w:right="187"/>
        <w:jc w:val="left"/>
      </w:pPr>
      <w:r>
        <w:t xml:space="preserve">Следует нажать переназначаемую клавишу "Allow do not disturb" (допустить функцию "не беспокоить"), чтобы активировать соответствующую функцию.  </w:t>
      </w:r>
      <w:r>
        <w:t xml:space="preserve">Переключатель сместится вправо.  </w:t>
      </w:r>
      <w:r>
        <w:t xml:space="preserve">Вместо этого можно нажимать клавиши </w:t>
      </w:r>
      <w:r>
        <w:rPr>
          <w:rFonts w:ascii="Arial" w:hAnsi="Arial"/>
          <w:w w:val="240"/>
          <w:sz w:val="28"/>
        </w:rPr>
        <w:t xml:space="preserve">€ </w:t>
      </w:r>
      <w:r>
        <w:t xml:space="preserve">и </w:t>
      </w:r>
      <w:r>
        <w:rPr>
          <w:rFonts w:ascii="Arial" w:hAnsi="Arial"/>
          <w:w w:val="240"/>
          <w:sz w:val="28"/>
        </w:rPr>
        <w:t xml:space="preserve">μ </w:t>
      </w:r>
      <w:r>
        <w:t xml:space="preserve">, чтобы выбрать нужную опцию, и подтвердить выбор нажатием клавиши </w:t>
      </w:r>
      <w:r>
        <w:rPr>
          <w:rFonts w:ascii="Arial" w:hAnsi="Arial"/>
          <w:w w:val="240"/>
          <w:sz w:val="28"/>
        </w:rPr>
        <w:t xml:space="preserve">Z </w:t>
      </w:r>
      <w:r>
        <w:t>,</w:t>
      </w:r>
    </w:p>
    <w:p>
      <w:pPr>
        <w:pStyle w:val="BodyText"/>
        <w:spacing w:line="240" w:lineRule="auto" w:before="10"/>
        <w:ind w:left="1663" w:right="0"/>
        <w:jc w:val="left"/>
      </w:pPr>
      <w:r>
        <w:t xml:space="preserve">чтобы осуществить переключение.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80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47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92.45pt;height:154pt;mso-position-horizontal-relative:char;mso-position-vertical-relative:line" coordorigin="0,0" coordsize="7849,3080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276;top:1021;width:3573;height:2058" type="#_x0000_t75" stroked="false">
              <v:imagedata xmlns:o="urn:schemas-microsoft-com:office:office" r:id="rId117" o:title=""/>
            </v:shape>
            <v:group style="position:absolute;left:498;top:868;width:3389;height:1695" coordorigin="498,868" coordsize="3389,1695">
              <v:shape style="position:absolute;left:498;top:868;width:3389;height:1695" coordorigin="498,868" coordsize="3389,1695" path="m498,2562l3887,2562,3887,868,498,868,498,2562xe" filled="true" fillcolor="#ffffff" stroked="false">
                <v:path arrowok="t"/>
                <v:fill type="solid"/>
              </v:shape>
              <v:shape style="position:absolute;left:498;top:868;width:3389;height:1694" type="#_x0000_t75" stroked="false">
                <v:imagedata xmlns:o="urn:schemas-microsoft-com:office:office" r:id="rId118" o:title=""/>
              </v:shape>
              <v:shape style="position:absolute;left:0;top:0;width:7849;height:30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53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105"/>
                          <w:sz w:val="18"/>
                        </w:rPr>
                        <w:t>Handling (обработка)</w:t>
                      </w:r>
                    </w:p>
                    <w:p>
                      <w:pPr>
                        <w:spacing w:line="322" w:lineRule="auto" w:before="97"/>
                        <w:ind w:left="734" w:right="6001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5"/>
                          <w:sz w:val="18"/>
                        </w:rPr>
                        <w:t xml:space="preserve">Allow call waiting (допустим режим ожидания вызова) 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Allow DND (допустим режим "не беспокоить")</w:t>
                      </w:r>
                    </w:p>
                    <w:p>
                      <w:pPr>
                        <w:spacing w:before="52"/>
                        <w:ind w:left="73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Busy when dialling (состояние "линия занята" при звонке)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4"/>
        <w:ind w:left="1663" w:right="0"/>
        <w:jc w:val="left"/>
      </w:pPr>
      <w:r>
        <w:t xml:space="preserve">Следует нажать переназначаемую клавишу </w:t>
      </w:r>
      <w:r>
        <w:rPr>
          <w:rFonts w:ascii="Arial"/>
          <w:color w:val="7F7F7F"/>
          <w:w w:val="140"/>
        </w:rPr>
        <w:t xml:space="preserve">Q </w:t>
      </w:r>
      <w:r>
        <w:t>, чтобы сохранить новые настройки.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96" w:name="Parameters"/>
      <w:bookmarkEnd w:id="196"/>
      <w:bookmarkStart w:id="197" w:name="_bookmark106"/>
      <w:bookmarkEnd w:id="197"/>
      <w:r>
        <w:rPr>
          <w:color w:val="8CC63F"/>
          <w:spacing w:val="-1"/>
        </w:rPr>
        <w:t>Параметры</w:t>
      </w:r>
    </w:p>
    <w:p>
      <w:pPr>
        <w:pStyle w:val="BodyText"/>
        <w:spacing w:line="240" w:lineRule="auto" w:before="154"/>
        <w:ind w:left="1663" w:right="0"/>
        <w:jc w:val="left"/>
      </w:pPr>
      <w:r>
        <w:t xml:space="preserve">В некоторых подменю можно устанавливать значения.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42.1pt;height:157.050pt;mso-position-horizontal-relative:char;mso-position-vertical-relative:line" coordorigin="0,0" coordsize="6842,3141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68;top:2270;width:2474;height:870" type="#_x0000_t75" stroked="false">
              <v:imagedata xmlns:o="urn:schemas-microsoft-com:office:office" r:id="rId119" o:title=""/>
            </v:shape>
            <v:group style="position:absolute;left:473;top:854;width:3389;height:1695" coordorigin="473,854" coordsize="3389,1695">
              <v:shape style="position:absolute;left:473;top:854;width:3389;height:1695" coordorigin="473,854" coordsize="3389,1695" path="m473,2549l3862,2549,3862,854,473,854,473,2549xe" filled="true" fillcolor="#ffffff" stroked="false">
                <v:path arrowok="t"/>
                <v:fill type="solid"/>
              </v:shape>
              <v:shape style="position:absolute;left:473;top:854;width:3389;height:1694" type="#_x0000_t75" stroked="false">
                <v:imagedata xmlns:o="urn:schemas-microsoft-com:office:office" r:id="rId120" o:title=""/>
              </v:shape>
              <v:shape style="position:absolute;left:0;top:0;width:6842;height:314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303" w:lineRule="auto" w:before="0"/>
                        <w:ind w:left="597" w:right="4975" w:hanging="112"/>
                        <w:jc w:val="both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95"/>
                          <w:sz w:val="18"/>
                        </w:rPr>
                        <w:t>Connected calls (звонок, для которого установлено соединение) Join in conferences (участие в конференциях) Allow hold reminder (допустить применение напоминателя об удержании вызова)</w:t>
                      </w:r>
                    </w:p>
                    <w:p>
                      <w:pPr>
                        <w:spacing w:before="98"/>
                        <w:ind w:left="59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18"/>
                        </w:rPr>
                        <w:t>Hold reminder delay (задержка действия напоминателя об удержании вызова)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left"/>
      </w:pPr>
      <w:r>
        <w:t xml:space="preserve">Следует нажать переназначаемую клавишу </w:t>
      </w:r>
      <w:r>
        <w:rPr>
          <w:rFonts w:ascii="Arial"/>
          <w:color w:val="7F7F7F"/>
          <w:w w:val="185"/>
        </w:rPr>
        <w:t xml:space="preserve">K </w:t>
      </w:r>
      <w:r>
        <w:t>, чтобы получить доступ к настройкам.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63.05pt;height:158pt;mso-position-horizontal-relative:char;mso-position-vertical-relative:line" coordorigin="0,0" coordsize="7261,3160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405;top:1835;width:2855;height:1325" type="#_x0000_t75" stroked="false">
              <v:imagedata xmlns:o="urn:schemas-microsoft-com:office:office" r:id="rId121" o:title=""/>
            </v:shape>
            <v:group style="position:absolute;left:486;top:842;width:3388;height:1695" coordorigin="486,842" coordsize="3388,1695">
              <v:shape style="position:absolute;left:486;top:842;width:3388;height:1695" coordorigin="486,842" coordsize="3388,1695" path="m486,2537l3874,2537,3874,842,486,842,486,2537xe" filled="true" fillcolor="#ffffff" stroked="false">
                <v:path arrowok="t"/>
                <v:fill type="solid"/>
              </v:shape>
              <v:shape style="position:absolute;left:486;top:842;width:3388;height:1694" type="#_x0000_t75" stroked="false">
                <v:imagedata xmlns:o="urn:schemas-microsoft-com:office:office" r:id="rId122" o:title=""/>
              </v:shape>
              <v:shape style="position:absolute;left:774;top:967;width:16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105"/>
                          <w:sz w:val="18"/>
                        </w:rPr>
                        <w:t>Hold reminder delay (задержка действия напоминателя об удержании вызова)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50" w:lineRule="auto" w:before="86"/>
        <w:ind w:left="1663" w:right="187"/>
        <w:jc w:val="left"/>
      </w:pPr>
      <w:r>
        <w:t xml:space="preserve">Следует нажать данную переназначаемую клавишу, чтобы установить значение, например, 4.  </w:t>
      </w:r>
      <w:r>
        <w:t>Настройки изменятся, и откроется предыдущее меню.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199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48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94.65pt;height:155.65pt;mso-position-horizontal-relative:char;mso-position-vertical-relative:line" coordorigin="0,0" coordsize="7893,3113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295;top:1031;width:3598;height:2082" type="#_x0000_t75" stroked="false">
              <v:imagedata xmlns:o="urn:schemas-microsoft-com:office:office" r:id="rId123" o:title=""/>
            </v:shape>
            <v:group style="position:absolute;left:486;top:868;width:3388;height:1695" coordorigin="486,868" coordsize="3388,1695">
              <v:shape style="position:absolute;left:486;top:868;width:3388;height:1695" coordorigin="486,868" coordsize="3388,1695" path="m486,2562l3874,2562,3874,868,486,868,486,2562xe" filled="true" fillcolor="#ffffff" stroked="false">
                <v:path arrowok="t"/>
                <v:fill type="solid"/>
              </v:shape>
              <v:shape style="position:absolute;left:486;top:868;width:3388;height:1694" type="#_x0000_t75" stroked="false">
                <v:imagedata xmlns:o="urn:schemas-microsoft-com:office:office" r:id="rId124" o:title=""/>
              </v:shape>
              <v:shape style="position:absolute;left:0;top:0;width:7893;height:311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303" w:lineRule="auto" w:before="0"/>
                        <w:ind w:left="597" w:right="5815" w:firstLine="188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95"/>
                          <w:sz w:val="18"/>
                        </w:rPr>
                        <w:t>Connected calls (звонок, для которого установлено соединение) Join in conferences (участие в конференциях) Allow hold reminder (допустить применение напоминателя об удержании вызова)</w:t>
                      </w:r>
                    </w:p>
                    <w:p>
                      <w:pPr>
                        <w:spacing w:before="98"/>
                        <w:ind w:left="59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18"/>
                        </w:rPr>
                        <w:t>Hold reminder delay (задержка действия напоминателя об удержании вызова)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left"/>
      </w:pPr>
      <w:r>
        <w:t xml:space="preserve">Следует нажать переназначаемую клавишу </w:t>
      </w:r>
      <w:r>
        <w:rPr>
          <w:rFonts w:ascii="Arial"/>
          <w:w w:val="140"/>
        </w:rPr>
        <w:t xml:space="preserve">Q </w:t>
      </w:r>
      <w:r>
        <w:t>, чтобы сохранить новые настройки.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198" w:name="Level"/>
      <w:bookmarkEnd w:id="198"/>
      <w:r>
        <w:rPr>
          <w:color w:val="8CC63F"/>
          <w:spacing w:val="-1"/>
        </w:rPr>
        <w:t>Регулировка уровня</w:t>
      </w:r>
    </w:p>
    <w:p>
      <w:pPr>
        <w:pStyle w:val="BodyText"/>
        <w:spacing w:line="250" w:lineRule="auto" w:before="155"/>
        <w:ind w:left="1663" w:right="187"/>
        <w:jc w:val="left"/>
      </w:pPr>
      <w:r>
        <w:t xml:space="preserve">Для некоторых меню предусмотрены уровни, позволяющие регулировать громкость, яркость и др.  </w:t>
      </w:r>
      <w:r>
        <w:t xml:space="preserve">Здесь приведён пример отображения уровня яркости. </w:t>
      </w:r>
      <w:r>
        <w:t xml:space="preserve">Следует выйти в меню настроек телефона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60.2pt;height:156.550pt;mso-position-horizontal-relative:char;mso-position-vertical-relative:line" coordorigin="0,0" coordsize="7204,3131">
            <v:shape style="position:absolute;left:0;top:0;width:5014;height:3067" type="#_x0000_t75" stroked="false">
              <v:imagedata xmlns:o="urn:schemas-microsoft-com:office:office" r:id="rId58" o:title=""/>
            </v:shape>
            <v:shape style="position:absolute;left:4386;top:1843;width:2818;height:1288" type="#_x0000_t75" stroked="false">
              <v:imagedata xmlns:o="urn:schemas-microsoft-com:office:office" r:id="rId125" o:title=""/>
            </v:shape>
            <v:group style="position:absolute;left:502;top:872;width:3388;height:1695" coordorigin="502,872" coordsize="3388,1695">
              <v:shape style="position:absolute;left:502;top:872;width:3388;height:1695" coordorigin="502,872" coordsize="3388,1695" path="m502,2567l3889,2567,3889,872,502,872,502,2567xe" filled="true" fillcolor="#ffffff" stroked="false">
                <v:path arrowok="t"/>
                <v:fill type="solid"/>
              </v:shape>
              <v:shape style="position:absolute;left:502;top:872;width:3388;height:1694" type="#_x0000_t75" stroked="false">
                <v:imagedata xmlns:o="urn:schemas-microsoft-com:office:office" r:id="rId126" o:title=""/>
              </v:shape>
              <v:shape style="position:absolute;left:0;top:0;width:7204;height:313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64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z w:val="18"/>
                        </w:rPr>
                        <w:t>Phone (телефон)</w:t>
                      </w:r>
                    </w:p>
                    <w:p>
                      <w:pPr>
                        <w:spacing w:line="331" w:lineRule="auto" w:before="41"/>
                        <w:ind w:left="740" w:right="5612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Screensaver (скринсвейер)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 xml:space="preserve">Display (Экран)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Program keys (Программируемые клавиши)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6"/>
        <w:ind w:left="1663" w:right="0"/>
        <w:jc w:val="left"/>
      </w:pPr>
      <w:r>
        <w:t xml:space="preserve">и открыть экран меню с помощью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74.7pt;height:156.6pt;mso-position-horizontal-relative:char;mso-position-vertical-relative:line" coordorigin="0,0" coordsize="7494,3132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2;width:3388;height:1695" coordorigin="486,872" coordsize="3388,1695">
              <v:shape style="position:absolute;left:486;top:872;width:3388;height:1695" coordorigin="486,872" coordsize="3388,1695" path="m486,2567l3874,2567,3874,872,486,872,486,2567xe" filled="true" fillcolor="#ffffff" stroked="false">
                <v:path arrowok="t"/>
                <v:fill type="solid"/>
              </v:shape>
              <v:shape style="position:absolute;left:486;top:872;width:3388;height:1694" type="#_x0000_t75" stroked="false">
                <v:imagedata xmlns:o="urn:schemas-microsoft-com:office:office" r:id="rId127" o:title=""/>
              </v:shape>
              <v:shape style="position:absolute;left:4255;top:1411;width:3239;height:1721" type="#_x0000_t75" stroked="false">
                <v:imagedata xmlns:o="urn:schemas-microsoft-com:office:office" r:id="rId128" o:title=""/>
              </v:shape>
              <v:shape style="position:absolute;left:529;top:942;width:857;height:1087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Display (Экран)</w:t>
                      </w:r>
                    </w:p>
                    <w:p>
                      <w:pPr>
                        <w:spacing w:line="420" w:lineRule="atLeast" w:before="60"/>
                        <w:ind w:left="19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 xml:space="preserve">Brightness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(Яркость)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Contrast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 (Контрастность)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4"/>
        <w:ind w:left="1663" w:right="0"/>
        <w:jc w:val="left"/>
      </w:pPr>
      <w:r>
        <w:t>Открытие меню настроек яркости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28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223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49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57.55pt;height:158.5pt;mso-position-horizontal-relative:char;mso-position-vertical-relative:line" coordorigin="0,0" coordsize="7151,3170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2;width:3388;height:1695" coordorigin="486,872" coordsize="3388,1695">
              <v:shape style="position:absolute;left:486;top:872;width:3388;height:1695" coordorigin="486,872" coordsize="3388,1695" path="m486,2567l3874,2567,3874,872,486,872,486,2567xe" filled="true" fillcolor="#ffffff" stroked="false">
                <v:path arrowok="t"/>
                <v:fill type="solid"/>
              </v:shape>
              <v:shape style="position:absolute;left:486;top:872;width:3388;height:1694" type="#_x0000_t75" stroked="false">
                <v:imagedata xmlns:o="urn:schemas-microsoft-com:office:office" r:id="rId129" o:title=""/>
              </v:shape>
              <v:shape style="position:absolute;left:4282;top:1830;width:2868;height:1339" type="#_x0000_t75" stroked="false">
                <v:imagedata xmlns:o="urn:schemas-microsoft-com:office:office" r:id="rId130" o:title=""/>
              </v:shape>
              <v:shape style="position:absolute;left:806;top:1033;width:86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Brightness (яркость)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38;top:1816;width:591;height:632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6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Increase (повысить)</w:t>
                      </w:r>
                    </w:p>
                    <w:p>
                      <w:pPr>
                        <w:spacing w:line="308" w:lineRule="exact" w:before="135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Decrease (понизить)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5" w:lineRule="auto" w:before="67"/>
        <w:ind w:left="1663" w:right="187"/>
        <w:jc w:val="left"/>
      </w:pPr>
      <w:r>
        <w:t xml:space="preserve">Настройка яркости на нужный уровень.  </w:t>
      </w:r>
      <w:r>
        <w:t xml:space="preserve">Для этого следует использовать клавишу </w:t>
      </w:r>
      <w:r>
        <w:rPr>
          <w:rFonts w:ascii="Arial"/>
          <w:w w:val="380"/>
          <w:sz w:val="22"/>
        </w:rPr>
        <w:t xml:space="preserve">" </w:t>
      </w:r>
      <w:r>
        <w:t xml:space="preserve">.  </w:t>
      </w:r>
      <w:r>
        <w:t xml:space="preserve">Новые настройки будут вступать в силу незамедлительно.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82.2pt;height:160.35pt;mso-position-horizontal-relative:char;mso-position-vertical-relative:line" coordorigin="0,0" coordsize="7644,3207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2;width:3388;height:1695" coordorigin="486,872" coordsize="3388,1695">
              <v:shape style="position:absolute;left:486;top:872;width:3388;height:1695" coordorigin="486,872" coordsize="3388,1695" path="m486,2567l3874,2567,3874,872,486,872,486,2567xe" filled="true" fillcolor="#ffffff" stroked="false">
                <v:path arrowok="t"/>
                <v:fill type="solid"/>
              </v:shape>
              <v:shape style="position:absolute;left:486;top:872;width:3388;height:1694" type="#_x0000_t75" stroked="false">
                <v:imagedata xmlns:o="urn:schemas-microsoft-com:office:office" r:id="rId131" o:title=""/>
              </v:shape>
              <v:shape style="position:absolute;left:4360;top:1440;width:3284;height:1766" type="#_x0000_t75" stroked="false">
                <v:imagedata xmlns:o="urn:schemas-microsoft-com:office:office" r:id="rId132" o:title=""/>
              </v:shape>
              <v:shape style="position:absolute;left:791;top:1022;width:86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Brightness (яркость)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2;top:1807;width:592;height:63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6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Increase (повысить)</w:t>
                      </w:r>
                    </w:p>
                    <w:p>
                      <w:pPr>
                        <w:spacing w:line="308" w:lineRule="exact" w:before="134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Decrease (понизить)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67"/>
        <w:ind w:left="1663" w:right="0"/>
        <w:jc w:val="left"/>
      </w:pPr>
      <w:r>
        <w:t xml:space="preserve">Для завершения настройки следует нажать переназначаемую клавишу </w:t>
      </w:r>
      <w:r>
        <w:rPr>
          <w:rFonts w:ascii="Arial"/>
          <w:w w:val="140"/>
          <w:sz w:val="22"/>
        </w:rPr>
        <w:t>Q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399.1pt;height:159.85pt;mso-position-horizontal-relative:char;mso-position-vertical-relative:line" coordorigin="0,0" coordsize="7982,3197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2;width:3388;height:1694" coordorigin="486,872" coordsize="3388,1694">
              <v:shape style="position:absolute;left:486;top:872;width:3388;height:1694" coordorigin="486,872" coordsize="3388,1694" path="m486,2566l3874,2566,3874,872,486,872,486,2566xe" filled="true" fillcolor="#ffffff" stroked="false">
                <v:path arrowok="t"/>
                <v:fill type="solid"/>
              </v:shape>
              <v:shape style="position:absolute;left:486;top:872;width:3388;height:1693" type="#_x0000_t75" stroked="false">
                <v:imagedata xmlns:o="urn:schemas-microsoft-com:office:office" r:id="rId133" o:title=""/>
              </v:shape>
              <v:shape style="position:absolute;left:4302;top:1032;width:3680;height:2165" type="#_x0000_t75" stroked="false">
                <v:imagedata xmlns:o="urn:schemas-microsoft-com:office:office" r:id="rId134" o:title=""/>
              </v:shape>
              <v:shape style="position:absolute;left:635;top:985;width:744;height:1011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144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sz w:val="18"/>
                        </w:rPr>
                        <w:t>Display (Экран)</w:t>
                      </w:r>
                    </w:p>
                    <w:p>
                      <w:pPr>
                        <w:spacing w:line="424" w:lineRule="exact" w:before="16"/>
                        <w:ind w:left="0" w:right="84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 xml:space="preserve">Brightness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(Яркость) 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Contrast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 xml:space="preserve"> (Контрастность)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84"/>
        <w:ind w:left="1663" w:right="0"/>
        <w:jc w:val="left"/>
      </w:pPr>
      <w:r>
        <w:t>Сохранение новых настроек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1232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50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199" w:name="Administration"/>
      <w:bookmarkEnd w:id="199"/>
      <w:bookmarkStart w:id="200" w:name="_bookmark107"/>
      <w:bookmarkEnd w:id="200"/>
      <w:bookmarkStart w:id="201" w:name="_bookmark108"/>
      <w:bookmarkEnd w:id="201"/>
      <w:r>
        <w:rPr>
          <w:color w:val="8CC63F"/>
          <w:spacing w:val="-1"/>
        </w:rPr>
        <w:t>Администрирование</w:t>
      </w:r>
    </w:p>
    <w:p>
      <w:pPr>
        <w:pStyle w:val="BodyText"/>
        <w:spacing w:line="250" w:lineRule="auto" w:before="163"/>
        <w:ind w:left="1663" w:right="183"/>
        <w:jc w:val="left"/>
      </w:pPr>
      <w:r>
        <w:t>Можно осуществить доступ к области администрирования с помощи функции «Admin» и ввода администраторского пароля.</w:t>
      </w:r>
    </w:p>
    <w:p>
      <w:pPr>
        <w:pStyle w:val="BodyText"/>
        <w:spacing w:line="240" w:lineRule="auto" w:before="120"/>
        <w:ind w:left="1663" w:right="0"/>
        <w:jc w:val="left"/>
      </w:pPr>
      <w:r>
        <w:t xml:space="preserve">Подробнее об этом см. руководство администратора 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3"/>
        <w:jc w:val="left"/>
      </w:pPr>
      <w:r>
        <w:rPr/>
        <w:pict>
          <v:group xmlns:v="urn:schemas-microsoft-com:vml" style="position:absolute;margin-left:123.849998pt;margin-top:2.840176pt;width:22.45pt;height:14.5pt;mso-position-horizontal-relative:page;mso-position-vertical-relative:paragraph;z-index:12352" coordorigin="2477,57" coordsize="449,290">
            <v:group style="position:absolute;left:2623;top:119;width:138;height:166" coordorigin="2623,119" coordsize="138,166">
              <v:shape style="position:absolute;left:2623;top:119;width:138;height:166" coordorigin="2623,119" coordsize="138,166" path="m2623,285l2761,285,2761,119,2623,119,2623,285xe" filled="true" fillcolor="#8cc63f" stroked="false">
                <v:path arrowok="t"/>
                <v:fill type="solid"/>
              </v:shape>
            </v:group>
            <v:group style="position:absolute;left:2760;top:57;width:166;height:290" coordorigin="2760,57" coordsize="166,290">
              <v:shape style="position:absolute;left:2760;top:57;width:166;height:290" coordorigin="2760,57" coordsize="166,290" path="m2760,57l2760,346,2926,202,2760,57xe" filled="true" fillcolor="#8cc63f" stroked="false">
                <v:path arrowok="t"/>
                <v:fill type="solid"/>
              </v:shape>
            </v:group>
            <v:group style="position:absolute;left:2569;top:119;width:41;height:166" coordorigin="2569,119" coordsize="41,166">
              <v:shape style="position:absolute;left:2569;top:119;width:41;height:166" coordorigin="2569,119" coordsize="41,166" path="m2569,285l2610,285,2610,119,2569,119,2569,285xe" filled="true" fillcolor="#8cc63f" stroked="false">
                <v:path arrowok="t"/>
                <v:fill type="solid"/>
              </v:shape>
            </v:group>
            <v:group style="position:absolute;left:2480;top:119;width:130;height:2" coordorigin="2480,119" coordsize="130,2">
              <v:shape style="position:absolute;left:2480;top:119;width:130;height:2" coordorigin="2480,119" coordsize="130,0" path="m2480,119l2610,119e" filled="false" stroked="true" strokeweight=".22pt" strokecolor="#8cc63f">
                <v:path arrowok="t"/>
              </v:shape>
            </v:group>
            <v:group style="position:absolute;left:2607;top:119;width:5;height:167" coordorigin="2607,119" coordsize="5,167">
              <v:shape style="position:absolute;left:2607;top:119;width:5;height:167" coordorigin="2607,119" coordsize="5,167" path="m2607,286l2611,286,2611,119,2607,119,2607,286xe" filled="true" fillcolor="#8cc63f" stroked="false">
                <v:path arrowok="t"/>
                <v:fill type="solid"/>
              </v:shape>
            </v:group>
            <v:group style="position:absolute;left:2479;top:285;width:130;height:2" coordorigin="2479,285" coordsize="130,2">
              <v:shape style="position:absolute;left:2479;top:285;width:130;height:2" coordorigin="2479,285" coordsize="130,0" path="m2479,285l2609,285e" filled="false" stroked="true" strokeweight=".22pt" strokecolor="#8cc63f">
                <v:path arrowok="t"/>
              </v:shape>
            </v:group>
            <v:group style="position:absolute;left:2570;top:118;width:2;height:167" coordorigin="2570,118" coordsize="2,167">
              <v:shape style="position:absolute;left:2570;top:118;width:2;height:167" coordorigin="2570,118" coordsize="0,167" path="m2570,118l2570,285e" filled="false" stroked="true" strokeweight=".22pt" strokecolor="#8cc63f">
                <v:path arrowok="t"/>
              </v:shape>
            </v:group>
            <v:group style="position:absolute;left:2536;top:119;width:2;height:166" coordorigin="2536,119" coordsize="2,166">
              <v:shape style="position:absolute;left:2536;top:119;width:2;height:166" coordorigin="2536,119" coordsize="0,166" path="m2536,119l2536,285e" filled="false" stroked="true" strokeweight="1.42pt" strokecolor="#8cc63f">
                <v:path arrowok="t"/>
              </v:shape>
            </v:group>
            <v:group style="position:absolute;left:2549;top:119;width:2;height:167" coordorigin="2549,119" coordsize="2,167">
              <v:shape style="position:absolute;left:2549;top:119;width:2;height:167" coordorigin="2549,119" coordsize="0,167" path="m2549,119l2549,286e" filled="false" stroked="true" strokeweight=".22pt" strokecolor="#8cc63f">
                <v:path arrowok="t"/>
              </v:shape>
            </v:group>
            <v:group style="position:absolute;left:2522;top:118;width:2;height:167" coordorigin="2522,118" coordsize="2,167">
              <v:shape style="position:absolute;left:2522;top:118;width:2;height:167" coordorigin="2522,118" coordsize="0,167" path="m2522,118l2522,285e" filled="false" stroked="true" strokeweight=".22pt" strokecolor="#8cc63f">
                <v:path arrowok="t"/>
              </v:shape>
            </v:group>
            <v:group style="position:absolute;left:2488;top:119;width:2;height:166" coordorigin="2488,119" coordsize="2,166">
              <v:shape style="position:absolute;left:2488;top:119;width:2;height:166" coordorigin="2488,119" coordsize="0,166" path="m2488,119l2488,285e" filled="false" stroked="true" strokeweight=".82pt" strokecolor="#8cc63f">
                <v:path arrowok="t"/>
              </v:shape>
            </v:group>
            <v:group style="position:absolute;left:2495;top:119;width:2;height:167" coordorigin="2495,119" coordsize="2,167">
              <v:shape style="position:absolute;left:2495;top:119;width:2;height:167" coordorigin="2495,119" coordsize="0,167" path="m2495,119l2495,286e" filled="false" stroked="true" strokeweight=".22001pt" strokecolor="#8cc63f">
                <v:path arrowok="t"/>
              </v:shape>
            </v:group>
            <v:group style="position:absolute;left:2480;top:118;width:2;height:167" coordorigin="2480,118" coordsize="2,167">
              <v:shape style="position:absolute;left:2480;top:118;width:2;height:167" coordorigin="2480,118" coordsize="0,167" path="m2480,118l2480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Во время обновления программного обеспечения телефон не должен отключаться от зарядного устройства, линии LAN или телефонной линии.</w:t>
      </w:r>
    </w:p>
    <w:p>
      <w:pPr>
        <w:pStyle w:val="BodyText"/>
        <w:spacing w:line="240" w:lineRule="auto" w:before="120"/>
        <w:ind w:left="2196" w:right="0"/>
        <w:jc w:val="left"/>
      </w:pPr>
      <w:r>
        <w:t>Ход процесса обновления можно отслеживать по сообщениям на дисплее и/или по вспыхивающим светодиодам.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1663" w:right="0"/>
        <w:jc w:val="left"/>
      </w:pPr>
      <w:bookmarkStart w:id="202" w:name="Control and monitoring function"/>
      <w:bookmarkEnd w:id="202"/>
      <w:bookmarkStart w:id="203" w:name="_bookmark109"/>
      <w:bookmarkEnd w:id="203"/>
      <w:r>
        <w:rPr>
          <w:color w:val="8CC63F"/>
          <w:spacing w:val="-1"/>
        </w:rPr>
        <w:t>Функция управления и мониторинга</w:t>
      </w:r>
    </w:p>
    <w:p>
      <w:pPr>
        <w:pStyle w:val="BodyText"/>
        <w:spacing w:line="250" w:lineRule="auto" w:before="169"/>
        <w:ind w:left="1663" w:right="183"/>
        <w:jc w:val="left"/>
      </w:pPr>
      <w:r>
        <w:t xml:space="preserve">Функция управления и мониторинга может быть активирована на телефоне в целях выполнения служебных задач путём удалённого обслуживания.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204" w:name="Control function"/>
      <w:bookmarkEnd w:id="204"/>
      <w:r>
        <w:rPr>
          <w:color w:val="8CC63F"/>
          <w:spacing w:val="-1"/>
        </w:rPr>
        <w:t>Функция управления</w:t>
      </w:r>
    </w:p>
    <w:p>
      <w:pPr>
        <w:pStyle w:val="BodyText"/>
        <w:spacing w:line="250" w:lineRule="auto" w:before="155"/>
        <w:ind w:left="1663" w:right="183"/>
        <w:jc w:val="left"/>
      </w:pPr>
      <w:r>
        <w:t xml:space="preserve">Администратор имеет возможность активировать и деактивировать опции телефона в ходе удалённого обслуживания.  </w:t>
      </w:r>
      <w:r>
        <w:t xml:space="preserve">Во время этого обслуживания трубка, микрофон, громкая связь и наушники деактивируются.  </w:t>
      </w:r>
      <w:r>
        <w:t xml:space="preserve">Пользователь получит на экран дополнительное информационное сообщение о том, что функция управления активна.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205" w:name="Monitoring function"/>
      <w:bookmarkEnd w:id="205"/>
      <w:r>
        <w:rPr>
          <w:color w:val="8CC63F"/>
          <w:spacing w:val="-1"/>
        </w:rPr>
        <w:t>Функция мониторинга</w:t>
      </w:r>
    </w:p>
    <w:p>
      <w:pPr>
        <w:pStyle w:val="BodyText"/>
        <w:spacing w:line="250" w:lineRule="auto" w:before="155"/>
        <w:ind w:left="1663" w:right="183"/>
        <w:jc w:val="left"/>
      </w:pPr>
      <w:r>
        <w:t xml:space="preserve">Чтобы, например, выявить дефекты телефона, администратор может установить функцию мониторинга.  </w:t>
      </w:r>
      <w:r>
        <w:t xml:space="preserve">В ходе мониторинга телефон можно использовать в стандартном режиме.  </w:t>
      </w:r>
      <w:r>
        <w:t xml:space="preserve">Но пользователь будет предварительно проинформирован об этой операции сообщением на экране и должен будет дать согласие на мониторинг. </w:t>
      </w:r>
    </w:p>
    <w:p>
      <w:pPr>
        <w:pStyle w:val="BodyText"/>
        <w:spacing w:line="253" w:lineRule="auto" w:before="120"/>
        <w:ind w:left="1663" w:right="183"/>
        <w:jc w:val="left"/>
      </w:pPr>
      <w:r>
        <w:t xml:space="preserve">Если администратор активировал на телефоне функцию, которая непрерывно передаёт оперативные данные на сервер, появится вспыхивающая иконка  </w:t>
      </w:r>
      <w:r>
        <w:rPr>
          <w:spacing w:val="3"/>
        </w:rPr>
        <w:drawing>
          <wp:inline xmlns:wp="http://schemas.openxmlformats.org/drawingml/2006/wordprocessingDrawing" distT="0" distB="0" distL="0" distR="0">
            <wp:extent cx="103632" cy="97536"/>
            <wp:effectExtent l="0" t="0" r="0" b="0"/>
            <wp:docPr id="21" name="image1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position w:val="1"/>
        </w:rPr>
        <w:t xml:space="preserve">  </w:t>
      </w:r>
      <w:r>
        <w:t xml:space="preserve">на верхней границе экрана.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206" w:name="Activating a diagnostic call"/>
      <w:bookmarkEnd w:id="206"/>
      <w:bookmarkStart w:id="207" w:name="_bookmark110"/>
      <w:bookmarkEnd w:id="207"/>
      <w:r>
        <w:rPr>
          <w:color w:val="8CC63F"/>
          <w:spacing w:val="-1"/>
        </w:rPr>
        <w:t>Активация диагностического звонка</w:t>
      </w:r>
    </w:p>
    <w:p>
      <w:pPr>
        <w:pStyle w:val="BodyText"/>
        <w:spacing w:line="250" w:lineRule="auto" w:before="155"/>
        <w:ind w:left="1663" w:right="144"/>
        <w:jc w:val="left"/>
      </w:pPr>
      <w:r>
        <w:t xml:space="preserve">В случае возникновения проблем с соединением с отдельным адресатом, администратор может запросить пользователя ввести активационный код перед номером этого абонента, который может быть использован для начала измерения характеристик данных звонка в телефоне.  </w:t>
      </w:r>
      <w:r>
        <w:t xml:space="preserve">Активационный код, который должен быть предоставлен Вам администратором и включать сперва звёздочку, потом три цифры и оконечный знак в виде черты. За этим должен последовать, собственно, телефонный номер.  </w:t>
      </w:r>
      <w:r>
        <w:t>По завершении звонка данные, связанные с ним, будут отправлены на дальнейший анализ на сервер DLS, который перенаправляет их в приложение "Open-Scape Voice Trace Manager".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266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244;width:232;height:284" coordorigin="905,6244" coordsize="232,284">
              <v:shape style="position:absolute;left:905;top:6244;width:232;height:284" coordorigin="905,6244" coordsize="232,284" path="m905,6528l1136,6528,1136,6244,905,6244,905,6528xe" filled="true" fillcolor="#000000" stroked="false">
                <v:path arrowok="t"/>
                <v:fill type="solid"/>
              </v:shape>
            </v:group>
            <v:group style="position:absolute;left:1136;top:6244;width:1707;height:284" coordorigin="1136,6244" coordsize="1707,284">
              <v:shape style="position:absolute;left:1136;top:6244;width:1707;height:284" coordorigin="1136,6244" coordsize="1707,284" path="m1136,6528l2843,6528,2843,6244,1136,6244,1136,6528xe" filled="true" fillcolor="#000000" stroked="false">
                <v:path arrowok="t"/>
                <v:fill type="solid"/>
              </v:shape>
            </v:group>
            <v:group style="position:absolute;left:2843;top:6244;width:280;height:284" coordorigin="2843,6244" coordsize="280,284">
              <v:shape style="position:absolute;left:2843;top:6244;width:280;height:284" coordorigin="2843,6244" coordsize="280,284" path="m2843,6528l3122,6528,3122,6244,2843,6244,2843,6528xe" filled="true" fillcolor="#000000" stroked="false">
                <v:path arrowok="t"/>
                <v:fill type="solid"/>
              </v:shape>
            </v:group>
            <v:group style="position:absolute;left:920;top:7208;width:284;height:284" coordorigin="920,7208" coordsize="284,284">
              <v:shape style="position:absolute;left:920;top:7208;width:284;height:284" coordorigin="920,7208" coordsize="284,284" path="m920,7491l1204,7491,1204,7208,920,7208,920,7491xe" filled="true" fillcolor="#fbf9da" stroked="false">
                <v:path arrowok="t"/>
                <v:fill type="solid"/>
              </v:shape>
            </v:group>
            <v:group style="position:absolute;left:1204;top:7208;width:1640;height:284" coordorigin="1204,7208" coordsize="1640,284">
              <v:shape style="position:absolute;left:1204;top:7208;width:1640;height:284" coordorigin="1204,7208" coordsize="1640,284" path="m1204,7491l2843,7491,2843,7208,1204,7208,1204,7491xe" filled="true" fillcolor="#fbf9da" stroked="false">
                <v:path arrowok="t"/>
                <v:fill type="solid"/>
              </v:shape>
            </v:group>
            <v:group style="position:absolute;left:2843;top:7208;width:280;height:284" coordorigin="2843,7208" coordsize="280,284">
              <v:shape style="position:absolute;left:2843;top:7208;width:280;height:284" coordorigin="2843,7208" coordsize="280,284" path="m2843,7491l3122,7491,3122,7208,2843,7208,2843,7491xe" filled="true" fillcolor="#fbf9da" stroked="false">
                <v:path arrowok="t"/>
                <v:fill type="solid"/>
              </v:shape>
            </v:group>
            <v:group style="position:absolute;left:913;top:7812;width:1930;height:284" coordorigin="913,7812" coordsize="1930,284">
              <v:shape style="position:absolute;left:913;top:7812;width:1930;height:284" coordorigin="913,7812" coordsize="1930,284" path="m913,8095l2843,8095,2843,7812,913,7812,913,8095xe" filled="true" fillcolor="#fbf9da" stroked="false">
                <v:path arrowok="t"/>
                <v:fill type="solid"/>
              </v:shape>
            </v:group>
            <v:group style="position:absolute;left:2843;top:7812;width:280;height:284" coordorigin="2843,7812" coordsize="280,284">
              <v:shape style="position:absolute;left:2843;top:7812;width:280;height:284" coordorigin="2843,7812" coordsize="280,284" path="m2843,8095l3122,8095,3122,7812,2843,7812,2843,8095xe" filled="true" fillcolor="#fbf9da" stroked="false">
                <v:path arrowok="t"/>
                <v:fill type="solid"/>
              </v:shape>
              <v:shape style="position:absolute;left:905;top:8415;width:2218;height:283" type="#_x0000_t75" stroked="false">
                <v:imagedata xmlns:o="urn:schemas-microsoft-com:office:office" r:id="rId136" o:title=""/>
              </v:shape>
            </v:group>
            <v:group style="position:absolute;left:1651;top:9019;width:1192;height:284" coordorigin="1651,9019" coordsize="1192,284">
              <v:shape style="position:absolute;left:1651;top:9019;width:1192;height:284" coordorigin="1651,9019" coordsize="1192,284" path="m1651,9302l2843,9302,2843,9019,1651,9019,1651,9302xe" filled="true" fillcolor="#fbf9da" stroked="false">
                <v:path arrowok="t"/>
                <v:fill type="solid"/>
              </v:shape>
            </v:group>
            <v:group style="position:absolute;left:2843;top:9019;width:280;height:284" coordorigin="2843,9019" coordsize="280,284">
              <v:shape style="position:absolute;left:2843;top:9019;width:280;height:284" coordorigin="2843,9019" coordsize="280,284" path="m2843,9302l3122,9302,3122,9019,2843,9019,2843,9302xe" filled="true" fillcolor="#fbf9da" stroked="false">
                <v:path arrowok="t"/>
                <v:fill type="solid"/>
              </v:shape>
            </v:group>
            <v:group style="position:absolute;left:1651;top:9982;width:1192;height:284" coordorigin="1651,9982" coordsize="1192,284">
              <v:shape style="position:absolute;left:1651;top:9982;width:1192;height:284" coordorigin="1651,9982" coordsize="1192,284" path="m1651,10266l2843,10266,2843,9982,1651,9982,1651,10266xe" filled="true" fillcolor="#fbf9da" stroked="false">
                <v:path arrowok="t"/>
                <v:fill type="solid"/>
              </v:shape>
            </v:group>
            <v:group style="position:absolute;left:2843;top:9982;width:280;height:284" coordorigin="2843,9982" coordsize="280,284">
              <v:shape style="position:absolute;left:2843;top:9982;width:280;height:284" coordorigin="2843,9982" coordsize="280,284" path="m2843,10266l3122,10266,3122,9982,2843,9982,2843,10266xe" filled="true" fillcolor="#fbf9da" stroked="false">
                <v:path arrowok="t"/>
                <v:fill type="solid"/>
              </v:shape>
              <v:shape style="position:absolute;left:907;top:11426;width:2266;height:283" type="#_x0000_t75" stroked="false">
                <v:imagedata xmlns:o="urn:schemas-microsoft-com:office:office" r:id="rId137" o:title=""/>
              </v:shape>
            </v:group>
            <v:group style="position:absolute;left:907;top:12030;width:2266;height:284" coordorigin="907,12030" coordsize="2266,284">
              <v:shape style="position:absolute;left:907;top:12030;width:2266;height:284" coordorigin="907,12030" coordsize="2266,284" path="m907,12313l3173,12313,3173,12030,907,12030,907,12313xe" filled="true" fillcolor="#fbf9da" stroked="false">
                <v:path arrowok="t"/>
                <v:fill type="solid"/>
              </v:shape>
              <v:shape style="position:absolute;left:905;top:564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471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25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24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7244;width:694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5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20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7857;width:4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Display (Экран)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80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436;width:54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t>BrightnessI (яркость)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32;top:8411;width:1402;height:3290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27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Increase (Повысить)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X </w:t>
                      </w:r>
                      <w:r>
                        <w:rPr>
                          <w:rFonts w:ascii="Arial"/>
                          <w:w w:val="21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6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Decrease </w:t>
                      </w:r>
                      <w:r>
                        <w:rPr>
                          <w:rFonts w:ascii="Arial" w:hAnsi="Arial"/>
                          <w:w w:val="165"/>
                          <w:sz w:val="20"/>
                        </w:rPr>
                        <w:t xml:space="preserve">(Понизить) Œ </w:t>
                      </w:r>
                      <w:r>
                        <w:rPr>
                          <w:rFonts w:ascii="Arial" w:hAnsi="Arial"/>
                          <w:w w:val="16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6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4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0"/>
                          <w:sz w:val="28"/>
                        </w:rPr>
                        <w:t>"</w:t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07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202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21" w:right="0"/>
        <w:jc w:val="left"/>
      </w:pPr>
      <w:bookmarkStart w:id="208" w:name="Telephone settings"/>
      <w:bookmarkEnd w:id="208"/>
      <w:bookmarkStart w:id="209" w:name="_bookmark111"/>
      <w:bookmarkEnd w:id="209"/>
      <w:r>
        <w:rPr>
          <w:color w:val="8CC63F"/>
          <w:spacing w:val="-48"/>
        </w:rPr>
        <w:t>Настройки телефона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right="0"/>
        <w:jc w:val="left"/>
      </w:pPr>
      <w:bookmarkStart w:id="210" w:name="Display angle"/>
      <w:bookmarkEnd w:id="210"/>
      <w:bookmarkStart w:id="211" w:name="_bookmark112"/>
      <w:bookmarkEnd w:id="211"/>
      <w:r>
        <w:rPr>
          <w:color w:val="8CC63F"/>
          <w:spacing w:val="-1"/>
        </w:rPr>
        <w:t>Угол экрана</w:t>
      </w:r>
    </w:p>
    <w:p>
      <w:pPr>
        <w:pStyle w:val="BodyText"/>
        <w:spacing w:line="250" w:lineRule="auto" w:before="169"/>
        <w:ind w:right="187"/>
        <w:jc w:val="left"/>
      </w:pPr>
      <w:r>
        <w:t xml:space="preserve">Можно поворачивать экран.  </w:t>
      </w:r>
      <w:r>
        <w:t xml:space="preserve">Можно настроить его так, чтобы считывать с экрана было как можно легче.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right="0"/>
        <w:jc w:val="left"/>
      </w:pPr>
      <w:bookmarkStart w:id="212" w:name="Display brightness"/>
      <w:bookmarkEnd w:id="212"/>
      <w:bookmarkStart w:id="213" w:name="_bookmark113"/>
      <w:bookmarkEnd w:id="213"/>
      <w:bookmarkStart w:id="214" w:name="_bookmark114"/>
      <w:bookmarkEnd w:id="214"/>
      <w:r>
        <w:rPr>
          <w:color w:val="8CC63F"/>
          <w:spacing w:val="-1"/>
        </w:rPr>
        <w:t>Яркость экрана</w:t>
      </w:r>
    </w:p>
    <w:p>
      <w:pPr>
        <w:pStyle w:val="BodyText"/>
        <w:spacing w:line="442" w:lineRule="auto" w:before="169"/>
        <w:ind w:right="763"/>
        <w:jc w:val="left"/>
      </w:pPr>
      <w:r>
        <w:t xml:space="preserve">Можно настроить яркость экрана, чтобы она соответствовала внешнему освещению.  </w:t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>
      <w:pPr>
        <w:pStyle w:val="BodyText"/>
        <w:spacing w:line="172" w:lineRule="exact"/>
        <w:ind w:right="0"/>
        <w:jc w:val="left"/>
      </w:pPr>
      <w:r>
        <w:t>Нажать представленную здесь клавишу.</w:t>
      </w:r>
    </w:p>
    <w:p>
      <w:pPr>
        <w:pStyle w:val="BodyText"/>
        <w:spacing w:line="604" w:lineRule="exact" w:before="20"/>
        <w:ind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542" w:lineRule="auto" w:before="135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85" w:lineRule="auto" w:before="92"/>
        <w:ind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219" w:lineRule="exact"/>
        <w:ind w:right="0"/>
        <w:jc w:val="left"/>
      </w:pPr>
      <w:r>
        <w:t>С помощью этой переназначаемой клавиши сделать экран ярче.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4"/>
        <w:ind w:right="0"/>
        <w:jc w:val="left"/>
      </w:pPr>
      <w:r>
        <w:t>С помощью этой переназначаемой клавиши сделать экран темнее.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Настроить с помощью клавиши-переключателя.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right="3445"/>
        <w:jc w:val="left"/>
      </w:pPr>
      <w:r>
        <w:t xml:space="preserve">Сохранить настройки, нажав переназначаемую клавишу. </w:t>
      </w:r>
      <w:r>
        <w:t xml:space="preserve">При необходимости, выйти из меню экрана.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 w:before="0"/>
        <w:ind w:right="0"/>
        <w:jc w:val="left"/>
      </w:pPr>
      <w:bookmarkStart w:id="215" w:name="Volumes"/>
      <w:bookmarkEnd w:id="215"/>
      <w:bookmarkStart w:id="216" w:name="_bookmark115"/>
      <w:bookmarkEnd w:id="216"/>
      <w:r>
        <w:rPr>
          <w:color w:val="8CC63F"/>
          <w:spacing w:val="-4"/>
        </w:rPr>
        <w:t>Громкость</w:t>
      </w:r>
    </w:p>
    <w:p>
      <w:pPr>
        <w:pStyle w:val="BodyText"/>
        <w:spacing w:line="240" w:lineRule="auto" w:before="169"/>
        <w:ind w:right="0"/>
        <w:jc w:val="left"/>
      </w:pPr>
      <w:r>
        <w:t xml:space="preserve">Здесь следует настроить громкость для трубки, наушников, громкой связи и др.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Можно предустановить один из десяти уровней громкости для микрофонов и сигналов для следующих объектов: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>Громкая связь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Сигнал звонка</w:t>
      </w:r>
    </w:p>
    <w:p>
      <w:pPr>
        <w:spacing w:before="46"/>
        <w:ind w:left="3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304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264;width:232;height:284" coordorigin="905,4264" coordsize="232,284">
              <v:shape style="position:absolute;left:905;top:4264;width:232;height:284" coordorigin="905,4264" coordsize="232,284" path="m905,4548l1136,4548,1136,4264,905,4264,905,4548xe" filled="true" fillcolor="#000000" stroked="false">
                <v:path arrowok="t"/>
                <v:fill type="solid"/>
              </v:shape>
            </v:group>
            <v:group style="position:absolute;left:1136;top:4264;width:1707;height:284" coordorigin="1136,4264" coordsize="1707,284">
              <v:shape style="position:absolute;left:1136;top:4264;width:1707;height:284" coordorigin="1136,4264" coordsize="1707,284" path="m1136,4548l2843,4548,2843,4264,1136,4264,1136,4548xe" filled="true" fillcolor="#000000" stroked="false">
                <v:path arrowok="t"/>
                <v:fill type="solid"/>
              </v:shape>
            </v:group>
            <v:group style="position:absolute;left:2843;top:4264;width:280;height:284" coordorigin="2843,4264" coordsize="280,284">
              <v:shape style="position:absolute;left:2843;top:4264;width:280;height:284" coordorigin="2843,4264" coordsize="280,284" path="m2843,4548l3122,4548,3122,4264,2843,4264,2843,4548xe" filled="true" fillcolor="#000000" stroked="false">
                <v:path arrowok="t"/>
                <v:fill type="solid"/>
              </v:shape>
            </v:group>
            <v:group style="position:absolute;left:920;top:5228;width:284;height:284" coordorigin="920,5228" coordsize="284,284">
              <v:shape style="position:absolute;left:920;top:5228;width:284;height:284" coordorigin="920,5228" coordsize="284,284" path="m920,5511l1204,5511,1204,5228,920,5228,920,5511xe" filled="true" fillcolor="#fbf9da" stroked="false">
                <v:path arrowok="t"/>
                <v:fill type="solid"/>
              </v:shape>
            </v:group>
            <v:group style="position:absolute;left:1204;top:5228;width:1640;height:284" coordorigin="1204,5228" coordsize="1640,284">
              <v:shape style="position:absolute;left:1204;top:5228;width:1640;height:284" coordorigin="1204,5228" coordsize="1640,284" path="m1204,5511l2843,5511,2843,5228,1204,5228,1204,5511xe" filled="true" fillcolor="#fbf9da" stroked="false">
                <v:path arrowok="t"/>
                <v:fill type="solid"/>
              </v:shape>
            </v:group>
            <v:group style="position:absolute;left:2843;top:5228;width:280;height:284" coordorigin="2843,5228" coordsize="280,284">
              <v:shape style="position:absolute;left:2843;top:5228;width:280;height:284" coordorigin="2843,5228" coordsize="280,284" path="m2843,5511l3122,5511,3122,5228,2843,5228,2843,5511xe" filled="true" fillcolor="#fbf9da" stroked="false">
                <v:path arrowok="t"/>
                <v:fill type="solid"/>
              </v:shape>
            </v:group>
            <v:group style="position:absolute;left:913;top:5832;width:1930;height:284" coordorigin="913,5832" coordsize="1930,284">
              <v:shape style="position:absolute;left:913;top:5832;width:1930;height:284" coordorigin="913,5832" coordsize="1930,284" path="m913,6115l2843,6115,2843,5832,913,5832,913,6115xe" filled="true" fillcolor="#fbf9da" stroked="false">
                <v:path arrowok="t"/>
                <v:fill type="solid"/>
              </v:shape>
            </v:group>
            <v:group style="position:absolute;left:2843;top:5832;width:280;height:284" coordorigin="2843,5832" coordsize="280,284">
              <v:shape style="position:absolute;left:2843;top:5832;width:280;height:284" coordorigin="2843,5832" coordsize="280,284" path="m2843,6115l3122,6115,3122,5832,2843,5832,2843,6115xe" filled="true" fillcolor="#fbf9da" stroked="false">
                <v:path arrowok="t"/>
                <v:fill type="solid"/>
              </v:shape>
              <v:shape style="position:absolute;left:905;top:6435;width:2218;height:283" type="#_x0000_t75" stroked="false">
                <v:imagedata xmlns:o="urn:schemas-microsoft-com:office:office" r:id="rId138" o:title=""/>
              </v:shape>
            </v:group>
            <v:group style="position:absolute;left:1651;top:7039;width:1192;height:284" coordorigin="1651,7039" coordsize="1192,284">
              <v:shape style="position:absolute;left:1651;top:7039;width:1192;height:284" coordorigin="1651,7039" coordsize="1192,284" path="m1651,7322l2843,7322,2843,7039,1651,7039,1651,7322xe" filled="true" fillcolor="#fbf9da" stroked="false">
                <v:path arrowok="t"/>
                <v:fill type="solid"/>
              </v:shape>
            </v:group>
            <v:group style="position:absolute;left:2843;top:7039;width:280;height:284" coordorigin="2843,7039" coordsize="280,284">
              <v:shape style="position:absolute;left:2843;top:7039;width:280;height:284" coordorigin="2843,7039" coordsize="280,284" path="m2843,7322l3122,7322,3122,7039,2843,7039,2843,7322xe" filled="true" fillcolor="#fbf9da" stroked="false">
                <v:path arrowok="t"/>
                <v:fill type="solid"/>
              </v:shape>
            </v:group>
            <v:group style="position:absolute;left:1651;top:8002;width:1192;height:284" coordorigin="1651,8002" coordsize="1192,284">
              <v:shape style="position:absolute;left:1651;top:8002;width:1192;height:284" coordorigin="1651,8002" coordsize="1192,284" path="m1651,8286l2843,8286,2843,8002,1651,8002,1651,8286xe" filled="true" fillcolor="#fbf9da" stroked="false">
                <v:path arrowok="t"/>
                <v:fill type="solid"/>
              </v:shape>
            </v:group>
            <v:group style="position:absolute;left:2843;top:8002;width:280;height:284" coordorigin="2843,8002" coordsize="280,284">
              <v:shape style="position:absolute;left:2843;top:8002;width:280;height:284" coordorigin="2843,8002" coordsize="280,284" path="m2843,8286l3122,8286,3122,8002,2843,8002,2843,8286xe" filled="true" fillcolor="#fbf9da" stroked="false">
                <v:path arrowok="t"/>
                <v:fill type="solid"/>
              </v:shape>
              <v:shape style="position:absolute;left:907;top:9446;width:2266;height:283" type="#_x0000_t75" stroked="false">
                <v:imagedata xmlns:o="urn:schemas-microsoft-com:office:office" r:id="rId139" o:title=""/>
              </v:shape>
            </v:group>
            <v:group style="position:absolute;left:907;top:10048;width:2266;height:285" coordorigin="907,10048" coordsize="2266,285">
              <v:shape style="position:absolute;left:907;top:10048;width:2266;height:285" coordorigin="907,10048" coordsize="2266,285" path="m907,10333l3173,10333,3173,10048,907,10048,907,10333xe" filled="true" fillcolor="#fbf9da" stroked="false">
                <v:path arrowok="t"/>
                <v:fill type="solid"/>
              </v:shape>
            </v:group>
            <v:group style="position:absolute;left:905;top:13822;width:232;height:284" coordorigin="905,13822" coordsize="232,284">
              <v:shape style="position:absolute;left:905;top:13822;width:232;height:284" coordorigin="905,13822" coordsize="232,284" path="m905,14106l1136,14106,1136,13822,905,13822,905,14106xe" filled="true" fillcolor="#000000" stroked="false">
                <v:path arrowok="t"/>
                <v:fill type="solid"/>
              </v:shape>
            </v:group>
            <v:group style="position:absolute;left:1136;top:13822;width:1707;height:284" coordorigin="1136,13822" coordsize="1707,284">
              <v:shape style="position:absolute;left:1136;top:13822;width:1707;height:284" coordorigin="1136,13822" coordsize="1707,284" path="m1136,14106l2843,14106,2843,13822,1136,13822,1136,14106xe" filled="true" fillcolor="#000000" stroked="false">
                <v:path arrowok="t"/>
                <v:fill type="solid"/>
              </v:shape>
            </v:group>
            <v:group style="position:absolute;left:2843;top:13822;width:280;height:284" coordorigin="2843,13822" coordsize="280,284">
              <v:shape style="position:absolute;left:2843;top:13822;width:280;height:284" coordorigin="2843,13822" coordsize="280,284" path="m2843,14106l3122,14106,3122,13822,2843,13822,2843,14106xe" filled="true" fillcolor="#000000" stroked="false">
                <v:path arrowok="t"/>
                <v:fill type="solid"/>
              </v:shape>
              <v:shape style="position:absolute;left:905;top:366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13219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73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27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260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5264;width:663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22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5877;width:5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Volumes (Громкость)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82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6456;width:5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Handset (Трубка)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32;top:6431;width:1402;height:3893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60" w:right="0" w:firstLine="57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27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Increase (Повысить)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X </w:t>
                      </w:r>
                      <w:r>
                        <w:rPr>
                          <w:rFonts w:ascii="Arial"/>
                          <w:w w:val="21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6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Decrease </w:t>
                      </w:r>
                      <w:r>
                        <w:rPr>
                          <w:rFonts w:ascii="Arial" w:hAnsi="Arial"/>
                          <w:w w:val="165"/>
                          <w:sz w:val="20"/>
                        </w:rPr>
                        <w:t xml:space="preserve">(Понизить) Œ </w:t>
                      </w:r>
                      <w:r>
                        <w:rPr>
                          <w:rFonts w:ascii="Arial" w:hAnsi="Arial"/>
                          <w:w w:val="16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6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4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0"/>
                          <w:sz w:val="28"/>
                        </w:rPr>
                        <w:t>"</w:t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before="0"/>
                        <w:ind w:left="68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07" w:lineRule="exact" w:before="0"/>
                        <w:ind w:left="68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12291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3833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818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0" w:after="0"/>
        <w:ind w:left="3391" w:right="0" w:hanging="170"/>
        <w:jc w:val="left"/>
      </w:pPr>
      <w:r>
        <w:t>Трубка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Наушники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Устройство hands free.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Автоматическое переключение входящих вызовов на другую линию, когда текущая занята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Гудок захвата группового вызова</w:t>
      </w:r>
    </w:p>
    <w:p>
      <w:pPr>
        <w:pStyle w:val="BodyText"/>
        <w:spacing w:line="375" w:lineRule="auto" w:before="133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569" w:lineRule="auto"/>
        <w:ind w:right="2563"/>
        <w:jc w:val="left"/>
      </w:pPr>
      <w:r>
        <w:t xml:space="preserve">Снять телефонную трубку, например, с помощью переназначаемой клавиши </w:t>
      </w:r>
      <w:r>
        <w:rPr>
          <w:vertAlign w:val="superscript"/>
        </w:rPr>
        <w:t>1</w:t>
      </w:r>
      <w:r>
        <w:t xml:space="preserve"> </w:t>
      </w:r>
      <w:r>
        <w:t>С помощью этой переназначаемой клавиши повысить громкость.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С помощью этой переназначаемой клавиши понизить громкость.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both"/>
      </w:pPr>
      <w:r>
        <w:t>Настроить с помощью клавиши-переключателя.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right="3445"/>
        <w:jc w:val="left"/>
      </w:pPr>
      <w:r>
        <w:t xml:space="preserve">Сохранить настройки, нажав переназначаемую клавишу. </w:t>
      </w:r>
      <w:r>
        <w:t>При необходимости, выйти из меню экрана.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 w:before="0"/>
        <w:ind w:right="0"/>
        <w:jc w:val="both"/>
      </w:pPr>
      <w:bookmarkStart w:id="217" w:name="Key click"/>
      <w:bookmarkEnd w:id="217"/>
      <w:bookmarkStart w:id="218" w:name="_bookmark116"/>
      <w:bookmarkEnd w:id="218"/>
      <w:bookmarkStart w:id="219" w:name="_bookmark117"/>
      <w:bookmarkEnd w:id="219"/>
      <w:r>
        <w:rPr>
          <w:color w:val="8CC63F"/>
          <w:spacing w:val="-1"/>
        </w:rPr>
        <w:t>Звук при нажатии клавиши</w:t>
      </w:r>
    </w:p>
    <w:p>
      <w:pPr>
        <w:pStyle w:val="BodyText"/>
        <w:spacing w:line="250" w:lineRule="auto" w:before="180"/>
        <w:ind w:right="141"/>
        <w:jc w:val="both"/>
      </w:pPr>
      <w:r>
        <w:t xml:space="preserve">Здесь можно определить, будет ли слышен тоновый сигнал при нажатии клавиши.  </w:t>
      </w:r>
      <w:r>
        <w:t xml:space="preserve">Также, можно определить, будет ли эта настройка применена ко всем клавишам, или только тем, что находятся на клавишной панели.  </w:t>
      </w:r>
      <w:r>
        <w:t xml:space="preserve">Кроме того, можно определить громкость тонового сигнала или деактивировать его. </w:t>
      </w:r>
    </w:p>
    <w:p>
      <w:pPr>
        <w:pStyle w:val="BodyText"/>
        <w:spacing w:line="375" w:lineRule="auto" w:before="93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both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both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</w:pP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before="81"/>
        <w:ind w:left="3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060001pt;margin-top:71.029999pt;width:137.25pt;height:683.95pt;mso-position-horizontal-relative:page;mso-position-vertical-relative:page;z-index:13360" coordorigin="901,1421" coordsize="274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20;top:1611;width:284;height:284" coordorigin="920,1611" coordsize="284,284">
              <v:shape style="position:absolute;left:920;top:1611;width:284;height:284" coordorigin="920,1611" coordsize="284,284" path="m920,1894l1204,1894,1204,1611,920,1611,920,1894xe" filled="true" fillcolor="#fbf9da" stroked="false">
                <v:path arrowok="t"/>
                <v:fill type="solid"/>
              </v:shape>
            </v:group>
            <v:group style="position:absolute;left:1204;top:1611;width:1640;height:284" coordorigin="1204,1611" coordsize="1640,284">
              <v:shape style="position:absolute;left:1204;top:1611;width:1640;height:284" coordorigin="1204,1611" coordsize="1640,284" path="m1204,1894l2843,1894,2843,1611,1204,1611,1204,1894xe" filled="true" fillcolor="#fbf9da" stroked="false">
                <v:path arrowok="t"/>
                <v:fill type="solid"/>
              </v:shape>
            </v:group>
            <v:group style="position:absolute;left:2843;top:1611;width:280;height:284" coordorigin="2843,1611" coordsize="280,284">
              <v:shape style="position:absolute;left:2843;top:1611;width:280;height:284" coordorigin="2843,1611" coordsize="280,284" path="m2843,1894l3122,1894,3122,1611,2843,1611,2843,1894xe" filled="true" fillcolor="#fbf9da" stroked="false">
                <v:path arrowok="t"/>
                <v:fill type="solid"/>
              </v:shape>
            </v:group>
            <v:group style="position:absolute;left:913;top:2215;width:1930;height:284" coordorigin="913,2215" coordsize="1930,284">
              <v:shape style="position:absolute;left:913;top:2215;width:1930;height:284" coordorigin="913,2215" coordsize="1930,284" path="m913,2498l2843,2498,2843,2215,913,2215,913,2498xe" filled="true" fillcolor="#fbf9da" stroked="false">
                <v:path arrowok="t"/>
                <v:fill type="solid"/>
              </v:shape>
            </v:group>
            <v:group style="position:absolute;left:2843;top:2215;width:280;height:284" coordorigin="2843,2215" coordsize="280,284">
              <v:shape style="position:absolute;left:2843;top:2215;width:280;height:284" coordorigin="2843,2215" coordsize="280,284" path="m2843,2498l3122,2498,3122,2215,2843,2215,2843,2498xe" filled="true" fillcolor="#fbf9da" stroked="false">
                <v:path arrowok="t"/>
                <v:fill type="solid"/>
              </v:shape>
            </v:group>
            <v:group style="position:absolute;left:905;top:3814;width:956;height:284" coordorigin="905,3814" coordsize="956,284">
              <v:shape style="position:absolute;left:905;top:3814;width:956;height:284" coordorigin="905,3814" coordsize="956,284" path="m905,4098l1860,4098,1860,3814,905,3814,905,4098xe" filled="true" fillcolor="#000000" stroked="false">
                <v:path arrowok="t"/>
                <v:fill type="solid"/>
              </v:shape>
            </v:group>
            <v:group style="position:absolute;left:1860;top:3814;width:983;height:284" coordorigin="1860,3814" coordsize="983,284">
              <v:shape style="position:absolute;left:1860;top:3814;width:983;height:284" coordorigin="1860,3814" coordsize="983,284" path="m1860,4098l2843,4098,2843,3814,1860,3814,1860,4098xe" filled="true" fillcolor="#000000" stroked="false">
                <v:path arrowok="t"/>
                <v:fill type="solid"/>
              </v:shape>
            </v:group>
            <v:group style="position:absolute;left:2843;top:3814;width:280;height:284" coordorigin="2843,3814" coordsize="280,284">
              <v:shape style="position:absolute;left:2843;top:3814;width:280;height:284" coordorigin="2843,3814" coordsize="280,284" path="m2843,4098l3122,4098,3122,3814,2843,3814,2843,4098xe" filled="true" fillcolor="#000000" stroked="false">
                <v:path arrowok="t"/>
                <v:fill type="solid"/>
              </v:shape>
            </v:group>
            <v:group style="position:absolute;left:918;top:5474;width:1925;height:285" coordorigin="918,5474" coordsize="1925,285">
              <v:shape style="position:absolute;left:918;top:5474;width:1925;height:285" coordorigin="918,5474" coordsize="1925,285" path="m918,5758l2843,5758,2843,5474,918,5474,918,5758xe" filled="true" fillcolor="#fbf9da" stroked="false">
                <v:path arrowok="t"/>
                <v:fill type="solid"/>
              </v:shape>
            </v:group>
            <v:group style="position:absolute;left:2843;top:5474;width:280;height:285" coordorigin="2843,5474" coordsize="280,285">
              <v:shape style="position:absolute;left:2843;top:5474;width:280;height:285" coordorigin="2843,5474" coordsize="280,285" path="m2843,5758l3122,5758,3122,5474,2843,5474,2843,5758xe" filled="true" fillcolor="#fbf9da" stroked="false">
                <v:path arrowok="t"/>
                <v:fill type="solid"/>
              </v:shape>
            </v:group>
            <v:group style="position:absolute;left:905;top:6595;width:956;height:284" coordorigin="905,6595" coordsize="956,284">
              <v:shape style="position:absolute;left:905;top:6595;width:956;height:284" coordorigin="905,6595" coordsize="956,284" path="m905,6878l1860,6878,1860,6595,905,6595,905,6878xe" filled="true" fillcolor="#fbf9da" stroked="false">
                <v:path arrowok="t"/>
                <v:fill type="solid"/>
              </v:shape>
            </v:group>
            <v:group style="position:absolute;left:1860;top:6595;width:983;height:284" coordorigin="1860,6595" coordsize="983,284">
              <v:shape style="position:absolute;left:1860;top:6595;width:983;height:284" coordorigin="1860,6595" coordsize="983,284" path="m1860,6878l2843,6878,2843,6595,1860,6595,1860,6878xe" filled="true" fillcolor="#fbf9da" stroked="false">
                <v:path arrowok="t"/>
                <v:fill type="solid"/>
              </v:shape>
            </v:group>
            <v:group style="position:absolute;left:2843;top:6595;width:280;height:284" coordorigin="2843,6595" coordsize="280,284">
              <v:shape style="position:absolute;left:2843;top:6595;width:280;height:284" coordorigin="2843,6595" coordsize="280,284" path="m2843,6878l3122,6878,3122,6595,2843,6595,2843,6878xe" filled="true" fillcolor="#fbf9da" stroked="false">
                <v:path arrowok="t"/>
                <v:fill type="solid"/>
              </v:shape>
            </v:group>
            <v:group style="position:absolute;left:918;top:7198;width:1925;height:284" coordorigin="918,7198" coordsize="1925,284">
              <v:shape style="position:absolute;left:918;top:7198;width:1925;height:284" coordorigin="918,7198" coordsize="1925,284" path="m918,7482l2843,7482,2843,7198,918,7198,918,7482xe" filled="true" fillcolor="#000000" stroked="false">
                <v:path arrowok="t"/>
                <v:fill type="solid"/>
              </v:shape>
            </v:group>
            <v:group style="position:absolute;left:2843;top:7198;width:280;height:284" coordorigin="2843,7198" coordsize="280,284">
              <v:shape style="position:absolute;left:2843;top:7198;width:280;height:284" coordorigin="2843,7198" coordsize="280,284" path="m2843,7482l3122,7482,3122,7198,2843,7198,2843,7482xe" filled="true" fillcolor="#000000" stroked="false">
                <v:path arrowok="t"/>
                <v:fill type="solid"/>
              </v:shape>
            </v:group>
            <v:group style="position:absolute;left:901;top:7958;width:2222;height:284" coordorigin="901,7958" coordsize="2222,284">
              <v:shape style="position:absolute;left:901;top:7958;width:2222;height:284" coordorigin="901,7958" coordsize="2222,284" path="m901,8241l3122,8241,3122,7958,901,7958,901,8241xe" filled="true" fillcolor="#fbf9da" stroked="false">
                <v:path arrowok="t"/>
                <v:fill type="solid"/>
              </v:shape>
              <v:shape style="position:absolute;left:982;top:1647;width:694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5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60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2260;width:5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Звук при нажатии клавиши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221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317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3836;width:47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Volume (Громкость)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2;top:3810;width:10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High </w:t>
                      </w:r>
                      <w:r>
                        <w:t xml:space="preserve">(Выская) </w:t>
                      </w:r>
                      <w:r>
                        <w:rPr>
                          <w:rFonts w:ascii="Arial"/>
                          <w:color w:val="FFFFFF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97;top:5470;width:131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Medium (Средняя) </w:t>
                      </w:r>
                      <w:r>
                        <w:rPr>
                          <w:rFonts w:ascii="Arial" w:hAnsi="Arial"/>
                          <w:w w:val="24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6616;width:6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Active for (активна для) :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41;top:6590;width:1572;height:884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306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All keys </w:t>
                      </w:r>
                      <w:r>
                        <w:t xml:space="preserve">(всех клавиш)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69" w:lineRule="exact" w:before="22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Dialpad only (только находящихся на клавишной панели) </w:t>
                      </w:r>
                      <w:r>
                        <w:rPr>
                          <w:rFonts w:ascii="Arial" w:hAnsi="Arial"/>
                          <w:color w:val="FFFFFF"/>
                          <w:w w:val="22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95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630" w:lineRule="auto" w:before="74"/>
        <w:ind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Heading5"/>
        <w:spacing w:line="212" w:lineRule="exact" w:before="0"/>
        <w:ind w:right="0"/>
        <w:jc w:val="left"/>
      </w:pPr>
      <w:bookmarkStart w:id="220" w:name="Setting the volume for Key click"/>
      <w:bookmarkEnd w:id="220"/>
      <w:r>
        <w:rPr>
          <w:color w:val="8CC63F"/>
          <w:spacing w:val="-1"/>
        </w:rPr>
        <w:t>Установка уровня громкости звука при нажатии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Установка уровня громкости. </w:t>
      </w:r>
      <w:r>
        <w:t xml:space="preserve">Отображена текущая настройка.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>
      <w:pPr>
        <w:pStyle w:val="BodyText"/>
        <w:spacing w:line="240" w:lineRule="auto" w:before="130"/>
        <w:ind w:right="0"/>
        <w:jc w:val="left"/>
      </w:pPr>
      <w:r>
        <w:t xml:space="preserve">Можно выбрать одну из трёх опций: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Low (низкий уровень)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Medium (средний уровень)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Off (без звука)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>Подтвердить переключение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21" w:name="Key selection"/>
      <w:bookmarkEnd w:id="221"/>
      <w:r>
        <w:rPr>
          <w:color w:val="8CC63F"/>
          <w:spacing w:val="-1"/>
        </w:rPr>
        <w:t>Выбор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43"/>
        <w:ind w:right="187"/>
        <w:jc w:val="left"/>
      </w:pPr>
      <w:r>
        <w:t xml:space="preserve">Подтвердить переключение переназначаемой клавишей только если задаётся настройка для клавиш, которые вводят символы.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Сохранить настройки с помощью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367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2;top:7002;width:284;height:260" coordorigin="912,7002" coordsize="284,260">
              <v:shape style="position:absolute;left:912;top:7002;width:284;height:260" coordorigin="912,7002" coordsize="284,260" path="m912,7261l1195,7261,1195,7002,912,7002,912,7261xe" filled="true" fillcolor="#fbf9da" stroked="false">
                <v:path arrowok="t"/>
                <v:fill type="solid"/>
              </v:shape>
            </v:group>
            <v:group style="position:absolute;left:1195;top:7002;width:1701;height:260" coordorigin="1195,7002" coordsize="1701,260">
              <v:shape style="position:absolute;left:1195;top:7002;width:1701;height:260" coordorigin="1195,7002" coordsize="1701,260" path="m1195,7261l2896,7261,2896,7002,1195,7002,1195,7261xe" filled="true" fillcolor="#fbf9da" stroked="false">
                <v:path arrowok="t"/>
                <v:fill type="solid"/>
              </v:shape>
            </v:group>
            <v:group style="position:absolute;left:912;top:7261;width:1984;height:441" coordorigin="912,7261" coordsize="1984,441">
              <v:shape style="position:absolute;left:912;top:7261;width:1984;height:441" coordorigin="912,7261" coordsize="1984,441" path="m912,7701l2896,7701,2896,7261,912,7261,912,7701xe" filled="true" fillcolor="#fbf9da" stroked="false">
                <v:path arrowok="t"/>
                <v:fill type="solid"/>
              </v:shape>
            </v:group>
            <v:group style="position:absolute;left:912;top:10274;width:284;height:261" coordorigin="912,10274" coordsize="284,261">
              <v:shape style="position:absolute;left:912;top:10274;width:284;height:261" coordorigin="912,10274" coordsize="284,261" path="m912,10534l1195,10534,1195,10274,912,10274,912,10534xe" filled="true" fillcolor="#fbf9da" stroked="false">
                <v:path arrowok="t"/>
                <v:fill type="solid"/>
              </v:shape>
            </v:group>
            <v:group style="position:absolute;left:1195;top:10274;width:1701;height:261" coordorigin="1195,10274" coordsize="1701,261">
              <v:shape style="position:absolute;left:1195;top:10274;width:1701;height:261" coordorigin="1195,10274" coordsize="1701,261" path="m1195,10534l2896,10534,2896,10274,1195,10274,1195,10534xe" filled="true" fillcolor="#fbf9da" stroked="false">
                <v:path arrowok="t"/>
                <v:fill type="solid"/>
              </v:shape>
            </v:group>
            <v:group style="position:absolute;left:912;top:10534;width:1984;height:441" coordorigin="912,10534" coordsize="1984,441">
              <v:shape style="position:absolute;left:912;top:10534;width:1984;height:441" coordorigin="912,10534" coordsize="1984,441" path="m912,10975l2896,10975,2896,10534,912,10534,912,10975xe" filled="true" fillcolor="#fbf9da" stroked="false">
                <v:path arrowok="t"/>
                <v:fill type="solid"/>
              </v:shape>
            </v:group>
            <v:group style="position:absolute;left:1141;top:11295;width:1702;height:284" coordorigin="1141,11295" coordsize="1702,284">
              <v:shape style="position:absolute;left:1141;top:11295;width:1702;height:284" coordorigin="1141,11295" coordsize="1702,284" path="m1141,11578l2843,11578,2843,11295,1141,11295,1141,11578xe" filled="true" fillcolor="#000000" stroked="false">
                <v:path arrowok="t"/>
                <v:fill type="solid"/>
              </v:shape>
            </v:group>
            <v:group style="position:absolute;left:2843;top:11295;width:280;height:284" coordorigin="2843,11295" coordsize="280,284">
              <v:shape style="position:absolute;left:2843;top:11295;width:280;height:284" coordorigin="2843,11295" coordsize="280,284" path="m2843,11578l3122,11578,3122,11295,2843,11295,2843,11578xe" filled="true" fillcolor="#000000" stroked="false">
                <v:path arrowok="t"/>
                <v:fill type="solid"/>
              </v:shape>
              <v:shape style="position:absolute;left:946;top:7012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360"/>
                          <w:sz w:val="18"/>
                        </w:rPr>
                        <w:t>¹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94;top:7023;width:905;height:621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37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Incoming call (Входящий вызов)</w:t>
                      </w:r>
                    </w:p>
                    <w:p>
                      <w:pPr>
                        <w:spacing w:line="136" w:lineRule="auto" w:before="87"/>
                        <w:ind w:left="159" w:right="0" w:hanging="16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6;top:10286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360"/>
                          <w:sz w:val="18"/>
                        </w:rPr>
                        <w:t>¹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74;top:10296;width:942;height:611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56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Incoming call (Входящий вызов)</w:t>
                      </w:r>
                    </w:p>
                    <w:p>
                      <w:pPr>
                        <w:spacing w:line="180" w:lineRule="exact" w:before="66"/>
                        <w:ind w:left="184" w:right="0" w:hanging="185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18;top:7833;width:1016;height:8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711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^</w:t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15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515"/>
                          <w:sz w:val="28"/>
                        </w:rPr>
                        <w:t>"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46;top:11290;width:126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Answer (Ответ)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63;top:11986;width:1071;height:891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316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:</w:t>
                      </w:r>
                    </w:p>
                    <w:p>
                      <w:pPr>
                        <w:spacing w:line="311" w:lineRule="exact" w:before="6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05"/>
                          <w:sz w:val="18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515"/>
                          <w:sz w:val="28"/>
                        </w:rPr>
                        <w:t>"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21" w:right="0"/>
        <w:jc w:val="both"/>
      </w:pPr>
      <w:bookmarkStart w:id="222" w:name="Making calls"/>
      <w:bookmarkEnd w:id="222"/>
      <w:bookmarkStart w:id="223" w:name="_bookmark118"/>
      <w:bookmarkEnd w:id="223"/>
      <w:r>
        <w:rPr>
          <w:color w:val="8CC63F"/>
          <w:spacing w:val="-1"/>
        </w:rPr>
        <w:t>Звонки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right="0"/>
        <w:jc w:val="both"/>
      </w:pPr>
      <w:bookmarkStart w:id="224" w:name="Incoming calls"/>
      <w:bookmarkEnd w:id="224"/>
      <w:bookmarkStart w:id="225" w:name="_bookmark119"/>
      <w:bookmarkEnd w:id="225"/>
      <w:r>
        <w:rPr>
          <w:color w:val="8CC63F"/>
          <w:spacing w:val="-1"/>
        </w:rPr>
        <w:t xml:space="preserve">Входящие </w:t>
      </w:r>
      <w:bookmarkStart w:id="226" w:name="_bookmark120"/>
      <w:bookmarkEnd w:id="226"/>
      <w:r>
        <w:rPr>
          <w:color w:val="8CC63F"/>
          <w:spacing w:val="-1"/>
        </w:rPr>
        <w:t>вызовы</w:t>
      </w:r>
    </w:p>
    <w:p>
      <w:pPr>
        <w:pStyle w:val="BodyText"/>
        <w:spacing w:line="250" w:lineRule="auto" w:before="169"/>
        <w:ind w:right="125"/>
        <w:jc w:val="both"/>
      </w:pPr>
      <w:r>
        <w:t xml:space="preserve">Телефон звонит, если его мелодия активна. </w:t>
      </w:r>
      <w:r>
        <w:t xml:space="preserve">Также, вспыхивает уведомляющий светодиод. </w:t>
      </w:r>
      <w:r>
        <w:t xml:space="preserve">Информация о звонящем (имя, телефонный номер), если она передаётся, отображается в информационном разделе левой части экрана.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2" w:lineRule="auto"/>
        <w:ind w:left="3731" w:right="166"/>
        <w:jc w:val="both"/>
      </w:pPr>
      <w:r>
        <w:rPr/>
        <w:pict>
          <v:group xmlns:v="urn:schemas-microsoft-com:vml" style="position:absolute;margin-left:201.729996pt;margin-top:2.840176pt;width:22.5pt;height:14.5pt;mso-position-horizontal-relative:page;mso-position-vertical-relative:paragraph;z-index:13696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006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Процесс установки любых настроек будет прерван входящим звонком.  </w:t>
      </w:r>
      <w:r>
        <w:t xml:space="preserve">Можно в любой момент применить клавишу </w:t>
      </w:r>
      <w:r>
        <w:rPr>
          <w:rFonts w:ascii="Arial"/>
          <w:w w:val="120"/>
          <w:sz w:val="22"/>
        </w:rPr>
        <w:t xml:space="preserve">@, чтобы вернуться на ту позицию в структуре меню, на которой процесс был прерван, если срок действия пароля не истёк.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shape xmlns:v="urn:schemas-microsoft-com:vml" style="position:absolute;margin-left:205.259995pt;margin-top:4.603330pt;width:18.75pt;height:14pt;mso-position-horizontal-relative:page;mso-position-vertical-relative:paragraph;z-index:1372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>Возможно, что пользователь установил мелодию по образцу</w:t>
      </w:r>
      <w:r>
        <w:fldChar w:fldCharType="begin"/>
      </w:r>
      <w:r>
        <w:instrText xml:space="preserve">HYPERLINK  \l"_bookmark310"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(см. с. 107) </w:t>
      </w:r>
      <w:r>
        <w:fldChar w:fldCharType="end"/>
      </w:r>
      <w:r>
        <w:t xml:space="preserve">или сигнал звонка </w:t>
      </w:r>
      <w:r>
        <w:fldChar w:fldCharType="begin"/>
      </w:r>
      <w:r>
        <w:instrText xml:space="preserve">HYPERLINK  \l"_bookmark308"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106)</w:t>
      </w:r>
      <w:r>
        <w:fldChar w:fldCharType="end"/>
      </w:r>
      <w:r>
        <w:t xml:space="preserve"> на </w:t>
      </w:r>
      <w:bookmarkStart w:id="227" w:name="_bookmark121"/>
      <w:bookmarkEnd w:id="227"/>
      <w:r>
        <w:t xml:space="preserve">телефон, а администратор предустановил другой сигнал для звонка другого типа (напр. для внутреннего, а не внешнего звонка).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61"/>
        <w:ind w:right="0"/>
        <w:jc w:val="left"/>
      </w:pPr>
      <w:bookmarkStart w:id="228" w:name="Answering a call via the handset"/>
      <w:bookmarkEnd w:id="228"/>
      <w:bookmarkStart w:id="229" w:name="_bookmark122"/>
      <w:bookmarkEnd w:id="229"/>
      <w:r>
        <w:rPr>
          <w:color w:val="8CC63F"/>
          <w:spacing w:val="-1"/>
        </w:rPr>
        <w:t>Ответ на звонок с помощью трубки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Телефон звонит. </w:t>
      </w:r>
      <w:r>
        <w:t>Отображается звонящий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4"/>
        <w:ind w:right="0"/>
        <w:jc w:val="left"/>
      </w:pPr>
      <w:r>
        <w:t>Поднять трубку.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74"/>
        <w:ind w:right="0"/>
        <w:jc w:val="left"/>
      </w:pPr>
      <w:r>
        <w:t xml:space="preserve">Отрегулировать громкость звонка  </w:t>
      </w:r>
      <w:r>
        <w:fldChar w:fldCharType="begin"/>
      </w:r>
      <w:r>
        <w:instrText xml:space="preserve">HYPERLINK  \l"_bookmark48"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21)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50" w:lineRule="auto"/>
        <w:ind w:right="187"/>
        <w:jc w:val="left"/>
      </w:pPr>
      <w:bookmarkStart w:id="230" w:name="Answering a call via the loudspeaker (sp"/>
      <w:bookmarkEnd w:id="230"/>
      <w:bookmarkStart w:id="231" w:name="_bookmark123"/>
      <w:bookmarkEnd w:id="231"/>
      <w:bookmarkStart w:id="232" w:name="_bookmark124"/>
      <w:bookmarkEnd w:id="232"/>
      <w:bookmarkStart w:id="233" w:name="_bookmark125"/>
      <w:bookmarkEnd w:id="233"/>
      <w:r>
        <w:rPr>
          <w:color w:val="8CC63F"/>
          <w:spacing w:val="-1"/>
        </w:rPr>
        <w:t>Ответ на звонок с помощью громкой связи (режим спикерфона)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39"/>
          <w:szCs w:val="39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Телефон звонит. </w:t>
      </w:r>
      <w:r>
        <w:t xml:space="preserve">Отображается звонящий </w:t>
      </w:r>
      <w:r>
        <w:t>Уведомляющий светодиод вспыхивает.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403" w:lineRule="auto"/>
        <w:ind w:right="187"/>
        <w:jc w:val="left"/>
      </w:pPr>
      <w:r>
        <w:t xml:space="preserve">Нажать представленную здесь клавишу. </w:t>
      </w:r>
      <w:r>
        <w:t xml:space="preserve">Кнопка подсвечена. </w:t>
      </w:r>
      <w:r>
        <w:t xml:space="preserve">Функция спикерфона активирована </w:t>
      </w:r>
      <w:r>
        <w:t xml:space="preserve">Отрегулировать громкость звонка  </w:t>
      </w:r>
      <w:r>
        <w:fldChar w:fldCharType="begin"/>
      </w:r>
      <w:r>
        <w:instrText xml:space="preserve">HYPERLINK  \l"_bookmark48"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21)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403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405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2;top:5228;width:284;height:261" coordorigin="912,5228" coordsize="284,261">
              <v:shape style="position:absolute;left:912;top:5228;width:284;height:261" coordorigin="912,5228" coordsize="284,261" path="m912,5488l1195,5488,1195,5228,912,5228,912,5488xe" filled="true" fillcolor="#fbf9da" stroked="false">
                <v:path arrowok="t"/>
                <v:fill type="solid"/>
              </v:shape>
            </v:group>
            <v:group style="position:absolute;left:1195;top:5228;width:1701;height:261" coordorigin="1195,5228" coordsize="1701,261">
              <v:shape style="position:absolute;left:1195;top:5228;width:1701;height:261" coordorigin="1195,5228" coordsize="1701,261" path="m1195,5488l2896,5488,2896,5228,1195,5228,1195,5488xe" filled="true" fillcolor="#fbf9da" stroked="false">
                <v:path arrowok="t"/>
                <v:fill type="solid"/>
              </v:shape>
            </v:group>
            <v:group style="position:absolute;left:912;top:5488;width:1984;height:440" coordorigin="912,5488" coordsize="1984,440">
              <v:shape style="position:absolute;left:912;top:5488;width:1984;height:440" coordorigin="912,5488" coordsize="1984,440" path="m912,5928l2896,5928,2896,5488,912,5488,912,5928xe" filled="true" fillcolor="#fbf9da" stroked="false">
                <v:path arrowok="t"/>
                <v:fill type="solid"/>
              </v:shape>
            </v:group>
            <v:group style="position:absolute;left:1152;top:8328;width:1748;height:285" coordorigin="1152,8328" coordsize="1748,285">
              <v:shape style="position:absolute;left:1152;top:8328;width:1748;height:285" coordorigin="1152,8328" coordsize="1748,285" path="m1152,8612l2899,8612,2899,8328,1152,8328,1152,8612xe" filled="true" fillcolor="#fbf9da" stroked="false">
                <v:path arrowok="t"/>
                <v:fill type="solid"/>
              </v:shape>
            </v:group>
            <v:group style="position:absolute;left:2899;top:8328;width:281;height:285" coordorigin="2899,8328" coordsize="281,285">
              <v:shape style="position:absolute;left:2899;top:8328;width:281;height:285" coordorigin="2899,8328" coordsize="281,285" path="m2899,8612l3180,8612,3180,8328,2899,8328,2899,8612xe" filled="true" fillcolor="#fbf9da" stroked="false">
                <v:path arrowok="t"/>
                <v:fill type="solid"/>
              </v:shape>
            </v:group>
            <v:group style="position:absolute;left:1152;top:8331;width:2;height:279" coordorigin="1152,8331" coordsize="2,279">
              <v:shape style="position:absolute;left:1152;top:8331;width:2;height:279" coordorigin="1152,8331" coordsize="0,279" path="m1152,8331l1152,8610e" filled="false" stroked="true" strokeweight=".34001pt" strokecolor="#000000">
                <v:path arrowok="t"/>
              </v:shape>
            </v:group>
            <v:group style="position:absolute;left:3180;top:8331;width:2;height:279" coordorigin="3180,8331" coordsize="2,279">
              <v:shape style="position:absolute;left:3180;top:8331;width:2;height:279" coordorigin="3180,8331" coordsize="0,279" path="m3180,8331l3180,8610e" filled="false" stroked="true" strokeweight=".33999pt" strokecolor="#000000">
                <v:path arrowok="t"/>
              </v:shape>
            </v:group>
            <v:group style="position:absolute;left:1150;top:8328;width:2033;height:2" coordorigin="1150,8328" coordsize="2033,2">
              <v:shape style="position:absolute;left:1150;top:8328;width:2033;height:2" coordorigin="1150,8328" coordsize="2033,0" path="m1150,8328l3182,8328e" filled="false" stroked="true" strokeweight=".33999pt" strokecolor="#000000">
                <v:path arrowok="t"/>
              </v:shape>
            </v:group>
            <v:group style="position:absolute;left:1150;top:8612;width:2033;height:2" coordorigin="1150,8612" coordsize="2033,2">
              <v:shape style="position:absolute;left:1150;top:8612;width:2033;height:2" coordorigin="1150,8612" coordsize="2033,0" path="m1150,8612l3182,8612e" filled="false" stroked="true" strokeweight=".33999pt" strokecolor="#000000">
                <v:path arrowok="t"/>
              </v:shape>
            </v:group>
            <v:group style="position:absolute;left:1141;top:12128;width:1702;height:284" coordorigin="1141,12128" coordsize="1702,284">
              <v:shape style="position:absolute;left:1141;top:12128;width:1702;height:284" coordorigin="1141,12128" coordsize="1702,284" path="m1141,12411l2843,12411,2843,12128,1141,12128,1141,12411xe" filled="true" fillcolor="#000000" stroked="false">
                <v:path arrowok="t"/>
                <v:fill type="solid"/>
              </v:shape>
            </v:group>
            <v:group style="position:absolute;left:2843;top:12128;width:280;height:284" coordorigin="2843,12128" coordsize="280,284">
              <v:shape style="position:absolute;left:2843;top:12128;width:280;height:284" coordorigin="2843,12128" coordsize="280,284" path="m2843,12411l3122,12411,3122,12128,2843,12128,2843,12411xe" filled="true" fillcolor="#000000" stroked="false">
                <v:path arrowok="t"/>
                <v:fill type="solid"/>
              </v:shape>
              <v:shape style="position:absolute;left:946;top:5239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360"/>
                          <w:sz w:val="18"/>
                        </w:rPr>
                        <w:t>¹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74;top:5249;width:942;height:613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56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Incoming call (Входящий вызов)</w:t>
                      </w:r>
                    </w:p>
                    <w:p>
                      <w:pPr>
                        <w:spacing w:line="180" w:lineRule="exact" w:before="67"/>
                        <w:ind w:left="184" w:right="0" w:hanging="185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18;top:6064;width:1015;height:66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595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450"/>
                          <w:sz w:val="28"/>
                        </w:rPr>
                        <w:t>²</w:t>
                      </w:r>
                    </w:p>
                    <w:p>
                      <w:pPr>
                        <w:spacing w:line="311" w:lineRule="exact" w:before="6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15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515"/>
                          <w:sz w:val="28"/>
                        </w:rPr>
                        <w:t>"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8373;width:8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Auto-Headset (автоматические наушники)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832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29;top:12124;width:118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Reject (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Отвержение) </w:t>
                      </w:r>
                      <w:r>
                        <w:rPr>
                          <w:rFonts w:ascii="Arial"/>
                          <w:color w:val="FFFFFF"/>
                          <w:w w:val="20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39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234" w:name="Suggestions for using speakerphone mode:"/>
      <w:bookmarkEnd w:id="234"/>
      <w:r>
        <w:rPr>
          <w:rFonts w:ascii="Arial"/>
          <w:color w:val="8CC63F"/>
          <w:spacing w:val="-1"/>
          <w:sz w:val="24"/>
        </w:rPr>
        <w:t xml:space="preserve">Рекомендации относительно применения режима спикерфона: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35" w:after="0"/>
        <w:ind w:left="3391" w:right="0" w:hanging="170"/>
        <w:jc w:val="left"/>
      </w:pPr>
      <w:r>
        <w:t xml:space="preserve">Настроить уровень громкости, когда этот режим активен.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50" w:lineRule="auto" w:before="10" w:after="0"/>
        <w:ind w:left="3391" w:right="187" w:hanging="170"/>
        <w:jc w:val="left"/>
      </w:pPr>
      <w:r>
        <w:t xml:space="preserve">Идеальное расстояние между пользователем и телефоном в режиме спикерфона составляет 50 см.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235" w:name="Answering a call via the headset"/>
      <w:bookmarkEnd w:id="235"/>
      <w:bookmarkStart w:id="236" w:name="_bookmark126"/>
      <w:bookmarkEnd w:id="236"/>
      <w:bookmarkStart w:id="237" w:name="_bookmark127"/>
      <w:bookmarkEnd w:id="237"/>
      <w:r>
        <w:rPr>
          <w:color w:val="8CC63F"/>
          <w:spacing w:val="-1"/>
        </w:rPr>
        <w:t>Ответ на звонок с помощью наушников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z w:val="20"/>
        </w:rPr>
        <w:t>Наушники подключены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pt;height:.35pt;mso-position-horizontal-relative:char;mso-position-vertical-relative:line" coordorigin="0,0" coordsize="6980,7">
            <v:group style="position:absolute;left:3;top:3;width:6974;height:2" coordorigin="3,3" coordsize="6974,2">
              <v:shape style="position:absolute;left:3;top:3;width:6974;height:2" coordorigin="3,3" coordsize="6974,0" path="m3,3l697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8"/>
        <w:ind w:left="3728" w:right="0"/>
        <w:jc w:val="left"/>
      </w:pPr>
      <w:r>
        <w:rPr/>
        <w:pict>
          <v:group xmlns:v="urn:schemas-microsoft-com:vml" style="position:absolute;margin-left:201.610001pt;margin-top:2.800193pt;width:22.45pt;height:14.55pt;mso-position-horizontal-relative:page;mso-position-vertical-relative:paragraph;z-index:14080" coordorigin="4032,56" coordsize="449,291">
            <v:group style="position:absolute;left:4178;top:118;width:138;height:166" coordorigin="4178,118" coordsize="138,166">
              <v:shape style="position:absolute;left:4178;top:118;width:138;height:166" coordorigin="4178,118" coordsize="138,166" path="m4178,284l4316,284,4316,118,4178,118,4178,284xe" filled="true" fillcolor="#8cc63f" stroked="false">
                <v:path arrowok="t"/>
                <v:fill type="solid"/>
              </v:shape>
            </v:group>
            <v:group style="position:absolute;left:4315;top:56;width:166;height:291" coordorigin="4315,56" coordsize="166,291">
              <v:shape style="position:absolute;left:4315;top:56;width:166;height:291" coordorigin="4315,56" coordsize="166,291" path="m4315,56l4315,346,4481,201,4315,56xe" filled="true" fillcolor="#8cc63f" stroked="false">
                <v:path arrowok="t"/>
                <v:fill type="solid"/>
              </v:shape>
            </v:group>
            <v:group style="position:absolute;left:4125;top:118;width:41;height:166" coordorigin="4125,118" coordsize="41,166">
              <v:shape style="position:absolute;left:4125;top:118;width:41;height:166" coordorigin="4125,118" coordsize="41,166" path="m4125,284l4165,284,4165,118,4125,118,4125,284xe" filled="true" fillcolor="#8cc63f" stroked="false">
                <v:path arrowok="t"/>
                <v:fill type="solid"/>
              </v:shape>
            </v:group>
            <v:group style="position:absolute;left:4036;top:118;width:130;height:2" coordorigin="4036,118" coordsize="130,2">
              <v:shape style="position:absolute;left:4036;top:118;width:130;height:2" coordorigin="4036,118" coordsize="130,0" path="m4036,118l4165,118e" filled="false" stroked="true" strokeweight=".22pt" strokecolor="#8cc63f">
                <v:path arrowok="t"/>
              </v:shape>
            </v:group>
            <v:group style="position:absolute;left:4162;top:118;width:5;height:167" coordorigin="4162,118" coordsize="5,167">
              <v:shape style="position:absolute;left:4162;top:118;width:5;height:167" coordorigin="4162,118" coordsize="5,167" path="m4162,285l4166,285,4166,118,4162,118,4162,285xe" filled="true" fillcolor="#8cc63f" stroked="false">
                <v:path arrowok="t"/>
                <v:fill type="solid"/>
              </v:shape>
            </v:group>
            <v:group style="position:absolute;left:4034;top:284;width:130;height:2" coordorigin="4034,284" coordsize="130,2">
              <v:shape style="position:absolute;left:4034;top:284;width:130;height:2" coordorigin="4034,284" coordsize="130,0" path="m4034,284l4164,284e" filled="false" stroked="true" strokeweight=".22pt" strokecolor="#8cc63f">
                <v:path arrowok="t"/>
              </v:shape>
            </v:group>
            <v:group style="position:absolute;left:4126;top:117;width:2;height:167" coordorigin="4126,117" coordsize="2,167">
              <v:shape style="position:absolute;left:4126;top:117;width:2;height:167" coordorigin="4126,117" coordsize="0,167" path="m4126,117l4126,284e" filled="false" stroked="true" strokeweight=".22001pt" strokecolor="#8cc63f">
                <v:path arrowok="t"/>
              </v:shape>
            </v:group>
            <v:group style="position:absolute;left:4091;top:118;width:2;height:166" coordorigin="4091,118" coordsize="2,166">
              <v:shape style="position:absolute;left:4091;top:118;width:2;height:166" coordorigin="4091,118" coordsize="0,166" path="m4091,118l4091,284e" filled="false" stroked="true" strokeweight="1.42pt" strokecolor="#8cc63f">
                <v:path arrowok="t"/>
              </v:shape>
            </v:group>
            <v:group style="position:absolute;left:4104;top:118;width:2;height:167" coordorigin="4104,118" coordsize="2,167">
              <v:shape style="position:absolute;left:4104;top:118;width:2;height:167" coordorigin="4104,118" coordsize="0,167" path="m4104,118l4104,285e" filled="false" stroked="true" strokeweight=".22pt" strokecolor="#8cc63f">
                <v:path arrowok="t"/>
              </v:shape>
            </v:group>
            <v:group style="position:absolute;left:4078;top:117;width:2;height:167" coordorigin="4078,117" coordsize="2,167">
              <v:shape style="position:absolute;left:4078;top:117;width:2;height:167" coordorigin="4078,117" coordsize="0,167" path="m4078,117l4078,284e" filled="false" stroked="true" strokeweight=".22001pt" strokecolor="#8cc63f">
                <v:path arrowok="t"/>
              </v:shape>
            </v:group>
            <v:group style="position:absolute;left:4043;top:118;width:2;height:166" coordorigin="4043,118" coordsize="2,166">
              <v:shape style="position:absolute;left:4043;top:118;width:2;height:166" coordorigin="4043,118" coordsize="0,166" path="m4043,118l4043,284e" filled="false" stroked="true" strokeweight=".81999pt" strokecolor="#8cc63f">
                <v:path arrowok="t"/>
              </v:shape>
            </v:group>
            <v:group style="position:absolute;left:4050;top:118;width:2;height:167" coordorigin="4050,118" coordsize="2,167">
              <v:shape style="position:absolute;left:4050;top:118;width:2;height:167" coordorigin="4050,118" coordsize="0,167" path="m4050,118l4050,285e" filled="false" stroked="true" strokeweight=".22001pt" strokecolor="#8cc63f">
                <v:path arrowok="t"/>
              </v:shape>
            </v:group>
            <v:group style="position:absolute;left:4036;top:117;width:2;height:167" coordorigin="4036,117" coordsize="2,167">
              <v:shape style="position:absolute;left:4036;top:117;width:2;height:167" coordorigin="4036,117" coordsize="0,167" path="m4036,117l4036,284e" filled="false" stroked="true" strokeweight=".22001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Следует убедиться в том, что порт наушников правильно настроен </w:t>
      </w:r>
      <w:r>
        <w:fldChar w:fldCharType="begin"/>
      </w:r>
      <w:r>
        <w:instrText xml:space="preserve">HYPERLINK  \l"_bookmark316"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109.)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32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pt;height:.35pt;mso-position-horizontal-relative:char;mso-position-vertical-relative:line" coordorigin="0,0" coordsize="6980,7">
            <v:group style="position:absolute;left:3;top:3;width:6974;height:2" coordorigin="3,3" coordsize="6974,2">
              <v:shape style="position:absolute;left:3;top:3;width:6974;height:2" coordorigin="3,3" coordsize="6974,0" path="m3,3l6977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left"/>
      </w:pPr>
      <w:bookmarkStart w:id="238" w:name="Answering calls via the headset key"/>
      <w:bookmarkEnd w:id="238"/>
      <w:r>
        <w:rPr>
          <w:color w:val="8CC63F"/>
          <w:spacing w:val="-1"/>
        </w:rPr>
        <w:t>Ответ на звонок с помощью клавиши наушников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Телефон звонит. </w:t>
      </w:r>
      <w:r>
        <w:t xml:space="preserve">Отображается звонящий </w:t>
      </w:r>
      <w:r>
        <w:t xml:space="preserve">Вспыхивает только светодиод на клавише </w:t>
      </w:r>
      <w:r>
        <w:rPr>
          <w:rFonts w:ascii="Arial" w:hAnsi="Arial"/>
          <w:color w:val="488541"/>
          <w:w w:val="335"/>
          <w:sz w:val="24"/>
        </w:rPr>
        <w:t xml:space="preserve">² 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t>Нажать представленную здесь клавишу.</w:t>
      </w:r>
    </w:p>
    <w:p>
      <w:pPr>
        <w:pStyle w:val="BodyText"/>
        <w:spacing w:line="240" w:lineRule="auto" w:before="156"/>
        <w:ind w:right="0"/>
        <w:jc w:val="left"/>
      </w:pPr>
      <w:r>
        <w:t xml:space="preserve">Отрегулировать громкость звонка  </w:t>
      </w:r>
      <w:r>
        <w:fldChar w:fldCharType="begin"/>
      </w:r>
      <w:r>
        <w:instrText xml:space="preserve">HYPERLINK  \l"_bookmark48"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21)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39" w:name="Answering calls automatically via the he"/>
      <w:bookmarkEnd w:id="239"/>
      <w:r>
        <w:rPr>
          <w:color w:val="8CC63F"/>
          <w:spacing w:val="-1"/>
        </w:rPr>
        <w:t>Ответ на звонок с помощью наушников автоматически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07"/>
        <w:jc w:val="left"/>
      </w:pPr>
      <w:r>
        <w:rPr/>
        <w:pict>
          <v:shape xmlns:v="urn:schemas-microsoft-com:vml" style="position:absolute;margin-left:205.259995pt;margin-top:4.603336pt;width:18.75pt;height:14pt;mso-position-horizontal-relative:page;mso-position-vertical-relative:paragraph;z-index:14128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>Администратор</w:t>
      </w:r>
      <w:bookmarkStart w:id="240" w:name="_bookmark128"/>
      <w:bookmarkEnd w:id="240"/>
      <w:r>
        <w:t>должен дополнительно настроить для функциональной клавиши функцию «Auto-Headset» «автоматические наушники» (тональный сигнал готовности усовершенствованной системы внутренней связи) (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см. с. 79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Нажать данную функциональную клавишу, чтобы активизировать автоответчик.  </w:t>
      </w:r>
      <w:r>
        <w:t xml:space="preserve">Будут подсвечены светодиод данной клавиши и клавиша наушников. 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После звонка в наушниках прозвучит короткий акустический сигнал, и соединение будет установлено. 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Если требуется снова начать отвечать на звонки вручную, следует деактивировать функцию автоответчика с помощью клавиши «Auto-Headset».  </w:t>
      </w:r>
      <w:r>
        <w:t xml:space="preserve">Обе клавиши исчезнут с экрана.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173"/>
        <w:ind w:right="0"/>
        <w:jc w:val="left"/>
      </w:pPr>
      <w:bookmarkStart w:id="241" w:name="Rejecting a call"/>
      <w:bookmarkEnd w:id="241"/>
      <w:bookmarkStart w:id="242" w:name="_bookmark129"/>
      <w:bookmarkEnd w:id="242"/>
      <w:r>
        <w:rPr>
          <w:color w:val="8CC63F"/>
          <w:spacing w:val="-1"/>
        </w:rPr>
        <w:t xml:space="preserve">Отвержение </w:t>
      </w:r>
      <w:bookmarkStart w:id="243" w:name="_bookmark130"/>
      <w:bookmarkEnd w:id="243"/>
      <w:r>
        <w:rPr>
          <w:color w:val="8CC63F"/>
          <w:spacing w:val="-1"/>
        </w:rPr>
        <w:t>звонка</w:t>
      </w:r>
    </w:p>
    <w:p>
      <w:pPr>
        <w:pStyle w:val="BodyText"/>
        <w:spacing w:line="240" w:lineRule="auto" w:before="182"/>
        <w:ind w:right="0"/>
        <w:jc w:val="left"/>
      </w:pPr>
      <w:r>
        <w:t>Входящий звонок может быть отвержен.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Входящий вызов отображён, или поступил его сигнал.  </w:t>
      </w:r>
      <w:r>
        <w:t xml:space="preserve">Данная функция одобрена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данную переназначаемую клавишу. </w:t>
      </w:r>
      <w:r>
        <w:t xml:space="preserve">Звонящий услышит сигнал «занято».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1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182pt;width:22.5pt;height:14.55pt;mso-position-horizontal-relative:page;mso-position-vertical-relative:paragraph;z-index:14104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Данные отвергнутого абонента сохранены в списке Диалогов как пропущенный вызов.  </w:t>
      </w:r>
      <w:r>
        <w:t xml:space="preserve">Можно отзвонить ему позже.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444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41;top:2680;width:1702;height:285" coordorigin="1141,2680" coordsize="1702,285">
              <v:shape style="position:absolute;left:1141;top:2680;width:1702;height:285" coordorigin="1141,2680" coordsize="1702,285" path="m1141,2965l2843,2965,2843,2680,1141,2680,1141,2965xe" filled="true" fillcolor="#fbf9da" stroked="false">
                <v:path arrowok="t"/>
                <v:fill type="solid"/>
              </v:shape>
            </v:group>
            <v:group style="position:absolute;left:2843;top:2680;width:280;height:285" coordorigin="2843,2680" coordsize="280,285">
              <v:shape style="position:absolute;left:2843;top:2680;width:280;height:285" coordorigin="2843,2680" coordsize="280,285" path="m2843,2965l3122,2965,3122,2680,2843,2680,2843,2965xe" filled="true" fillcolor="#fbf9da" stroked="false">
                <v:path arrowok="t"/>
                <v:fill type="solid"/>
              </v:shape>
            </v:group>
            <v:group style="position:absolute;left:910;top:3284;width:1499;height:360" coordorigin="910,3284" coordsize="1499,360">
              <v:shape style="position:absolute;left:910;top:3284;width:1499;height:360" coordorigin="910,3284" coordsize="1499,360" path="m910,3644l2408,3644,2408,3284,910,3284,910,3644xe" filled="true" fillcolor="#fbf9da" stroked="false">
                <v:path arrowok="t"/>
                <v:fill type="solid"/>
              </v:shape>
            </v:group>
            <v:group style="position:absolute;left:2408;top:3284;width:772;height:360" coordorigin="2408,3284" coordsize="772,360">
              <v:shape style="position:absolute;left:2408;top:3284;width:772;height:360" coordorigin="2408,3284" coordsize="772,360" path="m2408,3644l3180,3644,3180,3284,2408,3284,2408,3644xe" filled="true" fillcolor="#fbf9da" stroked="false">
                <v:path arrowok="t"/>
                <v:fill type="solid"/>
              </v:shape>
            </v:group>
            <v:group style="position:absolute;left:913;top:4885;width:284;height:284" coordorigin="913,4885" coordsize="284,284">
              <v:shape style="position:absolute;left:913;top:4885;width:284;height:284" coordorigin="913,4885" coordsize="284,284" path="m913,5168l1196,5168,1196,4885,913,4885,913,5168xe" filled="true" fillcolor="#fbf9da" stroked="false">
                <v:path arrowok="t"/>
                <v:fill type="solid"/>
              </v:shape>
            </v:group>
            <v:group style="position:absolute;left:1196;top:4885;width:2157;height:284" coordorigin="1196,4885" coordsize="2157,284">
              <v:shape style="position:absolute;left:1196;top:4885;width:2157;height:284" coordorigin="1196,4885" coordsize="2157,284" path="m1196,5168l3353,5168,3353,4885,1196,4885,1196,5168xe" filled="true" fillcolor="#fbf9da" stroked="false">
                <v:path arrowok="t"/>
                <v:fill type="solid"/>
              </v:shape>
            </v:group>
            <v:group style="position:absolute;left:3353;top:4885;width:281;height:284" coordorigin="3353,4885" coordsize="281,284">
              <v:shape style="position:absolute;left:3353;top:4885;width:281;height:284" coordorigin="3353,4885" coordsize="281,284" path="m3353,5168l3634,5168,3634,4885,3353,4885,3353,5168xe" filled="true" fillcolor="#fbf9da" stroked="false">
                <v:path arrowok="t"/>
                <v:fill type="solid"/>
              </v:shape>
            </v:group>
            <v:group style="position:absolute;left:910;top:5848;width:284;height:284" coordorigin="910,5848" coordsize="284,284">
              <v:shape style="position:absolute;left:910;top:5848;width:284;height:284" coordorigin="910,5848" coordsize="284,284" path="m910,6132l1193,6132,1193,5848,910,5848,910,6132xe" filled="true" fillcolor="#fbf9da" stroked="false">
                <v:path arrowok="t"/>
                <v:fill type="solid"/>
              </v:shape>
            </v:group>
            <v:group style="position:absolute;left:1193;top:5848;width:1707;height:284" coordorigin="1193,5848" coordsize="1707,284">
              <v:shape style="position:absolute;left:1193;top:5848;width:1707;height:284" coordorigin="1193,5848" coordsize="1707,284" path="m1193,6132l2899,6132,2899,5848,1193,5848,1193,6132xe" filled="true" fillcolor="#fbf9da" stroked="false">
                <v:path arrowok="t"/>
                <v:fill type="solid"/>
              </v:shape>
            </v:group>
            <v:group style="position:absolute;left:2899;top:5848;width:281;height:284" coordorigin="2899,5848" coordsize="281,284">
              <v:shape style="position:absolute;left:2899;top:5848;width:281;height:284" coordorigin="2899,5848" coordsize="281,284" path="m2899,6132l3180,6132,3180,5848,2899,5848,2899,6132xe" filled="true" fillcolor="#fbf9da" stroked="false">
                <v:path arrowok="t"/>
                <v:fill type="solid"/>
              </v:shape>
            </v:group>
            <v:group style="position:absolute;left:1141;top:8438;width:1702;height:284" coordorigin="1141,8438" coordsize="1702,284">
              <v:shape style="position:absolute;left:1141;top:8438;width:1702;height:284" coordorigin="1141,8438" coordsize="1702,284" path="m1141,8721l2843,8721,2843,8438,1141,8438,1141,8721xe" filled="true" fillcolor="#fbf9da" stroked="false">
                <v:path arrowok="t"/>
                <v:fill type="solid"/>
              </v:shape>
            </v:group>
            <v:group style="position:absolute;left:2843;top:8438;width:280;height:284" coordorigin="2843,8438" coordsize="280,284">
              <v:shape style="position:absolute;left:2843;top:8438;width:280;height:284" coordorigin="2843,8438" coordsize="280,284" path="m2843,8721l3122,8721,3122,8438,2843,8438,2843,8721xe" filled="true" fillcolor="#fbf9da" stroked="false">
                <v:path arrowok="t"/>
                <v:fill type="solid"/>
              </v:shape>
            </v:group>
            <v:group style="position:absolute;left:1141;top:10218;width:1702;height:285" coordorigin="1141,10218" coordsize="1702,285">
              <v:shape style="position:absolute;left:1141;top:10218;width:1702;height:285" coordorigin="1141,10218" coordsize="1702,285" path="m1141,10502l2843,10502,2843,10218,1141,10218,1141,10502xe" filled="true" fillcolor="#fbf9da" stroked="false">
                <v:path arrowok="t"/>
                <v:fill type="solid"/>
              </v:shape>
            </v:group>
            <v:group style="position:absolute;left:2843;top:10218;width:280;height:285" coordorigin="2843,10218" coordsize="280,285">
              <v:shape style="position:absolute;left:2843;top:10218;width:280;height:285" coordorigin="2843,10218" coordsize="280,285" path="m2843,10502l3122,10502,3122,10218,2843,10218,2843,10502xe" filled="true" fillcolor="#fbf9da" stroked="false">
                <v:path arrowok="t"/>
                <v:fill type="solid"/>
              </v:shape>
              <v:shape style="position:absolute;left:2376;top:2676;width:123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Deflect (Отклонение) </w:t>
                      </w:r>
                      <w:r>
                        <w:rPr>
                          <w:rFonts w:ascii="Arial"/>
                          <w:w w:val="185"/>
                          <w:position w:val="1"/>
                          <w:sz w:val="18"/>
                        </w:rPr>
                        <w:t xml:space="preserve">D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3356;width:75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123456789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3280;width:714;height:775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1"/>
                          <w:w w:val="230"/>
                          <w:position w:val="1"/>
                          <w:sz w:val="20"/>
                        </w:rPr>
                        <w:t>Ô</w:t>
                      </w:r>
                      <w:r>
                        <w:rPr>
                          <w:rFonts w:ascii="Arial" w:hAnsi="Arial"/>
                          <w:spacing w:val="-8"/>
                          <w:w w:val="230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4863;width:1010;height:236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5"/>
                          <w:position w:val="1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5"/>
                          <w:sz w:val="18"/>
                        </w:rPr>
                        <w:t>Deflect to... (Отклонение «в пользу»)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4896;width:270;height:62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220"/>
                          <w:sz w:val="18"/>
                        </w:rPr>
                        <w:t>A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1;top:5826;width:1090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5"/>
                          <w:sz w:val="18"/>
                        </w:rPr>
                        <w:t>082631565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5843;width:701;height:281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1"/>
                          <w:w w:val="230"/>
                          <w:sz w:val="20"/>
                        </w:rPr>
                        <w:t>Ô</w:t>
                      </w:r>
                      <w:r>
                        <w:rPr>
                          <w:rFonts w:ascii="Arial" w:hAnsi="Arial"/>
                          <w:spacing w:val="-8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87;top:8434;width:122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Answer (Ответ)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80"/>
                          <w:position w:val="1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29;top:10213;width:118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Reject (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Отвержение) </w:t>
                      </w:r>
                      <w:r>
                        <w:rPr>
                          <w:rFonts w:ascii="Arial"/>
                          <w:w w:val="180"/>
                          <w:position w:val="1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both"/>
      </w:pPr>
      <w:bookmarkStart w:id="244" w:name="Deflecting a call"/>
      <w:bookmarkEnd w:id="244"/>
      <w:bookmarkStart w:id="245" w:name="_bookmark131"/>
      <w:bookmarkEnd w:id="245"/>
      <w:r>
        <w:rPr>
          <w:color w:val="8CC63F"/>
          <w:spacing w:val="-1"/>
        </w:rPr>
        <w:t>Отклонение звонка</w:t>
      </w:r>
    </w:p>
    <w:p>
      <w:pPr>
        <w:pStyle w:val="BodyText"/>
        <w:spacing w:line="250" w:lineRule="auto" w:before="172"/>
        <w:ind w:right="18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Входящий вызов </w:t>
      </w:r>
      <w:bookmarkStart w:id="246" w:name="_bookmark132"/>
      <w:bookmarkEnd w:id="246"/>
      <w:r>
        <w:t xml:space="preserve">отображён, или поступил его сигнал. </w:t>
      </w:r>
      <w:r>
        <w:t>Данная функция одобрена администратором.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 xml:space="preserve">Нажать данную переназначаемую клавишу. </w:t>
      </w:r>
      <w:r>
        <w:t>Открыта экранная форма Диалогов.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42"/>
        <w:ind w:right="187"/>
        <w:jc w:val="left"/>
      </w:pPr>
      <w:r>
        <w:t xml:space="preserve">Если телефонный номер адресата установлен, он будет отображён как верхняя запись в списке </w:t>
      </w:r>
      <w:r>
        <w:fldChar w:fldCharType="begin"/>
      </w:r>
      <w:r>
        <w:instrText xml:space="preserve">HYPERLINK  \l"_bookmark397"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142)</w:t>
      </w:r>
      <w:r>
        <w:fldChar w:fldCharType="end"/>
      </w:r>
      <w:r>
        <w:t xml:space="preserve">. </w:t>
      </w:r>
      <w:r>
        <w:t xml:space="preserve">Нажать переназначаемую клавишу, чтобы набрать номер. </w:t>
      </w:r>
    </w:p>
    <w:p>
      <w:pPr>
        <w:pStyle w:val="BodyText"/>
        <w:spacing w:line="250" w:lineRule="auto" w:before="120"/>
        <w:ind w:right="174"/>
        <w:jc w:val="both"/>
      </w:pPr>
      <w:r>
        <w:t xml:space="preserve">Если при программировании отклонения вызова не был установлен телефонный номер, или если требуется отправить вызов на другой, появится подсказка, предписывающая ввести номер адресата для отклонения вызова.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4"/>
        <w:ind w:right="0"/>
        <w:jc w:val="left"/>
      </w:pPr>
      <w:r>
        <w:t xml:space="preserve">Ввести альтернативный телефонный номер.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Подтвердить его данной переназначаемой клавишей. </w:t>
      </w:r>
      <w:r>
        <w:t xml:space="preserve">Звонок отклонён.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247" w:name="Responding to a callback"/>
      <w:bookmarkEnd w:id="247"/>
      <w:bookmarkStart w:id="248" w:name="_bookmark133"/>
      <w:bookmarkEnd w:id="248"/>
      <w:r>
        <w:rPr>
          <w:color w:val="8CC63F"/>
          <w:spacing w:val="-1"/>
        </w:rPr>
        <w:t xml:space="preserve">Ответ на </w:t>
      </w:r>
      <w:bookmarkStart w:id="249" w:name="_bookmark134"/>
      <w:bookmarkEnd w:id="249"/>
      <w:r>
        <w:rPr>
          <w:color w:val="8CC63F"/>
          <w:spacing w:val="-1"/>
        </w:rPr>
        <w:t>обратный вызов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Был произведён запрос на обратный вызов. </w:t>
      </w:r>
      <w:r>
        <w:t xml:space="preserve">Ваш телефон звонит, и на графическом экране отображена информация о соответствующем абоненте.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50" w:name="Accepting a callback"/>
      <w:bookmarkEnd w:id="250"/>
      <w:r>
        <w:rPr>
          <w:color w:val="8CC63F"/>
          <w:spacing w:val="-1"/>
        </w:rPr>
        <w:t>Приём обратного вызова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51" w:name="Rejecting a callback"/>
      <w:bookmarkEnd w:id="251"/>
      <w:r>
        <w:rPr>
          <w:color w:val="8CC63F"/>
          <w:spacing w:val="-1"/>
        </w:rPr>
        <w:t>Отвержение обратного вызова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05" w:right="0"/>
        <w:jc w:val="left"/>
      </w:pPr>
      <w:r>
        <w:rPr>
          <w:rFonts w:ascii="Arial" w:hAnsi="Arial"/>
          <w:color w:val="488541"/>
          <w:w w:val="145"/>
          <w:sz w:val="28"/>
        </w:rPr>
        <w:t xml:space="preserve">ñ </w:t>
      </w:r>
      <w:r>
        <w:t xml:space="preserve">Функция отвержения одобрена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74"/>
        <w:ind w:right="0"/>
        <w:jc w:val="left"/>
      </w:pPr>
      <w:r>
        <w:t>Нажать данную переназначаемую клавишу.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Запрос на обратный вызов удалён.  </w:t>
      </w:r>
      <w:r>
        <w:t xml:space="preserve">Телефонный номер звонящего добавлен в список пропущенных вызовов.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480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3;top:6861;width:284;height:284" coordorigin="913,6861" coordsize="284,284">
              <v:shape style="position:absolute;left:913;top:6861;width:284;height:284" coordorigin="913,6861" coordsize="284,284" path="m913,7144l1196,7144,1196,6861,913,6861,913,7144xe" filled="true" fillcolor="#fbf9da" stroked="false">
                <v:path arrowok="t"/>
                <v:fill type="solid"/>
              </v:shape>
            </v:group>
            <v:group style="position:absolute;left:1196;top:6861;width:2157;height:284" coordorigin="1196,6861" coordsize="2157,284">
              <v:shape style="position:absolute;left:1196;top:6861;width:2157;height:284" coordorigin="1196,6861" coordsize="2157,284" path="m1196,7144l3353,7144,3353,6861,1196,6861,1196,7144xe" filled="true" fillcolor="#fbf9da" stroked="false">
                <v:path arrowok="t"/>
                <v:fill type="solid"/>
              </v:shape>
            </v:group>
            <v:group style="position:absolute;left:3353;top:6861;width:281;height:284" coordorigin="3353,6861" coordsize="281,284">
              <v:shape style="position:absolute;left:3353;top:6861;width:281;height:284" coordorigin="3353,6861" coordsize="281,284" path="m3353,7144l3634,7144,3634,6861,3353,6861,3353,7144xe" filled="true" fillcolor="#fbf9da" stroked="false">
                <v:path arrowok="t"/>
                <v:fill type="solid"/>
              </v:shape>
            </v:group>
            <v:group style="position:absolute;left:913;top:7825;width:284;height:284" coordorigin="913,7825" coordsize="284,284">
              <v:shape style="position:absolute;left:913;top:7825;width:284;height:284" coordorigin="913,7825" coordsize="284,284" path="m913,8108l1196,8108,1196,7825,913,7825,913,8108xe" filled="true" fillcolor="#fbf9da" stroked="false">
                <v:path arrowok="t"/>
                <v:fill type="solid"/>
              </v:shape>
            </v:group>
            <v:group style="position:absolute;left:1196;top:7825;width:2157;height:284" coordorigin="1196,7825" coordsize="2157,284">
              <v:shape style="position:absolute;left:1196;top:7825;width:2157;height:284" coordorigin="1196,7825" coordsize="2157,284" path="m1196,8108l3353,8108,3353,7825,1196,7825,1196,8108xe" filled="true" fillcolor="#fbf9da" stroked="false">
                <v:path arrowok="t"/>
                <v:fill type="solid"/>
              </v:shape>
            </v:group>
            <v:group style="position:absolute;left:3353;top:7825;width:281;height:284" coordorigin="3353,7825" coordsize="281,284">
              <v:shape style="position:absolute;left:3353;top:7825;width:281;height:284" coordorigin="3353,7825" coordsize="281,284" path="m3353,8108l3634,8108,3634,7825,3353,7825,3353,8108xe" filled="true" fillcolor="#fbf9da" stroked="false">
                <v:path arrowok="t"/>
                <v:fill type="solid"/>
              </v:shape>
            </v:group>
            <v:group style="position:absolute;left:913;top:9462;width:1394;height:284" coordorigin="913,9462" coordsize="1394,284">
              <v:shape style="position:absolute;left:913;top:9462;width:1394;height:284" coordorigin="913,9462" coordsize="1394,284" path="m913,9745l2306,9745,2306,9462,913,9462,913,9745xe" filled="true" fillcolor="#fbf9da" stroked="false">
                <v:path arrowok="t"/>
                <v:fill type="solid"/>
              </v:shape>
            </v:group>
            <v:group style="position:absolute;left:2306;top:9462;width:816;height:284" coordorigin="2306,9462" coordsize="816,284">
              <v:shape style="position:absolute;left:2306;top:9462;width:816;height:284" coordorigin="2306,9462" coordsize="816,284" path="m2306,9745l3122,9745,3122,9462,2306,9462,2306,9745xe" filled="true" fillcolor="#fbf9da" stroked="false">
                <v:path arrowok="t"/>
                <v:fill type="solid"/>
              </v:shape>
            </v:group>
            <v:group style="position:absolute;left:913;top:13932;width:284;height:321" coordorigin="913,13932" coordsize="284,321">
              <v:shape style="position:absolute;left:913;top:13932;width:284;height:321" coordorigin="913,13932" coordsize="284,321" path="m913,14252l1196,14252,1196,13932,913,13932,913,14252xe" filled="true" fillcolor="#fbf9da" stroked="false">
                <v:path arrowok="t"/>
                <v:fill type="solid"/>
              </v:shape>
            </v:group>
            <v:group style="position:absolute;left:1196;top:13932;width:2438;height:321" coordorigin="1196,13932" coordsize="2438,321">
              <v:shape style="position:absolute;left:1196;top:13932;width:2438;height:321" coordorigin="1196,13932" coordsize="2438,321" path="m1196,14252l3634,14252,3634,13932,1196,13932,1196,14252xe" filled="true" fillcolor="#fbf9da" stroked="false">
                <v:path arrowok="t"/>
                <v:fill type="solid"/>
              </v:shape>
              <v:shape style="position:absolute;left:3330;top:6312;width:304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0"/>
                          <w:sz w:val="22"/>
                        </w:rPr>
                        <w:t>^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6839;width:1282;height:236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0"/>
                          <w:position w:val="1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0"/>
                          <w:sz w:val="18"/>
                        </w:rPr>
                        <w:t>Dial a number... (Набор номера)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6872;width:270;height:62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220"/>
                          <w:sz w:val="18"/>
                        </w:rPr>
                        <w:t>A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7803;width:1091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5"/>
                          <w:sz w:val="18"/>
                        </w:rPr>
                        <w:t>082631565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7836;width:429;height:1277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5"/>
                          <w:sz w:val="28"/>
                        </w:rPr>
                        <w:t>Z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24" w:lineRule="exact" w:before="0"/>
                        <w:ind w:left="264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2;top:9495;width:7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Peter Maier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945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18"/>
                        </w:rPr>
                        <w:t xml:space="preserve">O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1763;width:420;height:18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  <w:p>
                      <w:pPr>
                        <w:spacing w:before="133"/>
                        <w:ind w:left="273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0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.</w:t>
                      </w:r>
                    </w:p>
                    <w:p>
                      <w:pPr>
                        <w:spacing w:before="139"/>
                        <w:ind w:left="273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или</w:t>
                      </w:r>
                    </w:p>
                    <w:p>
                      <w:pPr>
                        <w:spacing w:line="311" w:lineRule="exact" w:before="12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: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2;top:13934;width:26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w w:val="145"/>
                          <w:sz w:val="24"/>
                        </w:rPr>
                        <w:t>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13942;width:2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220"/>
                          <w:sz w:val="18"/>
                        </w:rPr>
                        <w:t>A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91;top:14384;width:242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252" w:name="Making calls"/>
      <w:bookmarkEnd w:id="252"/>
      <w:bookmarkStart w:id="253" w:name="_bookmark135"/>
      <w:bookmarkEnd w:id="253"/>
      <w:r>
        <w:rPr>
          <w:color w:val="8CC63F"/>
          <w:spacing w:val="-1"/>
        </w:rPr>
        <w:t>Звонки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22"/>
        <w:jc w:val="both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14824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активна опция "Busy When Dialing» (занято при наборе номера </w:t>
      </w:r>
      <w:r>
        <w:fldChar w:fldCharType="begin"/>
      </w:r>
      <w:r>
        <w:instrText xml:space="preserve">HYPERLINK  \l"_bookmark410"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147),</w:t>
      </w:r>
      <w:r>
        <w:fldChar w:fldCharType="end"/>
      </w:r>
      <w:r>
        <w:t xml:space="preserve"> во время набора номера Вас не прервёт входящий звонок.  </w:t>
      </w:r>
      <w:r>
        <w:t xml:space="preserve">Звонящий в таком случае будет слышать сигнал «линия занята».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87"/>
        <w:jc w:val="left"/>
      </w:pPr>
      <w:r>
        <w:t xml:space="preserve">Вы сможете позвонить, введя телефонный номер соответствующего абонента с клавишной панели или путём поиска в текущем списке Диалогов.  </w:t>
      </w:r>
      <w:r>
        <w:t xml:space="preserve">Диалоги включают: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 xml:space="preserve">исходящие и входящие звонки.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абонентов сети,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абонентов Microsoft Exchange Server,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абонентов из корпоративной директории.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Если невозможно найти принятые или отправленные вызовы в списке, следует проверить, активирован ли журнал вызовов.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bookmarkStart w:id="254" w:name="Off-hook dialing"/>
      <w:bookmarkEnd w:id="254"/>
      <w:bookmarkStart w:id="255" w:name="_bookmark136"/>
      <w:bookmarkEnd w:id="255"/>
      <w:r>
        <w:rPr>
          <w:color w:val="8CC63F"/>
          <w:spacing w:val="-1"/>
        </w:rPr>
        <w:t>Набор номера при снятой трубке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74"/>
        <w:ind w:right="0"/>
        <w:jc w:val="left"/>
      </w:pPr>
      <w:r>
        <w:t>Поднять трубку.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455" w:lineRule="auto"/>
        <w:ind w:right="1620"/>
        <w:jc w:val="left"/>
      </w:pPr>
      <w:r>
        <w:t xml:space="preserve">Поле ввода в Диалогах откроется в цифровом режиме.  </w:t>
      </w:r>
      <w:r>
        <w:t>Ввести телефонный номер.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Подтвердить, что телефонный номер введён полностью, или дождаться, пока срок задержки автоматического набора номера истечёт (см. </w:t>
      </w:r>
      <w:r>
        <w:fldChar w:fldCharType="begin"/>
      </w:r>
      <w:r>
        <w:instrText xml:space="preserve">HYPERLINK  \l"_bookmark147"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61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Необходимый контакт будет представлен в списке.  </w:t>
      </w:r>
      <w:r>
        <w:t xml:space="preserve">Подтвердить его данной переназначаемой клавишей. </w:t>
      </w:r>
      <w:r>
        <w:t xml:space="preserve">Соединение установлено.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256" w:name="On-hook dialing"/>
      <w:bookmarkEnd w:id="256"/>
      <w:bookmarkStart w:id="257" w:name="_bookmark137"/>
      <w:bookmarkEnd w:id="257"/>
      <w:r>
        <w:rPr>
          <w:color w:val="8CC63F"/>
        </w:rPr>
        <w:t>Набор номера при повешенной трубке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Соединение устанавливается путём набора номера при повешенной трубке с помощью подключённых наушников или по громкой связи (в режиме спикерфона).  </w:t>
      </w:r>
      <w:r>
        <w:t xml:space="preserve">Линия занимается до набора номера.  </w:t>
      </w:r>
      <w:r>
        <w:t>При необходимости, следует применить функцию поиска в Диалогах (</w:t>
      </w:r>
      <w:r>
        <w:fldChar w:fldCharType="begin"/>
      </w:r>
      <w:r>
        <w:instrText xml:space="preserve">HYPERLINK  \l"_bookmark84"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см. с. 35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Ввести цифры с клавиатуры.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4"/>
        <w:ind w:right="0"/>
        <w:jc w:val="left"/>
      </w:pPr>
      <w:r>
        <w:t xml:space="preserve">Нажать данную клавишу, если наушники подключены.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74"/>
        <w:ind w:right="0"/>
        <w:jc w:val="left"/>
      </w:pP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4"/>
        <w:ind w:right="0"/>
        <w:jc w:val="left"/>
      </w:pPr>
      <w:r>
        <w:t xml:space="preserve">Ввести телефонный номер или завершить его ввод.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516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3;top:1611;width:284;height:320" coordorigin="913,1611" coordsize="284,320">
              <v:shape style="position:absolute;left:913;top:1611;width:284;height:320" coordorigin="913,1611" coordsize="284,320" path="m913,1930l1196,1930,1196,1611,913,1611,913,1930xe" filled="true" fillcolor="#fbf9da" stroked="false">
                <v:path arrowok="t"/>
                <v:fill type="solid"/>
              </v:shape>
            </v:group>
            <v:group style="position:absolute;left:1196;top:1611;width:1080;height:320" coordorigin="1196,1611" coordsize="1080,320">
              <v:shape style="position:absolute;left:1196;top:1611;width:1080;height:320" coordorigin="1196,1611" coordsize="1080,320" path="m1196,1930l2276,1930,2276,1611,1196,1611,1196,1930xe" filled="true" fillcolor="#fbf9da" stroked="false">
                <v:path arrowok="t"/>
                <v:fill type="solid"/>
              </v:shape>
            </v:group>
            <v:group style="position:absolute;left:2276;top:1611;width:1358;height:320" coordorigin="2276,1611" coordsize="1358,320">
              <v:shape style="position:absolute;left:2276;top:1611;width:1358;height:320" coordorigin="2276,1611" coordsize="1358,320" path="m2276,1930l3634,1930,3634,1611,2276,1611,2276,1930xe" filled="true" fillcolor="#fbf9da" stroked="false">
                <v:path arrowok="t"/>
                <v:fill type="solid"/>
              </v:shape>
            </v:group>
            <v:group style="position:absolute;left:913;top:3284;width:1394;height:284" coordorigin="913,3284" coordsize="1394,284">
              <v:shape style="position:absolute;left:913;top:3284;width:1394;height:284" coordorigin="913,3284" coordsize="1394,284" path="m913,3567l2306,3567,2306,3284,913,3284,913,3567xe" filled="true" fillcolor="#fbf9da" stroked="false">
                <v:path arrowok="t"/>
                <v:fill type="solid"/>
              </v:shape>
            </v:group>
            <v:group style="position:absolute;left:2306;top:3284;width:816;height:284" coordorigin="2306,3284" coordsize="816,284">
              <v:shape style="position:absolute;left:2306;top:3284;width:816;height:284" coordorigin="2306,3284" coordsize="816,284" path="m2306,3567l3122,3567,3122,3284,2306,3284,2306,3567xe" filled="true" fillcolor="#fbf9da" stroked="false">
                <v:path arrowok="t"/>
                <v:fill type="solid"/>
              </v:shape>
            </v:group>
            <v:group style="position:absolute;left:913;top:5605;width:284;height:284" coordorigin="913,5605" coordsize="284,284">
              <v:shape style="position:absolute;left:913;top:5605;width:284;height:284" coordorigin="913,5605" coordsize="284,284" path="m913,5888l1196,5888,1196,5605,913,5605,913,5888xe" filled="true" fillcolor="#fbf9da" stroked="false">
                <v:path arrowok="t"/>
                <v:fill type="solid"/>
              </v:shape>
            </v:group>
            <v:group style="position:absolute;left:1196;top:5605;width:2157;height:284" coordorigin="1196,5605" coordsize="2157,284">
              <v:shape style="position:absolute;left:1196;top:5605;width:2157;height:284" coordorigin="1196,5605" coordsize="2157,284" path="m1196,5888l3353,5888,3353,5605,1196,5605,1196,5888xe" filled="true" fillcolor="#fbf9da" stroked="false">
                <v:path arrowok="t"/>
                <v:fill type="solid"/>
              </v:shape>
            </v:group>
            <v:group style="position:absolute;left:3353;top:5605;width:281;height:284" coordorigin="3353,5605" coordsize="281,284">
              <v:shape style="position:absolute;left:3353;top:5605;width:281;height:284" coordorigin="3353,5605" coordsize="281,284" path="m3353,5888l3634,5888,3634,5605,3353,5605,3353,5888xe" filled="true" fillcolor="#fbf9da" stroked="false">
                <v:path arrowok="t"/>
                <v:fill type="solid"/>
              </v:shape>
            </v:group>
            <v:group style="position:absolute;left:913;top:7581;width:1394;height:284" coordorigin="913,7581" coordsize="1394,284">
              <v:shape style="position:absolute;left:913;top:7581;width:1394;height:284" coordorigin="913,7581" coordsize="1394,284" path="m913,7864l2306,7864,2306,7581,913,7581,913,7864xe" filled="true" fillcolor="#fbf9da" stroked="false">
                <v:path arrowok="t"/>
                <v:fill type="solid"/>
              </v:shape>
            </v:group>
            <v:group style="position:absolute;left:2306;top:7581;width:816;height:284" coordorigin="2306,7581" coordsize="816,284">
              <v:shape style="position:absolute;left:2306;top:7581;width:816;height:284" coordorigin="2306,7581" coordsize="816,284" path="m2306,7864l3122,7864,3122,7581,2306,7581,2306,7864xe" filled="true" fillcolor="#fbf9da" stroked="false">
                <v:path arrowok="t"/>
                <v:fill type="solid"/>
              </v:shape>
            </v:group>
            <v:group style="position:absolute;left:1152;top:10298;width:1748;height:284" coordorigin="1152,10298" coordsize="1748,284">
              <v:shape style="position:absolute;left:1152;top:10298;width:1748;height:284" coordorigin="1152,10298" coordsize="1748,284" path="m1152,10581l2899,10581,2899,10298,1152,10298,1152,10581xe" filled="true" fillcolor="#fbf9da" stroked="false">
                <v:path arrowok="t"/>
                <v:fill type="solid"/>
              </v:shape>
            </v:group>
            <v:group style="position:absolute;left:2899;top:10298;width:281;height:284" coordorigin="2899,10298" coordsize="281,284">
              <v:shape style="position:absolute;left:2899;top:10298;width:281;height:284" coordorigin="2899,10298" coordsize="281,284" path="m2899,10581l3180,10581,3180,10298,2899,10298,2899,10581xe" filled="true" fillcolor="#fbf9da" stroked="false">
                <v:path arrowok="t"/>
                <v:fill type="solid"/>
              </v:shape>
            </v:group>
            <v:group style="position:absolute;left:1152;top:10300;width:2;height:279" coordorigin="1152,10300" coordsize="2,279">
              <v:shape style="position:absolute;left:1152;top:10300;width:2;height:279" coordorigin="1152,10300" coordsize="0,279" path="m1152,10300l1152,10579e" filled="false" stroked="true" strokeweight=".34001pt" strokecolor="#000000">
                <v:path arrowok="t"/>
              </v:shape>
            </v:group>
            <v:group style="position:absolute;left:3180;top:10300;width:2;height:279" coordorigin="3180,10300" coordsize="2,279">
              <v:shape style="position:absolute;left:3180;top:10300;width:2;height:279" coordorigin="3180,10300" coordsize="0,279" path="m3180,10300l3180,10579e" filled="false" stroked="true" strokeweight=".33999pt" strokecolor="#000000">
                <v:path arrowok="t"/>
              </v:shape>
            </v:group>
            <v:group style="position:absolute;left:1150;top:10298;width:2033;height:2" coordorigin="1150,10298" coordsize="2033,2">
              <v:shape style="position:absolute;left:1150;top:10298;width:2033;height:2" coordorigin="1150,10298" coordsize="2033,0" path="m1150,10298l3182,10298e" filled="false" stroked="true" strokeweight=".33999pt" strokecolor="#000000">
                <v:path arrowok="t"/>
              </v:shape>
            </v:group>
            <v:group style="position:absolute;left:1150;top:10581;width:2033;height:2" coordorigin="1150,10581" coordsize="2033,2">
              <v:shape style="position:absolute;left:1150;top:10581;width:2033;height:2" coordorigin="1150,10581" coordsize="2033,0" path="m1150,10581l3182,10581e" filled="false" stroked="true" strokeweight=".34002pt" strokecolor="#000000">
                <v:path arrowok="t"/>
              </v:shape>
              <v:shape style="position:absolute;left:932;top:1612;width:103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0"/>
                          <w:sz w:val="24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1"/>
                          <w:w w:val="90"/>
                          <w:position w:val="1"/>
                          <w:sz w:val="18"/>
                        </w:rPr>
                        <w:t>123456789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622;width:429;height:1313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5"/>
                          <w:sz w:val="28"/>
                        </w:rPr>
                        <w:t>Z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24" w:lineRule="exact" w:before="0"/>
                        <w:ind w:left="264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2;top:3317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28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18"/>
                        </w:rPr>
                        <w:t xml:space="preserve">O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91;top:5056;width:242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2;top:5566;width:1036;height:252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0"/>
                          <w:position w:val="1"/>
                          <w:sz w:val="24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1"/>
                          <w:w w:val="90"/>
                          <w:sz w:val="18"/>
                        </w:rPr>
                        <w:t>123456789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5616;width:429;height:1276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5"/>
                          <w:sz w:val="28"/>
                        </w:rPr>
                        <w:t>Z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24" w:lineRule="exact" w:before="0"/>
                        <w:ind w:left="264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2;top:7614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57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18"/>
                        </w:rPr>
                        <w:t xml:space="preserve">O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0343;width:3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&lt;участник разговора&gt;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029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94;top:14394;width:83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μ€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Подтвердить, что телефонный номер введён полностью, или дождаться, пока срок задержки автоматического набора номера истечёт (см. </w:t>
      </w:r>
      <w:r>
        <w:fldChar w:fldCharType="begin"/>
      </w:r>
      <w:r>
        <w:instrText xml:space="preserve">HYPERLINK  \l"_bookmark147"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61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Необходимый Диалог будет представлен в списке. </w:t>
      </w:r>
      <w:r>
        <w:t xml:space="preserve">Подтвердить его данной переназначаемой клавишей. </w:t>
      </w:r>
      <w:r>
        <w:t>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58" w:name="Entering the phone number first"/>
      <w:bookmarkEnd w:id="258"/>
      <w:r>
        <w:rPr>
          <w:color w:val="8CC63F"/>
          <w:spacing w:val="-1"/>
        </w:rPr>
        <w:t>Ввод телефонного номера в первую очередь</w:t>
      </w:r>
    </w:p>
    <w:p>
      <w:pPr>
        <w:pStyle w:val="BodyText"/>
        <w:spacing w:line="250" w:lineRule="auto" w:before="154"/>
        <w:ind w:right="187"/>
        <w:jc w:val="left"/>
      </w:pPr>
      <w:r>
        <w:t xml:space="preserve">Сперва следует ввести телефонный номер.  </w:t>
      </w:r>
      <w:r>
        <w:t xml:space="preserve">Кнопка громкой связи или кнопка наушников будет подсвечена после ввода первой цифры. </w:t>
      </w:r>
    </w:p>
    <w:p>
      <w:pPr>
        <w:pStyle w:val="BodyText"/>
        <w:spacing w:line="240" w:lineRule="auto" w:before="114"/>
        <w:ind w:right="0"/>
        <w:jc w:val="left"/>
      </w:pPr>
      <w:r>
        <w:t xml:space="preserve">Ввести телефонный номер. </w:t>
      </w:r>
      <w:r>
        <w:t xml:space="preserve">При необходимости, исправить его с помощью кнопок навигации.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Подтвердить, что телефонный номер введён полностью, или дождаться, пока срок задержки автоматического набора номера истечёт (см. </w:t>
      </w:r>
      <w:r>
        <w:fldChar w:fldCharType="begin"/>
      </w:r>
      <w:r>
        <w:instrText xml:space="preserve">HYPERLINK  \l"_bookmark147"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61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Необходимый Диалог будет представлен в списке. </w:t>
      </w:r>
      <w:r>
        <w:t xml:space="preserve">Подтвердить его данной переназначаемой клавишей. </w:t>
      </w:r>
      <w:r>
        <w:t>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bookmarkStart w:id="259" w:name="Dialing with the selected dialing key"/>
      <w:bookmarkEnd w:id="259"/>
      <w:bookmarkStart w:id="260" w:name="_bookmark138"/>
      <w:bookmarkEnd w:id="260"/>
      <w:r>
        <w:rPr>
          <w:color w:val="8CC63F"/>
          <w:spacing w:val="-1"/>
        </w:rPr>
        <w:t xml:space="preserve">Набор номера с помощью клавиши </w:t>
      </w:r>
      <w:bookmarkStart w:id="261" w:name="_bookmark139"/>
      <w:bookmarkEnd w:id="261"/>
      <w:r>
        <w:rPr>
          <w:color w:val="8CC63F"/>
          <w:spacing w:val="-1"/>
        </w:rPr>
        <w:t xml:space="preserve"> набора выбранного номера. </w:t>
      </w:r>
    </w:p>
    <w:p>
      <w:pPr>
        <w:pStyle w:val="BodyText"/>
        <w:spacing w:line="240" w:lineRule="auto" w:before="182"/>
        <w:ind w:right="0"/>
        <w:jc w:val="left"/>
      </w:pPr>
      <w:r>
        <w:t xml:space="preserve">Можно настроить часто используемые телефонные номера на программируемые клавиши. </w:t>
      </w:r>
    </w:p>
    <w:p>
      <w:pPr>
        <w:pStyle w:val="BodyText"/>
        <w:spacing w:line="250" w:lineRule="auto" w:before="10"/>
        <w:ind w:right="187"/>
        <w:jc w:val="left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/>
          <w:sz w:val="18"/>
        </w:rPr>
        <w:t>см. с. 79</w:t>
      </w:r>
      <w:r>
        <w:fldChar w:fldCharType="end"/>
      </w:r>
      <w:r>
        <w:t xml:space="preserve">. </w:t>
      </w:r>
      <w:r>
        <w:t>Если нажать клавишу набора выбранного номера, связанный с ней контакт или телефонный номер будет отображён, и 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42" w:lineRule="auto"/>
        <w:ind w:right="187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Функциональная клавиша запрограммирована на набор нужного номера 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см. с. 79</w:t>
      </w:r>
      <w:r>
        <w:fldChar w:fldCharType="end"/>
      </w:r>
      <w:r>
        <w:t xml:space="preserve">. </w:t>
      </w:r>
      <w:r>
        <w:t xml:space="preserve">Нажать функциональную клавишу сохранённого номера.  </w:t>
      </w:r>
      <w:r>
        <w:t>Соединение установлено.</w:t>
      </w:r>
    </w:p>
    <w:p>
      <w:pPr>
        <w:pStyle w:val="Heading3"/>
        <w:spacing w:line="240" w:lineRule="auto" w:before="131"/>
        <w:ind w:right="0"/>
        <w:jc w:val="left"/>
      </w:pPr>
      <w:bookmarkStart w:id="262" w:name="Dialing from conversations"/>
      <w:bookmarkEnd w:id="262"/>
      <w:bookmarkStart w:id="263" w:name="_bookmark140"/>
      <w:bookmarkEnd w:id="263"/>
      <w:r>
        <w:rPr>
          <w:color w:val="8CC63F"/>
          <w:spacing w:val="-1"/>
        </w:rPr>
        <w:t>Звонки с использованием Диалогов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 зависимости от конфигурации список Диалогов может содержать данные из следующих директорий: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 xml:space="preserve">список звонивших абонентов,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данные сетевых абонентов,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данные абонентов, полученные из Microsoft Exchange Server,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данные абонентов, полученные из директории LDAP. </w:t>
      </w:r>
    </w:p>
    <w:p>
      <w:pPr>
        <w:pStyle w:val="BodyText"/>
        <w:spacing w:line="250" w:lineRule="auto" w:before="130"/>
        <w:ind w:right="187"/>
        <w:jc w:val="left"/>
      </w:pPr>
      <w:r>
        <w:t>Если невозможно найти принятые вызовы, отправленные или вторично отправленные вызовы в списке, следует проверить, активен ли журнал вызовов.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Список Диалогов отображён на экране.  </w:t>
      </w:r>
      <w:r>
        <w:t xml:space="preserve">Если контакт, которые необходимо найти, не попал на экран,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следует его выбрать или найти с помощью телефонного номера или имени.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15328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898;top:1611;width:1511;height:360" coordorigin="898,1611" coordsize="1511,360">
              <v:shape style="position:absolute;left:898;top:1611;width:1511;height:360" coordorigin="898,1611" coordsize="1511,360" path="m898,1971l2408,1971,2408,1611,898,1611,898,1971xe" filled="true" fillcolor="#000000" stroked="false">
                <v:path arrowok="t"/>
                <v:fill type="solid"/>
              </v:shape>
            </v:group>
            <v:group style="position:absolute;left:2408;top:1611;width:491;height:360" coordorigin="2408,1611" coordsize="491,360">
              <v:shape style="position:absolute;left:2408;top:1611;width:491;height:360" coordorigin="2408,1611" coordsize="491,360" path="m2408,1971l2899,1971,2899,1611,2408,1611,2408,1971xe" filled="true" fillcolor="#000000" stroked="false">
                <v:path arrowok="t"/>
                <v:fill type="solid"/>
              </v:shape>
            </v:group>
            <v:group style="position:absolute;left:2899;top:1611;width:281;height:360" coordorigin="2899,1611" coordsize="281,360">
              <v:shape style="position:absolute;left:2899;top:1611;width:281;height:360" coordorigin="2899,1611" coordsize="281,360" path="m2899,1971l3180,1971,3180,1611,2899,1611,2899,1971xe" filled="true" fillcolor="#000000" stroked="false">
                <v:path arrowok="t"/>
                <v:fill type="solid"/>
              </v:shape>
            </v:group>
            <v:group style="position:absolute;left:910;top:2731;width:1499;height:360" coordorigin="910,2731" coordsize="1499,360">
              <v:shape style="position:absolute;left:910;top:2731;width:1499;height:360" coordorigin="910,2731" coordsize="1499,360" path="m910,3091l2408,3091,2408,2731,910,2731,910,3091xe" filled="true" fillcolor="#fbf9da" stroked="false">
                <v:path arrowok="t"/>
                <v:fill type="solid"/>
              </v:shape>
            </v:group>
            <v:group style="position:absolute;left:2408;top:2731;width:772;height:360" coordorigin="2408,2731" coordsize="772,360">
              <v:shape style="position:absolute;left:2408;top:2731;width:772;height:360" coordorigin="2408,2731" coordsize="772,360" path="m2408,3091l3180,3091,3180,2731,2408,2731,2408,3091xe" filled="true" fillcolor="#fbf9da" stroked="false">
                <v:path arrowok="t"/>
                <v:fill type="solid"/>
              </v:shape>
              <v:shape style="position:absolute;left:974;top:1732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5;top:1660;width:29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FFFFFF"/>
                          <w:w w:val="445"/>
                          <w:sz w:val="20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1607;width:713;height:775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O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2802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272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59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Подтвердить выбор Диалога данной переназначаемой клавишей.  </w:t>
      </w:r>
      <w:r>
        <w:t>Звонок на номер произведён.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50" w:lineRule="auto" w:before="74"/>
        <w:ind w:left="3241" w:right="183"/>
        <w:jc w:val="left"/>
      </w:pPr>
      <w:r>
        <w:t xml:space="preserve">Если Диалог сразу был отображён, следует подтвердить его данной переназначаемой клавишей.  </w:t>
      </w:r>
      <w:r>
        <w:t>Звонок на номер произведён.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19999pt;margin-top:71.029999pt;width:137.15pt;height:683.95pt;mso-position-horizontal-relative:page;mso-position-vertical-relative:page;z-index:15592" coordorigin="902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2431;width:1748;height:284" coordorigin="1152,2431" coordsize="1748,284">
              <v:shape style="position:absolute;left:1152;top:2431;width:1748;height:284" coordorigin="1152,2431" coordsize="1748,284" path="m1152,2714l2899,2714,2899,2431,1152,2431,1152,2714xe" filled="true" fillcolor="#fbf9da" stroked="false">
                <v:path arrowok="t"/>
                <v:fill type="solid"/>
              </v:shape>
            </v:group>
            <v:group style="position:absolute;left:2899;top:2431;width:281;height:284" coordorigin="2899,2431" coordsize="281,284">
              <v:shape style="position:absolute;left:2899;top:2431;width:281;height:284" coordorigin="2899,2431" coordsize="281,284" path="m2899,2714l3180,2714,3180,2431,2899,2431,2899,2714xe" filled="true" fillcolor="#fbf9da" stroked="false">
                <v:path arrowok="t"/>
                <v:fill type="solid"/>
              </v:shape>
            </v:group>
            <v:group style="position:absolute;left:1152;top:2433;width:2;height:279" coordorigin="1152,2433" coordsize="2,279">
              <v:shape style="position:absolute;left:1152;top:2433;width:2;height:279" coordorigin="1152,2433" coordsize="0,279" path="m1152,2433l1152,2712e" filled="false" stroked="true" strokeweight=".34001pt" strokecolor="#000000">
                <v:path arrowok="t"/>
              </v:shape>
            </v:group>
            <v:group style="position:absolute;left:3180;top:2433;width:2;height:279" coordorigin="3180,2433" coordsize="2,279">
              <v:shape style="position:absolute;left:3180;top:2433;width:2;height:279" coordorigin="3180,2433" coordsize="0,279" path="m3180,2433l3180,2712e" filled="false" stroked="true" strokeweight=".33999pt" strokecolor="#000000">
                <v:path arrowok="t"/>
              </v:shape>
            </v:group>
            <v:group style="position:absolute;left:1150;top:2431;width:2033;height:2" coordorigin="1150,2431" coordsize="2033,2">
              <v:shape style="position:absolute;left:1150;top:2431;width:2033;height:2" coordorigin="1150,2431" coordsize="2033,0" path="m1150,2431l3182,2431e" filled="false" stroked="true" strokeweight=".33999pt" strokecolor="#000000">
                <v:path arrowok="t"/>
              </v:shape>
            </v:group>
            <v:group style="position:absolute;left:1150;top:2714;width:2033;height:2" coordorigin="1150,2714" coordsize="2033,2">
              <v:shape style="position:absolute;left:1150;top:2714;width:2033;height:2" coordorigin="1150,2714" coordsize="2033,0" path="m1150,2714l3182,2714e" filled="false" stroked="true" strokeweight=".33999pt" strokecolor="#000000">
                <v:path arrowok="t"/>
              </v:shape>
            </v:group>
            <v:group style="position:absolute;left:902;top:6301;width:1344;height:284" coordorigin="902,6301" coordsize="1344,284">
              <v:shape style="position:absolute;left:902;top:6301;width:1344;height:284" coordorigin="902,6301" coordsize="1344,284" path="m902,6584l2246,6584,2246,6301,902,6301,902,6584xe" filled="true" fillcolor="#000000" stroked="false">
                <v:path arrowok="t"/>
                <v:fill type="solid"/>
              </v:shape>
            </v:group>
            <v:group style="position:absolute;left:2246;top:6301;width:646;height:284" coordorigin="2246,6301" coordsize="646,284">
              <v:shape style="position:absolute;left:2246;top:6301;width:646;height:284" coordorigin="2246,6301" coordsize="646,284" path="m2246,6584l2892,6584,2892,6301,2246,6301,2246,6584xe" filled="true" fillcolor="#000000" stroked="false">
                <v:path arrowok="t"/>
                <v:fill type="solid"/>
              </v:shape>
            </v:group>
            <v:group style="position:absolute;left:2892;top:6301;width:281;height:284" coordorigin="2892,6301" coordsize="281,284">
              <v:shape style="position:absolute;left:2892;top:6301;width:281;height:284" coordorigin="2892,6301" coordsize="281,284" path="m2892,6584l3173,6584,3173,6301,2892,6301,2892,6584xe" filled="true" fillcolor="#000000" stroked="false">
                <v:path arrowok="t"/>
                <v:fill type="solid"/>
              </v:shape>
            </v:group>
            <v:group style="position:absolute;left:912;top:9192;width:284;height:260" coordorigin="912,9192" coordsize="284,260">
              <v:shape style="position:absolute;left:912;top:9192;width:284;height:260" coordorigin="912,9192" coordsize="284,260" path="m912,9451l1195,9451,1195,9192,912,9192,912,9451xe" filled="true" fillcolor="#fbf9da" stroked="false">
                <v:path arrowok="t"/>
                <v:fill type="solid"/>
              </v:shape>
            </v:group>
            <v:group style="position:absolute;left:1195;top:9192;width:1701;height:260" coordorigin="1195,9192" coordsize="1701,260">
              <v:shape style="position:absolute;left:1195;top:9192;width:1701;height:260" coordorigin="1195,9192" coordsize="1701,260" path="m1195,9451l2896,9451,2896,9192,1195,9192,1195,9451xe" filled="true" fillcolor="#fbf9da" stroked="false">
                <v:path arrowok="t"/>
                <v:fill type="solid"/>
              </v:shape>
            </v:group>
            <v:group style="position:absolute;left:912;top:9451;width:1984;height:441" coordorigin="912,9451" coordsize="1984,441">
              <v:shape style="position:absolute;left:912;top:9451;width:1984;height:441" coordorigin="912,9451" coordsize="1984,441" path="m912,9891l2896,9891,2896,9451,912,9451,912,9891xe" filled="true" fillcolor="#fbf9da" stroked="false">
                <v:path arrowok="t"/>
                <v:fill type="solid"/>
              </v:shape>
            </v:group>
            <v:group style="position:absolute;left:1199;top:10212;width:1701;height:284" coordorigin="1199,10212" coordsize="1701,284">
              <v:shape style="position:absolute;left:1199;top:10212;width:1701;height:284" coordorigin="1199,10212" coordsize="1701,284" path="m1199,10495l2899,10495,2899,10212,1199,10212,1199,10495xe" filled="true" fillcolor="#fbf9da" stroked="false">
                <v:path arrowok="t"/>
                <v:fill type="solid"/>
              </v:shape>
            </v:group>
            <v:group style="position:absolute;left:2899;top:10212;width:281;height:284" coordorigin="2899,10212" coordsize="281,284">
              <v:shape style="position:absolute;left:2899;top:10212;width:281;height:284" coordorigin="2899,10212" coordsize="281,284" path="m2899,10495l3180,10495,3180,10212,2899,10212,2899,10495xe" filled="true" fillcolor="#fbf9da" stroked="false">
                <v:path arrowok="t"/>
                <v:fill type="solid"/>
              </v:shape>
            </v:group>
            <v:group style="position:absolute;left:1141;top:12651;width:1702;height:284" coordorigin="1141,12651" coordsize="1702,284">
              <v:shape style="position:absolute;left:1141;top:12651;width:1702;height:284" coordorigin="1141,12651" coordsize="1702,284" path="m1141,12934l2843,12934,2843,12651,1141,12651,1141,12934xe" filled="true" fillcolor="#fbf9da" stroked="false">
                <v:path arrowok="t"/>
                <v:fill type="solid"/>
              </v:shape>
            </v:group>
            <v:group style="position:absolute;left:2843;top:12651;width:280;height:284" coordorigin="2843,12651" coordsize="280,284">
              <v:shape style="position:absolute;left:2843;top:12651;width:280;height:284" coordorigin="2843,12651" coordsize="280,284" path="m2843,12934l3122,12934,3122,12651,2843,12651,2843,12934xe" filled="true" fillcolor="#fbf9da" stroked="false">
                <v:path arrowok="t"/>
                <v:fill type="solid"/>
              </v:shape>
              <v:shape style="position:absolute;left:946;top:9202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>!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74;top:9213;width:942;height:613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32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Busy (линия занята)</w:t>
                      </w:r>
                    </w:p>
                    <w:p>
                      <w:pPr>
                        <w:spacing w:line="180" w:lineRule="exact" w:before="67"/>
                        <w:ind w:left="184" w:right="0" w:hanging="185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2476;width:3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Redial (Повторный набор)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242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9;top:5657;width:2654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tabs>
                          <w:tab w:pos="1343" w:val="left" w:leader="none"/>
                          <w:tab w:pos="1933" w:val="left" w:leader="none"/>
                        </w:tabs>
                        <w:spacing w:line="358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Daniel Bernoulli</w:t>
                      </w:r>
                      <w:r>
                        <w:tab/>
                      </w:r>
                      <w:r>
                        <w:rPr>
                          <w:rFonts w:ascii="Arial"/>
                          <w:color w:val="FFFFFF"/>
                          <w:w w:val="420"/>
                          <w:position w:val="1"/>
                          <w:sz w:val="20"/>
                        </w:rPr>
                        <w:t>-</w:t>
                      </w:r>
                      <w:r>
                        <w:tab/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215"/>
                          <w:position w:val="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spacing w:val="-8"/>
                          <w:w w:val="215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50;top:10207;width:127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Callback </w:t>
                      </w:r>
                      <w:r>
                        <w:rPr>
                          <w:rFonts w:ascii="Arial"/>
                          <w:spacing w:val="-9"/>
                          <w:w w:val="200"/>
                          <w:sz w:val="20"/>
                        </w:rPr>
                        <w:t>(Обратный звонок) B</w:t>
                      </w:r>
                      <w:r>
                        <w:rPr>
                          <w:rFonts w:ascii="Arial"/>
                          <w:spacing w:val="-7"/>
                          <w:w w:val="20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16;top:12647;width:189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10"/>
                          <w:sz w:val="18"/>
                        </w:rPr>
                        <w:t xml:space="preserve">Cancel callbacks (Отмена обратного звонка) </w:t>
                      </w:r>
                      <w:r>
                        <w:rPr>
                          <w:rFonts w:ascii="Arial"/>
                          <w:w w:val="170"/>
                          <w:position w:val="1"/>
                          <w:sz w:val="18"/>
                        </w:rPr>
                        <w:t xml:space="preserve">O </w:t>
                      </w:r>
                      <w:r>
                        <w:rPr>
                          <w:rFonts w:ascii="Arial"/>
                          <w:w w:val="245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60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264" w:name="Redialing via the function key"/>
      <w:bookmarkEnd w:id="264"/>
      <w:bookmarkStart w:id="265" w:name="_bookmark141"/>
      <w:bookmarkEnd w:id="265"/>
      <w:r>
        <w:rPr>
          <w:color w:val="8CC63F"/>
          <w:spacing w:val="-1"/>
        </w:rPr>
        <w:t>Повторный набор номера с помощью функциональной клавиши</w:t>
      </w:r>
    </w:p>
    <w:p>
      <w:pPr>
        <w:spacing w:before="163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z w:val="20"/>
        </w:rPr>
        <w:t xml:space="preserve">Функциональная клавиша повторного набора номера настроена.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функциональную клавишу. </w:t>
      </w:r>
      <w:r>
        <w:t>Соединение с последним собеседником повторяется.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173"/>
        <w:ind w:right="0"/>
        <w:jc w:val="left"/>
      </w:pPr>
      <w:bookmarkStart w:id="266" w:name="Calling back a missed call"/>
      <w:bookmarkEnd w:id="266"/>
      <w:bookmarkStart w:id="267" w:name="_bookmark142"/>
      <w:bookmarkEnd w:id="267"/>
      <w:r>
        <w:rPr>
          <w:color w:val="8CC63F"/>
          <w:spacing w:val="-1"/>
        </w:rPr>
        <w:t xml:space="preserve">Обратный звонок </w:t>
      </w:r>
      <w:bookmarkStart w:id="268" w:name="_bookmark144"/>
      <w:bookmarkEnd w:id="268"/>
      <w:r>
        <w:rPr>
          <w:color w:val="8CC63F"/>
          <w:spacing w:val="-1"/>
        </w:rPr>
        <w:t xml:space="preserve"> после пропущенного </w:t>
      </w:r>
      <w:bookmarkStart w:id="269" w:name="_bookmark143"/>
      <w:bookmarkEnd w:id="269"/>
      <w:r>
        <w:rPr>
          <w:color w:val="8CC63F"/>
          <w:spacing w:val="-1"/>
        </w:rPr>
        <w:t>вызова</w:t>
      </w:r>
    </w:p>
    <w:p>
      <w:pPr>
        <w:pStyle w:val="BodyText"/>
        <w:spacing w:line="250" w:lineRule="auto" w:before="182"/>
        <w:ind w:right="124"/>
        <w:jc w:val="both"/>
      </w:pPr>
      <w:r>
        <w:t xml:space="preserve">Если абонент попытался дозвониться до Вас, но его вызов был пропущен, его контакт в списке Диалогов получает соответствующую отметку и помещается в начало списка.  </w:t>
      </w:r>
      <w:r>
        <w:t xml:space="preserve">Рядом с именем меню, то есть «Диалоги», будет представлено количество непринятых вызовов на красном фоне. </w:t>
      </w:r>
    </w:p>
    <w:p>
      <w:pPr>
        <w:pStyle w:val="BodyText"/>
        <w:spacing w:line="240" w:lineRule="auto"/>
        <w:ind w:right="0"/>
        <w:jc w:val="left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fldChar w:fldCharType="begin"/>
      </w:r>
      <w:r>
        <w:instrText xml:space="preserve">HYPERLINK  \l"_bookmark79"</w:instrText>
      </w:r>
      <w:r>
        <w:fldChar w:fldCharType="separate"/>
      </w:r>
      <w:r>
        <w:rPr>
          <w:rFonts w:ascii="Wingdings" w:hAnsi="Wingdings"/>
          <w:sz w:val="18"/>
        </w:rPr>
        <w:t>см. с. 30</w:t>
      </w:r>
      <w:r>
        <w:fldChar w:fldCharType="end"/>
      </w:r>
      <w:r>
        <w:t>.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Если администратор сделает соответствующие настройки, будут также гореть красные информационные светодиоды.  </w:t>
      </w:r>
      <w:r>
        <w:t>Рядом с именем меню, то есть «Диалоги», будет представлено количество непринятых вызовов.</w:t>
      </w:r>
    </w:p>
    <w:p>
      <w:pPr>
        <w:pStyle w:val="BodyText"/>
        <w:spacing w:line="240" w:lineRule="auto" w:before="114"/>
        <w:ind w:right="0"/>
        <w:jc w:val="left"/>
      </w:pPr>
      <w:r>
        <w:t xml:space="preserve">При необходимости следует нажать представленную здесь клавишу, чтобы переключиться в Диалоги.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Контакт, идентифицированный как пропущенный вызов, будет отмечен значком </w:t>
      </w:r>
      <w:r>
        <w:rPr>
          <w:rFonts w:ascii="Arial" w:hAnsi="Arial"/>
          <w:w w:val="275"/>
          <w:sz w:val="18"/>
        </w:rPr>
        <w:t xml:space="preserve">º </w:t>
      </w:r>
      <w:r>
        <w:t xml:space="preserve">. </w:t>
      </w:r>
      <w:r>
        <w:t xml:space="preserve">Следует выбрать контакт и подтвердить звонок на него.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270" w:name="Requesting callback"/>
      <w:bookmarkEnd w:id="270"/>
      <w:bookmarkStart w:id="271" w:name="_bookmark145"/>
      <w:bookmarkEnd w:id="271"/>
      <w:bookmarkStart w:id="272" w:name="_bookmark146"/>
      <w:bookmarkEnd w:id="272"/>
      <w:r>
        <w:rPr>
          <w:color w:val="8CC63F"/>
          <w:spacing w:val="-1"/>
        </w:rPr>
        <w:t>Запрос обратного звонка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8pt;margin-top:2.840176pt;width:22.5pt;height:14.55pt;mso-position-horizontal-relative:page;mso-position-vertical-relative:paragraph;z-index:15616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003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003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Данная опция доступна только тогда, когда и Вы, и Ваш администратор активировали данную функцию (</w:t>
      </w:r>
      <w:r>
        <w:fldChar w:fldCharType="begin"/>
      </w:r>
      <w:r>
        <w:instrText xml:space="preserve">HYPERLINK  \l"_bookmark417"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</w:t>
      </w:r>
      <w:r>
        <w:fldChar w:fldCharType="end"/>
      </w:r>
      <w:r>
        <w:t>50).</w:t>
      </w:r>
    </w:p>
    <w:p>
      <w:pPr>
        <w:pStyle w:val="BodyText"/>
        <w:spacing w:line="240" w:lineRule="auto" w:before="120"/>
        <w:ind w:left="3731" w:right="0"/>
        <w:jc w:val="left"/>
      </w:pPr>
      <w:r>
        <w:t xml:space="preserve">Эта функция доступна с ограничениями, установленными платформой OpenScape 4000, </w:t>
      </w:r>
    </w:p>
    <w:p>
      <w:pPr>
        <w:pStyle w:val="BodyText"/>
        <w:spacing w:line="240" w:lineRule="auto" w:before="10"/>
        <w:ind w:left="1750" w:right="3484"/>
        <w:jc w:val="center"/>
      </w:pPr>
      <w:r>
        <w:fldChar w:fldCharType="begin"/>
      </w:r>
      <w:r>
        <w:instrText xml:space="preserve">HYPERLINK  \l"_bookmark478"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174.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74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z w:val="20"/>
        </w:rPr>
        <w:t xml:space="preserve">Вызываемый абонент занят или не отвечает.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0"/>
        <w:ind w:right="0"/>
        <w:jc w:val="left"/>
      </w:pPr>
      <w:bookmarkStart w:id="273" w:name="Deleting callback requests"/>
      <w:bookmarkEnd w:id="273"/>
      <w:r>
        <w:rPr>
          <w:color w:val="8CC63F"/>
          <w:spacing w:val="-1"/>
        </w:rPr>
        <w:t xml:space="preserve">Удаление запроса на обратный звонок. 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Можно удалить представленные в списке запросы на обратный звонок, если уже не требуется на них отвечать, например, вследствие личной встречи с абонентом. </w:t>
      </w:r>
    </w:p>
    <w:p>
      <w:pPr>
        <w:spacing w:before="12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z w:val="20"/>
        </w:rPr>
        <w:t>Был произведён запрос на обратный вызов.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данную переназначаемую клавишу. </w:t>
      </w:r>
      <w:r>
        <w:rPr>
          <w:b w:val="1"/>
        </w:rPr>
        <w:t>Все</w:t>
      </w:r>
      <w:r>
        <w:t xml:space="preserve"> запросы на обратный вызов удалены.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571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61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right="0"/>
        <w:jc w:val="left"/>
      </w:pPr>
      <w:bookmarkStart w:id="274" w:name="Using autodial delay"/>
      <w:bookmarkEnd w:id="274"/>
      <w:bookmarkStart w:id="275" w:name="_bookmark147"/>
      <w:bookmarkEnd w:id="275"/>
      <w:r>
        <w:rPr>
          <w:color w:val="8CC63F"/>
          <w:spacing w:val="-1"/>
        </w:rPr>
        <w:t xml:space="preserve">Задержка </w:t>
      </w:r>
      <w:bookmarkStart w:id="276" w:name="_bookmark148"/>
      <w:bookmarkEnd w:id="276"/>
      <w:r>
        <w:rPr>
          <w:color w:val="8CC63F"/>
          <w:spacing w:val="-1"/>
        </w:rPr>
        <w:t>при автоматическом наборе номера</w:t>
      </w:r>
    </w:p>
    <w:p>
      <w:pPr>
        <w:pStyle w:val="BodyText"/>
        <w:spacing w:line="250" w:lineRule="auto" w:before="163"/>
        <w:ind w:right="187"/>
        <w:jc w:val="left"/>
      </w:pPr>
      <w:r>
        <w:t xml:space="preserve">Автонабор номера начинается после установленной задержки, которая начинается с момента набора последней цифры номера.  </w:t>
      </w:r>
      <w:r>
        <w:t xml:space="preserve">Задержка при автоматическом наборе номера может быть применена в следующих ситуациях: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 xml:space="preserve">при автонаборе номера в неактивном режиме,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при отклонении входящего вызова,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во время консультационного звонка,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при переводе принятого вызова.</w:t>
      </w:r>
    </w:p>
    <w:p>
      <w:pPr>
        <w:pStyle w:val="BodyText"/>
        <w:spacing w:line="227" w:lineRule="exact" w:before="130"/>
        <w:ind w:right="0"/>
        <w:jc w:val="left"/>
      </w:pPr>
      <w:r>
        <w:t xml:space="preserve">Продолжительность может быть снижена одним из следующих способов: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316" w:lineRule="exact" w:before="0" w:after="0"/>
        <w:ind w:left="3391" w:right="0" w:hanging="170"/>
        <w:jc w:val="left"/>
      </w:pPr>
      <w:r>
        <w:t xml:space="preserve">Нажатием кнопки </w:t>
      </w:r>
      <w:r>
        <w:rPr>
          <w:rFonts w:ascii="Arial"/>
          <w:w w:val="200"/>
          <w:sz w:val="28"/>
        </w:rPr>
        <w:t xml:space="preserve">Z </w:t>
      </w:r>
      <w:r>
        <w:t xml:space="preserve">. </w:t>
      </w:r>
      <w:r>
        <w:t>Это действует всегда.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50" w:lineRule="auto" w:before="0" w:after="0"/>
        <w:ind w:left="3391" w:right="187" w:hanging="170"/>
        <w:jc w:val="left"/>
      </w:pPr>
      <w:r>
        <w:t xml:space="preserve">Поднять трубку. </w:t>
      </w:r>
      <w:r>
        <w:t xml:space="preserve">Это действует, только если телефонный номер был введён, когда телефон был в неактивном режиме, или если он был введён для консультационного звонка, когда трубка была снята.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76pt;width:22.5pt;height:14.55pt;mso-position-horizontal-relative:page;mso-position-vertical-relative:paragraph;z-index:15736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администратором предустановлен номер для экстренного вызова, задержка автонабора для этого телефонного номера снижается на одну секунду.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shape xmlns:v="urn:schemas-microsoft-com:vml" style="position:absolute;margin-left:45.66pt;margin-top:71.560013pt;width:136.1pt;height:682.9pt;mso-position-horizontal-relative:page;mso-position-vertical-relative:page;z-index:15928" type="#_x0000_t202" filled="true" fillcolor="#e1e2e0" stroked="true" strokeweight=".580pt" strokecolor="#e1e2e0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before="251"/>
                    <w:ind w:left="0" w:right="-5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w w:val="535"/>
                      <w:sz w:val="28"/>
                    </w:rPr>
                    <w:t>;</w:t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-5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EE2E29"/>
                      <w:w w:val="145"/>
                      <w:sz w:val="28"/>
                    </w:rPr>
                    <w:t>Æ</w:t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</w:p>
                <w:p>
                  <w:pPr>
                    <w:spacing w:line="328" w:lineRule="auto" w:before="0"/>
                    <w:ind w:left="2183" w:right="-5" w:firstLine="195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w w:val="215"/>
                      <w:sz w:val="28"/>
                    </w:rPr>
                    <w:t>g "</w:t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</w:p>
                <w:p>
                  <w:pPr>
                    <w:spacing w:before="0"/>
                    <w:ind w:left="0" w:right="-5" w:firstLine="0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520"/>
                      <w:sz w:val="28"/>
                    </w:rPr>
                    <w:t xml:space="preserve">: </w:t>
                  </w:r>
                  <w:r>
                    <w:rPr>
                      <w:rFonts w:ascii="Arial Narrow"/>
                      <w:w w:val="120"/>
                      <w:sz w:val="20"/>
                    </w:rPr>
                    <w:t xml:space="preserve">и </w:t>
                  </w:r>
                  <w:r>
                    <w:rPr>
                      <w:rFonts w:ascii="Arial"/>
                      <w:w w:val="475"/>
                      <w:sz w:val="22"/>
                    </w:rPr>
                    <w:t>]</w:t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</w:p>
                <w:p>
                  <w:pPr>
                    <w:spacing w:before="0"/>
                    <w:ind w:left="0" w:right="-5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w w:val="535"/>
                      <w:sz w:val="28"/>
                    </w:rPr>
                    <w:t>:</w:t>
                  </w:r>
                </w:p>
                <w:p>
                  <w:pPr>
                    <w:spacing w:before="114"/>
                    <w:ind w:left="0" w:right="-5" w:firstLine="0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495"/>
                      <w:sz w:val="22"/>
                    </w:rPr>
                    <w:t>]</w:t>
                  </w: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0" w:right="-5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w w:val="205"/>
                      <w:sz w:val="28"/>
                    </w:rPr>
                    <w:t>+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62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277" w:name="During a call"/>
      <w:bookmarkEnd w:id="277"/>
      <w:bookmarkStart w:id="278" w:name="_bookmark149"/>
      <w:bookmarkEnd w:id="278"/>
      <w:r>
        <w:rPr>
          <w:color w:val="8CC63F"/>
          <w:spacing w:val="-1"/>
        </w:rPr>
        <w:t>Во время звонка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right="0"/>
        <w:jc w:val="left"/>
      </w:pPr>
      <w:bookmarkStart w:id="279" w:name="Activating/deactivating the microphone"/>
      <w:bookmarkEnd w:id="279"/>
      <w:bookmarkStart w:id="280" w:name="_bookmark150"/>
      <w:bookmarkEnd w:id="280"/>
      <w:bookmarkStart w:id="281" w:name="_bookmark151"/>
      <w:bookmarkEnd w:id="281"/>
      <w:r>
        <w:rPr>
          <w:color w:val="8CC63F"/>
          <w:spacing w:val="-1"/>
        </w:rPr>
        <w:t xml:space="preserve">Активация/деактивация микрофона. </w:t>
      </w:r>
    </w:p>
    <w:p>
      <w:pPr>
        <w:pStyle w:val="BodyText"/>
        <w:spacing w:line="250" w:lineRule="auto" w:before="183"/>
        <w:ind w:right="187"/>
        <w:jc w:val="left"/>
      </w:pPr>
      <w:r>
        <w:t>Можно временно отключить микрофон трубки</w:t>
      </w:r>
      <w:bookmarkStart w:id="282" w:name="_bookmark152"/>
      <w:bookmarkEnd w:id="282"/>
      <w:r>
        <w:t xml:space="preserve">, например, чтобы собеседник не слышал, как Вы с кем-то консультируетесь в офисе.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pacing w:val="-7"/>
          <w:sz w:val="20"/>
        </w:rPr>
        <w:t>Вы начали телефонный разговор.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83" w:name="Deactivating the microphone"/>
      <w:bookmarkEnd w:id="283"/>
      <w:r>
        <w:rPr>
          <w:color w:val="8CC63F"/>
          <w:spacing w:val="-1"/>
        </w:rPr>
        <w:t>Деактивация микрофона</w:t>
      </w:r>
    </w:p>
    <w:p>
      <w:pPr>
        <w:pStyle w:val="BodyText"/>
        <w:spacing w:line="240" w:lineRule="auto" w:before="208"/>
        <w:ind w:right="0"/>
        <w:jc w:val="left"/>
      </w:pP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40" w:lineRule="auto" w:before="0"/>
        <w:ind w:right="0"/>
        <w:jc w:val="left"/>
      </w:pPr>
      <w:bookmarkStart w:id="284" w:name="Activating the microphone"/>
      <w:bookmarkEnd w:id="284"/>
      <w:r>
        <w:rPr>
          <w:color w:val="8CC63F"/>
          <w:spacing w:val="-1"/>
        </w:rPr>
        <w:t>Активация микрофона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3276" w:right="0"/>
        <w:jc w:val="left"/>
      </w:pP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285" w:name="Changing the volume."/>
      <w:bookmarkEnd w:id="285"/>
      <w:bookmarkStart w:id="286" w:name="_bookmark153"/>
      <w:bookmarkEnd w:id="286"/>
      <w:r>
        <w:rPr>
          <w:color w:val="8CC63F"/>
          <w:spacing w:val="-1"/>
        </w:rPr>
        <w:t>Изменение уровня громкости.</w:t>
      </w:r>
    </w:p>
    <w:p>
      <w:pPr>
        <w:pStyle w:val="BodyText"/>
        <w:spacing w:line="504" w:lineRule="auto" w:before="182"/>
        <w:ind w:right="187"/>
        <w:jc w:val="left"/>
      </w:pPr>
      <w:r>
        <w:t xml:space="preserve">Во время разговора можно изменить громкость звука, который поступает в трубку или по громкой связи.  </w:t>
      </w:r>
      <w:r>
        <w:t>Вы начали телефонный разговор.</w:t>
      </w:r>
    </w:p>
    <w:p>
      <w:pPr>
        <w:pStyle w:val="BodyText"/>
        <w:spacing w:line="194" w:lineRule="exact"/>
        <w:ind w:right="0"/>
        <w:jc w:val="left"/>
      </w:pPr>
      <w:r>
        <w:t xml:space="preserve">Регулировка уровня громкости осуществляется с помощью клавиши-переключателя </w:t>
      </w:r>
      <w:r>
        <w:fldChar w:fldCharType="begin"/>
      </w:r>
      <w:r>
        <w:instrText xml:space="preserve">HYPERLINK  \l"_bookmark48"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21)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287" w:name="Switching from handset to speakerphone m"/>
      <w:bookmarkEnd w:id="287"/>
      <w:bookmarkStart w:id="288" w:name="_bookmark154"/>
      <w:bookmarkEnd w:id="288"/>
      <w:r>
        <w:rPr>
          <w:color w:val="8CC63F"/>
        </w:rPr>
        <w:t>Переключение с трубки в режим спикерфона</w:t>
      </w:r>
      <w:bookmarkStart w:id="289" w:name="_bookmark155"/>
      <w:bookmarkEnd w:id="289"/>
      <w:r>
        <w:rPr>
          <w:color w:val="8CC63F"/>
        </w:rPr>
        <w:t xml:space="preserve">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87pt;width:22.5pt;height:14.5pt;mso-position-horizontal-relative:page;mso-position-vertical-relative:paragraph;z-index:15880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Следует принять во внимание два разных процесса и установить нужные настройки.  </w:t>
      </w:r>
      <w:r>
        <w:fldChar w:fldCharType="begin"/>
      </w:r>
      <w:r>
        <w:instrText xml:space="preserve">HYPERLINK  \l"_bookmark314"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108).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70"/>
        <w:ind w:right="18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Ведётся разговор с помощью трубки и микрофона. Функция громкой связи активирована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90" w:name="Open listening in standard mode"/>
      <w:bookmarkEnd w:id="290"/>
      <w:r>
        <w:rPr>
          <w:color w:val="8CC63F"/>
        </w:rPr>
        <w:t xml:space="preserve">Открытое прослушивание разговора в стандартном режиме. 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Удерживать данную кнопку и повесить трубку. </w:t>
      </w:r>
      <w:r>
        <w:t xml:space="preserve">Отпустить данную кнопку и продолжить разговор.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291" w:name="Open listening in US mode (default setti"/>
      <w:bookmarkEnd w:id="291"/>
      <w:r>
        <w:rPr>
          <w:color w:val="8CC63F"/>
        </w:rPr>
        <w:t>Открытое прослушивание в нестандартном режиме (устанавливается по умолчанию)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Если для открытого прослушивания выбран нестандартный режим, пользователю не требуется удерживать клавишу громкой связи, когда он вешает трубку при переходе в режим спикерфона.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Нажать представленную здесь клавишу.</w:t>
      </w:r>
    </w:p>
    <w:p>
      <w:pPr>
        <w:pStyle w:val="BodyText"/>
        <w:spacing w:line="240" w:lineRule="auto" w:before="150"/>
        <w:ind w:right="0"/>
        <w:jc w:val="left"/>
      </w:pPr>
      <w:r>
        <w:t xml:space="preserve">Повесить трубку. </w:t>
      </w:r>
      <w:r>
        <w:t xml:space="preserve">Продолжить разговор.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0"/>
        <w:jc w:val="left"/>
      </w:pPr>
      <w:r>
        <w:rPr/>
        <w:pict>
          <v:group xmlns:v="urn:schemas-microsoft-com:vml" style="position:absolute;margin-left:201.729996pt;margin-top:2.780178pt;width:22.5pt;height:14.55pt;mso-position-horizontal-relative:page;mso-position-vertical-relative:paragraph;z-index:15904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Безопасное голосовое соединение индицируется иконкой в виде замка на графическом экране.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3"/>
        <w:spacing w:line="240" w:lineRule="auto" w:before="61"/>
        <w:ind w:right="0"/>
        <w:jc w:val="left"/>
      </w:pPr>
      <w:bookmarkStart w:id="292" w:name="Switching from speakerphone mode to the "/>
      <w:bookmarkEnd w:id="292"/>
      <w:bookmarkStart w:id="293" w:name="_bookmark156"/>
      <w:bookmarkEnd w:id="293"/>
      <w:r>
        <w:rPr>
          <w:color w:val="8CC63F"/>
        </w:rPr>
        <w:t>Переключение из режима спикерфоа на трубку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619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2;top:13401;width:284;height:261" coordorigin="912,13401" coordsize="284,261">
              <v:shape style="position:absolute;left:912;top:13401;width:284;height:261" coordorigin="912,13401" coordsize="284,261" path="m912,13662l1195,13662,1195,13401,912,13401,912,13662xe" filled="true" fillcolor="#fbf9da" stroked="false">
                <v:path arrowok="t"/>
                <v:fill type="solid"/>
              </v:shape>
            </v:group>
            <v:group style="position:absolute;left:1195;top:13401;width:1701;height:261" coordorigin="1195,13401" coordsize="1701,261">
              <v:shape style="position:absolute;left:1195;top:13401;width:1701;height:261" coordorigin="1195,13401" coordsize="1701,261" path="m1195,13662l2896,13662,2896,13401,1195,13401,1195,13662xe" filled="true" fillcolor="#fbf9da" stroked="false">
                <v:path arrowok="t"/>
                <v:fill type="solid"/>
              </v:shape>
            </v:group>
            <v:group style="position:absolute;left:912;top:13662;width:1984;height:440" coordorigin="912,13662" coordsize="1984,440">
              <v:shape style="position:absolute;left:912;top:13662;width:1984;height:440" coordorigin="912,13662" coordsize="1984,440" path="m912,14101l2896,14101,2896,13662,912,13662,912,14101xe" filled="true" fillcolor="#fbf9da" stroked="false">
                <v:path arrowok="t"/>
                <v:fill type="solid"/>
              </v:shape>
            </v:group>
            <v:group style="position:absolute;left:1127;top:14641;width:1702;height:285" coordorigin="1127,14641" coordsize="1702,285">
              <v:shape style="position:absolute;left:1127;top:14641;width:1702;height:285" coordorigin="1127,14641" coordsize="1702,285" path="m1127,14925l2828,14925,2828,14641,1127,14641,1127,14925xe" filled="true" fillcolor="#fbf9da" stroked="false">
                <v:path arrowok="t"/>
                <v:fill type="solid"/>
              </v:shape>
            </v:group>
            <v:group style="position:absolute;left:2828;top:14641;width:281;height:285" coordorigin="2828,14641" coordsize="281,285">
              <v:shape style="position:absolute;left:2828;top:14641;width:281;height:285" coordorigin="2828,14641" coordsize="281,285" path="m2828,14925l3109,14925,3109,14641,2828,14641,2828,14925xe" filled="true" fillcolor="#fbf9da" stroked="false">
                <v:path arrowok="t"/>
                <v:fill type="solid"/>
              </v:shape>
              <v:shape style="position:absolute;left:946;top:13412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215"/>
                          <w:sz w:val="18"/>
                        </w:rPr>
                        <w:t>g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657;top:13422;width:779;height:613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14:40</w:t>
                      </w:r>
                    </w:p>
                    <w:p>
                      <w:pPr>
                        <w:spacing w:line="180" w:lineRule="exact" w:before="67"/>
                        <w:ind w:left="0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Klaus Maier 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762;width:420;height:64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6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0"/>
                          <w:sz w:val="22"/>
                        </w:rPr>
                        <w:t>^</w:t>
                      </w:r>
                    </w:p>
                    <w:p>
                      <w:pPr>
                        <w:spacing w:line="311" w:lineRule="exact" w:before="13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20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3960;width:420;height:74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:</w:t>
                      </w:r>
                    </w:p>
                    <w:p>
                      <w:pPr>
                        <w:spacing w:line="311" w:lineRule="exact" w:before="13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5533;width:420;height:74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:</w:t>
                      </w:r>
                    </w:p>
                    <w:p>
                      <w:pPr>
                        <w:spacing w:line="311" w:lineRule="exact" w:before="13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886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: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990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20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087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20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09;top:14636;width:130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20"/>
                          <w:position w:val="1"/>
                          <w:sz w:val="18"/>
                        </w:rPr>
                        <w:t xml:space="preserve">Consult </w:t>
                      </w:r>
                      <w:r>
                        <w:t xml:space="preserve">(Консультационный звонок) </w:t>
                      </w:r>
                      <w:r>
                        <w:rPr>
                          <w:rFonts w:ascii="Arial"/>
                          <w:w w:val="205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w w:val="25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63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68" w:lineRule="auto"/>
        <w:ind w:right="1620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Идёт телефонный разговор в режиме спикерфона. </w:t>
      </w:r>
      <w:r>
        <w:t>Поднять трубку.</w:t>
      </w:r>
    </w:p>
    <w:p>
      <w:pPr>
        <w:pStyle w:val="BodyText"/>
        <w:spacing w:line="240" w:lineRule="auto" w:before="91"/>
        <w:ind w:right="0"/>
        <w:jc w:val="left"/>
      </w:pPr>
      <w:r>
        <w:t xml:space="preserve">Представленная здесь кнопка перестанет светиться.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294" w:name="Switching from headset to speakerphone m"/>
      <w:bookmarkEnd w:id="294"/>
      <w:bookmarkStart w:id="295" w:name="_bookmark157"/>
      <w:bookmarkEnd w:id="295"/>
      <w:r>
        <w:rPr>
          <w:color w:val="8CC63F"/>
        </w:rPr>
        <w:t>Переключение с трубки в режим спикерфона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40" w:lineRule="auto" w:before="0"/>
        <w:ind w:right="0"/>
        <w:jc w:val="left"/>
      </w:pPr>
      <w:bookmarkStart w:id="296" w:name="In standard mode"/>
      <w:bookmarkEnd w:id="296"/>
      <w:r>
        <w:rPr>
          <w:color w:val="8CC63F"/>
          <w:spacing w:val="-1"/>
        </w:rPr>
        <w:t xml:space="preserve">в стандартном режиме.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79" w:lineRule="auto"/>
        <w:ind w:right="2172"/>
        <w:jc w:val="left"/>
      </w:pPr>
      <w:r>
        <w:t xml:space="preserve">Нажать и удерживать представленную здесь клавишу (активируется открытое прослушивание). Нажать представленную здесь клавишу.  </w:t>
      </w:r>
      <w:r>
        <w:t xml:space="preserve">Режим спикерфона активирован. </w:t>
      </w:r>
    </w:p>
    <w:p>
      <w:pPr>
        <w:pStyle w:val="Heading5"/>
        <w:spacing w:line="240" w:lineRule="auto" w:before="146"/>
        <w:ind w:right="0"/>
        <w:jc w:val="left"/>
      </w:pPr>
      <w:bookmarkStart w:id="297" w:name="In US mode"/>
      <w:bookmarkEnd w:id="297"/>
      <w:r>
        <w:rPr>
          <w:color w:val="8CC63F"/>
          <w:spacing w:val="-1"/>
        </w:rPr>
        <w:t>В нестандартном режиме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представленную здесь клавишу. </w:t>
      </w:r>
      <w:r>
        <w:t>Режим спикерфона активирован.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298" w:name="Open listening"/>
      <w:bookmarkEnd w:id="298"/>
      <w:bookmarkStart w:id="299" w:name="_bookmark158"/>
      <w:bookmarkEnd w:id="299"/>
      <w:r>
        <w:rPr>
          <w:color w:val="8CC63F"/>
        </w:rPr>
        <w:t>Открытое прослушивание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Лица, присутствующие в помещении, смогут молча </w:t>
      </w:r>
      <w:bookmarkStart w:id="300" w:name="_bookmark159"/>
      <w:bookmarkEnd w:id="300"/>
      <w:r>
        <w:t xml:space="preserve"> слушать разговор.  </w:t>
      </w:r>
      <w:r>
        <w:t xml:space="preserve">Следует дать знать собеседнику, что включён режим громкой связи.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pacing w:val="-7"/>
          <w:sz w:val="20"/>
        </w:rPr>
        <w:t xml:space="preserve">Ведётся телефонный разговор с помощью трубки.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01" w:name="Activating"/>
      <w:bookmarkEnd w:id="301"/>
      <w:r>
        <w:rPr>
          <w:color w:val="8CC63F"/>
          <w:spacing w:val="-1"/>
        </w:rPr>
        <w:t>Активация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02" w:name="Deactivating"/>
      <w:bookmarkEnd w:id="302"/>
      <w:r>
        <w:rPr>
          <w:color w:val="8CC63F"/>
        </w:rPr>
        <w:t>Деактивация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t>Нажать подсвеченную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03" w:name="Switching to speakerphone mode"/>
      <w:bookmarkEnd w:id="303"/>
      <w:r>
        <w:rPr>
          <w:color w:val="8CC63F"/>
          <w:spacing w:val="-1"/>
        </w:rPr>
        <w:t>Переключение в режим спикерфна</w:t>
      </w:r>
    </w:p>
    <w:p>
      <w:pPr>
        <w:pStyle w:val="BodyText"/>
        <w:spacing w:line="240" w:lineRule="auto" w:before="168"/>
        <w:ind w:right="0"/>
        <w:jc w:val="left"/>
      </w:pPr>
      <w:r>
        <w:t>Удерживать в нажатом положении подсвеченную клавишу и повесить трубку.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304" w:name="Consulting a second party"/>
      <w:bookmarkEnd w:id="304"/>
      <w:bookmarkStart w:id="305" w:name="_bookmark160"/>
      <w:bookmarkEnd w:id="305"/>
      <w:r>
        <w:rPr>
          <w:color w:val="8CC63F"/>
          <w:spacing w:val="-1"/>
        </w:rPr>
        <w:t xml:space="preserve">Консультация со вторым </w:t>
      </w:r>
      <w:bookmarkStart w:id="306" w:name="_bookmark161"/>
      <w:bookmarkEnd w:id="306"/>
      <w:r>
        <w:rPr>
          <w:color w:val="8CC63F"/>
          <w:spacing w:val="-1"/>
        </w:rPr>
        <w:t>собеседником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Во время разговора можно позвонить второму собеседнику.  </w:t>
      </w:r>
      <w:r>
        <w:t xml:space="preserve">Соединение с первым собеседником будет поставлено на удержание.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614" w:lineRule="auto"/>
        <w:ind w:right="3552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Вы начали телефонный разговор. </w:t>
      </w:r>
      <w:r>
        <w:t>Соединение с абонентом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данную переназначаемую клавишу. </w:t>
      </w:r>
      <w:r>
        <w:t xml:space="preserve">Произведён переход в режим ввода.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660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0;top:2331;width:1499;height:360" coordorigin="910,2331" coordsize="1499,360">
              <v:shape style="position:absolute;left:910;top:2331;width:1499;height:360" coordorigin="910,2331" coordsize="1499,360" path="m910,2691l2408,2691,2408,2331,910,2331,910,2691xe" filled="true" fillcolor="#fbf9da" stroked="false">
                <v:path arrowok="t"/>
                <v:fill type="solid"/>
              </v:shape>
            </v:group>
            <v:group style="position:absolute;left:2408;top:2331;width:772;height:360" coordorigin="2408,2331" coordsize="772,360">
              <v:shape style="position:absolute;left:2408;top:2331;width:772;height:360" coordorigin="2408,2331" coordsize="772,360" path="m2408,2691l3180,2691,3180,2331,2408,2331,2408,2691xe" filled="true" fillcolor="#fbf9da" stroked="false">
                <v:path arrowok="t"/>
                <v:fill type="solid"/>
              </v:shape>
            </v:group>
            <v:group style="position:absolute;left:1127;top:3844;width:1702;height:284" coordorigin="1127,3844" coordsize="1702,284">
              <v:shape style="position:absolute;left:1127;top:3844;width:1702;height:284" coordorigin="1127,3844" coordsize="1702,284" path="m1127,4128l2828,4128,2828,3844,1127,3844,1127,4128xe" filled="true" fillcolor="#fbf9da" stroked="false">
                <v:path arrowok="t"/>
                <v:fill type="solid"/>
              </v:shape>
            </v:group>
            <v:group style="position:absolute;left:2828;top:3844;width:281;height:284" coordorigin="2828,3844" coordsize="281,284">
              <v:shape style="position:absolute;left:2828;top:3844;width:281;height:284" coordorigin="2828,3844" coordsize="281,284" path="m2828,4128l3109,4128,3109,3844,2828,3844,2828,4128xe" filled="true" fillcolor="#fbf9da" stroked="false">
                <v:path arrowok="t"/>
                <v:fill type="solid"/>
              </v:shape>
            </v:group>
            <v:group style="position:absolute;left:910;top:5444;width:1499;height:360" coordorigin="910,5444" coordsize="1499,360">
              <v:shape style="position:absolute;left:910;top:5444;width:1499;height:360" coordorigin="910,5444" coordsize="1499,360" path="m910,5804l2408,5804,2408,5444,910,5444,910,5804xe" filled="true" fillcolor="#fbf9da" stroked="false">
                <v:path arrowok="t"/>
                <v:fill type="solid"/>
              </v:shape>
            </v:group>
            <v:group style="position:absolute;left:2408;top:5444;width:772;height:360" coordorigin="2408,5444" coordsize="772,360">
              <v:shape style="position:absolute;left:2408;top:5444;width:772;height:360" coordorigin="2408,5444" coordsize="772,360" path="m2408,5804l3180,5804,3180,5444,2408,5444,2408,5804xe" filled="true" fillcolor="#fbf9da" stroked="false">
                <v:path arrowok="t"/>
                <v:fill type="solid"/>
              </v:shape>
            </v:group>
            <v:group style="position:absolute;left:1127;top:6205;width:1702;height:284" coordorigin="1127,6205" coordsize="1702,284">
              <v:shape style="position:absolute;left:1127;top:6205;width:1702;height:284" coordorigin="1127,6205" coordsize="1702,284" path="m1127,6488l2828,6488,2828,6205,1127,6205,1127,6488xe" filled="true" fillcolor="#fbf9da" stroked="false">
                <v:path arrowok="t"/>
                <v:fill type="solid"/>
              </v:shape>
            </v:group>
            <v:group style="position:absolute;left:2828;top:6205;width:281;height:284" coordorigin="2828,6205" coordsize="281,284">
              <v:shape style="position:absolute;left:2828;top:6205;width:281;height:284" coordorigin="2828,6205" coordsize="281,284" path="m2828,6488l3109,6488,3109,6205,2828,6205,2828,6488xe" filled="true" fillcolor="#fbf9da" stroked="false">
                <v:path arrowok="t"/>
                <v:fill type="solid"/>
              </v:shape>
            </v:group>
            <v:group style="position:absolute;left:1098;top:7684;width:1802;height:284" coordorigin="1098,7684" coordsize="1802,284">
              <v:shape style="position:absolute;left:1098;top:7684;width:1802;height:284" coordorigin="1098,7684" coordsize="1802,284" path="m1098,7968l2899,7968,2899,7684,1098,7684,1098,7968xe" filled="true" fillcolor="#000000" stroked="false">
                <v:path arrowok="t"/>
                <v:fill type="solid"/>
              </v:shape>
            </v:group>
            <v:group style="position:absolute;left:2899;top:7684;width:281;height:284" coordorigin="2899,7684" coordsize="281,284">
              <v:shape style="position:absolute;left:2899;top:7684;width:281;height:284" coordorigin="2899,7684" coordsize="281,284" path="m2899,7968l3180,7968,3180,7684,2899,7684,2899,7968xe" filled="true" fillcolor="#000000" stroked="false">
                <v:path arrowok="t"/>
                <v:fill type="solid"/>
              </v:shape>
            </v:group>
            <v:group style="position:absolute;left:1142;top:9644;width:1720;height:285" coordorigin="1142,9644" coordsize="1720,285">
              <v:shape style="position:absolute;left:1142;top:9644;width:1720;height:285" coordorigin="1142,9644" coordsize="1720,285" path="m1142,9928l2862,9928,2862,9644,1142,9644,1142,9928xe" filled="true" fillcolor="#000000" stroked="false">
                <v:path arrowok="t"/>
                <v:fill type="solid"/>
              </v:shape>
            </v:group>
            <v:group style="position:absolute;left:2862;top:9644;width:318;height:285" coordorigin="2862,9644" coordsize="318,285">
              <v:shape style="position:absolute;left:2862;top:9644;width:318;height:285" coordorigin="2862,9644" coordsize="318,285" path="m2862,9928l3180,9928,3180,9644,2862,9644,2862,9928xe" filled="true" fillcolor="#000000" stroked="false">
                <v:path arrowok="t"/>
                <v:fill type="solid"/>
              </v:shape>
            </v:group>
            <v:group style="position:absolute;left:1152;top:11425;width:1748;height:284" coordorigin="1152,11425" coordsize="1748,284">
              <v:shape style="position:absolute;left:1152;top:11425;width:1748;height:284" coordorigin="1152,11425" coordsize="1748,284" path="m1152,11708l2899,11708,2899,11425,1152,11425,1152,11708xe" filled="true" fillcolor="#fbf9da" stroked="false">
                <v:path arrowok="t"/>
                <v:fill type="solid"/>
              </v:shape>
            </v:group>
            <v:group style="position:absolute;left:2899;top:11425;width:281;height:284" coordorigin="2899,11425" coordsize="281,284">
              <v:shape style="position:absolute;left:2899;top:11425;width:281;height:284" coordorigin="2899,11425" coordsize="281,284" path="m2899,11708l3180,11708,3180,11425,2899,11425,2899,11708xe" filled="true" fillcolor="#fbf9da" stroked="false">
                <v:path arrowok="t"/>
                <v:fill type="solid"/>
              </v:shape>
            </v:group>
            <v:group style="position:absolute;left:1152;top:11427;width:2;height:279" coordorigin="1152,11427" coordsize="2,279">
              <v:shape style="position:absolute;left:1152;top:11427;width:2;height:279" coordorigin="1152,11427" coordsize="0,279" path="m1152,11427l1152,11706e" filled="false" stroked="true" strokeweight=".34001pt" strokecolor="#000000">
                <v:path arrowok="t"/>
              </v:shape>
            </v:group>
            <v:group style="position:absolute;left:3180;top:11427;width:2;height:279" coordorigin="3180,11427" coordsize="2,279">
              <v:shape style="position:absolute;left:3180;top:11427;width:2;height:279" coordorigin="3180,11427" coordsize="0,279" path="m3180,11427l3180,11706e" filled="false" stroked="true" strokeweight=".33999pt" strokecolor="#000000">
                <v:path arrowok="t"/>
              </v:shape>
            </v:group>
            <v:group style="position:absolute;left:1150;top:11425;width:2033;height:2" coordorigin="1150,11425" coordsize="2033,2">
              <v:shape style="position:absolute;left:1150;top:11425;width:2033;height:2" coordorigin="1150,11425" coordsize="2033,0" path="m1150,11425l3182,11425e" filled="false" stroked="true" strokeweight=".33999pt" strokecolor="#000000">
                <v:path arrowok="t"/>
              </v:shape>
            </v:group>
            <v:group style="position:absolute;left:1150;top:11708;width:2033;height:2" coordorigin="1150,11708" coordsize="2033,2">
              <v:shape style="position:absolute;left:1150;top:11708;width:2033;height:2" coordorigin="1150,11708" coordsize="2033,0" path="m1150,11708l3182,11708e" filled="false" stroked="true" strokeweight=".33999pt" strokecolor="#000000">
                <v:path arrowok="t"/>
              </v:shape>
              <v:shape style="position:absolute;left:3391;top:1422;width:242;height:56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77" w:right="0" w:hanging="7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  <w:p>
                      <w:pPr>
                        <w:spacing w:line="224" w:lineRule="exact" w:before="133"/>
                        <w:ind w:left="77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2403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232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25;top:3262;width:1807;height:858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644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или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3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Add participant (Добавление участника) </w:t>
                      </w:r>
                      <w:r>
                        <w:rPr>
                          <w:rFonts w:ascii="Arial"/>
                          <w:w w:val="23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91;top:4536;width:242;height:559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77" w:right="0" w:hanging="7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  <w:p>
                      <w:pPr>
                        <w:spacing w:line="224" w:lineRule="exact" w:before="132"/>
                        <w:ind w:left="77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5516;width:11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Georg Simon Ohm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544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O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27;top:6200;width:188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10"/>
                          <w:sz w:val="18"/>
                        </w:rPr>
                        <w:t xml:space="preserve">Start conference (Начать конференцию) </w:t>
                      </w:r>
                      <w:r>
                        <w:rPr>
                          <w:rFonts w:ascii="Arial"/>
                          <w:w w:val="420"/>
                          <w:sz w:val="20"/>
                        </w:rPr>
                        <w:t xml:space="preserve">r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42;top:7680;width:177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End &amp; reconnect (Прервать и восстановить связь) 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w w:val="18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spacing w:val="-6"/>
                          <w:w w:val="18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64;top:9640;width:185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Retrieve held call (снятие звонка с удержания) 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w w:val="175"/>
                          <w:sz w:val="20"/>
                        </w:rPr>
                        <w:t>Ù</w:t>
                      </w:r>
                      <w:r>
                        <w:rPr>
                          <w:rFonts w:ascii="Arial" w:hAnsi="Arial"/>
                          <w:spacing w:val="5"/>
                          <w:w w:val="17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1470;width:8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Auto-Headset (автоматические наушники)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142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11996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64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Ввести телефонный номер второго собеседника.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>Найти абонента в Диалогах (</w:t>
      </w:r>
      <w:r>
        <w:fldChar w:fldCharType="begin"/>
      </w:r>
      <w:r>
        <w:instrText xml:space="preserve">HYPERLINK  \l"_bookmark84"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35</w:t>
      </w:r>
      <w:r>
        <w:fldChar w:fldCharType="end"/>
      </w:r>
      <w:r>
        <w:t xml:space="preserve">) и подтвердить его переназначаемой клавишей. </w:t>
      </w:r>
      <w:r>
        <w:t>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212"/>
        <w:ind w:right="0"/>
        <w:jc w:val="left"/>
      </w:pPr>
      <w:bookmarkStart w:id="307" w:name="Start a conference"/>
      <w:bookmarkEnd w:id="307"/>
      <w:bookmarkStart w:id="308" w:name="_bookmark162"/>
      <w:bookmarkEnd w:id="308"/>
      <w:r>
        <w:rPr>
          <w:color w:val="8CC63F"/>
          <w:spacing w:val="-1"/>
        </w:rPr>
        <w:t>Начало конференции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4"/>
        <w:ind w:right="0"/>
        <w:jc w:val="left"/>
      </w:pPr>
      <w:r>
        <w:t>Ввести телефонный номер второго собеседника.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>Найти абонента в Диалогах (</w:t>
      </w:r>
      <w:r>
        <w:fldChar w:fldCharType="begin"/>
      </w:r>
      <w:r>
        <w:instrText xml:space="preserve">HYPERLINK  \l"_bookmark84"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35</w:t>
      </w:r>
      <w:r>
        <w:fldChar w:fldCharType="end"/>
      </w:r>
      <w:r>
        <w:t xml:space="preserve">) и подтвердить его переназначаемой клавишей. </w:t>
      </w:r>
      <w:r>
        <w:t>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 xml:space="preserve">Нажать переназначаемую клавишу. Конференция начата.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309" w:name="Ending a consultation call"/>
      <w:bookmarkEnd w:id="309"/>
      <w:r>
        <w:rPr>
          <w:color w:val="8CC63F"/>
          <w:spacing w:val="-1"/>
        </w:rPr>
        <w:t xml:space="preserve">Завершение консультационного звонка. </w:t>
      </w:r>
    </w:p>
    <w:p>
      <w:pPr>
        <w:pStyle w:val="Heading6"/>
        <w:spacing w:line="240" w:lineRule="auto" w:before="155"/>
        <w:ind w:right="0"/>
        <w:jc w:val="both"/>
        <w:rPr>
          <w:b w:val="0"/>
          <w:bCs w:val="0"/>
        </w:rPr>
      </w:pPr>
      <w:r>
        <w:t>Вы завершили консультацию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Соединение для консультационного звонка разорвано.  </w:t>
      </w:r>
      <w:r>
        <w:t xml:space="preserve">Разговор с первым собеседником будет возобновлён. </w:t>
      </w:r>
    </w:p>
    <w:p>
      <w:pPr>
        <w:pStyle w:val="Heading6"/>
        <w:spacing w:line="240" w:lineRule="auto" w:before="120"/>
        <w:ind w:right="0"/>
        <w:jc w:val="both"/>
        <w:rPr>
          <w:b w:val="0"/>
          <w:bCs w:val="0"/>
        </w:rPr>
      </w:pPr>
      <w:r>
        <w:t>Второй собеседник повесил трубку</w:t>
      </w:r>
    </w:p>
    <w:p>
      <w:pPr>
        <w:pStyle w:val="BodyText"/>
        <w:spacing w:line="250" w:lineRule="auto" w:before="130"/>
        <w:ind w:right="174"/>
        <w:jc w:val="both"/>
      </w:pPr>
      <w:r>
        <w:t>Если второй собеседник повесил трубку, будет отображено сообщение, рекомендующее восстановить первый звонок, если опция «Удержание вызова и разрыв соединения» деактивирована (</w:t>
      </w:r>
      <w:r>
        <w:fldChar w:fldCharType="begin"/>
      </w:r>
      <w:r>
        <w:instrText xml:space="preserve">HYPERLINK  \l"_bookmark391"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</w:t>
      </w:r>
      <w:r>
        <w:fldChar w:fldCharType="end"/>
      </w:r>
      <w:r>
        <w:t xml:space="preserve"> 139). </w:t>
      </w:r>
      <w:r>
        <w:t xml:space="preserve">Если же она активирована, первый разговор будет оставаться на удержании, пока Вы не получите это сообщение по истечении установленного промежутка времени.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 xml:space="preserve">Нажать данную переназначаемую клавишу. </w:t>
      </w:r>
      <w:r>
        <w:t>Разговор с первым собеседником восстановлен.</w:t>
      </w: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t xml:space="preserve">Завершение консультационного разговора при активной трубке.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 w:firstLine="51"/>
        <w:jc w:val="left"/>
      </w:pPr>
      <w:r>
        <w:rPr/>
        <w:pict>
          <v:shape xmlns:v="urn:schemas-microsoft-com:vml" style="position:absolute;margin-left:205.259995pt;margin-top:4.603348pt;width:18.75pt;height:14pt;mso-position-horizontal-relative:page;mso-position-vertical-relative:paragraph;z-index:1662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>T</w:t>
      </w:r>
      <w:bookmarkStart w:id="310" w:name="_bookmark163"/>
      <w:bookmarkEnd w:id="310"/>
      <w:r>
        <w:t>Администратор должен дополнительно настроить для одной из функциональных клавиш функцию «Auto-Headset» (автоматические наушники) (тональный сигнал готовности усовершенствованной системы внутренней связи) на клавишной приставке или в меню «Избранное» (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79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Нажать данную функциональную клавишу, чтобы активизировать автоответчик. </w:t>
      </w:r>
      <w:r>
        <w:t>Эта клавиша и клавиша наушников будут подсвечены.</w:t>
      </w:r>
    </w:p>
    <w:p>
      <w:pPr>
        <w:pStyle w:val="BodyText"/>
        <w:spacing w:line="250" w:lineRule="auto" w:before="113"/>
        <w:ind w:right="187"/>
        <w:jc w:val="left"/>
      </w:pPr>
      <w:r>
        <w:t xml:space="preserve">Вы ведёте консультационный звонок, а собеседник этого звонка вешает трубку.  </w:t>
      </w:r>
      <w:r>
        <w:t xml:space="preserve">Поставленный на удержание разговор с первым собеседником автоматически восстанавливается. </w:t>
      </w:r>
      <w:r>
        <w:t>Сообщение «Retrieve held call» (Восстановить разговор, поставленный на удержание) не появляется.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t>65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311" w:name="Switching to the held party (alternating"/>
      <w:bookmarkEnd w:id="311"/>
      <w:bookmarkStart w:id="312" w:name="_bookmark164"/>
      <w:bookmarkEnd w:id="312"/>
      <w:r>
        <w:rPr>
          <w:color w:val="8CC63F"/>
        </w:rPr>
        <w:t xml:space="preserve">Переключение на собеседника, </w:t>
      </w:r>
      <w:bookmarkStart w:id="313" w:name="_bookmark165"/>
      <w:bookmarkEnd w:id="313"/>
      <w:r>
        <w:rPr>
          <w:color w:val="8CC63F"/>
        </w:rPr>
        <w:t>разговор с которым поставлен на удержание (опция «Alternate» (чередование собеседников)).</w:t>
      </w:r>
    </w:p>
    <w:p>
      <w:pPr>
        <w:pStyle w:val="BodyText"/>
        <w:spacing w:line="250" w:lineRule="auto" w:before="172"/>
        <w:ind w:right="291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Вы ведёте консультационный звонок 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63)</w:t>
      </w:r>
      <w:r>
        <w:fldChar w:fldCharType="end"/>
      </w:r>
      <w:r>
        <w:t xml:space="preserve"> или принимаете вызов второй звонок </w:t>
      </w:r>
      <w:r>
        <w:fldChar w:fldCharType="begin"/>
      </w:r>
      <w:r>
        <w:instrText xml:space="preserve">HYPERLINK  \l"_bookmark175"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68).</w:t>
      </w:r>
      <w:r>
        <w:fldChar w:fldCharType="end"/>
      </w:r>
      <w:r>
        <w:t xml:space="preserve"> </w:t>
      </w:r>
      <w:r>
        <w:t xml:space="preserve">Открыто меню соединения.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00" w:h="15800"/>
          <w:pgMar w:top="600" w:bottom="280" w:left="800" w:right="780"/>
        </w:sectPr>
      </w:pPr>
    </w:p>
    <w:p>
      <w:pPr>
        <w:spacing w:before="92"/>
        <w:ind w:left="1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Narrow"/>
          <w:spacing w:val="-2"/>
          <w:w w:val="120"/>
          <w:sz w:val="18"/>
        </w:rPr>
        <w:t xml:space="preserve">Alternate </w:t>
      </w:r>
      <w:r>
        <w:t xml:space="preserve">(Чередование собеседников) </w:t>
      </w:r>
      <w:r>
        <w:rPr>
          <w:rFonts w:ascii="Arial"/>
          <w:w w:val="190"/>
          <w:sz w:val="20"/>
        </w:rPr>
        <w:t xml:space="preserve">R </w:t>
      </w:r>
      <w:r>
        <w:rPr>
          <w:rFonts w:ascii="Arial"/>
          <w:w w:val="245"/>
          <w:position w:val="-4"/>
          <w:sz w:val="28"/>
        </w:rPr>
        <w:t>_</w:t>
      </w:r>
    </w:p>
    <w:p>
      <w:pPr>
        <w:pStyle w:val="BodyText"/>
        <w:spacing w:line="240" w:lineRule="auto" w:before="74"/>
        <w:ind w:left="368" w:right="0"/>
        <w:jc w:val="left"/>
      </w:pPr>
      <w:r>
        <w:br w:type="column"/>
      </w: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878" w:right="130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16840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Можно переключаться туда-сюда между двумя собеседниками, последовательно применяя и подтверждая применение опции «Alternate».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13" w:space="40"/>
            <w:col w:w="7467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left"/>
      </w:pPr>
      <w:bookmarkStart w:id="314" w:name="Ending an alternate operation"/>
      <w:bookmarkEnd w:id="314"/>
      <w:r>
        <w:rPr>
          <w:color w:val="8CC63F"/>
          <w:spacing w:val="-1"/>
        </w:rPr>
        <w:t xml:space="preserve">Завершение операции чередования собеседников.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00" w:h="15800"/>
          <w:pgMar w:top="1500" w:bottom="0" w:left="800" w:right="780"/>
        </w:sectPr>
      </w:pPr>
    </w:p>
    <w:p>
      <w:pPr>
        <w:spacing w:before="37"/>
        <w:ind w:left="108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color w:val="FFFFFF"/>
          <w:spacing w:val="-2"/>
          <w:sz w:val="18"/>
        </w:rPr>
        <w:t xml:space="preserve">End &amp; reconnect (Прервать и восстановить связь) </w:t>
      </w:r>
      <w:r>
        <w:rPr>
          <w:rFonts w:ascii="Arial"/>
          <w:color w:val="FFFFFF"/>
          <w:spacing w:val="-8"/>
          <w:w w:val="180"/>
          <w:sz w:val="20"/>
        </w:rPr>
        <w:t>P</w:t>
      </w:r>
      <w:r>
        <w:rPr>
          <w:rFonts w:ascii="Arial"/>
          <w:spacing w:val="-6"/>
          <w:w w:val="180"/>
          <w:position w:val="-4"/>
          <w:sz w:val="28"/>
        </w:rPr>
        <w:t>_</w:t>
      </w:r>
    </w:p>
    <w:p>
      <w:pPr>
        <w:pStyle w:val="BodyText"/>
        <w:spacing w:line="240" w:lineRule="auto" w:before="74"/>
        <w:ind w:left="316" w:right="0"/>
        <w:jc w:val="left"/>
      </w:pPr>
      <w:r>
        <w:br w:type="column"/>
      </w:r>
      <w:r>
        <w:t xml:space="preserve">Нажать данную переназначаемую клавишу. </w:t>
      </w:r>
      <w:r>
        <w:t>Активное соединение разорвано.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left="316" w:right="0"/>
        <w:jc w:val="left"/>
      </w:pPr>
      <w:bookmarkStart w:id="315" w:name="Conference"/>
      <w:bookmarkEnd w:id="315"/>
      <w:bookmarkStart w:id="316" w:name="_bookmark166"/>
      <w:bookmarkEnd w:id="316"/>
      <w:bookmarkStart w:id="317" w:name="_bookmark167"/>
      <w:bookmarkEnd w:id="317"/>
      <w:r>
        <w:rPr>
          <w:color w:val="8CC63F"/>
          <w:spacing w:val="-1"/>
        </w:rPr>
        <w:t>Конференции</w:t>
      </w:r>
    </w:p>
    <w:p>
      <w:pPr>
        <w:pStyle w:val="BodyText"/>
        <w:spacing w:line="250" w:lineRule="auto" w:before="182"/>
        <w:ind w:left="316" w:right="202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>Вы ведёте консультационный звонок (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63</w:t>
      </w:r>
      <w:r>
        <w:fldChar w:fldCharType="end"/>
      </w:r>
      <w:r>
        <w:t>) или принимаете второй звонок (</w:t>
      </w:r>
      <w:r>
        <w:fldChar w:fldCharType="begin"/>
      </w:r>
      <w:r>
        <w:instrText xml:space="preserve">HYPERLINK  \l"_bookmark172"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68</w:t>
      </w:r>
      <w:r>
        <w:fldChar w:fldCharType="end"/>
      </w:r>
      <w:r>
        <w:t>), и функция Conference (Конференция) активна (</w:t>
      </w:r>
      <w:r>
        <w:fldChar w:fldCharType="begin"/>
      </w:r>
      <w:r>
        <w:instrText xml:space="preserve">HYPERLINK  \l"_bookmark420"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151</w:t>
      </w:r>
      <w:r>
        <w:fldChar w:fldCharType="end"/>
      </w:r>
      <w:r>
        <w:t>).</w:t>
      </w:r>
    </w:p>
    <w:p>
      <w:pPr>
        <w:pStyle w:val="Heading5"/>
        <w:spacing w:line="240" w:lineRule="auto" w:before="152"/>
        <w:ind w:left="316" w:right="0"/>
        <w:jc w:val="left"/>
      </w:pPr>
      <w:bookmarkStart w:id="318" w:name="Establishing a conference"/>
      <w:bookmarkEnd w:id="318"/>
      <w:r>
        <w:rPr>
          <w:color w:val="8CC63F"/>
          <w:spacing w:val="-1"/>
        </w:rPr>
        <w:t>Начало конференции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65" w:space="40"/>
            <w:col w:w="7415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72pt;width:22.5pt;height:14.55pt;mso-position-horizontal-relative:page;mso-position-vertical-relative:paragraph;z-index:16864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47;top:119;width:2;height:166" coordorigin="4147,119" coordsize="2,166">
              <v:shape style="position:absolute;left:4147;top:119;width:2;height:166" coordorigin="4147,119" coordsize="0,166" path="m4147,119l4147,285e" filled="false" stroked="true" strokeweight="2.02pt" strokecolor="#8cc63f">
                <v:path arrowok="t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6;top:119;width:2;height:167" coordorigin="4166,119" coordsize="2,167">
              <v:shape style="position:absolute;left:4166;top:119;width:2;height:167" coordorigin="4166,119" coordsize="0,167" path="m4166,119l4166,286e" filled="false" stroked="true" strokeweight=".22001pt" strokecolor="#8cc63f">
                <v:path arrowok="t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 Можно начать конференцию, активировав опцию Conference (Конференция) в контекстном меню активного вызова или вызова на удержании.  </w:t>
      </w:r>
      <w:r>
        <w:t xml:space="preserve">Вместо этого можно нажать настроенную клавишу </w:t>
      </w:r>
      <w:r>
        <w:rPr>
          <w:rFonts w:ascii="Arial"/>
          <w:b/>
          <w:spacing w:val="-1"/>
        </w:rPr>
        <w:t xml:space="preserve">Conference </w:t>
      </w:r>
      <w:r>
        <w:t>(Конференция).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5800"/>
          <w:pgMar w:top="1500" w:bottom="0" w:left="800" w:right="780"/>
        </w:sectPr>
      </w:pPr>
    </w:p>
    <w:p>
      <w:pPr>
        <w:spacing w:line="239" w:lineRule="exact"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85"/>
          <w:sz w:val="24"/>
        </w:rPr>
        <w:t xml:space="preserve">+ </w:t>
      </w:r>
      <w:r>
        <w:rPr>
          <w:rFonts w:ascii="Arial Narrow" w:hAnsi="Arial Narrow"/>
          <w:w w:val="120"/>
          <w:sz w:val="20"/>
        </w:rPr>
        <w:t xml:space="preserve">или </w:t>
      </w:r>
      <w:r>
        <w:rPr>
          <w:rFonts w:ascii="Arial" w:hAnsi="Arial"/>
          <w:w w:val="120"/>
          <w:sz w:val="24"/>
        </w:rPr>
        <w:t>—</w:t>
      </w:r>
    </w:p>
    <w:p>
      <w:pPr>
        <w:pStyle w:val="BodyText"/>
        <w:spacing w:line="250" w:lineRule="auto"/>
        <w:ind w:left="857" w:right="0"/>
        <w:jc w:val="left"/>
      </w:pPr>
      <w:r>
        <w:br w:type="column"/>
      </w:r>
      <w:r>
        <w:t xml:space="preserve">Если Вы уже участвуете в безопасном соединении, когда Вы начинаете консультационный звонок, разговор с первым собеседником ставится на удержание.  </w:t>
      </w:r>
      <w:r>
        <w:t xml:space="preserve">Новое консультационное соединение может быть как безопасным, так и небезопасным.  </w:t>
      </w:r>
      <w:r>
        <w:t xml:space="preserve">Однако первое соединение остаётся безопасным, даже если все три собеседника объединены в конференцию. </w:t>
      </w:r>
    </w:p>
    <w:p>
      <w:pPr>
        <w:pStyle w:val="BodyText"/>
        <w:spacing w:line="250" w:lineRule="auto" w:before="120"/>
        <w:ind w:left="857" w:right="0"/>
        <w:jc w:val="left"/>
      </w:pPr>
      <w:r>
        <w:rPr/>
        <w:pict>
          <v:group xmlns:v="urn:schemas-microsoft-com:vml" style="position:absolute;margin-left:201.729996pt;margin-top:-57.158768pt;width:22.5pt;height:14.5pt;mso-position-horizontal-relative:page;mso-position-vertical-relative:paragraph;z-index:16888" coordorigin="4035,-1143" coordsize="450,290">
            <v:group style="position:absolute;left:4182;top:-1082;width:138;height:166" coordorigin="4182,-1082" coordsize="138,166">
              <v:shape style="position:absolute;left:4182;top:-1082;width:138;height:166" coordorigin="4182,-1082" coordsize="138,166" path="m4182,-916l4320,-916,4320,-1082,4182,-1082,4182,-916xe" filled="true" fillcolor="#8cc63f" stroked="false">
                <v:path arrowok="t"/>
                <v:fill type="solid"/>
              </v:shape>
            </v:group>
            <v:group style="position:absolute;left:4318;top:-1143;width:167;height:290" coordorigin="4318,-1143" coordsize="167,290">
              <v:shape style="position:absolute;left:4318;top:-1143;width:167;height:290" coordorigin="4318,-1143" coordsize="167,290" path="m4318,-1143l4318,-854,4484,-999,4318,-1143xe" filled="true" fillcolor="#8cc63f" stroked="false">
                <v:path arrowok="t"/>
                <v:fill type="solid"/>
              </v:shape>
            </v:group>
            <v:group style="position:absolute;left:4127;top:-1082;width:41;height:166" coordorigin="4127,-1082" coordsize="41,166">
              <v:shape style="position:absolute;left:4127;top:-1082;width:41;height:166" coordorigin="4127,-1082" coordsize="41,166" path="m4127,-916l4167,-916,4167,-1082,4127,-1082,4127,-916xe" filled="true" fillcolor="#8cc63f" stroked="false">
                <v:path arrowok="t"/>
                <v:fill type="solid"/>
              </v:shape>
            </v:group>
            <v:group style="position:absolute;left:4038;top:-1082;width:130;height:2" coordorigin="4038,-1082" coordsize="130,2">
              <v:shape style="position:absolute;left:4038;top:-1082;width:130;height:2" coordorigin="4038,-1082" coordsize="130,0" path="m4038,-1082l4168,-1082e" filled="false" stroked="true" strokeweight=".22pt" strokecolor="#8cc63f">
                <v:path arrowok="t"/>
              </v:shape>
            </v:group>
            <v:group style="position:absolute;left:4164;top:-1082;width:5;height:167" coordorigin="4164,-1082" coordsize="5,167">
              <v:shape style="position:absolute;left:4164;top:-1082;width:5;height:167" coordorigin="4164,-1082" coordsize="5,167" path="m4164,-915l4169,-915,4169,-1082,4164,-1082,4164,-915xe" filled="true" fillcolor="#8cc63f" stroked="false">
                <v:path arrowok="t"/>
                <v:fill type="solid"/>
              </v:shape>
            </v:group>
            <v:group style="position:absolute;left:4037;top:-916;width:130;height:2" coordorigin="4037,-916" coordsize="130,2">
              <v:shape style="position:absolute;left:4037;top:-916;width:130;height:2" coordorigin="4037,-916" coordsize="130,0" path="m4037,-916l4166,-916e" filled="false" stroked="true" strokeweight=".22pt" strokecolor="#8cc63f">
                <v:path arrowok="t"/>
              </v:shape>
            </v:group>
            <v:group style="position:absolute;left:4128;top:-1083;width:2;height:167" coordorigin="4128,-1083" coordsize="2,167">
              <v:shape style="position:absolute;left:4128;top:-1083;width:2;height:167" coordorigin="4128,-1083" coordsize="0,167" path="m4128,-1083l4128,-916e" filled="false" stroked="true" strokeweight=".22pt" strokecolor="#8cc63f">
                <v:path arrowok="t"/>
              </v:shape>
            </v:group>
            <v:group style="position:absolute;left:4094;top:-1082;width:2;height:166" coordorigin="4094,-1082" coordsize="2,166">
              <v:shape style="position:absolute;left:4094;top:-1082;width:2;height:166" coordorigin="4094,-1082" coordsize="0,166" path="m4094,-1082l4094,-916e" filled="false" stroked="true" strokeweight="1.36pt" strokecolor="#8cc63f">
                <v:path arrowok="t"/>
              </v:shape>
            </v:group>
            <v:group style="position:absolute;left:4106;top:-1082;width:2;height:167" coordorigin="4106,-1082" coordsize="2,167">
              <v:shape style="position:absolute;left:4106;top:-1082;width:2;height:167" coordorigin="4106,-1082" coordsize="0,167" path="m4106,-1082l4106,-915e" filled="false" stroked="true" strokeweight=".22001pt" strokecolor="#8cc63f">
                <v:path arrowok="t"/>
              </v:shape>
            </v:group>
            <v:group style="position:absolute;left:4081;top:-1083;width:2;height:167" coordorigin="4081,-1083" coordsize="2,167">
              <v:shape style="position:absolute;left:4081;top:-1083;width:2;height:167" coordorigin="4081,-1083" coordsize="0,167" path="m4081,-1083l4081,-916e" filled="false" stroked="true" strokeweight=".22001pt" strokecolor="#8cc63f">
                <v:path arrowok="t"/>
              </v:shape>
            </v:group>
            <v:group style="position:absolute;left:4046;top:-1082;width:2;height:166" coordorigin="4046,-1082" coordsize="2,166">
              <v:shape style="position:absolute;left:4046;top:-1082;width:2;height:166" coordorigin="4046,-1082" coordsize="0,166" path="m4046,-1082l4046,-916e" filled="false" stroked="true" strokeweight=".88pt" strokecolor="#8cc63f">
                <v:path arrowok="t"/>
              </v:shape>
            </v:group>
            <v:group style="position:absolute;left:4054;top:-1082;width:2;height:167" coordorigin="4054,-1082" coordsize="2,167">
              <v:shape style="position:absolute;left:4054;top:-1082;width:2;height:167" coordorigin="4054,-1082" coordsize="0,167" path="m4054,-1082l4054,-915e" filled="false" stroked="true" strokeweight=".22pt" strokecolor="#8cc63f">
                <v:path arrowok="t"/>
              </v:shape>
            </v:group>
            <v:group style="position:absolute;left:4038;top:-1083;width:2;height:167" coordorigin="4038,-1083" coordsize="2,167">
              <v:shape style="position:absolute;left:4038;top:-1083;width:2;height:167" coordorigin="4038,-1083" coordsize="0,167" path="m4038,-1083l4038,-916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Вся конференция небезопасна, если соединение по крайней мере с одним из собеседников небезопасно. </w:t>
      </w:r>
    </w:p>
    <w:p>
      <w:pPr>
        <w:pStyle w:val="BodyText"/>
        <w:spacing w:line="240" w:lineRule="auto" w:before="120"/>
        <w:ind w:left="857" w:right="0"/>
        <w:jc w:val="left"/>
      </w:pPr>
      <w:r>
        <w:t xml:space="preserve">Иконка в виде замка отображается в строке Conference (Конференция).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34" w:space="40"/>
            <w:col w:w="7446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1900" w:h="15800"/>
          <w:pgMar w:top="1500" w:bottom="0" w:left="800" w:right="780"/>
        </w:sectPr>
      </w:pPr>
    </w:p>
    <w:p>
      <w:pPr>
        <w:spacing w:before="92"/>
        <w:ind w:left="1237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Narrow"/>
          <w:spacing w:val="-2"/>
          <w:w w:val="110"/>
          <w:sz w:val="18"/>
        </w:rPr>
        <w:t xml:space="preserve">Start conference (Начать конференцию) </w:t>
      </w:r>
      <w:r>
        <w:rPr>
          <w:rFonts w:ascii="Arial"/>
          <w:w w:val="420"/>
          <w:sz w:val="20"/>
        </w:rPr>
        <w:t xml:space="preserve">r </w:t>
      </w:r>
      <w:r>
        <w:rPr>
          <w:rFonts w:ascii="Arial"/>
          <w:w w:val="250"/>
          <w:position w:val="-4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34"/>
          <w:szCs w:val="34"/>
        </w:rPr>
      </w:pPr>
    </w:p>
    <w:p>
      <w:pPr>
        <w:spacing w:before="0"/>
        <w:ind w:left="123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Narrow"/>
          <w:spacing w:val="-2"/>
          <w:w w:val="120"/>
          <w:position w:val="1"/>
          <w:sz w:val="18"/>
        </w:rPr>
        <w:t xml:space="preserve">Participants (Участники) </w:t>
      </w:r>
      <w:r>
        <w:rPr>
          <w:rFonts w:ascii="Arial"/>
          <w:w w:val="315"/>
          <w:sz w:val="20"/>
        </w:rPr>
        <w:t xml:space="preserve">r </w:t>
      </w:r>
      <w:r>
        <w:rPr>
          <w:rFonts w:ascii="Arial"/>
          <w:w w:val="270"/>
          <w:position w:val="-4"/>
          <w:sz w:val="28"/>
        </w:rPr>
        <w:t>_</w:t>
      </w:r>
    </w:p>
    <w:p>
      <w:pPr>
        <w:pStyle w:val="BodyText"/>
        <w:spacing w:line="250" w:lineRule="auto" w:before="74"/>
        <w:ind w:left="368" w:right="130"/>
        <w:jc w:val="left"/>
      </w:pPr>
      <w:r>
        <w:br w:type="column"/>
      </w:r>
      <w:r>
        <w:t xml:space="preserve">Нажать переназначаемую клавишу. Конференция начата. </w:t>
      </w:r>
      <w:r>
        <w:t xml:space="preserve">Вы подключены одновременно к обоим собеседникам. </w:t>
      </w:r>
      <w:r>
        <w:t>Конференция отображена.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68" w:right="0"/>
        <w:jc w:val="left"/>
      </w:pPr>
      <w:bookmarkStart w:id="319" w:name="Querying information on subscribers"/>
      <w:bookmarkEnd w:id="319"/>
      <w:r>
        <w:rPr>
          <w:color w:val="8CC63F"/>
        </w:rPr>
        <w:t>Запрос информации об абонентах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68" w:right="0"/>
        <w:jc w:val="left"/>
      </w:pPr>
      <w:r>
        <w:t>Нажать переназначаемую клавишу, чтобы отобразить абонентов.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13" w:space="40"/>
            <w:col w:w="7467"/>
          </w:cols>
        </w:sectPr>
      </w:pPr>
    </w:p>
    <w:p>
      <w:pPr>
        <w:pStyle w:val="BodyText"/>
        <w:tabs>
          <w:tab w:pos="3221" w:val="left" w:leader="none"/>
        </w:tabs>
        <w:spacing w:line="462" w:lineRule="auto" w:before="121"/>
        <w:ind w:right="5056" w:hanging="808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-47044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27;top:2680;width:1702;height:285" coordorigin="1127,2680" coordsize="1702,285">
              <v:shape style="position:absolute;left:1127;top:2680;width:1702;height:285" coordorigin="1127,2680" coordsize="1702,285" path="m1127,2965l2828,2965,2828,2680,1127,2680,1127,2965xe" filled="true" fillcolor="#fbf9da" stroked="false">
                <v:path arrowok="t"/>
                <v:fill type="solid"/>
              </v:shape>
            </v:group>
            <v:group style="position:absolute;left:2828;top:2680;width:281;height:285" coordorigin="2828,2680" coordsize="281,285">
              <v:shape style="position:absolute;left:2828;top:2680;width:281;height:285" coordorigin="2828,2680" coordsize="281,285" path="m2828,2965l3109,2965,3109,2680,2828,2680,2828,2965xe" filled="true" fillcolor="#fbf9da" stroked="false">
                <v:path arrowok="t"/>
                <v:fill type="solid"/>
              </v:shape>
            </v:group>
            <v:group style="position:absolute;left:1183;top:4521;width:1762;height:284" coordorigin="1183,4521" coordsize="1762,284">
              <v:shape style="position:absolute;left:1183;top:4521;width:1762;height:284" coordorigin="1183,4521" coordsize="1762,284" path="m1183,4804l2945,4804,2945,4521,1183,4521,1183,4804xe" filled="true" fillcolor="#000000" stroked="false">
                <v:path arrowok="t"/>
                <v:fill type="solid"/>
              </v:shape>
            </v:group>
            <v:group style="position:absolute;left:2945;top:4521;width:281;height:284" coordorigin="2945,4521" coordsize="281,284">
              <v:shape style="position:absolute;left:2945;top:4521;width:281;height:284" coordorigin="2945,4521" coordsize="281,284" path="m2945,4804l3226,4804,3226,4521,2945,4521,2945,4804xe" filled="true" fillcolor="#000000" stroked="false">
                <v:path arrowok="t"/>
                <v:fill type="solid"/>
              </v:shape>
            </v:group>
            <v:group style="position:absolute;left:1127;top:10375;width:1702;height:284" coordorigin="1127,10375" coordsize="1702,284">
              <v:shape style="position:absolute;left:1127;top:10375;width:1702;height:284" coordorigin="1127,10375" coordsize="1702,284" path="m1127,10658l2828,10658,2828,10375,1127,10375,1127,10658xe" filled="true" fillcolor="#fbf9da" stroked="false">
                <v:path arrowok="t"/>
                <v:fill type="solid"/>
              </v:shape>
            </v:group>
            <v:group style="position:absolute;left:2828;top:10375;width:281;height:284" coordorigin="2828,10375" coordsize="281,284">
              <v:shape style="position:absolute;left:2828;top:10375;width:281;height:284" coordorigin="2828,10375" coordsize="281,284" path="m2828,10658l3109,10658,3109,10375,2828,10375,2828,10658xe" filled="true" fillcolor="#fbf9da" stroked="false">
                <v:path arrowok="t"/>
                <v:fill type="solid"/>
              </v:shape>
            </v:group>
            <v:group style="position:absolute;left:1127;top:11734;width:1702;height:284" coordorigin="1127,11734" coordsize="1702,284">
              <v:shape style="position:absolute;left:1127;top:11734;width:1702;height:284" coordorigin="1127,11734" coordsize="1702,284" path="m1127,12018l2828,12018,2828,11734,1127,11734,1127,12018xe" filled="true" fillcolor="#fbf9da" stroked="false">
                <v:path arrowok="t"/>
                <v:fill type="solid"/>
              </v:shape>
            </v:group>
            <v:group style="position:absolute;left:2828;top:11734;width:281;height:284" coordorigin="2828,11734" coordsize="281,284">
              <v:shape style="position:absolute;left:2828;top:11734;width:281;height:284" coordorigin="2828,11734" coordsize="281,284" path="m2828,12018l3109,12018,3109,11734,2828,11734,2828,12018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/>
        <w:pict>
          <v:shape xmlns:v="urn:schemas-microsoft-com:vml" style="position:absolute;margin-left:45.900002pt;margin-top:39.822132pt;width:110.25pt;height:14.2pt;mso-position-horizontal-relative:page;mso-position-vertical-relative:paragraph;z-index:16912" type="#_x0000_t202" filled="true" fillcolor="#000000" stroked="false">
            <v:textbox inset="0,0,0,0">
              <w:txbxContent>
                <w:p>
                  <w:pPr>
                    <w:spacing w:line="232" w:lineRule="exact" w:before="0"/>
                    <w:ind w:left="76" w:right="0" w:firstLine="0"/>
                    <w:jc w:val="left"/>
                    <w:rPr>
                      <w:rFonts w:ascii="Arial Unicode MS" w:hAnsi="Arial Unicode MS" w:cs="Arial Unicode MS" w:eastAsia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FFFFFF"/>
                      <w:w w:val="85"/>
                      <w:sz w:val="18"/>
                    </w:rPr>
                    <w:t>User (Пользователь)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rPr>
          <w:rFonts w:ascii="Arial" w:hAnsi="Arial"/>
          <w:w w:val="240"/>
          <w:sz w:val="28"/>
        </w:rPr>
        <w:t>€</w:t>
      </w:r>
      <w:r>
        <w:tab/>
      </w:r>
      <w:r>
        <w:t xml:space="preserve">Выбрать абонента. </w:t>
      </w:r>
      <w:r>
        <w:t>Абонент занят.</w:t>
      </w:r>
    </w:p>
    <w:p>
      <w:pPr>
        <w:pStyle w:val="BodyText"/>
        <w:tabs>
          <w:tab w:pos="3221" w:val="left" w:leader="none"/>
        </w:tabs>
        <w:spacing w:line="240" w:lineRule="auto" w:before="6"/>
        <w:ind w:left="2633" w:right="0"/>
        <w:jc w:val="left"/>
      </w:pPr>
      <w:r>
        <w:rPr>
          <w:rFonts w:ascii="Arial" w:hAnsi="Arial"/>
          <w:w w:val="150"/>
        </w:rPr>
        <w:t>«</w:t>
      </w:r>
      <w:r>
        <w:tab/>
      </w:r>
      <w:r>
        <w:t xml:space="preserve">Открыть информацию об абоненте.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20" w:name="End conference"/>
      <w:bookmarkEnd w:id="320"/>
      <w:r>
        <w:rPr>
          <w:color w:val="8CC63F"/>
          <w:spacing w:val="-1"/>
        </w:rPr>
        <w:t>Выход из конференции</w:t>
      </w:r>
    </w:p>
    <w:p>
      <w:pPr>
        <w:pStyle w:val="Heading6"/>
        <w:spacing w:line="240" w:lineRule="auto" w:before="155"/>
        <w:ind w:right="0"/>
        <w:jc w:val="left"/>
        <w:rPr>
          <w:b w:val="0"/>
          <w:bCs w:val="0"/>
        </w:rPr>
      </w:pPr>
      <w:r>
        <w:t xml:space="preserve">Выход из конференции с предоставлением остальным сторонам возможности продолжать разговор. </w:t>
      </w:r>
    </w:p>
    <w:p>
      <w:pPr>
        <w:pStyle w:val="BodyText"/>
        <w:spacing w:line="250" w:lineRule="auto" w:before="130"/>
        <w:ind w:right="187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>Функция «Allow joining in a local conference» («Позволить подключение к локальной конференции») (</w:t>
      </w:r>
      <w:r>
        <w:fldChar w:fldCharType="begin"/>
      </w:r>
      <w:r>
        <w:instrText xml:space="preserve">HYPERLINK  \l"_bookmark422"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15</w:t>
      </w:r>
      <w:r>
        <w:fldChar w:fldCharType="end"/>
      </w:r>
      <w:r>
        <w:t xml:space="preserve">2) активна.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722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41;top:1611;width:1702;height:284" coordorigin="1141,1611" coordsize="1702,284">
              <v:shape style="position:absolute;left:1141;top:1611;width:1702;height:284" coordorigin="1141,1611" coordsize="1702,284" path="m1141,1894l2843,1894,2843,1611,1141,1611,1141,1894xe" filled="true" fillcolor="#000000" stroked="false">
                <v:path arrowok="t"/>
                <v:fill type="solid"/>
              </v:shape>
            </v:group>
            <v:group style="position:absolute;left:2843;top:1611;width:280;height:284" coordorigin="2843,1611" coordsize="280,284">
              <v:shape style="position:absolute;left:2843;top:1611;width:280;height:284" coordorigin="2843,1611" coordsize="280,284" path="m2843,1894l3122,1894,3122,1611,2843,1611,2843,1894xe" filled="true" fillcolor="#000000" stroked="false">
                <v:path arrowok="t"/>
                <v:fill type="solid"/>
              </v:shape>
            </v:group>
            <v:group style="position:absolute;left:1141;top:3775;width:1702;height:284" coordorigin="1141,3775" coordsize="1702,284">
              <v:shape style="position:absolute;left:1141;top:3775;width:1702;height:284" coordorigin="1141,3775" coordsize="1702,284" path="m1141,4058l2843,4058,2843,3775,1141,3775,1141,4058xe" filled="true" fillcolor="#000000" stroked="false">
                <v:path arrowok="t"/>
                <v:fill type="solid"/>
              </v:shape>
            </v:group>
            <v:group style="position:absolute;left:2843;top:3775;width:280;height:284" coordorigin="2843,3775" coordsize="280,284">
              <v:shape style="position:absolute;left:2843;top:3775;width:280;height:284" coordorigin="2843,3775" coordsize="280,284" path="m2843,4058l3122,4058,3122,3775,2843,3775,2843,4058xe" filled="true" fillcolor="#000000" stroked="false">
                <v:path arrowok="t"/>
                <v:fill type="solid"/>
              </v:shape>
            </v:group>
            <v:group style="position:absolute;left:1199;top:6835;width:1701;height:284" coordorigin="1199,6835" coordsize="1701,284">
              <v:shape style="position:absolute;left:1199;top:6835;width:1701;height:284" coordorigin="1199,6835" coordsize="1701,284" path="m1199,7118l2899,7118,2899,6835,1199,6835,1199,7118xe" filled="true" fillcolor="#fbf9da" stroked="false">
                <v:path arrowok="t"/>
                <v:fill type="solid"/>
              </v:shape>
            </v:group>
            <v:group style="position:absolute;left:2899;top:6835;width:281;height:284" coordorigin="2899,6835" coordsize="281,284">
              <v:shape style="position:absolute;left:2899;top:6835;width:281;height:284" coordorigin="2899,6835" coordsize="281,284" path="m2899,7118l3180,7118,3180,6835,2899,6835,2899,7118xe" filled="true" fillcolor="#fbf9da" stroked="false">
                <v:path arrowok="t"/>
                <v:fill type="solid"/>
              </v:shape>
            </v:group>
            <v:group style="position:absolute;left:910;top:8674;width:1499;height:360" coordorigin="910,8674" coordsize="1499,360">
              <v:shape style="position:absolute;left:910;top:8674;width:1499;height:360" coordorigin="910,8674" coordsize="1499,360" path="m910,9034l2408,9034,2408,8674,910,8674,910,9034xe" filled="true" fillcolor="#fbf9da" stroked="false">
                <v:path arrowok="t"/>
                <v:fill type="solid"/>
              </v:shape>
            </v:group>
            <v:group style="position:absolute;left:2408;top:8674;width:772;height:360" coordorigin="2408,8674" coordsize="772,360">
              <v:shape style="position:absolute;left:2408;top:8674;width:772;height:360" coordorigin="2408,8674" coordsize="772,360" path="m2408,9034l3180,9034,3180,8674,2408,8674,2408,9034xe" filled="true" fillcolor="#fbf9da" stroked="false">
                <v:path arrowok="t"/>
                <v:fill type="solid"/>
              </v:shape>
            </v:group>
            <v:group style="position:absolute;left:1199;top:9355;width:1701;height:284" coordorigin="1199,9355" coordsize="1701,284">
              <v:shape style="position:absolute;left:1199;top:9355;width:1701;height:284" coordorigin="1199,9355" coordsize="1701,284" path="m1199,9638l2899,9638,2899,9355,1199,9355,1199,9638xe" filled="true" fillcolor="#000000" stroked="false">
                <v:path arrowok="t"/>
                <v:fill type="solid"/>
              </v:shape>
            </v:group>
            <v:group style="position:absolute;left:2899;top:9355;width:281;height:284" coordorigin="2899,9355" coordsize="281,284">
              <v:shape style="position:absolute;left:2899;top:9355;width:281;height:284" coordorigin="2899,9355" coordsize="281,284" path="m2899,9638l3180,9638,3180,9355,2899,9355,2899,9638xe" filled="true" fillcolor="#000000" stroked="false">
                <v:path arrowok="t"/>
                <v:fill type="solid"/>
              </v:shape>
            </v:group>
            <v:group style="position:absolute;left:910;top:11194;width:1499;height:360" coordorigin="910,11194" coordsize="1499,360">
              <v:shape style="position:absolute;left:910;top:11194;width:1499;height:360" coordorigin="910,11194" coordsize="1499,360" path="m910,11554l2408,11554,2408,11194,910,11194,910,11554xe" filled="true" fillcolor="#fbf9da" stroked="false">
                <v:path arrowok="t"/>
                <v:fill type="solid"/>
              </v:shape>
            </v:group>
            <v:group style="position:absolute;left:2408;top:11194;width:772;height:360" coordorigin="2408,11194" coordsize="772,360">
              <v:shape style="position:absolute;left:2408;top:11194;width:772;height:360" coordorigin="2408,11194" coordsize="772,360" path="m2408,11554l3180,11554,3180,11194,2408,11194,2408,11554xe" filled="true" fillcolor="#fbf9da" stroked="false">
                <v:path arrowok="t"/>
                <v:fill type="solid"/>
              </v:shape>
            </v:group>
            <v:group style="position:absolute;left:1199;top:11875;width:1701;height:284" coordorigin="1199,11875" coordsize="1701,284">
              <v:shape style="position:absolute;left:1199;top:11875;width:1701;height:284" coordorigin="1199,11875" coordsize="1701,284" path="m1199,12158l2899,12158,2899,11875,1199,11875,1199,12158xe" filled="true" fillcolor="#fbf9da" stroked="false">
                <v:path arrowok="t"/>
                <v:fill type="solid"/>
              </v:shape>
            </v:group>
            <v:group style="position:absolute;left:2899;top:11875;width:281;height:284" coordorigin="2899,11875" coordsize="281,284">
              <v:shape style="position:absolute;left:2899;top:11875;width:281;height:284" coordorigin="2899,11875" coordsize="281,284" path="m2899,12158l3180,12158,3180,11875,2899,11875,2899,12158xe" filled="true" fillcolor="#fbf9da" stroked="false">
                <v:path arrowok="t"/>
                <v:fill type="solid"/>
              </v:shape>
              <v:shape style="position:absolute;left:2249;top:1607;width:1385;height:1005" type="#_x0000_t202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Exit conf. (Выход из конференции) </w:t>
                      </w:r>
                      <w:r>
                        <w:rPr>
                          <w:rFonts w:ascii="Arial"/>
                          <w:color w:val="FFFFFF"/>
                          <w:w w:val="205"/>
                          <w:position w:val="1"/>
                          <w:sz w:val="18"/>
                        </w:rPr>
                        <w:t xml:space="preserve">P </w:t>
                      </w:r>
                      <w:r>
                        <w:rPr>
                          <w:rFonts w:ascii="Arial"/>
                          <w:w w:val="245"/>
                          <w:position w:val="-5"/>
                          <w:sz w:val="28"/>
                        </w:rPr>
                        <w:t>_</w:t>
                      </w:r>
                    </w:p>
                    <w:p>
                      <w:pPr>
                        <w:spacing w:before="97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475"/>
                          <w:sz w:val="22"/>
                        </w:rPr>
                        <w:t xml:space="preserve">]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color w:val="488541"/>
                          <w:w w:val="235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36;top:3770;width:137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End conf. (Завершение конференции) </w:t>
                      </w:r>
                      <w:r>
                        <w:rPr>
                          <w:rFonts w:ascii="Arial" w:hAnsi="Arial"/>
                          <w:color w:val="FFFFFF"/>
                          <w:w w:val="240"/>
                          <w:position w:val="1"/>
                          <w:sz w:val="18"/>
                        </w:rPr>
                        <w:t xml:space="preserve">à </w:t>
                      </w:r>
                      <w:r>
                        <w:rPr>
                          <w:rFonts w:ascii="Arial" w:hAnsi="Arial"/>
                          <w:w w:val="24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76;top:6830;width:104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20"/>
                          <w:sz w:val="18"/>
                        </w:rPr>
                        <w:t xml:space="preserve">Hold (Удержание) </w:t>
                      </w:r>
                      <w:r>
                        <w:rPr>
                          <w:rFonts w:ascii="Arial"/>
                          <w:spacing w:val="-6"/>
                          <w:w w:val="32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53;top:8030;width:28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8"/>
                        </w:rPr>
                        <w:t>^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8746;width:13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Andre-Marie Ampere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867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7"/>
                          <w:w w:val="320"/>
                          <w:position w:val="1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13;top:9350;width:140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Reconnect </w:t>
                      </w:r>
                      <w:r>
                        <w:t xml:space="preserve">(Восстановление соединения) 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w w:val="180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spacing w:val="-6"/>
                          <w:w w:val="18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53;top:10550;width:28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8"/>
                        </w:rPr>
                        <w:t>^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0;top:11266;width:9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Daniel Bernoulli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1119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7"/>
                          <w:w w:val="320"/>
                          <w:position w:val="1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74;top:11870;width:144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20"/>
                          <w:position w:val="1"/>
                          <w:sz w:val="18"/>
                        </w:rPr>
                        <w:t xml:space="preserve">Reconnect </w:t>
                      </w:r>
                      <w:r>
                        <w:t xml:space="preserve">(Восстановление соединения) </w:t>
                      </w:r>
                      <w:r>
                        <w:rPr>
                          <w:rFonts w:ascii="Arial"/>
                          <w:spacing w:val="4"/>
                          <w:w w:val="200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pacing w:val="3"/>
                          <w:w w:val="20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66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50" w:lineRule="auto" w:before="74"/>
        <w:ind w:right="123"/>
        <w:jc w:val="both"/>
      </w:pPr>
      <w:r>
        <w:t xml:space="preserve">Повесить трубку или, если активен режим спикерфона, нажать клавишу громкой связи.  </w:t>
      </w:r>
      <w:r>
        <w:t xml:space="preserve">Оба собеседника останутся к Вам подключены.  </w:t>
      </w:r>
      <w:r>
        <w:t xml:space="preserve">Вы отключены от конференционного звонка. </w:t>
      </w:r>
    </w:p>
    <w:p>
      <w:pPr>
        <w:pStyle w:val="Heading6"/>
        <w:spacing w:line="240" w:lineRule="auto" w:before="120"/>
        <w:ind w:right="0"/>
        <w:jc w:val="both"/>
        <w:rPr>
          <w:b w:val="0"/>
          <w:bCs w:val="0"/>
        </w:rPr>
      </w:pPr>
      <w:r>
        <w:t>Завершение конференции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Оба соединения разорваны, конференция прекращена.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50" w:lineRule="auto"/>
        <w:ind w:right="187"/>
        <w:jc w:val="left"/>
      </w:pPr>
      <w:bookmarkStart w:id="321" w:name="Putting on hold and retrieving alternate"/>
      <w:bookmarkEnd w:id="321"/>
      <w:bookmarkStart w:id="322" w:name="_bookmark168"/>
      <w:bookmarkEnd w:id="322"/>
      <w:r>
        <w:rPr>
          <w:color w:val="8CC63F"/>
          <w:spacing w:val="-1"/>
        </w:rPr>
        <w:t xml:space="preserve">Постановка на удержание и прекращение режима удержания для одного из собеседников или нескольких сразу. </w:t>
      </w:r>
    </w:p>
    <w:p>
      <w:pPr>
        <w:pStyle w:val="BodyText"/>
        <w:spacing w:line="250" w:lineRule="auto" w:before="168"/>
        <w:ind w:right="291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Вы ведёте консультационный звонок 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63)</w:t>
      </w:r>
      <w:r>
        <w:fldChar w:fldCharType="end"/>
      </w:r>
      <w:r>
        <w:t xml:space="preserve"> или принимаете второй звонок </w:t>
      </w:r>
      <w:r>
        <w:fldChar w:fldCharType="begin"/>
      </w:r>
      <w:r>
        <w:instrText xml:space="preserve">HYPERLINK  \l"_bookmark175"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68).</w:t>
      </w:r>
      <w:r>
        <w:fldChar w:fldCharType="end"/>
      </w:r>
      <w:r>
        <w:t xml:space="preserve"> </w:t>
      </w:r>
      <w:r>
        <w:t>Открыто меню соединения.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323" w:name="Putting an active call on hold"/>
      <w:bookmarkEnd w:id="323"/>
      <w:r>
        <w:rPr>
          <w:color w:val="8CC63F"/>
          <w:spacing w:val="-1"/>
        </w:rPr>
        <w:t>Постановка активного звонка на удержание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И консультационный/второй звонок, и первый звонок поставлены на удержание.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324" w:name="Retrieving the first call"/>
      <w:bookmarkEnd w:id="324"/>
      <w:r>
        <w:rPr>
          <w:color w:val="8CC63F"/>
          <w:spacing w:val="-1"/>
        </w:rPr>
        <w:t>Снятие первого звонка с удержания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t>Следует нажать представленную здесь клавишу, чтобы переключиться в Диалоги.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t xml:space="preserve">Выбрать переназначаемую клавишу, которая будет открывать первый звонок в списке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Разговор с первым собеседником восстановлен. </w:t>
      </w:r>
      <w:r>
        <w:t>Консультационный/второй звонок остался на удержании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325" w:name="Retrieving the second call"/>
      <w:bookmarkEnd w:id="325"/>
      <w:r>
        <w:rPr>
          <w:color w:val="8CC63F"/>
          <w:spacing w:val="-1"/>
        </w:rPr>
        <w:t>Снятие второго звонка с удержания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t>Следует нажать представленную здесь клавишу, чтобы переключиться в Диалоги.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t xml:space="preserve">Выбрать переназначаемую клавишу, которая будет открывать второй звонок в списке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Разговор со вторым собеседником восстановлен. </w:t>
      </w:r>
      <w:r>
        <w:t>Первый разговор остаётся на удержании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753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99;top:3340;width:1701;height:285" coordorigin="1199,3340" coordsize="1701,285">
              <v:shape style="position:absolute;left:1199;top:3340;width:1701;height:285" coordorigin="1199,3340" coordsize="1701,285" path="m1199,3625l2899,3625,2899,3340,1199,3340,1199,3625xe" filled="true" fillcolor="#fbf9da" stroked="false">
                <v:path arrowok="t"/>
                <v:fill type="solid"/>
              </v:shape>
            </v:group>
            <v:group style="position:absolute;left:2899;top:3340;width:281;height:285" coordorigin="2899,3340" coordsize="281,285">
              <v:shape style="position:absolute;left:2899;top:3340;width:281;height:285" coordorigin="2899,3340" coordsize="281,285" path="m2899,3625l3180,3625,3180,3340,2899,3340,2899,3625xe" filled="true" fillcolor="#fbf9da" stroked="false">
                <v:path arrowok="t"/>
                <v:fill type="solid"/>
              </v:shape>
            </v:group>
            <v:group style="position:absolute;left:1199;top:7105;width:1701;height:284" coordorigin="1199,7105" coordsize="1701,284">
              <v:shape style="position:absolute;left:1199;top:7105;width:1701;height:284" coordorigin="1199,7105" coordsize="1701,284" path="m1199,7388l2899,7388,2899,7105,1199,7105,1199,7388xe" filled="true" fillcolor="#fbf9da" stroked="false">
                <v:path arrowok="t"/>
                <v:fill type="solid"/>
              </v:shape>
            </v:group>
            <v:group style="position:absolute;left:2899;top:7105;width:281;height:284" coordorigin="2899,7105" coordsize="281,284">
              <v:shape style="position:absolute;left:2899;top:7105;width:281;height:284" coordorigin="2899,7105" coordsize="281,284" path="m2899,7388l3180,7388,3180,7105,2899,7105,2899,7388xe" filled="true" fillcolor="#fbf9da" stroked="false">
                <v:path arrowok="t"/>
                <v:fill type="solid"/>
              </v:shape>
            </v:group>
            <v:group style="position:absolute;left:1152;top:8068;width:1748;height:284" coordorigin="1152,8068" coordsize="1748,284">
              <v:shape style="position:absolute;left:1152;top:8068;width:1748;height:284" coordorigin="1152,8068" coordsize="1748,284" path="m1152,8352l2899,8352,2899,8068,1152,8068,1152,8352xe" filled="true" fillcolor="#fbf9da" stroked="false">
                <v:path arrowok="t"/>
                <v:fill type="solid"/>
              </v:shape>
            </v:group>
            <v:group style="position:absolute;left:2899;top:8068;width:281;height:284" coordorigin="2899,8068" coordsize="281,284">
              <v:shape style="position:absolute;left:2899;top:8068;width:281;height:284" coordorigin="2899,8068" coordsize="281,284" path="m2899,8352l3180,8352,3180,8068,2899,8068,2899,8352xe" filled="true" fillcolor="#fbf9da" stroked="false">
                <v:path arrowok="t"/>
                <v:fill type="solid"/>
              </v:shape>
            </v:group>
            <v:group style="position:absolute;left:1152;top:8071;width:2;height:279" coordorigin="1152,8071" coordsize="2,279">
              <v:shape style="position:absolute;left:1152;top:8071;width:2;height:279" coordorigin="1152,8071" coordsize="0,279" path="m1152,8071l1152,8349e" filled="false" stroked="true" strokeweight=".34001pt" strokecolor="#000000">
                <v:path arrowok="t"/>
              </v:shape>
            </v:group>
            <v:group style="position:absolute;left:3180;top:8071;width:2;height:279" coordorigin="3180,8071" coordsize="2,279">
              <v:shape style="position:absolute;left:3180;top:8071;width:2;height:279" coordorigin="3180,8071" coordsize="0,279" path="m3180,8071l3180,8349e" filled="false" stroked="true" strokeweight=".33999pt" strokecolor="#000000">
                <v:path arrowok="t"/>
              </v:shape>
            </v:group>
            <v:group style="position:absolute;left:1150;top:8068;width:2033;height:2" coordorigin="1150,8068" coordsize="2033,2">
              <v:shape style="position:absolute;left:1150;top:8068;width:2033;height:2" coordorigin="1150,8068" coordsize="2033,0" path="m1150,8068l3182,8068e" filled="false" stroked="true" strokeweight=".33999pt" strokecolor="#000000">
                <v:path arrowok="t"/>
              </v:shape>
            </v:group>
            <v:group style="position:absolute;left:1150;top:8352;width:2033;height:2" coordorigin="1150,8352" coordsize="2033,2">
              <v:shape style="position:absolute;left:1150;top:8352;width:2033;height:2" coordorigin="1150,8352" coordsize="2033,0" path="m1150,8352l3182,8352e" filled="false" stroked="true" strokeweight=".33999pt" strokecolor="#000000">
                <v:path arrowok="t"/>
              </v:shape>
            </v:group>
            <v:group style="position:absolute;left:1199;top:11228;width:1701;height:284" coordorigin="1199,11228" coordsize="1701,284">
              <v:shape style="position:absolute;left:1199;top:11228;width:1701;height:284" coordorigin="1199,11228" coordsize="1701,284" path="m1199,11511l2899,11511,2899,11228,1199,11228,1199,11511xe" filled="true" fillcolor="#fbf9da" stroked="false">
                <v:path arrowok="t"/>
                <v:fill type="solid"/>
              </v:shape>
            </v:group>
            <v:group style="position:absolute;left:2899;top:11228;width:281;height:284" coordorigin="2899,11228" coordsize="281,284">
              <v:shape style="position:absolute;left:2899;top:11228;width:281;height:284" coordorigin="2899,11228" coordsize="281,284" path="m2899,11511l3180,11511,3180,11228,2899,11228,2899,11511xe" filled="true" fillcolor="#fbf9da" stroked="false">
                <v:path arrowok="t"/>
                <v:fill type="solid"/>
              </v:shape>
            </v:group>
            <v:group style="position:absolute;left:1152;top:12192;width:1748;height:284" coordorigin="1152,12192" coordsize="1748,284">
              <v:shape style="position:absolute;left:1152;top:12192;width:1748;height:284" coordorigin="1152,12192" coordsize="1748,284" path="m1152,12475l2899,12475,2899,12192,1152,12192,1152,12475xe" filled="true" fillcolor="#fbf9da" stroked="false">
                <v:path arrowok="t"/>
                <v:fill type="solid"/>
              </v:shape>
            </v:group>
            <v:group style="position:absolute;left:2899;top:12192;width:281;height:284" coordorigin="2899,12192" coordsize="281,284">
              <v:shape style="position:absolute;left:2899;top:12192;width:281;height:284" coordorigin="2899,12192" coordsize="281,284" path="m2899,12475l3180,12475,3180,12192,2899,12192,2899,12475xe" filled="true" fillcolor="#fbf9da" stroked="false">
                <v:path arrowok="t"/>
                <v:fill type="solid"/>
              </v:shape>
            </v:group>
            <v:group style="position:absolute;left:1152;top:12194;width:2;height:279" coordorigin="1152,12194" coordsize="2,279">
              <v:shape style="position:absolute;left:1152;top:12194;width:2;height:279" coordorigin="1152,12194" coordsize="0,279" path="m1152,12194l1152,12472e" filled="false" stroked="true" strokeweight=".34001pt" strokecolor="#000000">
                <v:path arrowok="t"/>
              </v:shape>
            </v:group>
            <v:group style="position:absolute;left:3180;top:12194;width:2;height:279" coordorigin="3180,12194" coordsize="2,279">
              <v:shape style="position:absolute;left:3180;top:12194;width:2;height:279" coordorigin="3180,12194" coordsize="0,279" path="m3180,12194l3180,12472e" filled="false" stroked="true" strokeweight=".33999pt" strokecolor="#000000">
                <v:path arrowok="t"/>
              </v:shape>
            </v:group>
            <v:group style="position:absolute;left:1150;top:12192;width:2033;height:2" coordorigin="1150,12192" coordsize="2033,2">
              <v:shape style="position:absolute;left:1150;top:12192;width:2033;height:2" coordorigin="1150,12192" coordsize="2033,0" path="m1150,12192l3182,12192e" filled="false" stroked="true" strokeweight=".34001pt" strokecolor="#000000">
                <v:path arrowok="t"/>
              </v:shape>
            </v:group>
            <v:group style="position:absolute;left:1150;top:12475;width:2033;height:2" coordorigin="1150,12475" coordsize="2033,2">
              <v:shape style="position:absolute;left:1150;top:12475;width:2033;height:2" coordorigin="1150,12475" coordsize="2033,0" path="m1150,12475l3182,12475e" filled="false" stroked="true" strokeweight=".34001pt" strokecolor="#000000">
                <v:path arrowok="t"/>
              </v:shape>
            </v:group>
            <v:group style="position:absolute;left:1141;top:13311;width:1702;height:285" coordorigin="1141,13311" coordsize="1702,285">
              <v:shape style="position:absolute;left:1141;top:13311;width:1702;height:285" coordorigin="1141,13311" coordsize="1702,285" path="m1141,13596l2843,13596,2843,13311,1141,13311,1141,13596xe" filled="true" fillcolor="#fbf9da" stroked="false">
                <v:path arrowok="t"/>
                <v:fill type="solid"/>
              </v:shape>
            </v:group>
            <v:group style="position:absolute;left:2843;top:13311;width:280;height:285" coordorigin="2843,13311" coordsize="280,285">
              <v:shape style="position:absolute;left:2843;top:13311;width:280;height:285" coordorigin="2843,13311" coordsize="280,285" path="m2843,13596l3122,13596,3122,13311,2843,13311,2843,13596xe" filled="true" fillcolor="#fbf9da" stroked="false">
                <v:path arrowok="t"/>
                <v:fill type="solid"/>
              </v:shape>
              <v:shape style="position:absolute;left:1708;top:3336;width:1926;height:776" type="#_x0000_t202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10"/>
                          <w:sz w:val="18"/>
                        </w:rPr>
                        <w:t xml:space="preserve">Complete transfer (Завершение перевода звонка) </w:t>
                      </w:r>
                      <w:r>
                        <w:rPr>
                          <w:rFonts w:ascii="Arial"/>
                          <w:spacing w:val="-10"/>
                          <w:w w:val="22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spacing w:val="-8"/>
                          <w:w w:val="22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27;top:4596;width:1007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475"/>
                          <w:sz w:val="22"/>
                        </w:rPr>
                        <w:t xml:space="preserve">]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color w:val="488541"/>
                          <w:w w:val="235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88;top:7100;width:1045;height:618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1"/>
                          <w:sz w:val="18"/>
                        </w:rPr>
                        <w:t xml:space="preserve">Hold (Удержание) </w:t>
                      </w:r>
                      <w:r>
                        <w:rPr>
                          <w:rFonts w:ascii="Arial"/>
                          <w:spacing w:val="2"/>
                          <w:w w:val="3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pacing w:val="5"/>
                          <w:w w:val="30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105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8114;width:2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Hold (Удержание)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806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13;top:11224;width:1421;height:619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Reconnect </w:t>
                      </w:r>
                      <w:r>
                        <w:t xml:space="preserve">(Восстановление соединения) </w:t>
                      </w:r>
                      <w:r>
                        <w:rPr>
                          <w:rFonts w:ascii="Arial"/>
                          <w:spacing w:val="-8"/>
                          <w:w w:val="180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spacing w:val="-6"/>
                          <w:w w:val="18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104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2237;width:2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Hold (Удержание)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218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EE2E29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86;top:13307;width:102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End (Завершение)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P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bookmarkStart w:id="326" w:name="_bookmark174"/>
      <w:bookmarkEnd w:id="326"/>
      <w:bookmarkStart w:id="327" w:name="_bookmark173"/>
      <w:bookmarkEnd w:id="327"/>
      <w:r>
        <w:t>67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right="0"/>
        <w:jc w:val="both"/>
      </w:pPr>
      <w:bookmarkStart w:id="328" w:name="Connecting parties"/>
      <w:bookmarkEnd w:id="328"/>
      <w:bookmarkStart w:id="329" w:name="_bookmark169"/>
      <w:bookmarkEnd w:id="329"/>
      <w:r>
        <w:rPr>
          <w:color w:val="8CC63F"/>
          <w:spacing w:val="-1"/>
        </w:rPr>
        <w:t>Соединение сторон разговора</w:t>
      </w:r>
    </w:p>
    <w:p>
      <w:pPr>
        <w:pStyle w:val="BodyText"/>
        <w:spacing w:line="250" w:lineRule="auto" w:before="163"/>
        <w:ind w:right="187"/>
        <w:jc w:val="left"/>
      </w:pPr>
      <w:r>
        <w:t xml:space="preserve">Можно соединить своего первого собеседника с собеседником, у которого Вы консультировались, а потом сбросить соединение каждого из них с собой.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/>
        <w:ind w:right="187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Вы ведёте консультационный звонок 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63)</w:t>
      </w:r>
      <w:r>
        <w:fldChar w:fldCharType="end"/>
      </w:r>
      <w:r>
        <w:t xml:space="preserve">, и открыто меню звонка для открытого звонка.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Теперь два Ваших собеседника подключены друг к другу.  </w:t>
      </w:r>
      <w:r>
        <w:t xml:space="preserve">Вы можете вешать трубку. </w:t>
      </w:r>
    </w:p>
    <w:p>
      <w:pPr>
        <w:pStyle w:val="Heading5"/>
        <w:spacing w:line="240" w:lineRule="auto" w:before="82"/>
        <w:ind w:right="0"/>
        <w:jc w:val="both"/>
      </w:pPr>
      <w:bookmarkStart w:id="330" w:name="Connecting by hanging up"/>
      <w:bookmarkEnd w:id="330"/>
      <w:r>
        <w:rPr>
          <w:color w:val="8CC63F"/>
          <w:spacing w:val="-1"/>
        </w:rPr>
        <w:t>Установка соединения вешанием трубки</w:t>
      </w:r>
    </w:p>
    <w:p>
      <w:pPr>
        <w:spacing w:before="154"/>
        <w:ind w:left="3221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 xml:space="preserve">Необходимые условия: </w:t>
      </w:r>
      <w:r>
        <w:t xml:space="preserve">Объединение звонков тоже должно быть допустимо </w:t>
      </w:r>
      <w:r>
        <w:fldChar w:fldCharType="begin"/>
      </w:r>
      <w:r>
        <w:instrText xml:space="preserve">HYPERLINK  \l"_bookmark395"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Arial" w:hAnsi="Arial"/>
          <w:spacing w:val="-1"/>
          <w:sz w:val="20"/>
        </w:rPr>
        <w:t>(см. с. 141).</w:t>
      </w:r>
      <w:r>
        <w:fldChar w:fldCharType="end"/>
      </w:r>
    </w:p>
    <w:p>
      <w:pPr>
        <w:pStyle w:val="BodyText"/>
        <w:spacing w:line="250" w:lineRule="auto" w:before="130"/>
        <w:ind w:right="187"/>
        <w:jc w:val="left"/>
      </w:pPr>
      <w:r>
        <w:t xml:space="preserve">Повесить трубку или, если активен режим спикерфона, нажать клавишу громкой связи. </w:t>
      </w:r>
      <w:r>
        <w:t>Теперь два Ваших собеседника подключены друг к другу.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both"/>
      </w:pPr>
      <w:bookmarkStart w:id="331" w:name="Placing a call on hold"/>
      <w:bookmarkEnd w:id="331"/>
      <w:bookmarkStart w:id="332" w:name="_bookmark170"/>
      <w:bookmarkEnd w:id="332"/>
      <w:r>
        <w:rPr>
          <w:color w:val="8CC63F"/>
          <w:spacing w:val="-1"/>
        </w:rPr>
        <w:t xml:space="preserve">Перевод звонка в режим </w:t>
      </w:r>
      <w:bookmarkStart w:id="333" w:name="_bookmark171"/>
      <w:bookmarkEnd w:id="333"/>
      <w:r>
        <w:rPr>
          <w:color w:val="8CC63F"/>
          <w:spacing w:val="-1"/>
        </w:rPr>
        <w:t>удержания</w:t>
      </w:r>
    </w:p>
    <w:p>
      <w:pPr>
        <w:pStyle w:val="BodyText"/>
        <w:spacing w:line="250" w:lineRule="auto" w:before="182"/>
        <w:ind w:right="164"/>
        <w:jc w:val="both"/>
      </w:pPr>
      <w:r>
        <w:t xml:space="preserve">Можно поставить входящий звонок на удержание с помощью данной функции, например, чтобы собеседник не слышал каких-то разговоров в офисе.  </w:t>
      </w:r>
      <w:r>
        <w:t xml:space="preserve">Абонент, разговор с которым поставлен на удержание, будет слышать музыку при удержании.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20"/>
        <w:ind w:right="0"/>
        <w:jc w:val="both"/>
      </w:pPr>
      <w:r>
        <w:t xml:space="preserve">Нажать данную переназначаемую клавишу. </w:t>
      </w:r>
      <w:r>
        <w:t>Звонок поставлен на удержание.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Нажать функциональную клавишу. </w:t>
      </w:r>
      <w:r>
        <w:t xml:space="preserve">Клавиша будет подсвечена.  </w:t>
      </w:r>
      <w:r>
        <w:t xml:space="preserve">(Следует настроить клавишу "Hold" 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79</w:t>
      </w:r>
      <w:r>
        <w:fldChar w:fldCharType="end"/>
      </w:r>
      <w:r>
        <w:t>)).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В основном меню и в меню Диалогов задокументировано, что звонок поставлен на удержание.  </w:t>
      </w:r>
      <w:r>
        <w:t xml:space="preserve">При этом экран звонка освещается оранжевым.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73"/>
        <w:jc w:val="both"/>
      </w:pPr>
      <w:r>
        <w:rPr/>
        <w:pict>
          <v:group xmlns:v="urn:schemas-microsoft-com:vml" style="position:absolute;margin-left:201.729996pt;margin-top:2.84019pt;width:22.5pt;height:14.5pt;mso-position-horizontal-relative:page;mso-position-vertical-relative:paragraph;z-index:17560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не восстановить поставленный на удержание звонок после установленного промежутка времени, трижды прозвучит звуковой напоминатель. </w:t>
      </w:r>
      <w:r>
        <w:t xml:space="preserve">Теперь на экране будут отображены только две функции: «Retrieve held call» (Восстановить звонок, поставленный на удержание) и «End» (Завершить разговор).  </w:t>
      </w:r>
      <w:r>
        <w:t xml:space="preserve">Экран звонка вспыхивает оранжевым, и телефон зазвонит.  </w:t>
      </w:r>
      <w:r>
        <w:t xml:space="preserve">Соответствующие настройки описаны на с. </w:t>
      </w:r>
      <w:r>
        <w:fldChar w:fldCharType="begin"/>
      </w:r>
      <w:r>
        <w:instrText xml:space="preserve">HYPERLINK  \l"_bookmark387"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137</w:t>
      </w:r>
      <w:r>
        <w:fldChar w:fldCharType="end"/>
      </w:r>
      <w:r>
        <w:t xml:space="preserve"> и</w:t>
      </w:r>
    </w:p>
    <w:p>
      <w:pPr>
        <w:pStyle w:val="BodyText"/>
        <w:spacing w:line="240" w:lineRule="auto"/>
        <w:ind w:left="1750" w:right="3484"/>
        <w:jc w:val="center"/>
      </w:pPr>
      <w:r>
        <w:fldChar w:fldCharType="begin"/>
      </w:r>
      <w:r>
        <w:instrText xml:space="preserve">HYPERLINK  \l"_bookmark389"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138.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Heading6"/>
        <w:spacing w:line="240" w:lineRule="auto" w:before="60"/>
        <w:ind w:left="1750" w:right="3561"/>
        <w:jc w:val="center"/>
        <w:rPr>
          <w:b w:val="0"/>
          <w:bCs w:val="0"/>
        </w:rPr>
      </w:pPr>
      <w:r>
        <w:t xml:space="preserve">Восстановление звонка, поставленного на удержание: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данную переназначаемую клавишу. </w:t>
      </w:r>
      <w:r>
        <w:t>Звонок восстановлен.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Следует нажать подсвеченную функциональную клавишу «Hold» (удержание).  </w:t>
      </w:r>
      <w:r>
        <w:t xml:space="preserve">(Следует настроить клавишу "Hold" 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79</w:t>
      </w:r>
      <w:r>
        <w:fldChar w:fldCharType="end"/>
      </w:r>
      <w:r>
        <w:t>)).</w:t>
      </w:r>
    </w:p>
    <w:p>
      <w:pPr>
        <w:pStyle w:val="Heading6"/>
        <w:spacing w:line="240" w:lineRule="auto" w:before="120"/>
        <w:ind w:right="0"/>
        <w:jc w:val="left"/>
        <w:rPr>
          <w:b w:val="0"/>
          <w:bCs w:val="0"/>
        </w:rPr>
      </w:pPr>
      <w:r>
        <w:t>Разрыв соединения звонка, поставленного на удержание: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переназначаемую клавишу, чтобы разорвать соединение звонка, поставленного на удержание.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334" w:name="Call waiting (second call)"/>
      <w:bookmarkEnd w:id="334"/>
      <w:bookmarkStart w:id="335" w:name="_bookmark172"/>
      <w:bookmarkEnd w:id="335"/>
      <w:r>
        <w:rPr>
          <w:color w:val="8CC63F"/>
          <w:spacing w:val="-1"/>
        </w:rPr>
        <w:t>Звонок в режиме ожидания (второй звонок)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777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2;top:3494;width:284;height:261" coordorigin="912,3494" coordsize="284,261">
              <v:shape style="position:absolute;left:912;top:3494;width:284;height:261" coordorigin="912,3494" coordsize="284,261" path="m912,3754l1195,3754,1195,3494,912,3494,912,3754xe" filled="true" fillcolor="#fbf9da" stroked="false">
                <v:path arrowok="t"/>
                <v:fill type="solid"/>
              </v:shape>
            </v:group>
            <v:group style="position:absolute;left:1195;top:3494;width:1701;height:261" coordorigin="1195,3494" coordsize="1701,261">
              <v:shape style="position:absolute;left:1195;top:3494;width:1701;height:261" coordorigin="1195,3494" coordsize="1701,261" path="m1195,3754l2896,3754,2896,3494,1195,3494,1195,3754xe" filled="true" fillcolor="#fbf9da" stroked="false">
                <v:path arrowok="t"/>
                <v:fill type="solid"/>
              </v:shape>
            </v:group>
            <v:group style="position:absolute;left:912;top:3754;width:1984;height:441" coordorigin="912,3754" coordsize="1984,441">
              <v:shape style="position:absolute;left:912;top:3754;width:1984;height:441" coordorigin="912,3754" coordsize="1984,441" path="m912,4195l2896,4195,2896,3754,912,3754,912,4195xe" filled="true" fillcolor="#fbf9da" stroked="false">
                <v:path arrowok="t"/>
                <v:fill type="solid"/>
              </v:shape>
            </v:group>
            <v:group style="position:absolute;left:1141;top:4514;width:1702;height:285" coordorigin="1141,4514" coordsize="1702,285">
              <v:shape style="position:absolute;left:1141;top:4514;width:1702;height:285" coordorigin="1141,4514" coordsize="1702,285" path="m1141,4798l2843,4798,2843,4514,1141,4514,1141,4798xe" filled="true" fillcolor="#000000" stroked="false">
                <v:path arrowok="t"/>
                <v:fill type="solid"/>
              </v:shape>
            </v:group>
            <v:group style="position:absolute;left:2843;top:4514;width:280;height:285" coordorigin="2843,4514" coordsize="280,285">
              <v:shape style="position:absolute;left:2843;top:4514;width:280;height:285" coordorigin="2843,4514" coordsize="280,285" path="m2843,4798l3122,4798,3122,4514,2843,4514,2843,4798xe" filled="true" fillcolor="#000000" stroked="false">
                <v:path arrowok="t"/>
                <v:fill type="solid"/>
              </v:shape>
            </v:group>
            <v:group style="position:absolute;left:1049;top:10675;width:1851;height:284" coordorigin="1049,10675" coordsize="1851,284">
              <v:shape style="position:absolute;left:1049;top:10675;width:1851;height:284" coordorigin="1049,10675" coordsize="1851,284" path="m1049,10958l2899,10958,2899,10675,1049,10675,1049,10958xe" filled="true" fillcolor="#000000" stroked="false">
                <v:path arrowok="t"/>
                <v:fill type="solid"/>
              </v:shape>
            </v:group>
            <v:group style="position:absolute;left:2899;top:10675;width:281;height:284" coordorigin="2899,10675" coordsize="281,284">
              <v:shape style="position:absolute;left:2899;top:10675;width:281;height:284" coordorigin="2899,10675" coordsize="281,284" path="m2899,10958l3180,10958,3180,10675,2899,10675,2899,10958xe" filled="true" fillcolor="#000000" stroked="false">
                <v:path arrowok="t"/>
                <v:fill type="solid"/>
              </v:shape>
            </v:group>
            <v:group style="position:absolute;left:1141;top:14434;width:1702;height:285" coordorigin="1141,14434" coordsize="1702,285">
              <v:shape style="position:absolute;left:1141;top:14434;width:1702;height:285" coordorigin="1141,14434" coordsize="1702,285" path="m1141,14719l2843,14719,2843,14434,1141,14434,1141,14719xe" filled="true" fillcolor="#fbf9da" stroked="false">
                <v:path arrowok="t"/>
                <v:fill type="solid"/>
              </v:shape>
            </v:group>
            <v:group style="position:absolute;left:2843;top:14434;width:280;height:285" coordorigin="2843,14434" coordsize="280,285">
              <v:shape style="position:absolute;left:2843;top:14434;width:280;height:285" coordorigin="2843,14434" coordsize="280,285" path="m2843,14719l3122,14719,3122,14434,2843,14434,2843,14719xe" filled="true" fillcolor="#fbf9da" stroked="false">
                <v:path arrowok="t"/>
                <v:fill type="solid"/>
              </v:shape>
              <v:shape style="position:absolute;left:946;top:3506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>t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74;top:3516;width:942;height:611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56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Incoming call (Входящий вызов)</w:t>
                      </w:r>
                    </w:p>
                    <w:p>
                      <w:pPr>
                        <w:spacing w:line="180" w:lineRule="exact" w:before="66"/>
                        <w:ind w:left="184" w:right="0" w:hanging="185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46;top:4510;width:126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Answer (Ответ)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42;top:10670;width:177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End &amp; reconnect (Прервать и восстановить связь) </w:t>
                      </w:r>
                      <w:r>
                        <w:rPr>
                          <w:rFonts w:ascii="Arial" w:hAnsi="Arial"/>
                          <w:color w:val="FFFFFF"/>
                          <w:spacing w:val="-7"/>
                          <w:w w:val="195"/>
                          <w:sz w:val="20"/>
                        </w:rPr>
                        <w:t>P</w:t>
                      </w:r>
                      <w:r>
                        <w:rPr>
                          <w:rFonts w:ascii="Arial" w:hAnsi="Arial"/>
                          <w:spacing w:val="-7"/>
                          <w:w w:val="19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20;top:14430;width:1193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Ignore (Игнорировать) </w:t>
                      </w:r>
                      <w:r>
                        <w:rPr>
                          <w:rFonts w:ascii="Arial"/>
                          <w:w w:val="185"/>
                          <w:position w:val="1"/>
                          <w:sz w:val="18"/>
                        </w:rPr>
                        <w:t xml:space="preserve">H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68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Можно принять второй входящий вызов в ходе исходящего звонка.  </w:t>
      </w:r>
      <w:r>
        <w:t xml:space="preserve">Сначала звонящий услышит сигнал, показывающий, что трубка положена, а Вы будете слышать тоновый сигнал ожидания вызова.  </w:t>
      </w:r>
      <w:r>
        <w:t xml:space="preserve">Вы можете отвергнуть, переадресовать или принять второй звонок.  </w:t>
      </w:r>
      <w:r>
        <w:t xml:space="preserve">Можно блокировать второй звонок или тоновый сигнал </w:t>
      </w:r>
      <w:r>
        <w:fldChar w:fldCharType="begin"/>
      </w:r>
      <w:r>
        <w:instrText xml:space="preserve">HYPERLINK  \l"_bookmark400"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(см. с. 143)</w:t>
      </w:r>
      <w:r>
        <w:fldChar w:fldCharType="end"/>
      </w:r>
      <w:r>
        <w:t>.</w:t>
      </w:r>
    </w:p>
    <w:p>
      <w:pPr>
        <w:pStyle w:val="Heading5"/>
        <w:spacing w:line="240" w:lineRule="auto" w:before="152"/>
        <w:ind w:right="0"/>
        <w:jc w:val="left"/>
      </w:pPr>
      <w:bookmarkStart w:id="336" w:name="Answering a second call"/>
      <w:bookmarkEnd w:id="336"/>
      <w:bookmarkStart w:id="337" w:name="_bookmark175"/>
      <w:bookmarkEnd w:id="337"/>
      <w:r>
        <w:rPr>
          <w:color w:val="8CC63F"/>
          <w:spacing w:val="-1"/>
        </w:rPr>
        <w:t>Ответ на второй звонок</w:t>
      </w:r>
    </w:p>
    <w:p>
      <w:pPr>
        <w:pStyle w:val="BodyText"/>
        <w:spacing w:line="542" w:lineRule="auto" w:before="155"/>
        <w:ind w:right="187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>Идёт телефонный разговор, ожидание вызова допускается (</w:t>
      </w:r>
      <w:r>
        <w:fldChar w:fldCharType="begin"/>
      </w:r>
      <w:r>
        <w:instrText xml:space="preserve">HYPERLINK  \l"_bookmark400"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см. с. 14</w:t>
      </w:r>
      <w:r>
        <w:fldChar w:fldCharType="end"/>
      </w:r>
      <w:r>
        <w:t xml:space="preserve">3). </w:t>
      </w:r>
      <w:r>
        <w:t xml:space="preserve">Телефон звонит. </w:t>
      </w:r>
      <w:r>
        <w:t>Отображается звонящий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right="2563"/>
        <w:jc w:val="left"/>
      </w:pPr>
      <w:r>
        <w:t xml:space="preserve">Нажать данную переназначаемую клавишу. </w:t>
      </w:r>
      <w:r>
        <w:t xml:space="preserve">Вы можете говорить со вторым собеседником. </w:t>
      </w:r>
      <w:r>
        <w:t>Соединение с первым собеседником будет поставлено на удержание.</w:t>
      </w:r>
    </w:p>
    <w:p>
      <w:pPr>
        <w:pStyle w:val="BodyText"/>
        <w:spacing w:line="240" w:lineRule="auto" w:before="120"/>
        <w:ind w:right="0"/>
        <w:jc w:val="left"/>
      </w:pPr>
      <w:r>
        <w:t>Ещё можно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 xml:space="preserve">переключаться между первым и вторым звонками,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или ставить на удержание и восстанавливать каждый из них отдельно </w:t>
      </w:r>
      <w:r>
        <w:fldChar w:fldCharType="begin"/>
      </w:r>
      <w:r>
        <w:instrText xml:space="preserve">HYPERLINK  \l"_bookmark168"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66)</w:t>
      </w:r>
      <w:r>
        <w:fldChar w:fldCharType="end"/>
      </w:r>
      <w:r>
        <w:t xml:space="preserve"> или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bookmarkStart w:id="338" w:name="_bookmark176"/>
      <w:bookmarkEnd w:id="338"/>
      <w:bookmarkStart w:id="339" w:name="_bookmark176"/>
      <w:bookmarkEnd w:id="339"/>
      <w:r>
        <w:t xml:space="preserve">начинать конференцию. </w:t>
      </w: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t>Консультационный звонок из второго звонка</w:t>
      </w:r>
    </w:p>
    <w:p>
      <w:pPr>
        <w:pStyle w:val="BodyText"/>
        <w:spacing w:line="240" w:lineRule="auto" w:before="130"/>
        <w:ind w:right="0"/>
        <w:jc w:val="left"/>
      </w:pPr>
      <w:r>
        <w:t xml:space="preserve">Если активен второй звонок, можно начать консультационный звонок из него.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05" w:right="0"/>
        <w:jc w:val="left"/>
      </w:pPr>
      <w:r>
        <w:rPr>
          <w:rFonts w:ascii="Arial" w:hAnsi="Arial"/>
          <w:color w:val="488541"/>
          <w:w w:val="105"/>
          <w:sz w:val="28"/>
        </w:rPr>
        <w:t xml:space="preserve">ñ </w:t>
      </w:r>
      <w:r>
        <w:t xml:space="preserve">Администратор должен одобрить консультационный звонок из второго звонка.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59"/>
        <w:ind w:right="0"/>
        <w:jc w:val="left"/>
      </w:pPr>
      <w:r>
        <w:t>Из консультационного звонка, начатого из второго звонка, можно: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71" w:after="0"/>
        <w:ind w:left="3391" w:right="0" w:hanging="170"/>
        <w:jc w:val="left"/>
      </w:pPr>
      <w:r>
        <w:t>начинать конференцию,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переключаться между вторым и консультационным звонками,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ставить на удержание и восстанавливать второй и консультационный звонки один за другим </w:t>
      </w:r>
      <w:r>
        <w:fldChar w:fldCharType="begin"/>
      </w:r>
      <w:r>
        <w:instrText xml:space="preserve">HYPERLINK  \l"_bookmark168"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66)</w:t>
      </w:r>
      <w:r>
        <w:fldChar w:fldCharType="end"/>
      </w:r>
      <w:r>
        <w:t>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переводить звонки.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отключать звонки. </w:t>
      </w:r>
    </w:p>
    <w:p>
      <w:pPr>
        <w:pStyle w:val="BodyText"/>
        <w:spacing w:line="250" w:lineRule="auto" w:before="130"/>
        <w:ind w:right="173"/>
        <w:jc w:val="both"/>
      </w:pPr>
      <w:r>
        <w:t xml:space="preserve">Во время консультации из второго звонка, первый звонок паркуется и может быть снят с парковки только если консультационный звонок/второй звонок был завершён, или было установлено соединение между Вашими собеседниками этих звонков. </w:t>
      </w:r>
    </w:p>
    <w:p>
      <w:pPr>
        <w:pStyle w:val="Heading6"/>
        <w:spacing w:line="240" w:lineRule="auto" w:before="120"/>
        <w:ind w:right="0"/>
        <w:jc w:val="left"/>
        <w:rPr>
          <w:b w:val="0"/>
          <w:bCs w:val="0"/>
        </w:rPr>
      </w:pPr>
      <w:r>
        <w:t>Снятие второго звонка с удержания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Соединение для звонка данному абоненту разрывается, и соединение для звонка первому абоненту восстанавливается.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40" w:name="Ending the second call"/>
      <w:bookmarkEnd w:id="340"/>
      <w:r>
        <w:rPr>
          <w:color w:val="8CC63F"/>
        </w:rPr>
        <w:t>Завершение второго звонка</w:t>
      </w:r>
    </w:p>
    <w:p>
      <w:pPr>
        <w:pStyle w:val="Heading6"/>
        <w:spacing w:line="240" w:lineRule="auto" w:before="155"/>
        <w:ind w:right="0"/>
        <w:jc w:val="left"/>
        <w:rPr>
          <w:b w:val="0"/>
          <w:bCs w:val="0"/>
        </w:rPr>
      </w:pPr>
      <w:r>
        <w:t>Разрыв соединения и ответ вешанием трубки</w:t>
      </w:r>
    </w:p>
    <w:p>
      <w:pPr>
        <w:pStyle w:val="BodyText"/>
        <w:spacing w:line="250" w:lineRule="auto" w:before="130"/>
        <w:ind w:right="107"/>
        <w:jc w:val="left"/>
      </w:pPr>
      <w:r>
        <w:t>Если Вы повесили трубку, или собеседник второго разговора сделал это, будет отображено сообщение, рекомендующее восстановить первый звонок, если опция «Удержание вызова и разрыв соединения» деактивирована (</w:t>
      </w:r>
      <w:r>
        <w:fldChar w:fldCharType="begin"/>
      </w:r>
      <w:r>
        <w:instrText xml:space="preserve">HYPERLINK  \l"_bookmark391"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</w:t>
      </w:r>
      <w:r>
        <w:fldChar w:fldCharType="end"/>
      </w:r>
      <w:r>
        <w:t xml:space="preserve"> 139). </w:t>
      </w:r>
      <w:r>
        <w:t>Если же она активирована, первый разговор будет оставаться на удержании, пока Вы не получите это сообщение по истечении установленного промежутка времени.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41" w:name="Ignoring the second call"/>
      <w:bookmarkEnd w:id="341"/>
      <w:bookmarkStart w:id="342" w:name="_bookmark177"/>
      <w:bookmarkEnd w:id="342"/>
      <w:r>
        <w:rPr>
          <w:color w:val="8CC63F"/>
        </w:rPr>
        <w:t>Игнорирование второго звонка</w:t>
      </w:r>
    </w:p>
    <w:p>
      <w:pPr>
        <w:spacing w:before="155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 xml:space="preserve">Необходимые условия: </w:t>
      </w:r>
      <w:r>
        <w:t>Идёт телефонный разговор, ожидание вызова допускается (</w:t>
      </w:r>
      <w:r>
        <w:fldChar w:fldCharType="begin"/>
      </w:r>
      <w:r>
        <w:instrText xml:space="preserve">HYPERLINK  \l"_bookmark400"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Arial" w:hAnsi="Arial"/>
          <w:spacing w:val="-1"/>
          <w:sz w:val="20"/>
        </w:rPr>
        <w:t>см. с. 14</w:t>
      </w:r>
      <w:r>
        <w:fldChar w:fldCharType="end"/>
      </w:r>
      <w:r>
        <w:rPr>
          <w:rFonts w:ascii="Arial" w:hAnsi="Arial"/>
          <w:spacing w:val="-1"/>
          <w:sz w:val="20"/>
        </w:rPr>
        <w:t>3).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794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41;top:7932;width:1702;height:284" coordorigin="1141,7932" coordsize="1702,284">
              <v:shape style="position:absolute;left:1141;top:7932;width:1702;height:284" coordorigin="1141,7932" coordsize="1702,284" path="m1141,8215l2843,8215,2843,7932,1141,7932,1141,8215xe" filled="true" fillcolor="#fbf9da" stroked="false">
                <v:path arrowok="t"/>
                <v:fill type="solid"/>
              </v:shape>
            </v:group>
            <v:group style="position:absolute;left:2843;top:7932;width:280;height:284" coordorigin="2843,7932" coordsize="280,284">
              <v:shape style="position:absolute;left:2843;top:7932;width:280;height:284" coordorigin="2843,7932" coordsize="280,284" path="m2843,8215l3122,8215,3122,7932,2843,7932,2843,8215xe" filled="true" fillcolor="#fbf9da" stroked="false">
                <v:path arrowok="t"/>
                <v:fill type="solid"/>
              </v:shape>
            </v:group>
            <v:group style="position:absolute;left:1141;top:10448;width:1702;height:284" coordorigin="1141,10448" coordsize="1702,284">
              <v:shape style="position:absolute;left:1141;top:10448;width:1702;height:284" coordorigin="1141,10448" coordsize="1702,284" path="m1141,10731l2843,10731,2843,10448,1141,10448,1141,10731xe" filled="true" fillcolor="#fbf9da" stroked="false">
                <v:path arrowok="t"/>
                <v:fill type="solid"/>
              </v:shape>
            </v:group>
            <v:group style="position:absolute;left:2843;top:10448;width:280;height:284" coordorigin="2843,10448" coordsize="280,284">
              <v:shape style="position:absolute;left:2843;top:10448;width:280;height:284" coordorigin="2843,10448" coordsize="280,284" path="m2843,10731l3122,10731,3122,10448,2843,10448,2843,10731xe" filled="true" fillcolor="#fbf9da" stroked="false">
                <v:path arrowok="t"/>
                <v:fill type="solid"/>
              </v:shape>
              <v:shape style="position:absolute;left:1141;top:5851;width:1982;height:284" type="#_x0000_t202" filled="true" fillcolor="#fbf9da" stroked="false">
                <v:textbox inset="0,0,0,0">
                  <w:txbxContent>
                    <w:p>
                      <w:pPr>
                        <w:spacing w:line="209" w:lineRule="exact" w:before="0"/>
                        <w:ind w:left="126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20"/>
                          <w:sz w:val="18"/>
                        </w:rPr>
                        <w:t xml:space="preserve">Reject (отвержение) </w:t>
                      </w:r>
                      <w:r>
                        <w:rPr>
                          <w:rFonts w:ascii="Arial" w:hAnsi="Arial"/>
                          <w:w w:val="360"/>
                          <w:position w:val="1"/>
                          <w:sz w:val="18"/>
                        </w:rPr>
                        <w:t>í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584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64;top:7927;width:1269;height:639" type="#_x0000_t202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20"/>
                          <w:sz w:val="18"/>
                        </w:rPr>
                        <w:t>Deflect (Отклонение)</w:t>
                      </w:r>
                      <w:r>
                        <w:rPr>
                          <w:rFonts w:ascii="Arial Narrow" w:hAnsi="Arial Narrow"/>
                          <w:spacing w:val="-2"/>
                          <w:w w:val="1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85"/>
                          <w:position w:val="1"/>
                          <w:sz w:val="18"/>
                        </w:rPr>
                        <w:t xml:space="preserve">Ô </w:t>
                      </w:r>
                      <w:r>
                        <w:rPr>
                          <w:rFonts w:ascii="Arial" w:hAns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  <w:p>
                      <w:pPr>
                        <w:spacing w:before="7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03;top:10444;width:1931;height:775" type="#_x0000_t202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Complete transfer (Завершение перевода звонка) </w:t>
                      </w:r>
                      <w:r>
                        <w:rPr>
                          <w:rFonts w:ascii="Arial"/>
                          <w:w w:val="170"/>
                          <w:position w:val="1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w w:val="170"/>
                          <w:position w:val="-5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72;top:11944;width:961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475"/>
                          <w:sz w:val="22"/>
                        </w:rPr>
                        <w:t xml:space="preserve">]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color w:val="488541"/>
                          <w:w w:val="235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69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50"/>
        <w:ind w:right="0"/>
        <w:jc w:val="left"/>
      </w:pPr>
      <w:r>
        <w:t>Нажать данную переназначаемую клавишу.</w:t>
      </w:r>
    </w:p>
    <w:p>
      <w:pPr>
        <w:pStyle w:val="BodyText"/>
        <w:spacing w:line="250" w:lineRule="auto" w:before="10"/>
        <w:ind w:right="187"/>
        <w:jc w:val="left"/>
      </w:pPr>
      <w:r>
        <w:t xml:space="preserve">Звонящий услышит сигнал, показывающий, что трубка положена. </w:t>
      </w:r>
      <w:r>
        <w:t xml:space="preserve">После этого можно ответить на второй звонок, отвергнуть или отклонить его с помощью Диалога.  </w:t>
      </w:r>
      <w:r>
        <w:t xml:space="preserve">Администратор должен предусмотреть в системе время на это, чтобы вызов не был прерван преждевременно или переадресован. </w:t>
      </w:r>
    </w:p>
    <w:p>
      <w:pPr>
        <w:pStyle w:val="BodyText"/>
        <w:spacing w:line="240" w:lineRule="auto" w:before="120"/>
        <w:ind w:right="0"/>
        <w:jc w:val="left"/>
      </w:pPr>
      <w:r>
        <w:t xml:space="preserve">Если проигнорированный второй звонок остаётся на ожидании, с активным звонком можно: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 xml:space="preserve">начать консультационный звонок, 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начинать конференцию,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переключаться между вторым и консультационным звонками,</w:t>
      </w:r>
    </w:p>
    <w:p>
      <w:pPr>
        <w:pStyle w:val="BodyText"/>
        <w:numPr>
          <w:ilvl w:val="0"/>
          <w:numId w:val="1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переводить звонки.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Третий звонок должен быть отвергнут с помощью сигнала «занято».  </w:t>
      </w:r>
      <w:r>
        <w:t xml:space="preserve">Если соединение первого звонка было разорвано, проигнорированный второй звонок будет звонить в обычном режиме.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43" w:name="Rejecting a second call"/>
      <w:bookmarkEnd w:id="343"/>
      <w:r>
        <w:rPr>
          <w:color w:val="8CC63F"/>
          <w:spacing w:val="-1"/>
        </w:rPr>
        <w:t>Отвержение второго звонка</w:t>
      </w:r>
    </w:p>
    <w:p>
      <w:pPr>
        <w:spacing w:before="155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 xml:space="preserve">Необходимые условия: </w:t>
      </w:r>
      <w:r>
        <w:t>Идёт телефонный разговор, ожидание вызова допускается (</w:t>
      </w:r>
      <w:r>
        <w:fldChar w:fldCharType="begin"/>
      </w:r>
      <w:r>
        <w:instrText xml:space="preserve">HYPERLINK  \l"_bookmark400"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Arial" w:hAnsi="Arial"/>
          <w:spacing w:val="-1"/>
          <w:sz w:val="20"/>
        </w:rPr>
        <w:t>см. с. 14</w:t>
      </w:r>
      <w:r>
        <w:fldChar w:fldCharType="end"/>
      </w:r>
      <w:r>
        <w:rPr>
          <w:rFonts w:ascii="Arial" w:hAnsi="Arial"/>
          <w:spacing w:val="-1"/>
          <w:sz w:val="20"/>
        </w:rPr>
        <w:t>3).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Второй звонок отвергнут.  </w:t>
      </w:r>
      <w:r>
        <w:t xml:space="preserve">Звонящий услышит сигнал «линия занята». </w:t>
      </w:r>
      <w:r>
        <w:t xml:space="preserve">Звонок в Диалогах будет определён как непринятый вызов.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44" w:name="Deflecting a second call"/>
      <w:bookmarkEnd w:id="344"/>
      <w:r>
        <w:rPr>
          <w:color w:val="8CC63F"/>
          <w:spacing w:val="-1"/>
        </w:rPr>
        <w:t>Отклонение второго звонка</w:t>
      </w:r>
    </w:p>
    <w:p>
      <w:pPr>
        <w:spacing w:before="154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 xml:space="preserve">Необходимые условия: </w:t>
      </w:r>
      <w:r>
        <w:t>Идёт телефонный разговор, ожидание вызова допускается (</w:t>
      </w:r>
      <w:r>
        <w:fldChar w:fldCharType="begin"/>
      </w:r>
      <w:r>
        <w:instrText xml:space="preserve">HYPERLINK  \l"_bookmark400"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Arial" w:hAnsi="Arial"/>
          <w:spacing w:val="-1"/>
          <w:sz w:val="20"/>
        </w:rPr>
        <w:t>см. с. 14</w:t>
      </w:r>
      <w:r>
        <w:fldChar w:fldCharType="end"/>
      </w:r>
      <w:r>
        <w:rPr>
          <w:rFonts w:ascii="Arial" w:hAnsi="Arial"/>
          <w:spacing w:val="-1"/>
          <w:sz w:val="20"/>
        </w:rPr>
        <w:t>3).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Ввести и подтвердить телефонный номер. </w:t>
      </w:r>
      <w:r>
        <w:t xml:space="preserve">Также, на этой стадии можно выбрать абонента и позвонить ему из Диалогов. </w:t>
      </w:r>
    </w:p>
    <w:p>
      <w:pPr>
        <w:pStyle w:val="BodyText"/>
        <w:spacing w:line="240" w:lineRule="auto" w:before="120"/>
        <w:ind w:right="0"/>
        <w:jc w:val="left"/>
      </w:pPr>
      <w:r>
        <w:t xml:space="preserve">Второй звонок отклоняется «в пользу» установленного адресата.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45" w:name="Connecting parties"/>
      <w:bookmarkEnd w:id="345"/>
      <w:r>
        <w:rPr>
          <w:color w:val="8CC63F"/>
          <w:spacing w:val="-1"/>
        </w:rPr>
        <w:t>Соединение сторон разговора</w:t>
      </w:r>
    </w:p>
    <w:p>
      <w:pPr>
        <w:spacing w:before="155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pacing w:val="-7"/>
          <w:sz w:val="20"/>
        </w:rPr>
        <w:t>Вы ответили на второй звонок.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Теперь два Ваших собеседника подключены друг к другу. </w:t>
      </w:r>
      <w:r>
        <w:t xml:space="preserve">Теперь можно повесить трубку или, например, набрать другой номер. </w:t>
      </w:r>
    </w:p>
    <w:p>
      <w:pPr>
        <w:pStyle w:val="Heading5"/>
        <w:spacing w:line="240" w:lineRule="auto" w:before="82"/>
        <w:ind w:right="0"/>
        <w:jc w:val="left"/>
      </w:pPr>
      <w:bookmarkStart w:id="346" w:name="Connecting by hanging up"/>
      <w:bookmarkEnd w:id="346"/>
      <w:r>
        <w:rPr>
          <w:color w:val="8CC63F"/>
          <w:spacing w:val="-1"/>
        </w:rPr>
        <w:t>Установка соединения вешанием трубки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Необходимые условия: </w:t>
      </w:r>
      <w:r>
        <w:t>Установка соединения вешанием трубки активировано (обратитесь к администратору) и функция "Toggle associate» (Переключение соединений) активна (</w:t>
      </w:r>
      <w:r>
        <w:fldChar w:fldCharType="begin"/>
      </w:r>
      <w:r>
        <w:instrText xml:space="preserve">HYPERLINK  \l"_bookmark402"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</w:t>
      </w:r>
      <w:r>
        <w:fldChar w:fldCharType="end"/>
      </w:r>
      <w:r>
        <w:t xml:space="preserve">44) 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Повесить трубку или, если активен режим спикерфона, нажать клавишу громкой связи. </w:t>
      </w:r>
      <w:r>
        <w:t>Теперь два Ваших собеседника подключены друг к другу.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347" w:name="Transferring a call"/>
      <w:bookmarkEnd w:id="347"/>
      <w:bookmarkStart w:id="348" w:name="_bookmark178"/>
      <w:bookmarkEnd w:id="348"/>
      <w:r>
        <w:rPr>
          <w:color w:val="8CC63F"/>
          <w:spacing w:val="-2"/>
        </w:rPr>
        <w:t xml:space="preserve">Перевод </w:t>
      </w:r>
      <w:bookmarkStart w:id="349" w:name="_bookmark179"/>
      <w:bookmarkEnd w:id="349"/>
      <w:r>
        <w:rPr>
          <w:color w:val="8CC63F"/>
          <w:spacing w:val="-2"/>
        </w:rPr>
        <w:t>звонка</w:t>
      </w:r>
    </w:p>
    <w:p>
      <w:pPr>
        <w:pStyle w:val="BodyText"/>
        <w:spacing w:line="240" w:lineRule="auto" w:before="182"/>
        <w:ind w:right="0"/>
        <w:jc w:val="left"/>
      </w:pPr>
      <w:r>
        <w:t>Можно переводить свой текущий звонок от первого абонента второму как за консультацией, так и без такой цели.</w:t>
      </w:r>
    </w:p>
    <w:p>
      <w:pPr>
        <w:pStyle w:val="Heading5"/>
        <w:spacing w:line="240" w:lineRule="auto" w:before="162"/>
        <w:ind w:right="0"/>
        <w:jc w:val="left"/>
      </w:pPr>
      <w:bookmarkStart w:id="350" w:name="Blind transfer"/>
      <w:bookmarkEnd w:id="350"/>
      <w:r>
        <w:rPr>
          <w:color w:val="8CC63F"/>
          <w:spacing w:val="-1"/>
        </w:rPr>
        <w:t>Перевод вслепую</w:t>
      </w:r>
    </w:p>
    <w:p>
      <w:pPr>
        <w:pStyle w:val="BodyText"/>
        <w:spacing w:line="250" w:lineRule="auto" w:before="155"/>
        <w:ind w:right="187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Вы начали телефонный разговор. </w:t>
      </w:r>
      <w:r>
        <w:t xml:space="preserve">Позволены опции "Allow call transfer" (Допускается перевод вызовов) и "Transfer on ring» (Перевод вызова, когда телефон звонит)  </w:t>
      </w:r>
      <w:r>
        <w:fldChar w:fldCharType="begin"/>
      </w:r>
      <w:r>
        <w:instrText xml:space="preserve">HYPERLINK  \l"_bookmark404"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145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813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41;top:1611;width:1702;height:284" coordorigin="1141,1611" coordsize="1702,284">
              <v:shape style="position:absolute;left:1141;top:1611;width:1702;height:284" coordorigin="1141,1611" coordsize="1702,284" path="m1141,1894l2843,1894,2843,1611,1141,1611,1141,1894xe" filled="true" fillcolor="#fbf9da" stroked="false">
                <v:path arrowok="t"/>
                <v:fill type="solid"/>
              </v:shape>
            </v:group>
            <v:group style="position:absolute;left:2843;top:1611;width:280;height:284" coordorigin="2843,1611" coordsize="280,284">
              <v:shape style="position:absolute;left:2843;top:1611;width:280;height:284" coordorigin="2843,1611" coordsize="280,284" path="m2843,1894l3122,1894,3122,1611,2843,1611,2843,1894xe" filled="true" fillcolor="#fbf9da" stroked="false">
                <v:path arrowok="t"/>
                <v:fill type="solid"/>
              </v:shape>
            </v:group>
            <v:group style="position:absolute;left:1141;top:5328;width:1702;height:284" coordorigin="1141,5328" coordsize="1702,284">
              <v:shape style="position:absolute;left:1141;top:5328;width:1702;height:284" coordorigin="1141,5328" coordsize="1702,284" path="m1141,5611l2843,5611,2843,5328,1141,5328,1141,5611xe" filled="true" fillcolor="#fbf9da" stroked="false">
                <v:path arrowok="t"/>
                <v:fill type="solid"/>
              </v:shape>
            </v:group>
            <v:group style="position:absolute;left:2843;top:5328;width:280;height:284" coordorigin="2843,5328" coordsize="280,284">
              <v:shape style="position:absolute;left:2843;top:5328;width:280;height:284" coordorigin="2843,5328" coordsize="280,284" path="m2843,5611l3122,5611,3122,5328,2843,5328,2843,5611xe" filled="true" fillcolor="#fbf9da" stroked="false">
                <v:path arrowok="t"/>
                <v:fill type="solid"/>
              </v:shape>
            </v:group>
            <v:group style="position:absolute;left:1141;top:7125;width:1702;height:284" coordorigin="1141,7125" coordsize="1702,284">
              <v:shape style="position:absolute;left:1141;top:7125;width:1702;height:284" coordorigin="1141,7125" coordsize="1702,284" path="m1141,7408l2843,7408,2843,7125,1141,7125,1141,7408xe" filled="true" fillcolor="#fbf9da" stroked="false">
                <v:path arrowok="t"/>
                <v:fill type="solid"/>
              </v:shape>
            </v:group>
            <v:group style="position:absolute;left:2843;top:7125;width:280;height:284" coordorigin="2843,7125" coordsize="280,284">
              <v:shape style="position:absolute;left:2843;top:7125;width:280;height:284" coordorigin="2843,7125" coordsize="280,284" path="m2843,7408l3122,7408,3122,7125,2843,7125,2843,7408xe" filled="true" fillcolor="#fbf9da" stroked="false">
                <v:path arrowok="t"/>
                <v:fill type="solid"/>
              </v:shape>
            </v:group>
            <v:group style="position:absolute;left:1141;top:8605;width:1702;height:284" coordorigin="1141,8605" coordsize="1702,284">
              <v:shape style="position:absolute;left:1141;top:8605;width:1702;height:284" coordorigin="1141,8605" coordsize="1702,284" path="m1141,8888l2843,8888,2843,8605,1141,8605,1141,8888xe" filled="true" fillcolor="#fbf9da" stroked="false">
                <v:path arrowok="t"/>
                <v:fill type="solid"/>
              </v:shape>
            </v:group>
            <v:group style="position:absolute;left:2843;top:8605;width:280;height:284" coordorigin="2843,8605" coordsize="280,284">
              <v:shape style="position:absolute;left:2843;top:8605;width:280;height:284" coordorigin="2843,8605" coordsize="280,284" path="m2843,8888l3122,8888,3122,8605,2843,8605,2843,8888xe" filled="true" fillcolor="#fbf9da" stroked="false">
                <v:path arrowok="t"/>
                <v:fill type="solid"/>
              </v:shape>
              <v:shape style="position:absolute;left:2312;top:1607;width:1321;height:639" type="#_x0000_t202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Transfer </w:t>
                      </w:r>
                      <w:r>
                        <w:rPr>
                          <w:rFonts w:ascii="Arial"/>
                          <w:w w:val="185"/>
                          <w:position w:val="1"/>
                          <w:sz w:val="18"/>
                        </w:rPr>
                        <w:t xml:space="preserve">(Перевод) D </w:t>
                      </w:r>
                      <w:r>
                        <w:rPr>
                          <w:rFonts w:ascii="Arial"/>
                          <w:w w:val="230"/>
                          <w:position w:val="-5"/>
                          <w:sz w:val="28"/>
                        </w:rPr>
                        <w:t>_</w:t>
                      </w:r>
                    </w:p>
                    <w:p>
                      <w:pPr>
                        <w:spacing w:before="7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56;top:5323;width:1278;height:639" type="#_x0000_t202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Consult </w:t>
                      </w:r>
                      <w:r>
                        <w:t xml:space="preserve">(Консультационный звонок) </w:t>
                      </w:r>
                      <w:r>
                        <w:rPr>
                          <w:rFonts w:ascii="Arial"/>
                          <w:w w:val="205"/>
                          <w:position w:val="1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w w:val="235"/>
                          <w:position w:val="-5"/>
                          <w:sz w:val="28"/>
                        </w:rPr>
                        <w:t>_</w:t>
                      </w:r>
                    </w:p>
                    <w:p>
                      <w:pPr>
                        <w:spacing w:before="7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31;top:7120;width:168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Complete Xfer (Завершение перевода звонка) </w:t>
                      </w:r>
                      <w:r>
                        <w:rPr>
                          <w:rFonts w:ascii="Arial"/>
                          <w:w w:val="185"/>
                          <w:position w:val="1"/>
                          <w:sz w:val="18"/>
                        </w:rPr>
                        <w:t xml:space="preserve">D </w:t>
                      </w:r>
                      <w:r>
                        <w:rPr>
                          <w:rFonts w:ascii="Arial"/>
                          <w:w w:val="19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03;top:8600;width:1930;height:619" type="#_x0000_t202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Complete transfer (Завершение перевода звонка) </w:t>
                      </w:r>
                      <w:r>
                        <w:rPr>
                          <w:rFonts w:ascii="Arial"/>
                          <w:w w:val="170"/>
                          <w:position w:val="1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w w:val="170"/>
                          <w:position w:val="-5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99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70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right="0"/>
        <w:jc w:val="both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77"/>
        <w:jc w:val="both"/>
      </w:pPr>
      <w:r>
        <w:t xml:space="preserve">Ввести и подтвердит телефонный номер второго абонента, которому требуется перевести звонок.  </w:t>
      </w:r>
      <w:r>
        <w:t>Также, на этой стадии можно выбрать абонента и позвонить ему из Диалогов.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65pt;margin-top:2.84021pt;width:22.5pt;height:14.5pt;mso-position-horizontal-relative:page;mso-position-vertical-relative:paragraph;z-index:18160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006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Список Диалогов будет отображён после того, как вызов успешно переведён.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both"/>
      </w:pPr>
      <w:bookmarkStart w:id="351" w:name="Transferring with consultation"/>
      <w:bookmarkEnd w:id="351"/>
      <w:r>
        <w:rPr>
          <w:color w:val="8CC63F"/>
          <w:spacing w:val="-2"/>
        </w:rPr>
        <w:t xml:space="preserve">Перевод звонка с консультацией. </w:t>
      </w:r>
    </w:p>
    <w:p>
      <w:pPr>
        <w:pStyle w:val="BodyText"/>
        <w:spacing w:line="240" w:lineRule="auto" w:before="155"/>
        <w:ind w:right="0"/>
        <w:jc w:val="both"/>
      </w:pPr>
      <w:r>
        <w:t xml:space="preserve">Можно анонсировать звонок получателю до его перевода. </w:t>
      </w:r>
    </w:p>
    <w:p>
      <w:pPr>
        <w:pStyle w:val="BodyText"/>
        <w:spacing w:line="250" w:lineRule="auto" w:before="130"/>
        <w:ind w:right="187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Вы начали телефонный разговор. </w:t>
      </w:r>
      <w:r>
        <w:t xml:space="preserve">Позволены опции "Allow call transfer" (Допускается перевод вызовов) и "Transfer on ring» (Перевод вызова, когда телефон звонит)  </w:t>
      </w:r>
      <w:r>
        <w:fldChar w:fldCharType="begin"/>
      </w:r>
      <w:r>
        <w:instrText xml:space="preserve">HYPERLINK  \l"_bookmark404"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145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77"/>
        <w:jc w:val="both"/>
      </w:pPr>
      <w:r>
        <w:t xml:space="preserve">Ввести и подтвердит телефонный номер второго абонента, которому требуется перевести звонок. </w:t>
      </w:r>
      <w:r>
        <w:t>Также, на этой стадии можно выбрать абонента и позвонить ему из Диалогов.</w:t>
      </w:r>
    </w:p>
    <w:p>
      <w:pPr>
        <w:pStyle w:val="BodyText"/>
        <w:spacing w:line="240" w:lineRule="auto" w:before="120"/>
        <w:ind w:right="0"/>
        <w:jc w:val="both"/>
      </w:pPr>
      <w:r>
        <w:t xml:space="preserve">Анонсировать вызов, который требуется перевести.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both"/>
      </w:pPr>
      <w:r>
        <w:t>Нажать данную переназначаемую клавишу.</w:t>
      </w: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t xml:space="preserve">Если второй абонент не отвечает: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Не требуется ждать, пока второй абонент ответит, перед тем, как перевести звонок.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197" w:lineRule="exact"/>
        <w:ind w:right="0"/>
        <w:jc w:val="both"/>
      </w:pPr>
      <w:r>
        <w:t xml:space="preserve">Повесить трубку или, если активен режим спикерфона, нажать подсвеченную </w:t>
      </w:r>
    </w:p>
    <w:p>
      <w:pPr>
        <w:pStyle w:val="BodyText"/>
        <w:spacing w:line="289" w:lineRule="exact"/>
        <w:ind w:right="0"/>
        <w:jc w:val="both"/>
      </w:pPr>
      <w:r>
        <w:t xml:space="preserve">клавишу </w:t>
      </w:r>
      <w:r>
        <w:rPr>
          <w:rFonts w:ascii="Arial" w:hAnsi="Arial"/>
          <w:color w:val="488541"/>
          <w:w w:val="195"/>
          <w:sz w:val="28"/>
        </w:rPr>
        <w:t>É</w:t>
      </w:r>
      <w:r>
        <w:t xml:space="preserve"> , чтобы перевести звонок. </w:t>
      </w:r>
    </w:p>
    <w:p>
      <w:pPr>
        <w:pStyle w:val="BodyText"/>
        <w:spacing w:line="250" w:lineRule="auto" w:before="113"/>
        <w:ind w:right="107"/>
        <w:jc w:val="left"/>
      </w:pPr>
      <w:r>
        <w:t xml:space="preserve">Если второй абонент не отвечает, через некоторое время Вам поступит обратный звонок от первого.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18568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8442" coordorigin="913,1426" coordsize="2,8442">
              <v:shape style="position:absolute;left:913;top:1426;width:2;height:8442" coordorigin="913,1426" coordsize="0,8442" path="m913,1426l913,9868e" filled="false" stroked="true" strokeweight=".580pt" strokecolor="#e1e2e0">
                <v:path arrowok="t"/>
              </v:shape>
            </v:group>
            <v:group style="position:absolute;left:913;top:10152;width:2;height:1440" coordorigin="913,10152" coordsize="2,1440">
              <v:shape style="position:absolute;left:913;top:10152;width:2;height:1440" coordorigin="913,10152" coordsize="0,1440" path="m913,10152l913,11592e" filled="false" stroked="true" strokeweight=".580pt" strokecolor="#e1e2e0">
                <v:path arrowok="t"/>
              </v:shape>
            </v:group>
            <v:group style="position:absolute;left:913;top:11876;width:2;height:3213" coordorigin="913,11876" coordsize="2,3213">
              <v:shape style="position:absolute;left:913;top:11876;width:2;height:3213" coordorigin="913,11876" coordsize="0,3213" path="m913,11876l913,15088e" filled="false" stroked="true" strokeweight=".580pt" strokecolor="#e1e2e0">
                <v:path arrowok="t"/>
              </v:shape>
            </v:group>
            <v:group style="position:absolute;left:905;top:8301;width:232;height:284" coordorigin="905,8301" coordsize="232,284">
              <v:shape style="position:absolute;left:905;top:8301;width:232;height:284" coordorigin="905,8301" coordsize="232,284" path="m905,8584l1136,8584,1136,8301,905,8301,905,8584xe" filled="true" fillcolor="#000000" stroked="false">
                <v:path arrowok="t"/>
                <v:fill type="solid"/>
              </v:shape>
            </v:group>
            <v:group style="position:absolute;left:1136;top:8301;width:1707;height:284" coordorigin="1136,8301" coordsize="1707,284">
              <v:shape style="position:absolute;left:1136;top:8301;width:1707;height:284" coordorigin="1136,8301" coordsize="1707,284" path="m1136,8584l2843,8584,2843,8301,1136,8301,1136,8584xe" filled="true" fillcolor="#000000" stroked="false">
                <v:path arrowok="t"/>
                <v:fill type="solid"/>
              </v:shape>
            </v:group>
            <v:group style="position:absolute;left:2843;top:8301;width:280;height:284" coordorigin="2843,8301" coordsize="280,284">
              <v:shape style="position:absolute;left:2843;top:8301;width:280;height:284" coordorigin="2843,8301" coordsize="280,284" path="m2843,8584l3122,8584,3122,8301,2843,8301,2843,8584xe" filled="true" fillcolor="#000000" stroked="false">
                <v:path arrowok="t"/>
                <v:fill type="solid"/>
              </v:shape>
            </v:group>
            <v:group style="position:absolute;left:907;top:9265;width:285;height:284" coordorigin="907,9265" coordsize="285,284">
              <v:shape style="position:absolute;left:907;top:9265;width:285;height:284" coordorigin="907,9265" coordsize="285,284" path="m907,9548l1192,9548,1192,9265,907,9265,907,9548xe" filled="true" fillcolor="#fbf9da" stroked="false">
                <v:path arrowok="t"/>
                <v:fill type="solid"/>
              </v:shape>
            </v:group>
            <v:group style="position:absolute;left:1192;top:9265;width:1701;height:284" coordorigin="1192,9265" coordsize="1701,284">
              <v:shape style="position:absolute;left:1192;top:9265;width:1701;height:284" coordorigin="1192,9265" coordsize="1701,284" path="m1192,9548l2892,9548,2892,9265,1192,9265,1192,9548xe" filled="true" fillcolor="#fbf9da" stroked="false">
                <v:path arrowok="t"/>
                <v:fill type="solid"/>
              </v:shape>
            </v:group>
            <v:group style="position:absolute;left:2892;top:9265;width:281;height:284" coordorigin="2892,9265" coordsize="281,284">
              <v:shape style="position:absolute;left:2892;top:9265;width:281;height:284" coordorigin="2892,9265" coordsize="281,284" path="m2892,9548l3173,9548,3173,9265,2892,9265,2892,9548xe" filled="true" fillcolor="#fbf9da" stroked="false">
                <v:path arrowok="t"/>
                <v:fill type="solid"/>
              </v:shape>
            </v:group>
            <v:group style="position:absolute;left:888;top:9868;width:284;height:284" coordorigin="888,9868" coordsize="284,284">
              <v:shape style="position:absolute;left:888;top:9868;width:284;height:284" coordorigin="888,9868" coordsize="284,284" path="m888,10152l1171,10152,1171,9868,888,9868,888,10152xe" filled="true" fillcolor="#fbf9da" stroked="false">
                <v:path arrowok="t"/>
                <v:fill type="solid"/>
              </v:shape>
            </v:group>
            <v:group style="position:absolute;left:1171;top:9868;width:1721;height:284" coordorigin="1171,9868" coordsize="1721,284">
              <v:shape style="position:absolute;left:1171;top:9868;width:1721;height:284" coordorigin="1171,9868" coordsize="1721,284" path="m1171,10152l2892,10152,2892,9868,1171,9868,1171,10152xe" filled="true" fillcolor="#fbf9da" stroked="false">
                <v:path arrowok="t"/>
                <v:fill type="solid"/>
              </v:shape>
            </v:group>
            <v:group style="position:absolute;left:2892;top:9868;width:281;height:284" coordorigin="2892,9868" coordsize="281,284">
              <v:shape style="position:absolute;left:2892;top:9868;width:281;height:284" coordorigin="2892,9868" coordsize="281,284" path="m2892,10152l3173,10152,3173,9868,2892,9868,2892,10152xe" filled="true" fillcolor="#fbf9da" stroked="false">
                <v:path arrowok="t"/>
                <v:fill type="solid"/>
              </v:shape>
            </v:group>
            <v:group style="position:absolute;left:912;top:10472;width:246;height:284" coordorigin="912,10472" coordsize="246,284">
              <v:shape style="position:absolute;left:912;top:10472;width:246;height:284" coordorigin="912,10472" coordsize="246,284" path="m912,10755l1158,10755,1158,10472,912,10472,912,10755xe" filled="true" fillcolor="#fbf9da" stroked="false">
                <v:path arrowok="t"/>
                <v:fill type="solid"/>
              </v:shape>
            </v:group>
            <v:group style="position:absolute;left:1158;top:10472;width:1734;height:284" coordorigin="1158,10472" coordsize="1734,284">
              <v:shape style="position:absolute;left:1158;top:10472;width:1734;height:284" coordorigin="1158,10472" coordsize="1734,284" path="m1158,10755l2892,10755,2892,10472,1158,10472,1158,10755xe" filled="true" fillcolor="#fbf9da" stroked="false">
                <v:path arrowok="t"/>
                <v:fill type="solid"/>
              </v:shape>
            </v:group>
            <v:group style="position:absolute;left:2892;top:10472;width:281;height:284" coordorigin="2892,10472" coordsize="281,284">
              <v:shape style="position:absolute;left:2892;top:10472;width:281;height:284" coordorigin="2892,10472" coordsize="281,284" path="m2892,10755l3173,10755,3173,10472,2892,10472,2892,10755xe" filled="true" fillcolor="#fbf9da" stroked="false">
                <v:path arrowok="t"/>
                <v:fill type="solid"/>
              </v:shape>
            </v:group>
            <v:group style="position:absolute;left:888;top:11592;width:2004;height:285" coordorigin="888,11592" coordsize="2004,285">
              <v:shape style="position:absolute;left:888;top:11592;width:2004;height:285" coordorigin="888,11592" coordsize="2004,285" path="m888,11876l2892,11876,2892,11592,888,11592,888,11876xe" filled="true" fillcolor="#000000" stroked="false">
                <v:path arrowok="t"/>
                <v:fill type="solid"/>
              </v:shape>
            </v:group>
            <v:group style="position:absolute;left:2892;top:11592;width:281;height:285" coordorigin="2892,11592" coordsize="281,285">
              <v:shape style="position:absolute;left:2892;top:11592;width:281;height:285" coordorigin="2892,11592" coordsize="281,285" path="m2892,11876l3173,11876,3173,11592,2892,11592,2892,11876xe" filled="true" fillcolor="#000000" stroked="false">
                <v:path arrowok="t"/>
                <v:fill type="solid"/>
              </v:shape>
              <v:shape style="position:absolute;left:1092;top:2071;width:2031;height:284" type="#_x0000_t202" filled="true" fillcolor="#000000" stroked="false">
                <v:textbox inset="0,0,0,0">
                  <w:txbxContent>
                    <w:p>
                      <w:pPr>
                        <w:spacing w:line="225" w:lineRule="exact" w:before="0"/>
                        <w:ind w:left="98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Disconnect (Разъединить) </w:t>
                      </w:r>
                      <w:r>
                        <w:rPr>
                          <w:rFonts w:ascii="Arial" w:hAnsi="Arial"/>
                          <w:color w:val="FFFFFF"/>
                          <w:w w:val="120"/>
                          <w:sz w:val="20"/>
                        </w:rPr>
                        <w:t>à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7698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066;width:441;height:264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  <w:p>
                      <w:pPr>
                        <w:spacing w:before="103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20"/>
                          <w:sz w:val="28"/>
                        </w:rPr>
                        <w:t>É</w:t>
                      </w:r>
                    </w:p>
                    <w:p>
                      <w:pPr>
                        <w:spacing w:before="139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20"/>
                          <w:sz w:val="28"/>
                        </w:rPr>
                        <w:t>É</w:t>
                      </w:r>
                    </w:p>
                    <w:p>
                      <w:pPr>
                        <w:spacing w:before="139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0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]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6770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8312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297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9288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26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0;top:9891;width:1200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Incoming calls (Входящие звонки)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86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6;top:10495;width:1008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Forwarding (Переадресация)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46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8;top:11637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58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71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3241" w:right="0"/>
        <w:jc w:val="left"/>
      </w:pPr>
      <w:bookmarkStart w:id="352" w:name="Ending a call"/>
      <w:bookmarkEnd w:id="352"/>
      <w:bookmarkStart w:id="353" w:name="_bookmark180"/>
      <w:bookmarkEnd w:id="353"/>
      <w:r>
        <w:rPr>
          <w:color w:val="8CC63F"/>
        </w:rPr>
        <w:t>Завершение звонка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Нажать представленную здесь </w:t>
      </w:r>
      <w:bookmarkStart w:id="354" w:name="_bookmark181"/>
      <w:bookmarkEnd w:id="354"/>
      <w:r>
        <w:t>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 xml:space="preserve">Нажать представленную здесь клавишу. </w:t>
      </w:r>
      <w:r>
        <w:t xml:space="preserve">Светодиод клавиши погаснет.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 xml:space="preserve">Нажать представленную здесь клавишу. </w:t>
      </w:r>
      <w:r>
        <w:t>Светодиод клавиши погаснет.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Повесить трубку.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 w:before="0"/>
        <w:ind w:left="3241" w:right="0"/>
        <w:jc w:val="left"/>
      </w:pPr>
      <w:bookmarkStart w:id="355" w:name="Configuring call forwarding"/>
      <w:bookmarkEnd w:id="355"/>
      <w:bookmarkStart w:id="356" w:name="_bookmark182"/>
      <w:bookmarkEnd w:id="356"/>
      <w:r>
        <w:rPr>
          <w:color w:val="8CC63F"/>
          <w:spacing w:val="-1"/>
        </w:rPr>
        <w:t>Настройка переадресации вызова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474"/>
        <w:jc w:val="left"/>
      </w:pPr>
      <w:r>
        <w:rPr/>
        <w:pict>
          <v:group xmlns:v="urn:schemas-microsoft-com:vml" style="position:absolute;margin-left:201.729996pt;margin-top:2.780171pt;width:22.5pt;height:14.55pt;mso-position-horizontal-relative:page;mso-position-vertical-relative:paragraph;z-index:18592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Помимо описанного здесь, можно задать настройки переадресации вызова с помощью клавиши "Presence" (Статус присутствия) (</w:t>
      </w:r>
      <w:r>
        <w:fldChar w:fldCharType="begin"/>
      </w:r>
      <w:r>
        <w:instrText xml:space="preserve">HYPERLINK  \l"_bookmark369"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130</w:t>
      </w:r>
      <w:r>
        <w:fldChar w:fldCharType="end"/>
      </w:r>
      <w:r>
        <w:t>).</w:t>
      </w:r>
    </w:p>
    <w:p>
      <w:pPr>
        <w:pStyle w:val="BodyText"/>
        <w:spacing w:line="382" w:lineRule="auto" w:before="120"/>
        <w:ind w:left="3241" w:right="841" w:firstLine="510"/>
        <w:jc w:val="left"/>
      </w:pPr>
      <w:r>
        <w:rPr/>
        <w:pict>
          <v:group xmlns:v="urn:schemas-microsoft-com:vml" style="position:absolute;margin-left:201.059998pt;margin-top:20.720482pt;width:348.75pt;height:.1pt;mso-position-horizontal-relative:page;mso-position-vertical-relative:paragraph;z-index:-468640" coordorigin="4021,414" coordsize="6975,2">
            <v:shape style="position:absolute;left:4021;top:414;width:6975;height:2" coordorigin="4021,414" coordsize="6975,0" path="m4021,414l10996,414e" filled="false" stroked="true" strokeweight=".33999pt" strokecolor="#000000">
              <v:path arrowok="t"/>
            </v:shape>
            <w10:wrap xmlns:w10="urn:schemas-microsoft-com:office:word" type="none"/>
          </v:group>
        </w:pict>
      </w:r>
      <w:r>
        <w:t xml:space="preserve">Это обеспечит локальную переадресацию на платформе OpenScape 4000. </w:t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Heading5"/>
        <w:spacing w:line="212" w:lineRule="exact" w:before="0"/>
        <w:ind w:left="3241" w:right="0"/>
        <w:jc w:val="left"/>
      </w:pPr>
      <w:bookmarkStart w:id="357" w:name="Configuring call forwarding"/>
      <w:bookmarkEnd w:id="357"/>
      <w:r>
        <w:rPr>
          <w:color w:val="8CC63F"/>
          <w:spacing w:val="-1"/>
        </w:rPr>
        <w:t>Настройка переадресации вызова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>
      <w:pPr>
        <w:pStyle w:val="BodyText"/>
        <w:spacing w:line="240" w:lineRule="auto" w:before="130"/>
        <w:ind w:left="3241" w:right="0"/>
        <w:jc w:val="left"/>
      </w:pPr>
      <w:r>
        <w:t xml:space="preserve">Об описании настроек см. раздел  </w:t>
      </w:r>
      <w:r>
        <w:fldChar w:fldCharType="begin"/>
      </w:r>
      <w:r>
        <w:instrText xml:space="preserve">HYPERLINK  \l"_bookmark366"</w:instrText>
      </w:r>
      <w:r>
        <w:fldChar w:fldCharType="separate"/>
      </w:r>
      <w:r>
        <w:rPr>
          <w:spacing w:val="-1"/>
        </w:rPr>
        <w:t>”Программирование переадресации вызовов”</w:t>
      </w:r>
      <w:r>
        <w:fldChar w:fldCharType="end"/>
      </w:r>
    </w:p>
    <w:p>
      <w:pPr>
        <w:pStyle w:val="BodyText"/>
        <w:spacing w:line="240" w:lineRule="auto" w:before="10"/>
        <w:ind w:left="3241" w:right="0"/>
        <w:jc w:val="left"/>
      </w:pPr>
      <w:r>
        <w:fldChar w:fldCharType="begin"/>
      </w:r>
      <w:r>
        <w:instrText xml:space="preserve">HYPERLINK  \l"_bookmark366"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129.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t>72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324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358" w:name="Setting alerts"/>
      <w:bookmarkEnd w:id="358"/>
      <w:bookmarkStart w:id="359" w:name="_bookmark183"/>
      <w:bookmarkEnd w:id="359"/>
      <w:bookmarkStart w:id="360" w:name="_bookmark184"/>
      <w:bookmarkEnd w:id="360"/>
      <w:r>
        <w:rPr>
          <w:rFonts w:ascii="Arial"/>
          <w:color w:val="8CC63F"/>
          <w:spacing w:val="-1"/>
          <w:sz w:val="24"/>
        </w:rPr>
        <w:t>Настройка предупреждений</w:t>
      </w:r>
    </w:p>
    <w:p>
      <w:pPr>
        <w:pStyle w:val="BodyText"/>
        <w:spacing w:line="250" w:lineRule="auto" w:before="155"/>
        <w:ind w:left="3241" w:right="183"/>
        <w:jc w:val="left"/>
      </w:pPr>
      <w:r>
        <w:t xml:space="preserve">Выбрав путь Forwarding (Переадресация) =&gt; Alerts (Предупреждения) можно активировать и деактивировать визуальные и звуковые предупреждения о звонках, которые Вам переадресуются.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00" w:h="15800"/>
          <w:pgMar w:top="600" w:bottom="280" w:left="780" w:right="780"/>
        </w:sectPr>
      </w:pPr>
    </w:p>
    <w:p>
      <w:pPr>
        <w:tabs>
          <w:tab w:pos="1814" w:val="left" w:leader="none"/>
        </w:tabs>
        <w:spacing w:before="45"/>
        <w:ind w:left="0" w:right="1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spacing w:val="-1"/>
          <w:w w:val="75"/>
          <w:sz w:val="18"/>
        </w:rPr>
        <w:t>Alerts</w:t>
      </w:r>
      <w:r>
        <w:t xml:space="preserve"> (Предупреждения)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757" w:val="left" w:leader="none"/>
        </w:tabs>
        <w:spacing w:before="237"/>
        <w:ind w:left="0" w:right="1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color w:val="FFFFFF"/>
          <w:spacing w:val="-1"/>
          <w:w w:val="75"/>
          <w:sz w:val="18"/>
        </w:rPr>
        <w:t>Visual</w:t>
      </w:r>
      <w:r>
        <w:t xml:space="preserve"> (Визуальные)</w:t>
      </w:r>
      <w:r>
        <w:tab/>
      </w:r>
      <w:r>
        <w:rPr>
          <w:rFonts w:ascii="Arial" w:hAnsi="Arial"/>
          <w:color w:val="FFFFFF"/>
          <w:w w:val="250"/>
          <w:position w:val="-3"/>
          <w:sz w:val="28"/>
        </w:rPr>
        <w:t xml:space="preserve">¢ </w:t>
      </w:r>
      <w:r>
        <w:rPr>
          <w:rFonts w:ascii="Arial" w:hAns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107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  <w:w w:val="95"/>
        </w:rPr>
        <w:t>или</w:t>
      </w:r>
    </w:p>
    <w:p>
      <w:pPr>
        <w:pStyle w:val="BodyText"/>
        <w:spacing w:line="240" w:lineRule="auto" w:before="74"/>
        <w:ind w:left="194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94" w:right="0"/>
        <w:jc w:val="left"/>
      </w:pPr>
      <w:r>
        <w:t>Активация и деактивация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54" w:space="193"/>
            <w:col w:w="7293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757" w:val="left" w:leader="none"/>
        </w:tabs>
        <w:spacing w:before="45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1"/>
          <w:w w:val="75"/>
          <w:sz w:val="18"/>
        </w:rPr>
        <w:t>Audible</w:t>
      </w:r>
      <w:r>
        <w:t xml:space="preserve"> (Звуковые)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>
      <w:pPr>
        <w:pStyle w:val="Heading6"/>
        <w:spacing w:line="240" w:lineRule="auto" w:before="107"/>
        <w:ind w:left="0" w:right="19"/>
        <w:jc w:val="right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 Narrow"/>
          <w:spacing w:val="-1"/>
          <w:w w:val="95"/>
        </w:rPr>
        <w:t>или</w:t>
      </w:r>
    </w:p>
    <w:p>
      <w:pPr>
        <w:pStyle w:val="BodyText"/>
        <w:spacing w:line="240" w:lineRule="auto" w:before="74"/>
        <w:ind w:left="194" w:right="0"/>
        <w:jc w:val="left"/>
      </w:pPr>
      <w:r>
        <w:br w:type="column"/>
      </w:r>
      <w:r>
        <w:t>Активация и деактивация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72"/>
            <w:col w:w="7293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880" w:val="left" w:leader="none"/>
        </w:tabs>
        <w:spacing w:before="45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-468592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185" coordorigin="913,1426" coordsize="2,1185">
              <v:shape style="position:absolute;left:913;top:1426;width:2;height:1185" coordorigin="913,1426" coordsize="0,1185" path="m913,1426l913,2611e" filled="false" stroked="true" strokeweight=".580pt" strokecolor="#e1e2e0">
                <v:path arrowok="t"/>
              </v:shape>
            </v:group>
            <v:group style="position:absolute;left:913;top:2894;width:2;height:12195" coordorigin="913,2894" coordsize="2,12195">
              <v:shape style="position:absolute;left:913;top:2894;width:2;height:12195" coordorigin="913,2894" coordsize="0,12195" path="m913,2894l913,15088e" filled="false" stroked="true" strokeweight=".580pt" strokecolor="#e1e2e0">
                <v:path arrowok="t"/>
              </v:shape>
            </v:group>
            <v:group style="position:absolute;left:888;top:2611;width:2004;height:284" coordorigin="888,2611" coordsize="2004,284">
              <v:shape style="position:absolute;left:888;top:2611;width:2004;height:284" coordorigin="888,2611" coordsize="2004,284" path="m888,2894l2892,2894,2892,2611,888,2611,888,2894xe" filled="true" fillcolor="#fbf9da" stroked="false">
                <v:path arrowok="t"/>
                <v:fill type="solid"/>
              </v:shape>
            </v:group>
            <v:group style="position:absolute;left:2892;top:2611;width:281;height:284" coordorigin="2892,2611" coordsize="281,284">
              <v:shape style="position:absolute;left:2892;top:2611;width:281;height:284" coordorigin="2892,2611" coordsize="281,284" path="m2892,2894l3173,2894,3173,2611,2892,2611,2892,2894xe" filled="true" fillcolor="#fbf9da" stroked="false">
                <v:path arrowok="t"/>
                <v:fill type="solid"/>
              </v:shape>
            </v:group>
            <v:group style="position:absolute;left:898;top:3214;width:1734;height:284" coordorigin="898,3214" coordsize="1734,284">
              <v:shape style="position:absolute;left:898;top:3214;width:1734;height:284" coordorigin="898,3214" coordsize="1734,284" path="m898,3498l2632,3498,2632,3214,898,3214,898,3498xe" filled="true" fillcolor="#000000" stroked="false">
                <v:path arrowok="t"/>
                <v:fill type="solid"/>
              </v:shape>
            </v:group>
            <v:group style="position:absolute;left:2632;top:3214;width:542;height:284" coordorigin="2632,3214" coordsize="542,284">
              <v:shape style="position:absolute;left:2632;top:3214;width:542;height:284" coordorigin="2632,3214" coordsize="542,284" path="m2632,3498l3173,3498,3173,3214,2632,3214,2632,3498xe" filled="true" fillcolor="#000000" stroked="false">
                <v:path arrowok="t"/>
                <v:fill type="solid"/>
              </v:shape>
            </v:group>
            <v:group style="position:absolute;left:898;top:4178;width:1734;height:284" coordorigin="898,4178" coordsize="1734,284">
              <v:shape style="position:absolute;left:898;top:4178;width:1734;height:284" coordorigin="898,4178" coordsize="1734,284" path="m898,4461l2632,4461,2632,4178,898,4178,898,4461xe" filled="true" fillcolor="#fbf9da" stroked="false">
                <v:path arrowok="t"/>
                <v:fill type="solid"/>
              </v:shape>
            </v:group>
            <v:group style="position:absolute;left:2632;top:4178;width:542;height:284" coordorigin="2632,4178" coordsize="542,284">
              <v:shape style="position:absolute;left:2632;top:4178;width:542;height:284" coordorigin="2632,4178" coordsize="542,284" path="m2632,4461l3173,4461,3173,4178,2632,4178,2632,4461xe" filled="true" fillcolor="#fbf9da" stroked="false">
                <v:path arrowok="t"/>
                <v:fill type="solid"/>
              </v:shape>
            </v:group>
            <v:group style="position:absolute;left:905;top:5142;width:1938;height:284" coordorigin="905,5142" coordsize="1938,284">
              <v:shape style="position:absolute;left:905;top:5142;width:1938;height:284" coordorigin="905,5142" coordsize="1938,284" path="m905,5425l2843,5425,2843,5142,905,5142,905,5425xe" filled="true" fillcolor="#fbf9da" stroked="false">
                <v:path arrowok="t"/>
                <v:fill type="solid"/>
              </v:shape>
            </v:group>
            <v:group style="position:absolute;left:2843;top:5142;width:280;height:284" coordorigin="2843,5142" coordsize="280,284">
              <v:shape style="position:absolute;left:2843;top:5142;width:280;height:284" coordorigin="2843,5142" coordsize="280,284" path="m2843,5425l3122,5425,3122,5142,2843,5142,2843,5425xe" filled="true" fillcolor="#fbf9da" stroked="false">
                <v:path arrowok="t"/>
                <v:fill type="solid"/>
              </v:shape>
            </v:group>
            <v:group style="position:absolute;left:918;top:6561;width:1925;height:284" coordorigin="918,6561" coordsize="1925,284">
              <v:shape style="position:absolute;left:918;top:6561;width:1925;height:284" coordorigin="918,6561" coordsize="1925,284" path="m918,6844l2843,6844,2843,6561,918,6561,918,6844xe" filled="true" fillcolor="#fbf9da" stroked="false">
                <v:path arrowok="t"/>
                <v:fill type="solid"/>
              </v:shape>
            </v:group>
            <v:group style="position:absolute;left:2843;top:6561;width:280;height:284" coordorigin="2843,6561" coordsize="280,284">
              <v:shape style="position:absolute;left:2843;top:6561;width:280;height:284" coordorigin="2843,6561" coordsize="280,284" path="m2843,6844l3122,6844,3122,6561,2843,6561,2843,6844xe" filled="true" fillcolor="#fbf9da" stroked="false">
                <v:path arrowok="t"/>
                <v:fill type="solid"/>
              </v:shape>
            </v:group>
            <v:group style="position:absolute;left:914;top:7165;width:2208;height:284" coordorigin="914,7165" coordsize="2208,284">
              <v:shape style="position:absolute;left:914;top:7165;width:2208;height:284" coordorigin="914,7165" coordsize="2208,284" path="m914,7448l3122,7448,3122,7165,914,7165,914,7448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 Unicode MS"/>
          <w:spacing w:val="-1"/>
          <w:w w:val="80"/>
          <w:sz w:val="18"/>
        </w:rPr>
        <w:t>Forwarding party (Абонент, на которого производится переадресация)</w:t>
      </w:r>
      <w:r>
        <w:tab/>
      </w:r>
      <w:r>
        <w:rPr>
          <w:rFonts w:ascii="Arial"/>
          <w:w w:val="200"/>
          <w:position w:val="1"/>
          <w:sz w:val="20"/>
        </w:rPr>
        <w:t xml:space="preserve">K </w:t>
      </w:r>
      <w:r>
        <w:rPr>
          <w:rFonts w:ascii="Arial"/>
          <w:w w:val="240"/>
          <w:position w:val="-3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34"/>
          <w:szCs w:val="3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2"/>
          <w:sz w:val="18"/>
        </w:rPr>
        <w:t xml:space="preserve">Display last (Отобразить конечный пункт переадресации) </w:t>
      </w:r>
      <w:r>
        <w:rPr>
          <w:rFonts w:ascii="Arial" w:hAnsi="Arial"/>
          <w:w w:val="220"/>
          <w:sz w:val="20"/>
        </w:rPr>
        <w:t xml:space="preserve">¥ </w:t>
      </w:r>
      <w:r>
        <w:rPr>
          <w:rFonts w:ascii="Arial" w:hAnsi="Arial"/>
          <w:w w:val="220"/>
          <w:position w:val="-4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210"/>
          <w:sz w:val="20"/>
        </w:rPr>
        <w:t xml:space="preserve">Q </w:t>
      </w:r>
      <w:r>
        <w:rPr>
          <w:rFonts w:ascii="Arial"/>
          <w:w w:val="250"/>
          <w:position w:val="-4"/>
          <w:sz w:val="28"/>
        </w:rPr>
        <w:t>_</w:t>
      </w:r>
    </w:p>
    <w:p>
      <w:pPr>
        <w:pStyle w:val="BodyText"/>
        <w:spacing w:line="375" w:lineRule="auto" w:before="74"/>
        <w:ind w:left="201" w:right="1968"/>
        <w:jc w:val="left"/>
      </w:pPr>
      <w:r>
        <w:br w:type="column"/>
      </w:r>
      <w:r>
        <w:t xml:space="preserve">Открыть с помощью переназначаемой клавиши. </w:t>
      </w:r>
      <w:r>
        <w:t xml:space="preserve">Отображена текущая настройка. </w:t>
      </w:r>
      <w:r>
        <w:t>Будут представлены следующие опции:</w:t>
      </w:r>
    </w:p>
    <w:p>
      <w:pPr>
        <w:pStyle w:val="BodyText"/>
        <w:numPr>
          <w:ilvl w:val="0"/>
          <w:numId w:val="15"/>
        </w:numPr>
        <w:tabs>
          <w:tab w:pos="372" w:val="left" w:leader="none"/>
        </w:tabs>
        <w:spacing w:line="174" w:lineRule="exact" w:before="0" w:after="0"/>
        <w:ind w:left="371" w:right="0" w:hanging="170"/>
        <w:jc w:val="left"/>
      </w:pPr>
      <w:r>
        <w:t>Display last (Отобразить конечный пункт переадресации)</w:t>
      </w:r>
    </w:p>
    <w:p>
      <w:pPr>
        <w:pStyle w:val="BodyText"/>
        <w:numPr>
          <w:ilvl w:val="0"/>
          <w:numId w:val="15"/>
        </w:numPr>
        <w:tabs>
          <w:tab w:pos="372" w:val="left" w:leader="none"/>
        </w:tabs>
        <w:spacing w:line="240" w:lineRule="auto" w:before="10" w:after="0"/>
        <w:ind w:left="371" w:right="0" w:hanging="170"/>
        <w:jc w:val="left"/>
      </w:pPr>
      <w:r>
        <w:t>Display first (Отобразить начальный пункт переадресации)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630" w:lineRule="auto"/>
        <w:ind w:left="201" w:right="1278"/>
        <w:jc w:val="left"/>
      </w:pPr>
      <w:r>
        <w:t xml:space="preserve">Подтвердить переключение с помощью переназначаемой клавиши, например "Display last".  </w:t>
      </w:r>
      <w:r>
        <w:t>Сохранить настройки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06"/>
            <w:col w:w="7301"/>
          </w:cols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19288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394;width:232;height:284" coordorigin="905,6394" coordsize="232,284">
              <v:shape style="position:absolute;left:905;top:6394;width:232;height:284" coordorigin="905,6394" coordsize="232,284" path="m905,6678l1136,6678,1136,6394,905,6394,905,6678xe" filled="true" fillcolor="#000000" stroked="false">
                <v:path arrowok="t"/>
                <v:fill type="solid"/>
              </v:shape>
            </v:group>
            <v:group style="position:absolute;left:1136;top:6394;width:1707;height:284" coordorigin="1136,6394" coordsize="1707,284">
              <v:shape style="position:absolute;left:1136;top:6394;width:1707;height:284" coordorigin="1136,6394" coordsize="1707,284" path="m1136,6678l2843,6678,2843,6394,1136,6394,1136,6678xe" filled="true" fillcolor="#000000" stroked="false">
                <v:path arrowok="t"/>
                <v:fill type="solid"/>
              </v:shape>
            </v:group>
            <v:group style="position:absolute;left:2843;top:6394;width:280;height:284" coordorigin="2843,6394" coordsize="280,284">
              <v:shape style="position:absolute;left:2843;top:6394;width:280;height:284" coordorigin="2843,6394" coordsize="280,284" path="m2843,6678l3122,6678,3122,6394,2843,6394,2843,6678xe" filled="true" fillcolor="#000000" stroked="false">
                <v:path arrowok="t"/>
                <v:fill type="solid"/>
              </v:shape>
            </v:group>
            <v:group style="position:absolute;left:907;top:7358;width:285;height:284" coordorigin="907,7358" coordsize="285,284">
              <v:shape style="position:absolute;left:907;top:7358;width:285;height:284" coordorigin="907,7358" coordsize="285,284" path="m907,7641l1192,7641,1192,7358,907,7358,907,7641xe" filled="true" fillcolor="#fbf9da" stroked="false">
                <v:path arrowok="t"/>
                <v:fill type="solid"/>
              </v:shape>
            </v:group>
            <v:group style="position:absolute;left:1192;top:7358;width:1701;height:284" coordorigin="1192,7358" coordsize="1701,284">
              <v:shape style="position:absolute;left:1192;top:7358;width:1701;height:284" coordorigin="1192,7358" coordsize="1701,284" path="m1192,7641l2892,7641,2892,7358,1192,7358,1192,7641xe" filled="true" fillcolor="#fbf9da" stroked="false">
                <v:path arrowok="t"/>
                <v:fill type="solid"/>
              </v:shape>
            </v:group>
            <v:group style="position:absolute;left:2892;top:7358;width:281;height:284" coordorigin="2892,7358" coordsize="281,284">
              <v:shape style="position:absolute;left:2892;top:7358;width:281;height:284" coordorigin="2892,7358" coordsize="281,284" path="m2892,7641l3173,7641,3173,7358,2892,7358,2892,7641xe" filled="true" fillcolor="#fbf9da" stroked="false">
                <v:path arrowok="t"/>
                <v:fill type="solid"/>
              </v:shape>
            </v:group>
            <v:group style="position:absolute;left:900;top:7962;width:1992;height:284" coordorigin="900,7962" coordsize="1992,284">
              <v:shape style="position:absolute;left:900;top:7962;width:1992;height:284" coordorigin="900,7962" coordsize="1992,284" path="m900,8245l2892,8245,2892,7962,900,7962,900,8245xe" filled="true" fillcolor="#fbf9da" stroked="false">
                <v:path arrowok="t"/>
                <v:fill type="solid"/>
              </v:shape>
            </v:group>
            <v:group style="position:absolute;left:2892;top:7962;width:281;height:284" coordorigin="2892,7962" coordsize="281,284">
              <v:shape style="position:absolute;left:2892;top:7962;width:281;height:284" coordorigin="2892,7962" coordsize="281,284" path="m2892,8245l3173,8245,3173,7962,2892,7962,2892,8245xe" filled="true" fillcolor="#fbf9da" stroked="false">
                <v:path arrowok="t"/>
                <v:fill type="solid"/>
              </v:shape>
            </v:group>
            <v:group style="position:absolute;left:905;top:8565;width:1938;height:284" coordorigin="905,8565" coordsize="1938,284">
              <v:shape style="position:absolute;left:905;top:8565;width:1938;height:284" coordorigin="905,8565" coordsize="1938,284" path="m905,8848l2843,8848,2843,8565,905,8565,905,8848xe" filled="true" fillcolor="#fbf9da" stroked="false">
                <v:path arrowok="t"/>
                <v:fill type="solid"/>
              </v:shape>
            </v:group>
            <v:group style="position:absolute;left:2843;top:8565;width:280;height:284" coordorigin="2843,8565" coordsize="280,284">
              <v:shape style="position:absolute;left:2843;top:8565;width:280;height:284" coordorigin="2843,8565" coordsize="280,284" path="m2843,8848l3122,8848,3122,8565,2843,8565,2843,8848xe" filled="true" fillcolor="#fbf9da" stroked="false">
                <v:path arrowok="t"/>
                <v:fill type="solid"/>
              </v:shape>
            </v:group>
            <v:group style="position:absolute;left:902;top:9169;width:284;height:284" coordorigin="902,9169" coordsize="284,284">
              <v:shape style="position:absolute;left:902;top:9169;width:284;height:284" coordorigin="902,9169" coordsize="284,284" path="m902,9452l1186,9452,1186,9169,902,9169,902,9452xe" filled="true" fillcolor="#fbf9da" stroked="false">
                <v:path arrowok="t"/>
                <v:fill type="solid"/>
              </v:shape>
            </v:group>
            <v:group style="position:absolute;left:1186;top:9169;width:1707;height:284" coordorigin="1186,9169" coordsize="1707,284">
              <v:shape style="position:absolute;left:1186;top:9169;width:1707;height:284" coordorigin="1186,9169" coordsize="1707,284" path="m1186,9452l2892,9452,2892,9169,1186,9169,1186,9452xe" filled="true" fillcolor="#fbf9da" stroked="false">
                <v:path arrowok="t"/>
                <v:fill type="solid"/>
              </v:shape>
            </v:group>
            <v:group style="position:absolute;left:2892;top:9169;width:281;height:284" coordorigin="2892,9169" coordsize="281,284">
              <v:shape style="position:absolute;left:2892;top:9169;width:281;height:284" coordorigin="2892,9169" coordsize="281,284" path="m2892,9452l3173,9452,3173,9169,2892,9169,2892,9452xe" filled="true" fillcolor="#fbf9da" stroked="false">
                <v:path arrowok="t"/>
                <v:fill type="solid"/>
              </v:shape>
            </v:group>
            <v:group style="position:absolute;left:905;top:10132;width:1938;height:284" coordorigin="905,10132" coordsize="1938,284">
              <v:shape style="position:absolute;left:905;top:10132;width:1938;height:284" coordorigin="905,10132" coordsize="1938,284" path="m905,10416l2843,10416,2843,10132,905,10132,905,10416xe" filled="true" fillcolor="#fbf9da" stroked="false">
                <v:path arrowok="t"/>
                <v:fill type="solid"/>
              </v:shape>
            </v:group>
            <v:group style="position:absolute;left:2843;top:10132;width:280;height:284" coordorigin="2843,10132" coordsize="280,284">
              <v:shape style="position:absolute;left:2843;top:10132;width:280;height:284" coordorigin="2843,10132" coordsize="280,284" path="m2843,10416l3122,10416,3122,10132,2843,10132,2843,10416xe" filled="true" fillcolor="#fbf9da" stroked="false">
                <v:path arrowok="t"/>
                <v:fill type="solid"/>
              </v:shape>
            </v:group>
            <v:group style="position:absolute;left:902;top:10736;width:284;height:284" coordorigin="902,10736" coordsize="284,284">
              <v:shape style="position:absolute;left:902;top:10736;width:284;height:284" coordorigin="902,10736" coordsize="284,284" path="m902,11019l1186,11019,1186,10736,902,10736,902,11019xe" filled="true" fillcolor="#fbf9da" stroked="false">
                <v:path arrowok="t"/>
                <v:fill type="solid"/>
              </v:shape>
            </v:group>
            <v:group style="position:absolute;left:1186;top:10736;width:1707;height:284" coordorigin="1186,10736" coordsize="1707,284">
              <v:shape style="position:absolute;left:1186;top:10736;width:1707;height:284" coordorigin="1186,10736" coordsize="1707,284" path="m1186,11019l2892,11019,2892,10736,1186,10736,1186,11019xe" filled="true" fillcolor="#fbf9da" stroked="false">
                <v:path arrowok="t"/>
                <v:fill type="solid"/>
              </v:shape>
            </v:group>
            <v:group style="position:absolute;left:2892;top:10736;width:281;height:284" coordorigin="2892,10736" coordsize="281,284">
              <v:shape style="position:absolute;left:2892;top:10736;width:281;height:284" coordorigin="2892,10736" coordsize="281,284" path="m2892,11019l3173,11019,3173,10736,2892,10736,2892,11019xe" filled="true" fillcolor="#fbf9da" stroked="false">
                <v:path arrowok="t"/>
                <v:fill type="solid"/>
              </v:shape>
            </v:group>
            <v:group style="position:absolute;left:905;top:11932;width:1988;height:284" coordorigin="905,11932" coordsize="1988,284">
              <v:shape style="position:absolute;left:905;top:11932;width:1988;height:284" coordorigin="905,11932" coordsize="1988,284" path="m905,12216l2892,12216,2892,11932,905,11932,905,12216xe" filled="true" fillcolor="#fbf9da" stroked="false">
                <v:path arrowok="t"/>
                <v:fill type="solid"/>
              </v:shape>
            </v:group>
            <v:group style="position:absolute;left:2892;top:11932;width:281;height:284" coordorigin="2892,11932" coordsize="281,284">
              <v:shape style="position:absolute;left:2892;top:11932;width:281;height:284" coordorigin="2892,11932" coordsize="281,284" path="m2892,12216l3173,12216,3173,11932,2892,11932,2892,12216xe" filled="true" fillcolor="#fbf9da" stroked="false">
                <v:path arrowok="t"/>
                <v:fill type="solid"/>
              </v:shape>
            </v:group>
            <v:group style="position:absolute;left:902;top:12536;width:284;height:284" coordorigin="902,12536" coordsize="284,284">
              <v:shape style="position:absolute;left:902;top:12536;width:284;height:284" coordorigin="902,12536" coordsize="284,284" path="m902,12819l1186,12819,1186,12536,902,12536,902,12819xe" filled="true" fillcolor="#fbf9da" stroked="false">
                <v:path arrowok="t"/>
                <v:fill type="solid"/>
              </v:shape>
            </v:group>
            <v:group style="position:absolute;left:1186;top:12536;width:1707;height:284" coordorigin="1186,12536" coordsize="1707,284">
              <v:shape style="position:absolute;left:1186;top:12536;width:1707;height:284" coordorigin="1186,12536" coordsize="1707,284" path="m1186,12819l2892,12819,2892,12536,1186,12536,1186,12819xe" filled="true" fillcolor="#fbf9da" stroked="false">
                <v:path arrowok="t"/>
                <v:fill type="solid"/>
              </v:shape>
            </v:group>
            <v:group style="position:absolute;left:2892;top:12536;width:281;height:284" coordorigin="2892,12536" coordsize="281,284">
              <v:shape style="position:absolute;left:2892;top:12536;width:281;height:284" coordorigin="2892,12536" coordsize="281,284" path="m2892,12819l3173,12819,3173,12536,2892,12536,2892,12819xe" filled="true" fillcolor="#fbf9da" stroked="false">
                <v:path arrowok="t"/>
                <v:fill type="solid"/>
              </v:shape>
            </v:group>
            <v:group style="position:absolute;left:905;top:13732;width:1988;height:284" coordorigin="905,13732" coordsize="1988,284">
              <v:shape style="position:absolute;left:905;top:13732;width:1988;height:284" coordorigin="905,13732" coordsize="1988,284" path="m905,14016l2892,14016,2892,13732,905,13732,905,14016xe" filled="true" fillcolor="#fbf9da" stroked="false">
                <v:path arrowok="t"/>
                <v:fill type="solid"/>
              </v:shape>
            </v:group>
            <v:group style="position:absolute;left:2892;top:13732;width:281;height:284" coordorigin="2892,13732" coordsize="281,284">
              <v:shape style="position:absolute;left:2892;top:13732;width:281;height:284" coordorigin="2892,13732" coordsize="281,284" path="m2892,14016l3173,14016,3173,13732,2892,13732,2892,14016xe" filled="true" fillcolor="#fbf9da" stroked="false">
                <v:path arrowok="t"/>
                <v:fill type="solid"/>
              </v:shape>
            </v:group>
            <v:group style="position:absolute;left:902;top:14336;width:284;height:284" coordorigin="902,14336" coordsize="284,284">
              <v:shape style="position:absolute;left:902;top:14336;width:284;height:284" coordorigin="902,14336" coordsize="284,284" path="m902,14619l1186,14619,1186,14336,902,14336,902,14619xe" filled="true" fillcolor="#fbf9da" stroked="false">
                <v:path arrowok="t"/>
                <v:fill type="solid"/>
              </v:shape>
            </v:group>
            <v:group style="position:absolute;left:1186;top:14336;width:1707;height:284" coordorigin="1186,14336" coordsize="1707,284">
              <v:shape style="position:absolute;left:1186;top:14336;width:1707;height:284" coordorigin="1186,14336" coordsize="1707,284" path="m1186,14619l2892,14619,2892,14336,1186,14336,1186,14619xe" filled="true" fillcolor="#fbf9da" stroked="false">
                <v:path arrowok="t"/>
                <v:fill type="solid"/>
              </v:shape>
            </v:group>
            <v:group style="position:absolute;left:2892;top:14336;width:281;height:284" coordorigin="2892,14336" coordsize="281,284">
              <v:shape style="position:absolute;left:2892;top:14336;width:281;height:284" coordorigin="2892,14336" coordsize="281,284" path="m2892,14619l3173,14619,3173,14336,2892,14336,2892,14619xe" filled="true" fillcolor="#fbf9da" stroked="false">
                <v:path arrowok="t"/>
                <v:fill type="solid"/>
              </v:shape>
              <v:shape style="position:absolute;left:905;top:579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Настройки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486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40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39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738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35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7957;width:236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Microsoft Exchange Server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610;width:4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75"/>
                          <w:sz w:val="18"/>
                        </w:rPr>
                        <w:t>Server (Сервер)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561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9147;width:1154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85"/>
                          <w:position w:val="2"/>
                          <w:sz w:val="22"/>
                        </w:rPr>
                        <w:t xml:space="preserve">¾ </w:t>
                      </w:r>
                      <w:r>
                        <w:rPr>
                          <w:rFonts w:ascii="Arial Unicode MS" w:hAnsi="Arial Unicode MS"/>
                          <w:spacing w:val="-2"/>
                          <w:w w:val="85"/>
                          <w:sz w:val="18"/>
                        </w:rPr>
                        <w:t>EXACSY.com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164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0178;width:63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Имя пользователя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0128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0714;width:2710;height:657" type="#_x0000_t202" filled="false" stroked="false">
                <v:textbox inset="0,0,0,0">
                  <w:txbxContent>
                    <w:p>
                      <w:pPr>
                        <w:tabs>
                          <w:tab w:pos="1989" w:val="left" w:leader="none"/>
                        </w:tabs>
                        <w:spacing w:line="304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85"/>
                          <w:position w:val="2"/>
                          <w:sz w:val="22"/>
                        </w:rPr>
                        <w:t xml:space="preserve">¾ </w:t>
                      </w:r>
                      <w:hyperlink r:id="rId140"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8"/>
                          </w:rPr>
                          <w:t>email@example.com</w:t>
                        </w:r>
                      </w:hyperlink>
                      <w:r>
                        <w:tab/>
                      </w:r>
                      <w:r>
                        <w:rPr>
                          <w:rFonts w:ascii="Arial" w:hAnsi="Arial"/>
                          <w:spacing w:val="5"/>
                          <w:w w:val="205"/>
                          <w:position w:val="2"/>
                          <w:sz w:val="18"/>
                        </w:rPr>
                        <w:t>Q</w:t>
                      </w:r>
                      <w:r>
                        <w:rPr>
                          <w:rFonts w:ascii="Arial" w:hAnsi="Arial"/>
                          <w:spacing w:val="3"/>
                          <w:w w:val="20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before="8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1978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Password (Пароль)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92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0"/>
                          <w:w w:val="24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9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2514;width:977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10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2532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3778;width:103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Folder (optional) (Папка (опционально))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372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0"/>
                          <w:w w:val="24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9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4314;width:765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05"/>
                          <w:position w:val="2"/>
                          <w:sz w:val="22"/>
                        </w:rPr>
                        <w:t xml:space="preserve">¾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Output (Поле вывода)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4332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73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</w:pPr>
      <w:bookmarkStart w:id="361" w:name="Corporate directory"/>
      <w:bookmarkEnd w:id="361"/>
      <w:bookmarkStart w:id="362" w:name="_bookmark185"/>
      <w:bookmarkEnd w:id="362"/>
      <w:r>
        <w:rPr>
          <w:color w:val="8CC63F"/>
          <w:spacing w:val="-1"/>
        </w:rPr>
        <w:t>Корпоративная директория</w:t>
      </w:r>
    </w:p>
    <w:p>
      <w:pPr>
        <w:pStyle w:val="BodyText"/>
        <w:spacing w:line="250" w:lineRule="auto" w:before="189"/>
        <w:ind w:right="123"/>
        <w:jc w:val="both"/>
      </w:pPr>
      <w:r>
        <w:t xml:space="preserve">В зависимости от существующего сетевого оборудования, </w:t>
      </w:r>
      <w:bookmarkStart w:id="363" w:name="_bookmark186"/>
      <w:bookmarkEnd w:id="363"/>
      <w:r>
        <w:t xml:space="preserve"> корпоративная директория может иметь несколько источников данных.  </w:t>
      </w:r>
      <w:r>
        <w:t xml:space="preserve">Её содержание суммарно отображается в Диалогах.  </w:t>
      </w:r>
      <w:r>
        <w:t>Одним из потенциальных источников данных служит директория персонального Microsoft Exchange Server.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19312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При использовании сетевого аккаунта </w:t>
      </w:r>
      <w:r>
        <w:fldChar w:fldCharType="begin"/>
      </w:r>
      <w:r>
        <w:instrText xml:space="preserve">HYPERLINK  \l"_bookmark424"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2"/>
          <w:sz w:val="18"/>
          <w:szCs w:val="18"/>
        </w:rPr>
        <w:t></w:t>
      </w:r>
      <w:r>
        <w:rPr>
          <w:rFonts w:ascii="Wingdings" w:hAnsi="Wingdings"/>
          <w:sz w:val="18"/>
        </w:rPr>
        <w:t>(см. с. 153),</w:t>
      </w:r>
      <w:r>
        <w:fldChar w:fldCharType="end"/>
      </w:r>
      <w:r>
        <w:t xml:space="preserve"> одновременно не могут использоваться данные других директорий.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61"/>
        <w:ind w:right="0"/>
        <w:jc w:val="left"/>
      </w:pPr>
      <w:bookmarkStart w:id="364" w:name="Setting up Exchange access"/>
      <w:bookmarkEnd w:id="364"/>
      <w:bookmarkStart w:id="365" w:name="_bookmark187"/>
      <w:bookmarkEnd w:id="365"/>
      <w:bookmarkStart w:id="366" w:name="_bookmark188"/>
      <w:bookmarkEnd w:id="366"/>
      <w:r>
        <w:rPr>
          <w:color w:val="8CC63F"/>
          <w:spacing w:val="-1"/>
        </w:rPr>
        <w:t>Настройка Microsoft Exchange Server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Для использования аккаунта Microsoft Exchange Server в Диалогах, следует ввести адрес сервера и свои реквизиты доступа. </w:t>
      </w:r>
    </w:p>
    <w:p>
      <w:pPr>
        <w:pStyle w:val="BodyText"/>
        <w:spacing w:line="375" w:lineRule="auto" w:before="114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9" w:lineRule="auto"/>
        <w:ind w:right="187"/>
        <w:jc w:val="left"/>
      </w:pPr>
      <w:r>
        <w:t xml:space="preserve">Ввести URL-адрес для Microsoft Exchange Server и завершить ввод нажатием переназначаемой клавиши.  </w:t>
      </w:r>
      <w:r>
        <w:t>Открыть с помощью переназначаемой клавиши.</w:t>
      </w:r>
    </w:p>
    <w:p>
      <w:pPr>
        <w:pStyle w:val="BodyText"/>
        <w:spacing w:line="240" w:lineRule="auto" w:before="85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>Ввести адрес своей электронной почты, используемой для Microsoft Exchange Server и завершить ввод нажатием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>Ввести свой пароль в программу, устанавливающую синхронизацию с Microsoft Exchange Server, и завершить ввод нажатием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630" w:lineRule="auto"/>
        <w:ind w:right="4665"/>
        <w:jc w:val="left"/>
      </w:pPr>
      <w:r>
        <w:t xml:space="preserve">Открыть с помощью переназначаемой клавиши. </w:t>
      </w: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52pt;margin-top:71.029999pt;width:137.75pt;height:683.95pt;mso-position-horizontal-relative:page;mso-position-vertical-relative:page;z-index:19624" coordorigin="890,1421" coordsize="275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99;top:2204;width:1982;height:284" coordorigin="1199,2204" coordsize="1982,284">
              <v:shape style="position:absolute;left:1199;top:2204;width:1982;height:284" coordorigin="1199,2204" coordsize="1982,284" path="m1199,2487l3180,2487,3180,2204,1199,2204,1199,2487xe" filled="true" fillcolor="#fbf9da" stroked="false">
                <v:path arrowok="t"/>
                <v:fill type="solid"/>
              </v:shape>
            </v:group>
            <v:group style="position:absolute;left:898;top:5455;width:1734;height:284" coordorigin="898,5455" coordsize="1734,284">
              <v:shape style="position:absolute;left:898;top:5455;width:1734;height:284" coordorigin="898,5455" coordsize="1734,284" path="m898,5738l2632,5738,2632,5455,898,5455,898,5738xe" filled="true" fillcolor="#000000" stroked="false">
                <v:path arrowok="t"/>
                <v:fill type="solid"/>
              </v:shape>
            </v:group>
            <v:group style="position:absolute;left:2632;top:5455;width:542;height:284" coordorigin="2632,5455" coordsize="542,284">
              <v:shape style="position:absolute;left:2632;top:5455;width:542;height:284" coordorigin="2632,5455" coordsize="542,284" path="m2632,5738l3173,5738,3173,5455,2632,5455,2632,5738xe" filled="true" fillcolor="#000000" stroked="false">
                <v:path arrowok="t"/>
                <v:fill type="solid"/>
              </v:shape>
            </v:group>
            <v:group style="position:absolute;left:913;top:6058;width:284;height:260" coordorigin="913,6058" coordsize="284,260">
              <v:shape style="position:absolute;left:913;top:6058;width:284;height:260" coordorigin="913,6058" coordsize="284,260" path="m913,6318l1196,6318,1196,6058,913,6058,913,6318xe" filled="true" fillcolor="#fbf9da" stroked="false">
                <v:path arrowok="t"/>
                <v:fill type="solid"/>
              </v:shape>
            </v:group>
            <v:group style="position:absolute;left:1196;top:6058;width:2157;height:260" coordorigin="1196,6058" coordsize="2157,260">
              <v:shape style="position:absolute;left:1196;top:6058;width:2157;height:260" coordorigin="1196,6058" coordsize="2157,260" path="m1196,6318l3353,6318,3353,6058,1196,6058,1196,6318xe" filled="true" fillcolor="#fbf9da" stroked="false">
                <v:path arrowok="t"/>
                <v:fill type="solid"/>
              </v:shape>
            </v:group>
            <v:group style="position:absolute;left:3353;top:6058;width:281;height:260" coordorigin="3353,6058" coordsize="281,260">
              <v:shape style="position:absolute;left:3353;top:6058;width:281;height:260" coordorigin="3353,6058" coordsize="281,260" path="m3353,6318l3634,6318,3634,6058,3353,6058,3353,6318xe" filled="true" fillcolor="#fbf9da" stroked="false">
                <v:path arrowok="t"/>
                <v:fill type="solid"/>
              </v:shape>
            </v:group>
            <v:group style="position:absolute;left:890;top:7711;width:1518;height:360" coordorigin="890,7711" coordsize="1518,360">
              <v:shape style="position:absolute;left:890;top:7711;width:1518;height:360" coordorigin="890,7711" coordsize="1518,360" path="m890,8071l2408,8071,2408,7711,890,7711,890,8071xe" filled="true" fillcolor="#000000" stroked="false">
                <v:path arrowok="t"/>
                <v:fill type="solid"/>
              </v:shape>
            </v:group>
            <v:group style="position:absolute;left:2408;top:7711;width:491;height:360" coordorigin="2408,7711" coordsize="491,360">
              <v:shape style="position:absolute;left:2408;top:7711;width:491;height:360" coordorigin="2408,7711" coordsize="491,360" path="m2408,8071l2899,8071,2899,7711,2408,7711,2408,8071xe" filled="true" fillcolor="#000000" stroked="false">
                <v:path arrowok="t"/>
                <v:fill type="solid"/>
              </v:shape>
            </v:group>
            <v:group style="position:absolute;left:2899;top:7711;width:281;height:360" coordorigin="2899,7711" coordsize="281,360">
              <v:shape style="position:absolute;left:2899;top:7711;width:281;height:360" coordorigin="2899,7711" coordsize="281,360" path="m2899,8071l3180,8071,3180,7711,2899,7711,2899,8071xe" filled="true" fillcolor="#000000" stroked="false">
                <v:path arrowok="t"/>
                <v:fill type="solid"/>
              </v:shape>
            </v:group>
            <v:group style="position:absolute;left:1141;top:10092;width:1702;height:284" coordorigin="1141,10092" coordsize="1702,284">
              <v:shape style="position:absolute;left:1141;top:10092;width:1702;height:284" coordorigin="1141,10092" coordsize="1702,284" path="m1141,10375l2843,10375,2843,10092,1141,10092,1141,10375xe" filled="true" fillcolor="#fbf9da" stroked="false">
                <v:path arrowok="t"/>
                <v:fill type="solid"/>
              </v:shape>
            </v:group>
            <v:group style="position:absolute;left:2843;top:10092;width:280;height:284" coordorigin="2843,10092" coordsize="280,284">
              <v:shape style="position:absolute;left:2843;top:10092;width:280;height:284" coordorigin="2843,10092" coordsize="280,284" path="m2843,10375l3122,10375,3122,10092,2843,10092,2843,10375xe" filled="true" fillcolor="#fbf9da" stroked="false">
                <v:path arrowok="t"/>
                <v:fill type="solid"/>
              </v:shape>
            </v:group>
            <v:group style="position:absolute;left:890;top:11582;width:1518;height:360" coordorigin="890,11582" coordsize="1518,360">
              <v:shape style="position:absolute;left:890;top:11582;width:1518;height:360" coordorigin="890,11582" coordsize="1518,360" path="m890,11942l2408,11942,2408,11582,890,11582,890,11942xe" filled="true" fillcolor="#000000" stroked="false">
                <v:path arrowok="t"/>
                <v:fill type="solid"/>
              </v:shape>
            </v:group>
            <v:group style="position:absolute;left:2408;top:11582;width:491;height:360" coordorigin="2408,11582" coordsize="491,360">
              <v:shape style="position:absolute;left:2408;top:11582;width:491;height:360" coordorigin="2408,11582" coordsize="491,360" path="m2408,11942l2899,11942,2899,11582,2408,11582,2408,11942xe" filled="true" fillcolor="#000000" stroked="false">
                <v:path arrowok="t"/>
                <v:fill type="solid"/>
              </v:shape>
            </v:group>
            <v:group style="position:absolute;left:2899;top:11582;width:281;height:360" coordorigin="2899,11582" coordsize="281,360">
              <v:shape style="position:absolute;left:2899;top:11582;width:281;height:360" coordorigin="2899,11582" coordsize="281,360" path="m2899,11942l3180,11942,3180,11582,2899,11582,2899,11942xe" filled="true" fillcolor="#000000" stroked="false">
                <v:path arrowok="t"/>
                <v:fill type="solid"/>
              </v:shape>
              <v:shape style="position:absolute;left:3391;top:1422;width:242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220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5500;width:8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52;top:5450;width:76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240"/>
                          <w:sz w:val="20"/>
                        </w:rPr>
                        <w:t xml:space="preserve">A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6036;width:513;height:224" type="#_x0000_t20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10"/>
                          <w:sz w:val="22"/>
                        </w:rPr>
                        <w:t xml:space="preserve">¾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mai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6069;width:429;height:1278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535"/>
                          <w:sz w:val="18"/>
                        </w:rPr>
                        <w:t>]</w:t>
                      </w:r>
                    </w:p>
                    <w:p>
                      <w:pPr>
                        <w:spacing w:before="142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11" w:lineRule="exact" w:before="131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6;top:7833;width:7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Georg Maier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5;top:7706;width:113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25"/>
                          <w:position w:val="1"/>
                          <w:sz w:val="20"/>
                        </w:rPr>
                        <w:t>- O</w:t>
                      </w:r>
                      <w:r>
                        <w:rPr>
                          <w:rFonts w:ascii="Arial"/>
                          <w:spacing w:val="-9"/>
                          <w:w w:val="25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90;top:9541;width:1743;height:82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0"/>
                        </w:rPr>
                        <w:t>«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70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Contact details (Контактные данные) </w:t>
                      </w:r>
                      <w:r>
                        <w:rPr>
                          <w:rFonts w:ascii="Arial"/>
                          <w:w w:val="200"/>
                          <w:position w:val="1"/>
                          <w:sz w:val="18"/>
                        </w:rPr>
                        <w:t xml:space="preserve">F </w:t>
                      </w:r>
                      <w:r>
                        <w:rPr>
                          <w:rFonts w:ascii="Arial"/>
                          <w:w w:val="20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6;top:11703;width:7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Georg Maier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5;top:11576;width:113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25"/>
                          <w:position w:val="1"/>
                          <w:sz w:val="20"/>
                        </w:rPr>
                        <w:t>- O</w:t>
                      </w:r>
                      <w:r>
                        <w:rPr>
                          <w:rFonts w:ascii="Arial"/>
                          <w:spacing w:val="-9"/>
                          <w:w w:val="25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74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50" w:lineRule="auto"/>
        <w:ind w:left="3241" w:right="183"/>
        <w:jc w:val="left"/>
      </w:pPr>
      <w:r>
        <w:t>Ввести адрес папки с данными для передачи и завершить ввод нажатием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Сохранить настройки.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3241" w:right="0"/>
        <w:jc w:val="left"/>
      </w:pPr>
      <w:bookmarkStart w:id="367" w:name="Searching for contacts via conversations"/>
      <w:bookmarkEnd w:id="367"/>
      <w:bookmarkStart w:id="368" w:name="_bookmark189"/>
      <w:bookmarkEnd w:id="368"/>
      <w:bookmarkStart w:id="369" w:name="_bookmark190"/>
      <w:bookmarkEnd w:id="369"/>
      <w:r>
        <w:rPr>
          <w:color w:val="8CC63F"/>
          <w:spacing w:val="-1"/>
        </w:rPr>
        <w:t xml:space="preserve">Поиск контактов </w:t>
      </w:r>
      <w:bookmarkStart w:id="370" w:name="_bookmark191"/>
      <w:bookmarkEnd w:id="370"/>
      <w:r>
        <w:rPr>
          <w:color w:val="8CC63F"/>
          <w:spacing w:val="-1"/>
        </w:rPr>
        <w:t xml:space="preserve"> с помощью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О процедуре поиска см. </w:t>
      </w:r>
      <w:r>
        <w:fldChar w:fldCharType="begin"/>
      </w:r>
      <w:r>
        <w:instrText xml:space="preserve">HYPERLINK  \l"_bookmark84"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35</w:t>
      </w:r>
      <w:r>
        <w:fldChar w:fldCharType="end"/>
      </w:r>
      <w:r>
        <w:t xml:space="preserve">. </w:t>
      </w:r>
      <w:r>
        <w:t>Для поиска, например, в корпоративной директории, следует использовать следующие элементы запроса: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60" w:after="0"/>
        <w:ind w:left="3221" w:right="0" w:firstLine="20"/>
        <w:jc w:val="left"/>
      </w:pPr>
      <w:r>
        <w:t>Фамилия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Имя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Добавочный телефон линии мобильной связи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Добавочный телефон линии выделенной связи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и т.д.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Активировать функцию поиска переназначаемой клавишей.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 xml:space="preserve">Откроется поле поиска.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Ввести поисковый текст, например, для поиска имени.  </w:t>
      </w:r>
      <w:r>
        <w:t>В списке Диалогов будут представлены абоненты, имя которых начинается, например, на "Mai".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Выбрать нужного абонента.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41" w:right="0"/>
        <w:jc w:val="left"/>
      </w:pPr>
      <w:r>
        <w:t>Теперь можно: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71" w:after="0"/>
        <w:ind w:left="3411" w:right="0" w:hanging="170"/>
        <w:jc w:val="left"/>
      </w:pPr>
      <w:r>
        <w:t>Позвонить с использованием контактных данных (</w:t>
      </w:r>
      <w:r>
        <w:fldChar w:fldCharType="begin"/>
      </w:r>
      <w:r>
        <w:instrText xml:space="preserve">HYPERLINK  \l"_bookmark192"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74</w:t>
      </w:r>
      <w:r>
        <w:fldChar w:fldCharType="end"/>
      </w:r>
      <w:r>
        <w:t>).</w:t>
      </w:r>
    </w:p>
    <w:p>
      <w:pPr>
        <w:pStyle w:val="BodyText"/>
        <w:numPr>
          <w:ilvl w:val="1"/>
          <w:numId w:val="15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Просмотреть контактные данные (см. ниже).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241" w:right="0"/>
        <w:jc w:val="left"/>
      </w:pPr>
      <w:bookmarkStart w:id="371" w:name="Viewing entries"/>
      <w:bookmarkEnd w:id="371"/>
      <w:r>
        <w:rPr>
          <w:color w:val="8CC63F"/>
          <w:spacing w:val="-2"/>
        </w:rPr>
        <w:t>Просмотр записей</w:t>
      </w:r>
    </w:p>
    <w:p>
      <w:pPr>
        <w:pStyle w:val="BodyText"/>
        <w:spacing w:line="375" w:lineRule="auto" w:before="155"/>
        <w:ind w:left="3241" w:right="161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Контакт найден и выбран (см. выше).  </w:t>
      </w:r>
      <w:r>
        <w:t xml:space="preserve">С помощью навигационной клавиши открыть данные об абоненте. </w:t>
      </w:r>
    </w:p>
    <w:p>
      <w:pPr>
        <w:pStyle w:val="BodyText"/>
        <w:spacing w:line="375" w:lineRule="auto" w:before="163"/>
        <w:ind w:left="3241" w:right="2255"/>
        <w:jc w:val="left"/>
      </w:pPr>
      <w:r>
        <w:t xml:space="preserve">С помощью переназначаемой клавиши следует открыть меню "Contact details" (Контактные данные). </w:t>
      </w:r>
      <w:r>
        <w:t xml:space="preserve">Будут представлены доступные данные об абоненте. </w:t>
      </w:r>
    </w:p>
    <w:p>
      <w:pPr>
        <w:pStyle w:val="Heading5"/>
        <w:spacing w:line="240" w:lineRule="auto" w:before="172"/>
        <w:ind w:left="3241" w:right="0"/>
        <w:jc w:val="left"/>
      </w:pPr>
      <w:bookmarkStart w:id="372" w:name="Dialing an entry"/>
      <w:bookmarkEnd w:id="372"/>
      <w:bookmarkStart w:id="373" w:name="_bookmark192"/>
      <w:bookmarkEnd w:id="373"/>
      <w:r>
        <w:rPr>
          <w:color w:val="8CC63F"/>
          <w:spacing w:val="-1"/>
        </w:rPr>
        <w:t>Звонок с использованием записи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Подтвердить выбор контакта данной переназначаемой клавишей. </w:t>
      </w:r>
      <w:r>
        <w:t>Звонок на номер произведён.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972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  <v:shape style="position:absolute;left:905;top:440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Voicemail (Голосовая почта)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3756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75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374" w:name="Listening to voicemail"/>
      <w:bookmarkEnd w:id="374"/>
      <w:bookmarkStart w:id="375" w:name="_bookmark193"/>
      <w:bookmarkEnd w:id="375"/>
      <w:r>
        <w:rPr>
          <w:color w:val="8CC63F"/>
          <w:spacing w:val="-1"/>
        </w:rPr>
        <w:t>Прослушивание сообщений голосовой почты</w:t>
      </w:r>
    </w:p>
    <w:p>
      <w:pPr>
        <w:pStyle w:val="BodyText"/>
        <w:spacing w:line="250" w:lineRule="auto" w:before="319"/>
        <w:ind w:right="187"/>
        <w:jc w:val="left"/>
      </w:pPr>
      <w:r>
        <w:t xml:space="preserve">Чтобы воспользоваться данной функцией, требуется иметь почтовый ящик голосовой почты, настроенный на используемую коммуникационную платформу для работы с голосовой почтой (см. </w:t>
      </w:r>
      <w:r>
        <w:fldChar w:fldCharType="begin"/>
      </w:r>
      <w:r>
        <w:instrText xml:space="preserve">HYPERLINK  \l"_bookmark101"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44</w:t>
      </w:r>
      <w:r>
        <w:fldChar w:fldCharType="end"/>
      </w:r>
      <w:r>
        <w:t>).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Экран звонка засветится, чтобы просигнализировать о новых сообщениях.  </w:t>
      </w:r>
      <w:r>
        <w:t xml:space="preserve">Он погаснет только тогда, когда все сообщения будут приняты.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376" w:name="Picking up messages"/>
      <w:bookmarkEnd w:id="376"/>
      <w:r>
        <w:rPr>
          <w:color w:val="8CC63F"/>
          <w:spacing w:val="-1"/>
        </w:rPr>
        <w:t>Приём сообщений</w:t>
      </w:r>
    </w:p>
    <w:p>
      <w:pPr>
        <w:pStyle w:val="BodyText"/>
        <w:spacing w:line="570" w:lineRule="auto" w:before="88"/>
        <w:ind w:right="3659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57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1996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76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377" w:name="Importing contacts via WBM"/>
      <w:bookmarkEnd w:id="377"/>
      <w:bookmarkStart w:id="378" w:name="_bookmark194"/>
      <w:bookmarkEnd w:id="378"/>
      <w:r>
        <w:rPr>
          <w:color w:val="8CC63F"/>
        </w:rPr>
        <w:t>Импорт контактов с помощью веб-интерфейса</w:t>
      </w:r>
    </w:p>
    <w:p>
      <w:pPr>
        <w:pStyle w:val="BodyText"/>
        <w:spacing w:line="250" w:lineRule="auto" w:before="189"/>
        <w:ind w:right="187"/>
        <w:jc w:val="left"/>
      </w:pPr>
      <w:r>
        <w:t xml:space="preserve">Можно импортировать контакты в свой телефон через веб-интерфейс (подробнее см.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spacing w:val="-1"/>
        </w:rPr>
        <w:t xml:space="preserve">”Веб-интерфейс”, 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spacing w:val="-1"/>
        </w:rPr>
        <w:t>с. 164</w:t>
      </w:r>
      <w:r>
        <w:fldChar w:fldCharType="end"/>
      </w:r>
      <w:r>
        <w:t xml:space="preserve">). </w:t>
      </w:r>
      <w:r>
        <w:t>Файл контакта может быть экспортирован из программы Microsoft Outlook или OpenScape Mobile.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169pt;width:22.5pt;height:14.55pt;mso-position-horizontal-relative:page;mso-position-vertical-relative:paragraph;z-index:19984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47;top:118;width:2;height:166" coordorigin="4147,118" coordsize="2,166">
              <v:shape style="position:absolute;left:4147;top:118;width:2;height:166" coordorigin="4147,118" coordsize="0,166" path="m4147,118l4147,284e" filled="false" stroked="true" strokeweight="2.02pt" strokecolor="#8cc63f">
                <v:path arrowok="t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6;top:118;width:2;height:167" coordorigin="4166,118" coordsize="2,167">
              <v:shape style="position:absolute;left:4166;top:118;width:2;height:167" coordorigin="4166,118" coordsize="0,167" path="m4166,118l4166,285e" filled="false" stroked="true" strokeweight=".22001pt" strokecolor="#8cc63f">
                <v:path arrowok="t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Инструкции о том, как экспортировать контакты из этих программ см. документацию продукта.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3731" w:right="0"/>
        <w:jc w:val="left"/>
      </w:pPr>
      <w:r>
        <w:rPr/>
        <w:pict>
          <v:group xmlns:v="urn:schemas-microsoft-com:vml" style="position:absolute;margin-left:201.729996pt;margin-top:2.850156pt;width:22.5pt;height:14.5pt;mso-position-horizontal-relative:page;mso-position-vertical-relative:paragraph;z-index:20008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47;top:118;width:2;height:166" coordorigin="4147,118" coordsize="2,166">
              <v:shape style="position:absolute;left:4147;top:118;width:2;height:166" coordorigin="4147,118" coordsize="0,166" path="m4147,118l4147,284e" filled="false" stroked="true" strokeweight="2.02pt" strokecolor="#8cc63f">
                <v:path arrowok="t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6;top:118;width:2;height:167" coordorigin="4166,118" coordsize="2,167">
              <v:shape style="position:absolute;left:4166;top:118;width:2;height:167" coordorigin="4166,118" coordsize="0,167" path="m4166,118l4166,285e" filled="false" stroked="true" strokeweight=".22001pt" strokecolor="#8cc63f">
                <v:path arrowok="t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Файлы, ранее экспортированные с помощью этого или другого телефона, могут также быть импортированы.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205pt;width:22.5pt;height:14.55pt;mso-position-horizontal-relative:page;mso-position-vertical-relative:paragraph;z-index:20032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47;top:118;width:2;height:166" coordorigin="4147,118" coordsize="2,166">
              <v:shape style="position:absolute;left:4147;top:118;width:2;height:166" coordorigin="4147,118" coordsize="0,166" path="m4147,118l4147,284e" filled="false" stroked="true" strokeweight="2.02pt" strokecolor="#8cc63f">
                <v:path arrowok="t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6;top:118;width:2;height:167" coordorigin="4166,118" coordsize="2,167">
              <v:shape style="position:absolute;left:4166;top:118;width:2;height:167" coordorigin="4166,118" coordsize="0,167" path="m4166,118l4166,285e" filled="false" stroked="true" strokeweight=".22001pt" strokecolor="#8cc63f">
                <v:path arrowok="t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Следует выйти в User Pages (пользовательские страницы) веб-интерфейса с помощью пароля (подробнее см. "Пользовательские страницы", </w:t>
      </w:r>
      <w:r>
        <w:fldChar w:fldCharType="begin"/>
      </w:r>
      <w:r>
        <w:instrText xml:space="preserve">HYPERLINK  \l"_bookmark458"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165)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32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4351782" cy="2471166"/>
            <wp:effectExtent l="0" t="0" r="0" b="0"/>
            <wp:docPr id="23" name="image1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782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Список контактов может быть загружен на телефон через браузер.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16"/>
        </w:numPr>
        <w:tabs>
          <w:tab w:pos="3505" w:val="left" w:leader="none"/>
        </w:tabs>
        <w:spacing w:line="292" w:lineRule="auto" w:before="0" w:after="0"/>
        <w:ind w:left="3504" w:right="171" w:hanging="283"/>
        <w:jc w:val="both"/>
      </w:pPr>
      <w:r>
        <w:t xml:space="preserve">Для этого следует нажать клавишу “Choose file” (Выбор файла). Откроется окно, в котором будет представлена файловая система данного ПК. В этом окне можно будет выйти в локальную или удалённую директорию и выбрать файл для импорта.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40" w:lineRule="auto" w:before="2" w:after="0"/>
        <w:ind w:left="3788" w:right="592" w:hanging="226"/>
        <w:jc w:val="center"/>
      </w:pPr>
      <w:r>
        <w:t>По умолчанию его формат – ".csv".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10" w:after="0"/>
        <w:ind w:left="3788" w:right="165" w:hanging="226"/>
        <w:jc w:val="left"/>
      </w:pPr>
      <w:r>
        <w:t xml:space="preserve">Можно использовать запятые и точки с запятой в качестве разделителя значений для импортируемых файлов CSV.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0" w:after="0"/>
        <w:ind w:left="3788" w:right="341" w:hanging="226"/>
        <w:jc w:val="left"/>
      </w:pPr>
      <w:r>
        <w:t xml:space="preserve">При экспорте из программы Microsoft Outlook нельзя менять имена подстановочных полей заголовка. </w:t>
      </w:r>
    </w:p>
    <w:p>
      <w:pPr>
        <w:pStyle w:val="BodyText"/>
        <w:numPr>
          <w:ilvl w:val="0"/>
          <w:numId w:val="16"/>
        </w:numPr>
        <w:tabs>
          <w:tab w:pos="3505" w:val="left" w:leader="none"/>
        </w:tabs>
        <w:spacing w:line="240" w:lineRule="auto" w:before="0" w:after="0"/>
        <w:ind w:left="3504" w:right="0" w:hanging="283"/>
        <w:jc w:val="left"/>
      </w:pPr>
      <w:r>
        <w:t xml:space="preserve">Выбрать и подтвердить пункт назначения.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49" w:after="0"/>
        <w:ind w:left="3788" w:right="586" w:hanging="226"/>
        <w:jc w:val="left"/>
      </w:pPr>
      <w:r>
        <w:t xml:space="preserve">Путь к файлу будет отображён на странице за клавишей “Choose file”, когда Вы выбираете адресата и закрываете страницу. </w:t>
      </w:r>
    </w:p>
    <w:p>
      <w:pPr>
        <w:pStyle w:val="BodyText"/>
        <w:numPr>
          <w:ilvl w:val="0"/>
          <w:numId w:val="16"/>
        </w:numPr>
        <w:tabs>
          <w:tab w:pos="3505" w:val="left" w:leader="none"/>
        </w:tabs>
        <w:spacing w:line="240" w:lineRule="auto" w:before="0" w:after="0"/>
        <w:ind w:left="3504" w:right="0" w:hanging="283"/>
        <w:jc w:val="left"/>
      </w:pPr>
      <w:r>
        <w:t xml:space="preserve">Следует нажать клавишу "Import" (Импорт).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49" w:after="0"/>
        <w:ind w:left="3788" w:right="187" w:hanging="226"/>
        <w:jc w:val="left"/>
      </w:pPr>
      <w:r>
        <w:t xml:space="preserve">Пока идёт импорт качество работы телефона может немного снизиться.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3731" w:right="0"/>
        <w:jc w:val="left"/>
      </w:pPr>
      <w:r>
        <w:rPr/>
        <w:pict>
          <v:group xmlns:v="urn:schemas-microsoft-com:vml" style="position:absolute;margin-left:201.729996pt;margin-top:2.85018pt;width:22.5pt;height:14.5pt;mso-position-horizontal-relative:page;mso-position-vertical-relative:paragraph;z-index:20056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Закреплённые за клипами картинки (аватары) не импортируются.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010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77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6"/>
        </w:numPr>
        <w:tabs>
          <w:tab w:pos="3506" w:val="left" w:leader="none"/>
        </w:tabs>
        <w:spacing w:line="240" w:lineRule="auto" w:before="150" w:after="0"/>
        <w:ind w:left="3505" w:right="0" w:hanging="284"/>
        <w:jc w:val="left"/>
      </w:pPr>
      <w:r>
        <w:t xml:space="preserve">Прогресс и завершение импорта будут показаны пользователю.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49" w:after="0"/>
        <w:ind w:left="3788" w:right="187" w:hanging="226"/>
        <w:jc w:val="left"/>
      </w:pPr>
      <w:r>
        <w:t>Нажатие клавиши "Press to see import results" (Нажать, чтобы просмотреть результаты импорта), представит сообщение о завершении процесса.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0" w:after="0"/>
        <w:ind w:left="3788" w:right="291" w:hanging="227"/>
        <w:jc w:val="left"/>
      </w:pPr>
      <w:r>
        <w:t xml:space="preserve">Успешное завершение процесса импорта будет обозначено текстовым сообщением "Import completed" (Импорт завершён) под панелью страницы.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0" w:after="0"/>
        <w:ind w:left="3788" w:right="453" w:hanging="227"/>
        <w:jc w:val="left"/>
      </w:pPr>
      <w:r>
        <w:t xml:space="preserve">Также, по завершении процесса импорта на экране телефона будет отображено сообщение "Import contacts completed" (Импорт контактов завершён). </w:t>
      </w:r>
    </w:p>
    <w:p>
      <w:pPr>
        <w:pStyle w:val="BodyText"/>
        <w:numPr>
          <w:ilvl w:val="1"/>
          <w:numId w:val="16"/>
        </w:numPr>
        <w:tabs>
          <w:tab w:pos="3789" w:val="left" w:leader="none"/>
        </w:tabs>
        <w:spacing w:line="250" w:lineRule="auto" w:before="0" w:after="0"/>
        <w:ind w:left="3788" w:right="208" w:hanging="227"/>
        <w:jc w:val="left"/>
      </w:pPr>
      <w:r>
        <w:t>Сбои при импорте будут обозначены соответствующим текстовым сообщением под панелью страницы.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32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4370826" cy="2496312"/>
            <wp:effectExtent l="0" t="0" r="0" b="0"/>
            <wp:docPr id="25" name="image1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26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020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78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379" w:name="Exporting contacts via WBM"/>
      <w:bookmarkEnd w:id="379"/>
      <w:bookmarkStart w:id="380" w:name="_bookmark195"/>
      <w:bookmarkEnd w:id="380"/>
      <w:r>
        <w:rPr>
          <w:color w:val="8CC63F"/>
          <w:spacing w:val="-1"/>
        </w:rPr>
        <w:t>Экспорт контактов с помощью веб-интерфейса</w:t>
      </w:r>
    </w:p>
    <w:p>
      <w:pPr>
        <w:pStyle w:val="BodyText"/>
        <w:spacing w:line="240" w:lineRule="auto" w:before="189"/>
        <w:ind w:right="0"/>
        <w:jc w:val="left"/>
      </w:pPr>
      <w:r>
        <w:t xml:space="preserve">Можно экспортировать контакты со своего телефона через веб-интерфейс </w:t>
      </w:r>
    </w:p>
    <w:p>
      <w:pPr>
        <w:pStyle w:val="BodyText"/>
        <w:spacing w:line="240" w:lineRule="auto" w:before="10"/>
        <w:ind w:right="0"/>
        <w:jc w:val="left"/>
      </w:pP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164),</w:t>
      </w:r>
      <w:r>
        <w:fldChar w:fldCharType="end"/>
      </w:r>
      <w:r>
        <w:t xml:space="preserve"> чтобы можно было их использовать где-то ещё, хранить в другом месте и т.д.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20224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Следует выйти в User Pages (пользовательские страницы) веб-интерфейса с помощью пароля (подробнее см. "Пользовательские страницы", </w:t>
      </w:r>
      <w:r>
        <w:fldChar w:fldCharType="begin"/>
      </w:r>
      <w:r>
        <w:instrText xml:space="preserve">HYPERLINK  \l"_bookmark458"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165)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t>Список контактов может быть загружен из телефона через браузер.</w:t>
      </w:r>
    </w:p>
    <w:p>
      <w:pPr>
        <w:pStyle w:val="BodyText"/>
        <w:numPr>
          <w:ilvl w:val="0"/>
          <w:numId w:val="17"/>
        </w:numPr>
        <w:tabs>
          <w:tab w:pos="3505" w:val="left" w:leader="none"/>
        </w:tabs>
        <w:spacing w:line="293" w:lineRule="auto" w:before="70" w:after="0"/>
        <w:ind w:left="3504" w:right="187" w:hanging="283"/>
        <w:jc w:val="left"/>
      </w:pPr>
      <w:r>
        <w:t>После входа в веб-интерфейс следует перейти в "User pages" (Пользовательские страницы), затем в “File transfer” (Передача файлов) и “Contacts” (Контакты).</w:t>
      </w:r>
    </w:p>
    <w:p>
      <w:pPr>
        <w:pStyle w:val="BodyText"/>
        <w:numPr>
          <w:ilvl w:val="0"/>
          <w:numId w:val="17"/>
        </w:numPr>
        <w:tabs>
          <w:tab w:pos="3505" w:val="left" w:leader="none"/>
        </w:tabs>
        <w:spacing w:line="291" w:lineRule="auto" w:before="0" w:after="0"/>
        <w:ind w:left="3504" w:right="187" w:hanging="283"/>
        <w:jc w:val="left"/>
      </w:pPr>
      <w:r>
        <w:t>Выбрать клавишу “Generate Contacts File” (Генерировать файл с контактами), и будет создан новый внутренний файл, содержащий все актуальные контакты.</w:t>
      </w:r>
    </w:p>
    <w:p>
      <w:pPr>
        <w:pStyle w:val="BodyText"/>
        <w:numPr>
          <w:ilvl w:val="1"/>
          <w:numId w:val="17"/>
        </w:numPr>
        <w:tabs>
          <w:tab w:pos="3789" w:val="left" w:leader="none"/>
        </w:tabs>
        <w:spacing w:line="240" w:lineRule="auto" w:before="2" w:after="0"/>
        <w:ind w:left="3788" w:right="537" w:hanging="226"/>
        <w:jc w:val="center"/>
      </w:pPr>
      <w:r>
        <w:t>По умолчанию его формат – ".csv".</w:t>
      </w:r>
    </w:p>
    <w:p>
      <w:pPr>
        <w:pStyle w:val="BodyText"/>
        <w:numPr>
          <w:ilvl w:val="0"/>
          <w:numId w:val="17"/>
        </w:numPr>
        <w:tabs>
          <w:tab w:pos="3505" w:val="left" w:leader="none"/>
        </w:tabs>
        <w:spacing w:line="240" w:lineRule="auto" w:before="10" w:after="0"/>
        <w:ind w:left="3505" w:right="0" w:hanging="284"/>
        <w:jc w:val="left"/>
      </w:pPr>
      <w:r>
        <w:t>Щелчком левой клавиши мыши выбрать клавишу “Download Contacts File” (Загрузить файл с контактами).</w:t>
      </w:r>
    </w:p>
    <w:p>
      <w:pPr>
        <w:pStyle w:val="BodyText"/>
        <w:numPr>
          <w:ilvl w:val="1"/>
          <w:numId w:val="17"/>
        </w:numPr>
        <w:tabs>
          <w:tab w:pos="3789" w:val="left" w:leader="none"/>
        </w:tabs>
        <w:spacing w:line="250" w:lineRule="auto" w:before="49" w:after="0"/>
        <w:ind w:left="3788" w:right="208" w:hanging="226"/>
        <w:jc w:val="left"/>
      </w:pPr>
      <w:r>
        <w:t>Файл .csv будет загружен на Ваш ПК, и он будет называться “CP_con- tacts.csv.”</w:t>
      </w:r>
    </w:p>
    <w:p>
      <w:pPr>
        <w:pStyle w:val="BodyText"/>
        <w:numPr>
          <w:ilvl w:val="1"/>
          <w:numId w:val="17"/>
        </w:numPr>
        <w:tabs>
          <w:tab w:pos="3789" w:val="left" w:leader="none"/>
        </w:tabs>
        <w:spacing w:line="240" w:lineRule="auto" w:before="0" w:after="0"/>
        <w:ind w:left="3788" w:right="0" w:hanging="226"/>
        <w:jc w:val="left"/>
      </w:pPr>
      <w:r>
        <w:t>Потом на ПК его можно будет переименовать или переместить в другую директорию.</w:t>
      </w:r>
    </w:p>
    <w:p>
      <w:pPr>
        <w:pStyle w:val="BodyText"/>
        <w:numPr>
          <w:ilvl w:val="0"/>
          <w:numId w:val="17"/>
        </w:numPr>
        <w:tabs>
          <w:tab w:pos="3506" w:val="left" w:leader="none"/>
        </w:tabs>
        <w:spacing w:line="291" w:lineRule="auto" w:before="10" w:after="0"/>
        <w:ind w:left="3504" w:right="187" w:hanging="283"/>
        <w:jc w:val="left"/>
      </w:pPr>
      <w:r>
        <w:t xml:space="preserve">Если покинуть данную страницу, данный внутренний файл будет удалён и ссылка "Download Contacts File" (Загрузить файл с контактами) станет неактивна.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2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xmlns:wp="http://schemas.openxmlformats.org/drawingml/2006/wordprocessingDrawing" distT="0" distB="0" distL="0" distR="0">
            <wp:extent cx="4375569" cy="2185511"/>
            <wp:effectExtent l="0" t="0" r="0" b="0"/>
            <wp:docPr id="27" name="image1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569" cy="218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027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79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21" w:right="0"/>
        <w:jc w:val="both"/>
      </w:pPr>
      <w:bookmarkStart w:id="381" w:name="Programmable keys"/>
      <w:bookmarkEnd w:id="381"/>
      <w:bookmarkStart w:id="382" w:name="_bookmark196"/>
      <w:bookmarkEnd w:id="382"/>
      <w:bookmarkStart w:id="383" w:name="_bookmark197"/>
      <w:bookmarkEnd w:id="383"/>
      <w:r>
        <w:rPr>
          <w:color w:val="8CC63F"/>
          <w:spacing w:val="-1"/>
        </w:rPr>
        <w:t xml:space="preserve">Программируемые </w:t>
      </w:r>
      <w:bookmarkStart w:id="384" w:name="_bookmark198"/>
      <w:bookmarkEnd w:id="384"/>
      <w:r>
        <w:rPr>
          <w:color w:val="8CC63F"/>
          <w:spacing w:val="-1"/>
        </w:rPr>
        <w:t>клавиши</w:t>
      </w:r>
    </w:p>
    <w:p>
      <w:pPr>
        <w:pStyle w:val="BodyText"/>
        <w:spacing w:line="250" w:lineRule="auto" w:before="177"/>
        <w:ind w:right="172"/>
        <w:jc w:val="both"/>
      </w:pPr>
      <w:r>
        <w:t xml:space="preserve">Можно назначать необходимые наборы функций по работе с телефоном для программируемых клавиш телефона OpenScape CP 400 и клавишной приставки OpenScape Key Module 400.  </w:t>
      </w:r>
      <w:r>
        <w:t xml:space="preserve">Клавишная приставка OpenScape Key Module 400 и телефон OpenScape CP 400 имеют 16 клавиш, каждую из которых можно программировать на двух отдельных уровнях. </w:t>
      </w:r>
    </w:p>
    <w:p>
      <w:pPr>
        <w:pStyle w:val="BodyText"/>
        <w:spacing w:line="250" w:lineRule="auto"/>
        <w:ind w:right="187"/>
        <w:jc w:val="left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fldChar w:fldCharType="begin"/>
      </w:r>
      <w:r>
        <w:instrText xml:space="preserve">HYPERLINK  \l"_bookmark95"</w:instrText>
      </w:r>
      <w:r>
        <w:fldChar w:fldCharType="separate"/>
      </w:r>
      <w:r>
        <w:rPr>
          <w:rFonts w:ascii="Wingdings" w:hAnsi="Wingdings"/>
          <w:sz w:val="18"/>
        </w:rPr>
        <w:t>см. с. 43</w:t>
      </w:r>
      <w:r>
        <w:fldChar w:fldCharType="end"/>
      </w:r>
      <w:r>
        <w:t xml:space="preserve">. </w:t>
      </w:r>
      <w:r>
        <w:t xml:space="preserve">Удобство программирования клавиш обеспечит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164).</w:t>
      </w:r>
      <w:r>
        <w:fldChar w:fldCharType="end"/>
      </w:r>
    </w:p>
    <w:p>
      <w:pPr>
        <w:pStyle w:val="BodyText"/>
        <w:spacing w:line="240" w:lineRule="auto" w:before="120"/>
        <w:ind w:right="0"/>
        <w:jc w:val="both"/>
      </w:pPr>
      <w:r>
        <w:t xml:space="preserve">Можно переключаться между двумя двумя уровнями программирования клавиш с помощью программируемой клавиши shift.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right="0"/>
        <w:jc w:val="both"/>
      </w:pPr>
      <w:bookmarkStart w:id="385" w:name="List of available functions"/>
      <w:bookmarkEnd w:id="385"/>
      <w:bookmarkStart w:id="386" w:name="_bookmark199"/>
      <w:bookmarkEnd w:id="386"/>
      <w:r>
        <w:rPr>
          <w:color w:val="8CC63F"/>
          <w:spacing w:val="-1"/>
        </w:rPr>
        <w:t>Список доступных функций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2" w:val="left" w:leader="none"/>
        </w:tabs>
        <w:spacing w:line="240" w:lineRule="auto" w:before="169" w:after="0"/>
        <w:ind w:left="3545" w:right="0" w:hanging="283"/>
        <w:jc w:val="both"/>
      </w:pPr>
      <w:r>
        <w:t>Не назначена</w:t>
      </w:r>
      <w:r>
        <w:tab/>
      </w:r>
      <w:r>
        <w:t>22.Конференция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0" w:val="left" w:leader="none"/>
        </w:tabs>
        <w:spacing w:line="240" w:lineRule="auto" w:before="49" w:after="0"/>
        <w:ind w:left="3544" w:right="0" w:hanging="282"/>
        <w:jc w:val="both"/>
      </w:pPr>
      <w:r>
        <w:t>Позвонить выбранному абоненту</w:t>
      </w:r>
      <w:r>
        <w:tab/>
      </w:r>
      <w:r>
        <w:t>23.Не беспокоить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51" w:after="0"/>
        <w:ind w:left="3545" w:right="0" w:hanging="283"/>
        <w:jc w:val="both"/>
      </w:pPr>
      <w:r>
        <w:t>Повторный набор номера</w:t>
      </w:r>
      <w:r>
        <w:tab/>
      </w:r>
      <w:r>
        <w:t>24.Ответ на групповой звонок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3" w:val="left" w:leader="none"/>
        </w:tabs>
        <w:spacing w:line="240" w:lineRule="auto" w:before="49" w:after="0"/>
        <w:ind w:left="3545" w:right="0" w:hanging="283"/>
        <w:jc w:val="both"/>
      </w:pPr>
      <w:r>
        <w:t>Безусловная переадресация вызовов</w:t>
      </w:r>
      <w:r>
        <w:tab/>
      </w:r>
      <w:r>
        <w:t>25. Повторный набор номера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49" w:after="0"/>
        <w:ind w:left="3545" w:right="0" w:hanging="283"/>
        <w:jc w:val="both"/>
      </w:pPr>
      <w:r>
        <w:t>Переадресация вызова в случае отсутствия ответа</w:t>
      </w:r>
      <w:r>
        <w:tab/>
      </w:r>
      <w:r>
        <w:t>26 Выбор линии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8" w:after="0"/>
        <w:ind w:left="3545" w:right="0" w:hanging="283"/>
        <w:jc w:val="both"/>
        <w:rPr>
          <w:sz w:val="16"/>
          <w:szCs w:val="16"/>
        </w:rPr>
      </w:pPr>
      <w:r>
        <w:t>Переадресация вызова, когда занято</w:t>
      </w:r>
      <w:r>
        <w:tab/>
      </w:r>
      <w:r>
        <w:t>27. переключение опций</w:t>
      </w:r>
      <w:r>
        <w:rPr>
          <w:vertAlign w:val="superscript"/>
        </w:rPr>
        <w:t>1</w:t>
      </w:r>
      <w:r>
        <w:tab/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49" w:after="0"/>
        <w:ind w:left="3545" w:right="0" w:hanging="283"/>
        <w:jc w:val="both"/>
      </w:pPr>
      <w:r>
        <w:t>Переадресация вызова нежелательна в любом случае</w:t>
      </w:r>
      <w:r>
        <w:tab/>
      </w:r>
      <w:r>
        <w:t>28. Мобильность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49" w:after="0"/>
        <w:ind w:left="3545" w:right="0" w:hanging="283"/>
        <w:jc w:val="both"/>
      </w:pPr>
      <w:r>
        <w:t>Переадресация вызова при отсутствии ответа в любом случае</w:t>
      </w:r>
      <w:r>
        <w:tab/>
      </w:r>
      <w:r>
        <w:t>29. Прямой захват вызова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51" w:after="0"/>
        <w:ind w:left="3545" w:right="0" w:hanging="283"/>
        <w:jc w:val="both"/>
      </w:pPr>
      <w:r>
        <w:t>Переадресация вызова, когда линия занята, в любом случае</w:t>
      </w:r>
      <w:r>
        <w:tab/>
      </w:r>
      <w:r>
        <w:t>30. Прекращение действия функции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35" w:after="0"/>
        <w:ind w:left="3544" w:right="0" w:hanging="282"/>
        <w:jc w:val="both"/>
        <w:rPr>
          <w:rFonts w:ascii="Trebuchet MS" w:hAnsi="Trebuchet MS" w:cs="Trebuchet MS" w:eastAsia="Trebuchet MS"/>
          <w:sz w:val="14"/>
          <w:szCs w:val="14"/>
        </w:rPr>
      </w:pPr>
      <w:r>
        <w:t>Переадресация внешних вызовов</w:t>
      </w:r>
      <w:r>
        <w:tab/>
      </w:r>
      <w:r>
        <w:t xml:space="preserve">31. Обратный вызов </w:t>
      </w:r>
      <w:r>
        <w:fldChar w:fldCharType="begin"/>
      </w:r>
      <w:r>
        <w:instrText xml:space="preserve">HYPERLINK  \l"_bookmark200"</w:instrText>
      </w:r>
      <w:r>
        <w:fldChar w:fldCharType="separate"/>
      </w:r>
      <w:r>
        <w:rPr>
          <w:rFonts w:ascii="Trebuchet MS"/>
          <w:position w:val="7"/>
          <w:sz w:val="14"/>
          <w:vertAlign w:val="superscript"/>
        </w:rPr>
        <w:t>1</w:t>
      </w:r>
      <w:r>
        <w:fldChar w:fldCharType="end"/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35" w:after="0"/>
        <w:ind w:left="3545" w:right="0" w:hanging="283"/>
        <w:jc w:val="both"/>
        <w:rPr>
          <w:rFonts w:ascii="Trebuchet MS" w:hAnsi="Trebuchet MS" w:cs="Trebuchet MS" w:eastAsia="Trebuchet MS"/>
          <w:sz w:val="14"/>
          <w:szCs w:val="14"/>
        </w:rPr>
      </w:pPr>
      <w:r>
        <w:rPr>
          <w:color w:val="ABABAB"/>
        </w:rPr>
        <w:t>Переадресация внутренних вызовов</w:t>
      </w:r>
      <w:r>
        <w:tab/>
      </w:r>
      <w:r>
        <w:t xml:space="preserve">32. Отмена обратных вызовов </w:t>
      </w:r>
      <w:r>
        <w:fldChar w:fldCharType="begin"/>
      </w:r>
      <w:r>
        <w:instrText xml:space="preserve">HYPERLINK  \l"_bookmark200"</w:instrText>
      </w:r>
      <w:r>
        <w:fldChar w:fldCharType="separate"/>
      </w:r>
      <w:r>
        <w:rPr>
          <w:rFonts w:ascii="Trebuchet MS"/>
          <w:position w:val="7"/>
          <w:sz w:val="14"/>
          <w:vertAlign w:val="superscript"/>
        </w:rPr>
        <w:t>1</w:t>
      </w:r>
      <w:r>
        <w:fldChar w:fldCharType="end"/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51" w:after="0"/>
        <w:ind w:left="3544" w:right="0" w:hanging="282"/>
        <w:jc w:val="both"/>
      </w:pPr>
      <w:r>
        <w:t>Переадресация внешних неотвеченных вызовов</w:t>
      </w:r>
      <w:r>
        <w:tab/>
      </w:r>
      <w:r>
        <w:t>33. Консультационный звонок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49" w:after="0"/>
        <w:ind w:left="3544" w:right="0" w:hanging="282"/>
        <w:jc w:val="both"/>
      </w:pPr>
      <w:r>
        <w:rPr>
          <w:color w:val="ABABAB"/>
        </w:rPr>
        <w:t>Переадресация внутренних неотвеченных вызовов</w:t>
      </w:r>
      <w:r>
        <w:tab/>
      </w:r>
      <w:r>
        <w:rPr>
          <w:color w:val="ABABAB"/>
        </w:rPr>
        <w:t>34. Прямой выбор терминала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49" w:after="0"/>
        <w:ind w:left="3545" w:right="0" w:hanging="283"/>
        <w:jc w:val="both"/>
      </w:pPr>
      <w:r>
        <w:t>Переадресация внешних вызовов, когда линия занята</w:t>
      </w:r>
      <w:r>
        <w:tab/>
      </w:r>
      <w:r>
        <w:t>35. Перевод звонка в режим ожидания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37" w:after="0"/>
        <w:ind w:left="3544" w:right="0" w:hanging="282"/>
        <w:jc w:val="both"/>
        <w:rPr>
          <w:rFonts w:ascii="Trebuchet MS" w:hAnsi="Trebuchet MS" w:cs="Trebuchet MS" w:eastAsia="Trebuchet MS"/>
          <w:sz w:val="14"/>
          <w:szCs w:val="14"/>
        </w:rPr>
      </w:pPr>
      <w:r>
        <w:rPr>
          <w:color w:val="ABABAB"/>
        </w:rPr>
        <w:t>Переадресация внутренних вызовов, когда линия занята</w:t>
      </w:r>
      <w:r>
        <w:tab/>
      </w:r>
      <w:r>
        <w:t xml:space="preserve">36. Немедленный звонок </w:t>
      </w:r>
      <w:r>
        <w:fldChar w:fldCharType="begin"/>
      </w:r>
      <w:r>
        <w:instrText xml:space="preserve">HYPERLINK  \l"_bookmark200"</w:instrText>
      </w:r>
      <w:r>
        <w:fldChar w:fldCharType="separate"/>
      </w:r>
      <w:r>
        <w:rPr>
          <w:rFonts w:ascii="Trebuchet MS"/>
          <w:spacing w:val="-1"/>
          <w:position w:val="7"/>
          <w:sz w:val="14"/>
          <w:vertAlign w:val="superscript"/>
        </w:rPr>
        <w:t>1</w:t>
      </w:r>
      <w:r>
        <w:fldChar w:fldCharType="end"/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0" w:val="left" w:leader="none"/>
        </w:tabs>
        <w:spacing w:line="240" w:lineRule="auto" w:before="35" w:after="0"/>
        <w:ind w:left="3544" w:right="0" w:hanging="282"/>
        <w:jc w:val="both"/>
        <w:rPr>
          <w:rFonts w:ascii="Trebuchet MS" w:hAnsi="Trebuchet MS" w:cs="Trebuchet MS" w:eastAsia="Trebuchet MS"/>
          <w:sz w:val="14"/>
          <w:szCs w:val="14"/>
        </w:rPr>
      </w:pPr>
      <w:r>
        <w:t>Отключение сигнала звонка</w:t>
      </w:r>
      <w:r>
        <w:tab/>
      </w:r>
      <w:r>
        <w:t xml:space="preserve">37. Запись звонка </w:t>
      </w:r>
      <w:r>
        <w:fldChar w:fldCharType="begin"/>
      </w:r>
      <w:r>
        <w:instrText xml:space="preserve">HYPERLINK  \l"_bookmark200"</w:instrText>
      </w:r>
      <w:r>
        <w:fldChar w:fldCharType="separate"/>
      </w:r>
      <w:r>
        <w:rPr>
          <w:rFonts w:ascii="Trebuchet MS"/>
          <w:spacing w:val="-1"/>
          <w:position w:val="7"/>
          <w:sz w:val="14"/>
          <w:vertAlign w:val="superscript"/>
        </w:rPr>
        <w:t>1</w:t>
      </w:r>
      <w:r>
        <w:fldChar w:fldCharType="end"/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49" w:after="0"/>
        <w:ind w:left="3545" w:right="0" w:hanging="283"/>
        <w:jc w:val="both"/>
      </w:pPr>
      <w:r>
        <w:t>Удержание</w:t>
      </w:r>
      <w:r>
        <w:tab/>
      </w:r>
      <w:r>
        <w:t>38. Тональный сигнал готовности усовершенствованной системы внутренней связи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51" w:after="0"/>
        <w:ind w:left="3544" w:right="0" w:hanging="282"/>
        <w:jc w:val="both"/>
      </w:pPr>
      <w:r>
        <w:t>Чередование собеседников</w:t>
      </w:r>
      <w:r>
        <w:tab/>
      </w:r>
      <w:r>
        <w:t>39. Работа с сервером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49" w:after="0"/>
        <w:ind w:left="3544" w:right="0" w:hanging="282"/>
        <w:jc w:val="both"/>
      </w:pPr>
      <w:r>
        <w:t>Перевод звонка вслепую</w:t>
      </w:r>
      <w:r>
        <w:tab/>
      </w:r>
      <w:r>
        <w:t>40. Ламповое табло индикации занятых линий</w:t>
      </w:r>
    </w:p>
    <w:p>
      <w:pPr>
        <w:pStyle w:val="BodyText"/>
        <w:numPr>
          <w:ilvl w:val="0"/>
          <w:numId w:val="18"/>
        </w:numPr>
        <w:tabs>
          <w:tab w:pos="3545" w:val="left" w:leader="none"/>
          <w:tab w:pos="6901" w:val="left" w:leader="none"/>
        </w:tabs>
        <w:spacing w:line="240" w:lineRule="auto" w:before="49" w:after="0"/>
        <w:ind w:left="3544" w:right="0" w:hanging="282"/>
        <w:jc w:val="both"/>
      </w:pPr>
      <w:r>
        <w:t>Перевод звонка</w:t>
      </w:r>
      <w:r>
        <w:tab/>
      </w:r>
      <w:r>
        <w:t>41. Отправка URL-адреса</w:t>
      </w:r>
    </w:p>
    <w:p>
      <w:pPr>
        <w:pStyle w:val="BodyText"/>
        <w:numPr>
          <w:ilvl w:val="0"/>
          <w:numId w:val="18"/>
        </w:numPr>
        <w:tabs>
          <w:tab w:pos="3546" w:val="left" w:leader="none"/>
          <w:tab w:pos="6901" w:val="left" w:leader="none"/>
        </w:tabs>
        <w:spacing w:line="240" w:lineRule="auto" w:before="51" w:after="0"/>
        <w:ind w:left="3545" w:right="0" w:hanging="283"/>
        <w:jc w:val="both"/>
      </w:pPr>
      <w:r>
        <w:t>Отклонение</w:t>
      </w:r>
      <w:r>
        <w:tab/>
      </w:r>
      <w:r>
        <w:t>42. Второе предупреждение</w:t>
      </w:r>
    </w:p>
    <w:p>
      <w:pPr>
        <w:spacing w:before="49"/>
        <w:ind w:left="3221" w:right="0" w:firstLine="0"/>
        <w:jc w:val="both"/>
        <w:rPr>
          <w:rFonts w:ascii="Arial" w:hAnsi="Arial" w:cs="Arial" w:eastAsia="Arial"/>
          <w:sz w:val="16"/>
          <w:szCs w:val="16"/>
        </w:rPr>
      </w:pPr>
      <w:bookmarkStart w:id="387" w:name="_bookmark200"/>
      <w:bookmarkEnd w:id="387"/>
      <w:r>
        <w:rPr>
          <w:rFonts w:ascii="Arial" w:hAnsi="Arial"/>
          <w:sz w:val="16"/>
          <w:vertAlign w:val="superscript"/>
        </w:rPr>
        <w:t>1</w:t>
      </w:r>
      <w:r>
        <w:rPr>
          <w:rFonts w:ascii="Arial" w:hAnsi="Arial"/>
          <w:sz w:val="16"/>
          <w:vertAlign w:val="baseline"/>
        </w:rPr>
        <w:t>Опция недоступна в телефонной системе OpenScape 4000</w:t>
      </w:r>
      <w:r>
        <w:rPr>
          <w:rFonts w:ascii="Arial" w:hAnsi="Arial"/>
          <w:sz w:val="16"/>
        </w:rPr>
        <w:t xml:space="preserve"> </w:t>
      </w:r>
      <w:r>
        <w:t xml:space="preserve">См. также </w:t>
      </w:r>
      <w:r>
        <w:fldChar w:fldCharType="begin"/>
      </w:r>
      <w:r>
        <w:instrText xml:space="preserve">HYPERLINK  \l"_bookmark475"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9"/>
          <w:sz w:val="18"/>
          <w:szCs w:val="18"/>
        </w:rPr>
        <w:t></w:t>
      </w:r>
      <w:r>
        <w:rPr>
          <w:rFonts w:ascii="Arial" w:hAnsi="Arial"/>
          <w:sz w:val="16"/>
        </w:rPr>
        <w:t>с. 174</w:t>
      </w:r>
      <w:r>
        <w:fldChar w:fldCharType="end"/>
      </w:r>
      <w:r>
        <w:rPr>
          <w:rFonts w:ascii="Arial" w:hAnsi="Arial"/>
          <w:sz w:val="16"/>
        </w:rP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065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3451;width:2028;height:284" coordorigin="1152,3451" coordsize="2028,284">
              <v:shape style="position:absolute;left:1152;top:3451;width:2028;height:284" coordorigin="1152,3451" coordsize="2028,284" path="m1152,3734l3180,3734,3180,3451,1152,3451,1152,3734xe" filled="true" fillcolor="#fbf9da" stroked="false">
                <v:path arrowok="t"/>
                <v:fill type="solid"/>
              </v:shape>
            </v:group>
            <v:group style="position:absolute;left:1152;top:3453;width:2;height:279" coordorigin="1152,3453" coordsize="2,279">
              <v:shape style="position:absolute;left:1152;top:3453;width:2;height:279" coordorigin="1152,3453" coordsize="0,279" path="m1152,3453l1152,3732e" filled="false" stroked="true" strokeweight=".34001pt" strokecolor="#000000">
                <v:path arrowok="t"/>
              </v:shape>
            </v:group>
            <v:group style="position:absolute;left:3180;top:3453;width:2;height:279" coordorigin="3180,3453" coordsize="2,279">
              <v:shape style="position:absolute;left:3180;top:3453;width:2;height:279" coordorigin="3180,3453" coordsize="0,279" path="m3180,3453l3180,3732e" filled="false" stroked="true" strokeweight=".33999pt" strokecolor="#000000">
                <v:path arrowok="t"/>
              </v:shape>
            </v:group>
            <v:group style="position:absolute;left:1150;top:3451;width:2033;height:2" coordorigin="1150,3451" coordsize="2033,2">
              <v:shape style="position:absolute;left:1150;top:3451;width:2033;height:2" coordorigin="1150,3451" coordsize="2033,0" path="m1150,3451l3182,3451e" filled="false" stroked="true" strokeweight=".33999pt" strokecolor="#000000">
                <v:path arrowok="t"/>
              </v:shape>
            </v:group>
            <v:group style="position:absolute;left:1150;top:3734;width:2033;height:2" coordorigin="1150,3734" coordsize="2033,2">
              <v:shape style="position:absolute;left:1150;top:3734;width:2033;height:2" coordorigin="1150,3734" coordsize="2033,0" path="m1150,3734l3182,3734e" filled="false" stroked="true" strokeweight=".33999pt" strokecolor="#000000">
                <v:path arrowok="t"/>
              </v:shape>
            </v:group>
            <v:group style="position:absolute;left:905;top:7512;width:232;height:284" coordorigin="905,7512" coordsize="232,284">
              <v:shape style="position:absolute;left:905;top:7512;width:232;height:284" coordorigin="905,7512" coordsize="232,284" path="m905,7795l1136,7795,1136,7512,905,7512,905,7795xe" filled="true" fillcolor="#000000" stroked="false">
                <v:path arrowok="t"/>
                <v:fill type="solid"/>
              </v:shape>
            </v:group>
            <v:group style="position:absolute;left:1136;top:7512;width:1707;height:284" coordorigin="1136,7512" coordsize="1707,284">
              <v:shape style="position:absolute;left:1136;top:7512;width:1707;height:284" coordorigin="1136,7512" coordsize="1707,284" path="m1136,7795l2843,7795,2843,7512,1136,7512,1136,7795xe" filled="true" fillcolor="#000000" stroked="false">
                <v:path arrowok="t"/>
                <v:fill type="solid"/>
              </v:shape>
            </v:group>
            <v:group style="position:absolute;left:2843;top:7512;width:280;height:284" coordorigin="2843,7512" coordsize="280,284">
              <v:shape style="position:absolute;left:2843;top:7512;width:280;height:284" coordorigin="2843,7512" coordsize="280,284" path="m2843,7795l3122,7795,3122,7512,2843,7512,2843,7795xe" filled="true" fillcolor="#000000" stroked="false">
                <v:path arrowok="t"/>
                <v:fill type="solid"/>
              </v:shape>
            </v:group>
            <v:group style="position:absolute;left:907;top:8475;width:285;height:284" coordorigin="907,8475" coordsize="285,284">
              <v:shape style="position:absolute;left:907;top:8475;width:285;height:284" coordorigin="907,8475" coordsize="285,284" path="m907,8758l1192,8758,1192,8475,907,8475,907,8758xe" filled="true" fillcolor="#fbf9da" stroked="false">
                <v:path arrowok="t"/>
                <v:fill type="solid"/>
              </v:shape>
            </v:group>
            <v:group style="position:absolute;left:1192;top:8475;width:1701;height:284" coordorigin="1192,8475" coordsize="1701,284">
              <v:shape style="position:absolute;left:1192;top:8475;width:1701;height:284" coordorigin="1192,8475" coordsize="1701,284" path="m1192,8758l2892,8758,2892,8475,1192,8475,1192,8758xe" filled="true" fillcolor="#fbf9da" stroked="false">
                <v:path arrowok="t"/>
                <v:fill type="solid"/>
              </v:shape>
            </v:group>
            <v:group style="position:absolute;left:2892;top:8475;width:281;height:284" coordorigin="2892,8475" coordsize="281,284">
              <v:shape style="position:absolute;left:2892;top:8475;width:281;height:284" coordorigin="2892,8475" coordsize="281,284" path="m2892,8758l3173,8758,3173,8475,2892,8475,2892,8758xe" filled="true" fillcolor="#fbf9da" stroked="false">
                <v:path arrowok="t"/>
                <v:fill type="solid"/>
              </v:shape>
            </v:group>
            <v:group style="position:absolute;left:907;top:9079;width:1985;height:284" coordorigin="907,9079" coordsize="1985,284">
              <v:shape style="position:absolute;left:907;top:9079;width:1985;height:284" coordorigin="907,9079" coordsize="1985,284" path="m907,9362l2892,9362,2892,9079,907,9079,907,9362xe" filled="true" fillcolor="#000000" stroked="false">
                <v:path arrowok="t"/>
                <v:fill type="solid"/>
              </v:shape>
            </v:group>
            <v:group style="position:absolute;left:2892;top:9079;width:281;height:284" coordorigin="2892,9079" coordsize="281,284">
              <v:shape style="position:absolute;left:2892;top:9079;width:281;height:284" coordorigin="2892,9079" coordsize="281,284" path="m2892,9362l3173,9362,3173,9079,2892,9079,2892,9362xe" filled="true" fillcolor="#000000" stroked="false">
                <v:path arrowok="t"/>
                <v:fill type="solid"/>
              </v:shape>
            </v:group>
            <v:group style="position:absolute;left:1152;top:9682;width:2028;height:284" coordorigin="1152,9682" coordsize="2028,284">
              <v:shape style="position:absolute;left:1152;top:9682;width:2028;height:284" coordorigin="1152,9682" coordsize="2028,284" path="m1152,9966l3180,9966,3180,9682,1152,9682,1152,9966xe" filled="true" fillcolor="#fbf9da" stroked="false">
                <v:path arrowok="t"/>
                <v:fill type="solid"/>
              </v:shape>
            </v:group>
            <v:group style="position:absolute;left:1152;top:9685;width:2;height:279" coordorigin="1152,9685" coordsize="2,279">
              <v:shape style="position:absolute;left:1152;top:9685;width:2;height:279" coordorigin="1152,9685" coordsize="0,279" path="m1152,9685l1152,9963e" filled="false" stroked="true" strokeweight=".34001pt" strokecolor="#000000">
                <v:path arrowok="t"/>
              </v:shape>
            </v:group>
            <v:group style="position:absolute;left:3180;top:9685;width:2;height:279" coordorigin="3180,9685" coordsize="2,279">
              <v:shape style="position:absolute;left:3180;top:9685;width:2;height:279" coordorigin="3180,9685" coordsize="0,279" path="m3180,9685l3180,9963e" filled="false" stroked="true" strokeweight=".33999pt" strokecolor="#000000">
                <v:path arrowok="t"/>
              </v:shape>
            </v:group>
            <v:group style="position:absolute;left:1150;top:9682;width:2033;height:2" coordorigin="1150,9682" coordsize="2033,2">
              <v:shape style="position:absolute;left:1150;top:9682;width:2033;height:2" coordorigin="1150,9682" coordsize="2033,0" path="m1150,9682l3182,9682e" filled="false" stroked="true" strokeweight=".34002pt" strokecolor="#000000">
                <v:path arrowok="t"/>
              </v:shape>
            </v:group>
            <v:group style="position:absolute;left:1150;top:9966;width:2033;height:2" coordorigin="1150,9966" coordsize="2033,2">
              <v:shape style="position:absolute;left:1150;top:9966;width:2033;height:2" coordorigin="1150,9966" coordsize="2033,0" path="m1150,9966l3182,9966e" filled="false" stroked="true" strokeweight=".33999pt" strokecolor="#000000">
                <v:path arrowok="t"/>
              </v:shape>
              <v:shape style="position:absolute;left:1141;top:5172;width:1982;height:284" type="#_x0000_t202" filled="true" fillcolor="#000000" stroked="false">
                <v:textbox inset="0,0,0,0">
                  <w:txbxContent>
                    <w:p>
                      <w:pPr>
                        <w:spacing w:before="3"/>
                        <w:ind w:left="0" w:right="297" w:firstLine="0"/>
                        <w:jc w:val="righ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18"/>
                        </w:rPr>
                        <w:t>OK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6908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200;top:344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5166;width:440;height:619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103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6263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1;top:7534;width:1092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507;width:771;height:645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80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8498;width:734;height:195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Narrow"/>
                          <w:spacing w:val="-2"/>
                          <w:w w:val="120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47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9124;width:8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Program keys (программируемые клавиши)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0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967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388" w:name="Programming a key"/>
      <w:bookmarkEnd w:id="388"/>
      <w:bookmarkStart w:id="389" w:name="_bookmark201"/>
      <w:bookmarkEnd w:id="389"/>
      <w:bookmarkStart w:id="390" w:name="_bookmark202"/>
      <w:bookmarkEnd w:id="390"/>
      <w:r>
        <w:rPr>
          <w:color w:val="8CC63F"/>
          <w:spacing w:val="-1"/>
        </w:rPr>
        <w:t>Программирование клавиш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right="0"/>
        <w:jc w:val="left"/>
      </w:pPr>
      <w:bookmarkStart w:id="391" w:name="Initiating programming"/>
      <w:bookmarkEnd w:id="391"/>
      <w:bookmarkStart w:id="392" w:name="_bookmark203"/>
      <w:bookmarkEnd w:id="392"/>
      <w:r>
        <w:rPr>
          <w:color w:val="8CC63F"/>
        </w:rPr>
        <w:t>Инициация программирования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393" w:name="Directly via the key"/>
      <w:bookmarkEnd w:id="393"/>
      <w:r>
        <w:rPr>
          <w:rFonts w:ascii="Arial"/>
          <w:color w:val="8CC63F"/>
          <w:spacing w:val="-1"/>
          <w:sz w:val="24"/>
        </w:rPr>
        <w:t>Работа непосредственно с клавишей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и удерживать клавишу, к которой функция должна быть применена, пока не всплывёт подсказка для программирования.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198pt;width:22.5pt;height:14.55pt;mso-position-horizontal-relative:page;mso-position-vertical-relative:paragraph;z-index:20680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подсказка не отображается или программируемая функция не выполняется, начать программирование клавиши можно только с помощью пользовательского меню (по поводу его технических настроек следует обращаться к администратору).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5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74"/>
        <w:ind w:right="0"/>
        <w:jc w:val="left"/>
      </w:pPr>
      <w:r>
        <w:t>Нажать переназначаемую клавишу, чтобы начать программирование.</w:t>
      </w:r>
    </w:p>
    <w:p>
      <w:pPr>
        <w:pStyle w:val="Heading5"/>
        <w:spacing w:line="240" w:lineRule="auto" w:before="175"/>
        <w:ind w:right="0"/>
        <w:jc w:val="left"/>
      </w:pPr>
      <w:bookmarkStart w:id="394" w:name="Via the user menu"/>
      <w:bookmarkEnd w:id="394"/>
      <w:r>
        <w:rPr>
          <w:color w:val="8CC63F"/>
          <w:spacing w:val="-2"/>
        </w:rPr>
        <w:t>Работа с пользовательским меню</w:t>
      </w:r>
    </w:p>
    <w:p>
      <w:pPr>
        <w:pStyle w:val="BodyText"/>
        <w:spacing w:line="368" w:lineRule="auto" w:before="155"/>
        <w:ind w:right="2563"/>
        <w:jc w:val="left"/>
      </w:pPr>
      <w:r>
        <w:t xml:space="preserve">Программировать клавиши можно и с помощью пользовательского меню. 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1"/>
        <w:ind w:right="0"/>
        <w:jc w:val="left"/>
      </w:pPr>
      <w:r>
        <w:t xml:space="preserve">Открыть с помощью переназначаемой клавиши. </w:t>
      </w:r>
      <w:r>
        <w:t xml:space="preserve">Появится подсказка нажать на клавишу, которую требуется запрограммировать.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43"/>
        <w:ind w:right="187"/>
        <w:jc w:val="left"/>
      </w:pPr>
      <w:r>
        <w:t xml:space="preserve">Следует нажать клавишу которой требуется запрограммировать функцию.  </w:t>
      </w:r>
      <w:r>
        <w:t xml:space="preserve">Светодиод этой клавиши будет светить не мигая.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060001pt;margin-top:71.029999pt;width:137.25pt;height:683.95pt;mso-position-horizontal-relative:page;mso-position-vertical-relative:page;z-index:21136" coordorigin="901,1421" coordsize="274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2071;width:784;height:284" coordorigin="905,2071" coordsize="784,284">
              <v:shape style="position:absolute;left:905;top:2071;width:784;height:284" coordorigin="905,2071" coordsize="784,284" path="m905,2354l1688,2354,1688,2071,905,2071,905,2354xe" filled="true" fillcolor="#fbf9da" stroked="false">
                <v:path arrowok="t"/>
                <v:fill type="solid"/>
              </v:shape>
            </v:group>
            <v:group style="position:absolute;left:1688;top:2071;width:1155;height:284" coordorigin="1688,2071" coordsize="1155,284">
              <v:shape style="position:absolute;left:1688;top:2071;width:1155;height:284" coordorigin="1688,2071" coordsize="1155,284" path="m1688,2354l2843,2354,2843,2071,1688,2071,1688,2354xe" filled="true" fillcolor="#fbf9da" stroked="false">
                <v:path arrowok="t"/>
                <v:fill type="solid"/>
              </v:shape>
            </v:group>
            <v:group style="position:absolute;left:2843;top:2071;width:280;height:284" coordorigin="2843,2071" coordsize="280,284">
              <v:shape style="position:absolute;left:2843;top:2071;width:280;height:284" coordorigin="2843,2071" coordsize="280,284" path="m2843,2354l3122,2354,3122,2071,2843,2071,2843,2354xe" filled="true" fillcolor="#fbf9da" stroked="false">
                <v:path arrowok="t"/>
                <v:fill type="solid"/>
              </v:shape>
            </v:group>
            <v:group style="position:absolute;left:905;top:3034;width:784;height:284" coordorigin="905,3034" coordsize="784,284">
              <v:shape style="position:absolute;left:905;top:3034;width:784;height:284" coordorigin="905,3034" coordsize="784,284" path="m905,3318l1688,3318,1688,3034,905,3034,905,3318xe" filled="true" fillcolor="#fbf9da" stroked="false">
                <v:path arrowok="t"/>
                <v:fill type="solid"/>
              </v:shape>
            </v:group>
            <v:group style="position:absolute;left:1688;top:3034;width:1155;height:284" coordorigin="1688,3034" coordsize="1155,284">
              <v:shape style="position:absolute;left:1688;top:3034;width:1155;height:284" coordorigin="1688,3034" coordsize="1155,284" path="m1688,3318l2843,3318,2843,3034,1688,3034,1688,3318xe" filled="true" fillcolor="#fbf9da" stroked="false">
                <v:path arrowok="t"/>
                <v:fill type="solid"/>
              </v:shape>
            </v:group>
            <v:group style="position:absolute;left:2843;top:3034;width:280;height:284" coordorigin="2843,3034" coordsize="280,284">
              <v:shape style="position:absolute;left:2843;top:3034;width:280;height:284" coordorigin="2843,3034" coordsize="280,284" path="m2843,3318l3122,3318,3122,3034,2843,3034,2843,3318xe" filled="true" fillcolor="#fbf9da" stroked="false">
                <v:path arrowok="t"/>
                <v:fill type="solid"/>
              </v:shape>
            </v:group>
            <v:group style="position:absolute;left:918;top:4118;width:1925;height:284" coordorigin="918,4118" coordsize="1925,284">
              <v:shape style="position:absolute;left:918;top:4118;width:1925;height:284" coordorigin="918,4118" coordsize="1925,284" path="m918,4401l2843,4401,2843,4118,918,4118,918,4401xe" filled="true" fillcolor="#000000" stroked="false">
                <v:path arrowok="t"/>
                <v:fill type="solid"/>
              </v:shape>
            </v:group>
            <v:group style="position:absolute;left:2843;top:4118;width:280;height:284" coordorigin="2843,4118" coordsize="280,284">
              <v:shape style="position:absolute;left:2843;top:4118;width:280;height:284" coordorigin="2843,4118" coordsize="280,284" path="m2843,4401l3122,4401,3122,4118,2843,4118,2843,4401xe" filled="true" fillcolor="#000000" stroked="false">
                <v:path arrowok="t"/>
                <v:fill type="solid"/>
              </v:shape>
            </v:group>
            <v:group style="position:absolute;left:905;top:4998;width:1938;height:285" coordorigin="905,4998" coordsize="1938,285">
              <v:shape style="position:absolute;left:905;top:4998;width:1938;height:285" coordorigin="905,4998" coordsize="1938,285" path="m905,5282l2843,5282,2843,4998,905,4998,905,5282xe" filled="true" fillcolor="#fbf9da" stroked="false">
                <v:path arrowok="t"/>
                <v:fill type="solid"/>
              </v:shape>
            </v:group>
            <v:group style="position:absolute;left:2843;top:4998;width:280;height:285" coordorigin="2843,4998" coordsize="280,285">
              <v:shape style="position:absolute;left:2843;top:4998;width:280;height:285" coordorigin="2843,4998" coordsize="280,285" path="m2843,5282l3122,5282,3122,4998,2843,4998,2843,5282xe" filled="true" fillcolor="#fbf9da" stroked="false">
                <v:path arrowok="t"/>
                <v:fill type="solid"/>
              </v:shape>
            </v:group>
            <v:group style="position:absolute;left:902;top:5601;width:284;height:284" coordorigin="902,5601" coordsize="284,284">
              <v:shape style="position:absolute;left:902;top:5601;width:284;height:284" coordorigin="902,5601" coordsize="284,284" path="m902,5884l1186,5884,1186,5601,902,5601,902,5884xe" filled="true" fillcolor="#fbf9da" stroked="false">
                <v:path arrowok="t"/>
                <v:fill type="solid"/>
              </v:shape>
            </v:group>
            <v:group style="position:absolute;left:1186;top:5601;width:1988;height:284" coordorigin="1186,5601" coordsize="1988,284">
              <v:shape style="position:absolute;left:1186;top:5601;width:1988;height:284" coordorigin="1186,5601" coordsize="1988,284" path="m1186,5884l3173,5884,3173,5601,1186,5601,1186,5884xe" filled="true" fillcolor="#fbf9da" stroked="false">
                <v:path arrowok="t"/>
                <v:fill type="solid"/>
              </v:shape>
            </v:group>
            <v:group style="position:absolute;left:901;top:6565;width:2222;height:284" coordorigin="901,6565" coordsize="2222,284">
              <v:shape style="position:absolute;left:901;top:6565;width:2222;height:284" coordorigin="901,6565" coordsize="2222,284" path="m901,6848l3122,6848,3122,6565,901,6565,901,6848xe" filled="true" fillcolor="#fbf9da" stroked="false">
                <v:path arrowok="t"/>
                <v:fill type="solid"/>
              </v:shape>
            </v:group>
            <v:group style="position:absolute;left:1152;top:8485;width:2028;height:284" coordorigin="1152,8485" coordsize="2028,284">
              <v:shape style="position:absolute;left:1152;top:8485;width:2028;height:284" coordorigin="1152,8485" coordsize="2028,284" path="m1152,8768l3180,8768,3180,8485,1152,8485,1152,8768xe" filled="true" fillcolor="#fbf9da" stroked="false">
                <v:path arrowok="t"/>
                <v:fill type="solid"/>
              </v:shape>
            </v:group>
            <v:group style="position:absolute;left:1152;top:8487;width:2;height:279" coordorigin="1152,8487" coordsize="2,279">
              <v:shape style="position:absolute;left:1152;top:8487;width:2;height:279" coordorigin="1152,8487" coordsize="0,279" path="m1152,8487l1152,8766e" filled="false" stroked="true" strokeweight=".34001pt" strokecolor="#000000">
                <v:path arrowok="t"/>
              </v:shape>
            </v:group>
            <v:group style="position:absolute;left:3180;top:8487;width:2;height:279" coordorigin="3180,8487" coordsize="2,279">
              <v:shape style="position:absolute;left:3180;top:8487;width:2;height:279" coordorigin="3180,8487" coordsize="0,279" path="m3180,8487l3180,8766e" filled="false" stroked="true" strokeweight=".33999pt" strokecolor="#000000">
                <v:path arrowok="t"/>
              </v:shape>
            </v:group>
            <v:group style="position:absolute;left:1150;top:8485;width:2033;height:2" coordorigin="1150,8485" coordsize="2033,2">
              <v:shape style="position:absolute;left:1150;top:8485;width:2033;height:2" coordorigin="1150,8485" coordsize="2033,0" path="m1150,8485l3182,8485e" filled="false" stroked="true" strokeweight=".33999pt" strokecolor="#000000">
                <v:path arrowok="t"/>
              </v:shape>
            </v:group>
            <v:group style="position:absolute;left:1150;top:8768;width:2033;height:2" coordorigin="1150,8768" coordsize="2033,2">
              <v:shape style="position:absolute;left:1150;top:8768;width:2033;height:2" coordorigin="1150,8768" coordsize="2033,0" path="m1150,8768l3182,8768e" filled="false" stroked="true" strokeweight=".34002pt" strokecolor="#000000">
                <v:path arrowok="t"/>
              </v:shape>
            </v:group>
            <v:group style="position:absolute;left:1236;top:10206;width:1607;height:284" coordorigin="1236,10206" coordsize="1607,284">
              <v:shape style="position:absolute;left:1236;top:10206;width:1607;height:284" coordorigin="1236,10206" coordsize="1607,284" path="m1236,10489l2843,10489,2843,10206,1236,10206,1236,10489xe" filled="true" fillcolor="#000000" stroked="false">
                <v:path arrowok="t"/>
                <v:fill type="solid"/>
              </v:shape>
            </v:group>
            <v:group style="position:absolute;left:2843;top:10206;width:280;height:284" coordorigin="2843,10206" coordsize="280,284">
              <v:shape style="position:absolute;left:2843;top:10206;width:280;height:284" coordorigin="2843,10206" coordsize="280,284" path="m2843,10489l3122,10489,3122,10206,2843,10206,2843,10489xe" filled="true" fillcolor="#000000" stroked="false">
                <v:path arrowok="t"/>
                <v:fill type="solid"/>
              </v:shape>
            </v:group>
            <v:group style="position:absolute;left:905;top:10808;width:784;height:281" coordorigin="905,10808" coordsize="784,281">
              <v:shape style="position:absolute;left:905;top:10808;width:784;height:281" coordorigin="905,10808" coordsize="784,281" path="m905,11089l1688,11089,1688,10808,905,10808,905,11089xe" filled="true" fillcolor="#000000" stroked="false">
                <v:path arrowok="t"/>
                <v:fill type="solid"/>
              </v:shape>
            </v:group>
            <v:group style="position:absolute;left:1688;top:10808;width:1155;height:281" coordorigin="1688,10808" coordsize="1155,281">
              <v:shape style="position:absolute;left:1688;top:10808;width:1155;height:281" coordorigin="1688,10808" coordsize="1155,281" path="m1688,11089l2843,11089,2843,10808,1688,10808,1688,11089xe" filled="true" fillcolor="#000000" stroked="false">
                <v:path arrowok="t"/>
                <v:fill type="solid"/>
              </v:shape>
            </v:group>
            <v:group style="position:absolute;left:2843;top:10808;width:280;height:281" coordorigin="2843,10808" coordsize="280,281">
              <v:shape style="position:absolute;left:2843;top:10808;width:280;height:281" coordorigin="2843,10808" coordsize="280,281" path="m2843,11089l3122,11089,3122,10808,2843,10808,2843,11089xe" filled="true" fillcolor="#000000" stroked="false">
                <v:path arrowok="t"/>
                <v:fill type="solid"/>
              </v:shape>
            </v:group>
            <v:group style="position:absolute;left:918;top:11889;width:1925;height:284" coordorigin="918,11889" coordsize="1925,284">
              <v:shape style="position:absolute;left:918;top:11889;width:1925;height:284" coordorigin="918,11889" coordsize="1925,284" path="m918,12172l2843,12172,2843,11889,918,11889,918,12172xe" filled="true" fillcolor="#000000" stroked="false">
                <v:path arrowok="t"/>
                <v:fill type="solid"/>
              </v:shape>
            </v:group>
            <v:group style="position:absolute;left:2843;top:11889;width:280;height:284" coordorigin="2843,11889" coordsize="280,284">
              <v:shape style="position:absolute;left:2843;top:11889;width:280;height:284" coordorigin="2843,11889" coordsize="280,284" path="m2843,12172l3122,12172,3122,11889,2843,11889,2843,12172xe" filled="true" fillcolor="#000000" stroked="false">
                <v:path arrowok="t"/>
                <v:fill type="solid"/>
              </v:shape>
            </v:group>
            <v:group style="position:absolute;left:905;top:12889;width:1938;height:284" coordorigin="905,12889" coordsize="1938,284">
              <v:shape style="position:absolute;left:905;top:12889;width:1938;height:284" coordorigin="905,12889" coordsize="1938,284" path="m905,13172l2843,13172,2843,12889,905,12889,905,13172xe" filled="true" fillcolor="#fbf9da" stroked="false">
                <v:path arrowok="t"/>
                <v:fill type="solid"/>
              </v:shape>
            </v:group>
            <v:group style="position:absolute;left:2843;top:12889;width:280;height:284" coordorigin="2843,12889" coordsize="280,284">
              <v:shape style="position:absolute;left:2843;top:12889;width:280;height:284" coordorigin="2843,12889" coordsize="280,284" path="m2843,13172l3122,13172,3122,12889,2843,12889,2843,13172xe" filled="true" fillcolor="#fbf9da" stroked="false">
                <v:path arrowok="t"/>
                <v:fill type="solid"/>
              </v:shape>
            </v:group>
            <v:group style="position:absolute;left:902;top:13492;width:284;height:284" coordorigin="902,13492" coordsize="284,284">
              <v:shape style="position:absolute;left:902;top:13492;width:284;height:284" coordorigin="902,13492" coordsize="284,284" path="m902,13776l1186,13776,1186,13492,902,13492,902,13776xe" filled="true" fillcolor="#fbf9da" stroked="false">
                <v:path arrowok="t"/>
                <v:fill type="solid"/>
              </v:shape>
            </v:group>
            <v:group style="position:absolute;left:1186;top:13492;width:1988;height:284" coordorigin="1186,13492" coordsize="1988,284">
              <v:shape style="position:absolute;left:1186;top:13492;width:1988;height:284" coordorigin="1186,13492" coordsize="1988,284" path="m1186,13776l3173,13776,3173,13492,1186,13492,1186,13776xe" filled="true" fillcolor="#fbf9da" stroked="false">
                <v:path arrowok="t"/>
                <v:fill type="solid"/>
              </v:shape>
            </v:group>
            <v:group style="position:absolute;left:905;top:14456;width:1938;height:284" coordorigin="905,14456" coordsize="1938,284">
              <v:shape style="position:absolute;left:905;top:14456;width:1938;height:284" coordorigin="905,14456" coordsize="1938,284" path="m905,14739l2843,14739,2843,14456,905,14456,905,14739xe" filled="true" fillcolor="#fbf9da" stroked="false">
                <v:path arrowok="t"/>
                <v:fill type="solid"/>
              </v:shape>
            </v:group>
            <v:group style="position:absolute;left:2843;top:14456;width:280;height:284" coordorigin="2843,14456" coordsize="280,284">
              <v:shape style="position:absolute;left:2843;top:14456;width:280;height:284" coordorigin="2843,14456" coordsize="280,284" path="m2843,14739l3122,14739,3122,14456,2843,14456,2843,14739xe" filled="true" fillcolor="#fbf9da" stroked="false">
                <v:path arrowok="t"/>
                <v:fill type="solid"/>
              </v:shape>
              <v:shape style="position:absolute;left:982;top:2116;width:4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Normal (Стандартный режим нажатия клавиши)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71;top:2066;width:1561;height:619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Unallocated </w:t>
                      </w:r>
                      <w:r>
                        <w:t xml:space="preserve">(Не назначена) </w:t>
                      </w:r>
                      <w:r>
                        <w:rPr>
                          <w:rFonts w:ascii="Arial"/>
                          <w:w w:val="19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19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106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3080;width:44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Shifted (Нажатие клавиши одновременно с клавишей Shift). 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36;top:3030;width:1698;height:1364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115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Unallocated </w:t>
                      </w:r>
                      <w:r>
                        <w:t xml:space="preserve">(Не назначена) </w:t>
                      </w:r>
                      <w:r>
                        <w:rPr>
                          <w:rFonts w:ascii="Arial"/>
                          <w:w w:val="19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19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25"/>
                        <w:ind w:left="0" w:right="0" w:firstLine="1278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70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z w:val="18"/>
                        </w:rPr>
                        <w:t xml:space="preserve">Do not disturb (Не беспокоить) </w:t>
                      </w:r>
                      <w:r>
                        <w:rPr>
                          <w:rFonts w:ascii="Arial" w:hAnsi="Arial"/>
                          <w:color w:val="FFFFFF"/>
                          <w:w w:val="230"/>
                          <w:position w:val="1"/>
                          <w:sz w:val="18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3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6;top:4993;width:112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Label (метка)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5580;width:24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30"/>
                          <w:sz w:val="22"/>
                        </w:rPr>
                        <w:t>¾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597;width:771;height:124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5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3"/>
                        <w:ind w:left="0" w:right="0" w:firstLine="529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31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848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36;top:10200;width:97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z w:val="18"/>
                        </w:rPr>
                        <w:t xml:space="preserve">OK </w:t>
                      </w:r>
                      <w:r>
                        <w:rPr>
                          <w:rFonts w:ascii="Arial"/>
                          <w:color w:val="FFFFFF"/>
                          <w:w w:val="175"/>
                          <w:position w:val="1"/>
                          <w:sz w:val="18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0850;width:4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Normal (Стандартный режим нажатия клавиши)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45;top:10738;width:1688;height:1426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105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Unallocated </w:t>
                      </w:r>
                      <w:r>
                        <w:t xml:space="preserve">(Не назначена) 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200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spacing w:val="-9"/>
                          <w:w w:val="200"/>
                          <w:position w:val="1"/>
                          <w:sz w:val="28"/>
                        </w:rPr>
                        <w:t>_</w:t>
                      </w:r>
                    </w:p>
                    <w:p>
                      <w:pPr>
                        <w:spacing w:before="181"/>
                        <w:ind w:left="0" w:right="0" w:firstLine="1268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69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Repertory dial </w:t>
                      </w:r>
                      <w:r>
                        <w:t xml:space="preserve">(Набор номера с использованием справочника) </w:t>
                      </w:r>
                      <w:r>
                        <w:rPr>
                          <w:rFonts w:ascii="Arial" w:hAnsi="Arial"/>
                          <w:color w:val="FFFFFF"/>
                          <w:w w:val="215"/>
                          <w:position w:val="1"/>
                          <w:sz w:val="18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1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6;top:12884;width:112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Label (метка)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3470;width:24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30"/>
                          <w:sz w:val="22"/>
                        </w:rPr>
                        <w:t>¾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3488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82;top:14452;width:123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Setting (Настройка)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3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395" w:name="Beginning programming"/>
      <w:bookmarkEnd w:id="395"/>
      <w:bookmarkStart w:id="396" w:name="_bookmark204"/>
      <w:bookmarkEnd w:id="396"/>
      <w:r>
        <w:rPr>
          <w:color w:val="8CC63F"/>
        </w:rPr>
        <w:t>Начало программирования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4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Выбрать функцию, которая должна быть закреплена за клавишей.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75" w:lineRule="auto"/>
        <w:ind w:right="789"/>
        <w:jc w:val="left"/>
      </w:pPr>
      <w:r>
        <w:t xml:space="preserve">Подтвердить переназначаемой клавишей установленную функцию, например, «Не беспокоить».  </w:t>
      </w:r>
      <w:r>
        <w:t xml:space="preserve">Если требуется заменить стандартную метку функции, следует выполнить описанные ниже операции. </w:t>
      </w:r>
    </w:p>
    <w:p>
      <w:pPr>
        <w:pStyle w:val="BodyText"/>
        <w:spacing w:line="240" w:lineRule="auto" w:before="16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9" w:lineRule="auto"/>
        <w:ind w:right="1620"/>
        <w:jc w:val="left"/>
      </w:pPr>
      <w:r>
        <w:t xml:space="preserve">Ввести нужное наименование функции и подтвердить это переназначаемой клавишей.  </w:t>
      </w:r>
      <w:r>
        <w:t>Сохранить настройки с помощью переназначаемой клавиши.</w:t>
      </w:r>
    </w:p>
    <w:p>
      <w:pPr>
        <w:pStyle w:val="Heading3"/>
        <w:spacing w:line="240" w:lineRule="auto" w:before="124"/>
        <w:ind w:right="0"/>
        <w:jc w:val="left"/>
      </w:pPr>
      <w:bookmarkStart w:id="397" w:name="Programming enhanced functions"/>
      <w:bookmarkEnd w:id="397"/>
      <w:bookmarkStart w:id="398" w:name="_bookmark205"/>
      <w:bookmarkEnd w:id="398"/>
      <w:r>
        <w:rPr>
          <w:color w:val="8CC63F"/>
          <w:spacing w:val="-1"/>
        </w:rPr>
        <w:t>Программирование расширенных функций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40" w:lineRule="auto" w:before="0"/>
        <w:ind w:right="0"/>
        <w:jc w:val="left"/>
      </w:pPr>
      <w:bookmarkStart w:id="399" w:name="Repertory dialing"/>
      <w:bookmarkEnd w:id="399"/>
      <w:r>
        <w:rPr>
          <w:color w:val="8CC63F"/>
          <w:spacing w:val="-1"/>
        </w:rPr>
        <w:t xml:space="preserve">Набор номера с использованием </w:t>
      </w:r>
      <w:bookmarkStart w:id="400" w:name="_bookmark206"/>
      <w:bookmarkEnd w:id="400"/>
      <w:r>
        <w:rPr>
          <w:color w:val="8CC63F"/>
          <w:spacing w:val="-1"/>
        </w:rPr>
        <w:t>справочника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50" w:lineRule="auto"/>
        <w:ind w:right="187"/>
        <w:jc w:val="left"/>
      </w:pPr>
      <w:r>
        <w:t>Нажать и удерживать клавишу, к которой функция должна быть применена, пока не всплывёт подсказка для программирования.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277pt;width:22.5pt;height:14.55pt;mso-position-horizontal-relative:page;mso-position-vertical-relative:paragraph;z-index:21160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Если подсказка не отображается или программируемая функция не выполняется, начать программирование клавиши можно только с помощью пользовательского меню (по поводу его технических настроек следует обращаться к администратору).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74"/>
        <w:ind w:right="0"/>
        <w:jc w:val="left"/>
      </w:pPr>
      <w:r>
        <w:t>Подтвердить его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t>Выбрать функцию, которая должна быть закреплена за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Подтвердить установление функции переназначаемой клавишей. </w:t>
      </w:r>
      <w:r>
        <w:t xml:space="preserve">Если требуется заменить стандартную метку функции, а вместо неё нужно установить имя абонента, следует выполнить описанные ниже операции.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Ввести нужное наименование функции и подтвердить это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>С помощью этой переназначаемой клавиши следует открыть поле ввода для телефонного номера адресата.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0001pt;margin-top:71.029999pt;width:137.25pt;height:683.95pt;mso-position-horizontal-relative:page;mso-position-vertical-relative:page;z-index:21592" coordorigin="901,1421" coordsize="274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2;top:1611;width:284;height:284" coordorigin="902,1611" coordsize="284,284">
              <v:shape style="position:absolute;left:902;top:1611;width:284;height:284" coordorigin="902,1611" coordsize="284,284" path="m902,1894l1186,1894,1186,1611,902,1611,902,1894xe" filled="true" fillcolor="#fbf9da" stroked="false">
                <v:path arrowok="t"/>
                <v:fill type="solid"/>
              </v:shape>
            </v:group>
            <v:group style="position:absolute;left:1186;top:1611;width:1707;height:284" coordorigin="1186,1611" coordsize="1707,284">
              <v:shape style="position:absolute;left:1186;top:1611;width:1707;height:284" coordorigin="1186,1611" coordsize="1707,284" path="m1186,1894l2892,1894,2892,1611,1186,1611,1186,1894xe" filled="true" fillcolor="#fbf9da" stroked="false">
                <v:path arrowok="t"/>
                <v:fill type="solid"/>
              </v:shape>
            </v:group>
            <v:group style="position:absolute;left:2892;top:1611;width:281;height:284" coordorigin="2892,1611" coordsize="281,284">
              <v:shape style="position:absolute;left:2892;top:1611;width:281;height:284" coordorigin="2892,1611" coordsize="281,284" path="m2892,1894l3173,1894,3173,1611,2892,1611,2892,1894xe" filled="true" fillcolor="#fbf9da" stroked="false">
                <v:path arrowok="t"/>
                <v:fill type="solid"/>
              </v:shape>
            </v:group>
            <v:group style="position:absolute;left:905;top:2575;width:1938;height:284" coordorigin="905,2575" coordsize="1938,284">
              <v:shape style="position:absolute;left:905;top:2575;width:1938;height:284" coordorigin="905,2575" coordsize="1938,284" path="m905,2858l2843,2858,2843,2575,905,2575,905,2858xe" filled="true" fillcolor="#fbf9da" stroked="false">
                <v:path arrowok="t"/>
                <v:fill type="solid"/>
              </v:shape>
            </v:group>
            <v:group style="position:absolute;left:2843;top:2575;width:280;height:284" coordorigin="2843,2575" coordsize="280,284">
              <v:shape style="position:absolute;left:2843;top:2575;width:280;height:284" coordorigin="2843,2575" coordsize="280,284" path="m2843,2858l3122,2858,3122,2575,2843,2575,2843,2858xe" filled="true" fillcolor="#fbf9da" stroked="false">
                <v:path arrowok="t"/>
                <v:fill type="solid"/>
              </v:shape>
            </v:group>
            <v:group style="position:absolute;left:902;top:4714;width:284;height:284" coordorigin="902,4714" coordsize="284,284">
              <v:shape style="position:absolute;left:902;top:4714;width:284;height:284" coordorigin="902,4714" coordsize="284,284" path="m902,4998l1186,4998,1186,4714,902,4714,902,4998xe" filled="true" fillcolor="#fbf9da" stroked="false">
                <v:path arrowok="t"/>
                <v:fill type="solid"/>
              </v:shape>
            </v:group>
            <v:group style="position:absolute;left:1186;top:4714;width:1707;height:284" coordorigin="1186,4714" coordsize="1707,284">
              <v:shape style="position:absolute;left:1186;top:4714;width:1707;height:284" coordorigin="1186,4714" coordsize="1707,284" path="m1186,4998l2892,4998,2892,4714,1186,4714,1186,4998xe" filled="true" fillcolor="#fbf9da" stroked="false">
                <v:path arrowok="t"/>
                <v:fill type="solid"/>
              </v:shape>
            </v:group>
            <v:group style="position:absolute;left:2892;top:4714;width:281;height:284" coordorigin="2892,4714" coordsize="281,284">
              <v:shape style="position:absolute;left:2892;top:4714;width:281;height:284" coordorigin="2892,4714" coordsize="281,284" path="m2892,4998l3173,4998,3173,4714,2892,4714,2892,4998xe" filled="true" fillcolor="#fbf9da" stroked="false">
                <v:path arrowok="t"/>
                <v:fill type="solid"/>
              </v:shape>
            </v:group>
            <v:group style="position:absolute;left:901;top:5318;width:2222;height:284" coordorigin="901,5318" coordsize="2222,284">
              <v:shape style="position:absolute;left:901;top:5318;width:2222;height:284" coordorigin="901,5318" coordsize="2222,284" path="m901,5601l3122,5601,3122,5318,901,5318,901,5601xe" filled="true" fillcolor="#fbf9da" stroked="false">
                <v:path arrowok="t"/>
                <v:fill type="solid"/>
              </v:shape>
            </v:group>
            <v:group style="position:absolute;left:1152;top:6448;width:2028;height:284" coordorigin="1152,6448" coordsize="2028,284">
              <v:shape style="position:absolute;left:1152;top:6448;width:2028;height:284" coordorigin="1152,6448" coordsize="2028,284" path="m1152,6732l3180,6732,3180,6448,1152,6448,1152,6732xe" filled="true" fillcolor="#fbf9da" stroked="false">
                <v:path arrowok="t"/>
                <v:fill type="solid"/>
              </v:shape>
            </v:group>
            <v:group style="position:absolute;left:1152;top:6451;width:2;height:279" coordorigin="1152,6451" coordsize="2,279">
              <v:shape style="position:absolute;left:1152;top:6451;width:2;height:279" coordorigin="1152,6451" coordsize="0,279" path="m1152,6451l1152,6729e" filled="false" stroked="true" strokeweight=".34001pt" strokecolor="#000000">
                <v:path arrowok="t"/>
              </v:shape>
            </v:group>
            <v:group style="position:absolute;left:3180;top:6451;width:2;height:279" coordorigin="3180,6451" coordsize="2,279">
              <v:shape style="position:absolute;left:3180;top:6451;width:2;height:279" coordorigin="3180,6451" coordsize="0,279" path="m3180,6451l3180,6729e" filled="false" stroked="true" strokeweight=".33999pt" strokecolor="#000000">
                <v:path arrowok="t"/>
              </v:shape>
            </v:group>
            <v:group style="position:absolute;left:1150;top:6448;width:2033;height:2" coordorigin="1150,6448" coordsize="2033,2">
              <v:shape style="position:absolute;left:1150;top:6448;width:2033;height:2" coordorigin="1150,6448" coordsize="2033,0" path="m1150,6448l3182,6448e" filled="false" stroked="true" strokeweight=".33999pt" strokecolor="#000000">
                <v:path arrowok="t"/>
              </v:shape>
            </v:group>
            <v:group style="position:absolute;left:1150;top:6732;width:2033;height:2" coordorigin="1150,6732" coordsize="2033,2">
              <v:shape style="position:absolute;left:1150;top:6732;width:2033;height:2" coordorigin="1150,6732" coordsize="2033,0" path="m1150,6732l3182,6732e" filled="false" stroked="true" strokeweight=".33999pt" strokecolor="#000000">
                <v:path arrowok="t"/>
              </v:shape>
            </v:group>
            <v:group style="position:absolute;left:1236;top:8168;width:1607;height:284" coordorigin="1236,8168" coordsize="1607,284">
              <v:shape style="position:absolute;left:1236;top:8168;width:1607;height:284" coordorigin="1236,8168" coordsize="1607,284" path="m1236,8451l2843,8451,2843,8168,1236,8168,1236,8451xe" filled="true" fillcolor="#000000" stroked="false">
                <v:path arrowok="t"/>
                <v:fill type="solid"/>
              </v:shape>
            </v:group>
            <v:group style="position:absolute;left:2843;top:8168;width:280;height:284" coordorigin="2843,8168" coordsize="280,284">
              <v:shape style="position:absolute;left:2843;top:8168;width:280;height:284" coordorigin="2843,8168" coordsize="280,284" path="m2843,8451l3122,8451,3122,8168,2843,8168,2843,8451xe" filled="true" fillcolor="#000000" stroked="false">
                <v:path arrowok="t"/>
                <v:fill type="solid"/>
              </v:shape>
            </v:group>
            <v:group style="position:absolute;left:905;top:8772;width:784;height:280" coordorigin="905,8772" coordsize="784,280">
              <v:shape style="position:absolute;left:905;top:8772;width:784;height:280" coordorigin="905,8772" coordsize="784,280" path="m905,9051l1688,9051,1688,8772,905,8772,905,9051xe" filled="true" fillcolor="#000000" stroked="false">
                <v:path arrowok="t"/>
                <v:fill type="solid"/>
              </v:shape>
            </v:group>
            <v:group style="position:absolute;left:1688;top:8772;width:1155;height:280" coordorigin="1688,8772" coordsize="1155,280">
              <v:shape style="position:absolute;left:1688;top:8772;width:1155;height:280" coordorigin="1688,8772" coordsize="1155,280" path="m1688,9051l2843,9051,2843,8772,1688,8772,1688,9051xe" filled="true" fillcolor="#000000" stroked="false">
                <v:path arrowok="t"/>
                <v:fill type="solid"/>
              </v:shape>
            </v:group>
            <v:group style="position:absolute;left:2843;top:8772;width:280;height:280" coordorigin="2843,8772" coordsize="280,280">
              <v:shape style="position:absolute;left:2843;top:8772;width:280;height:280" coordorigin="2843,8772" coordsize="280,280" path="m2843,9051l3122,9051,3122,8772,2843,8772,2843,9051xe" filled="true" fillcolor="#000000" stroked="false">
                <v:path arrowok="t"/>
                <v:fill type="solid"/>
              </v:shape>
            </v:group>
            <v:group style="position:absolute;left:918;top:11125;width:1925;height:284" coordorigin="918,11125" coordsize="1925,284">
              <v:shape style="position:absolute;left:918;top:11125;width:1925;height:284" coordorigin="918,11125" coordsize="1925,284" path="m918,11408l2843,11408,2843,11125,918,11125,918,11408xe" filled="true" fillcolor="#000000" stroked="false">
                <v:path arrowok="t"/>
                <v:fill type="solid"/>
              </v:shape>
            </v:group>
            <v:group style="position:absolute;left:2843;top:11125;width:280;height:284" coordorigin="2843,11125" coordsize="280,284">
              <v:shape style="position:absolute;left:2843;top:11125;width:280;height:284" coordorigin="2843,11125" coordsize="280,284" path="m2843,11408l3122,11408,3122,11125,2843,11125,2843,11408xe" filled="true" fillcolor="#000000" stroked="false">
                <v:path arrowok="t"/>
                <v:fill type="solid"/>
              </v:shape>
            </v:group>
            <v:group style="position:absolute;left:905;top:12006;width:1938;height:284" coordorigin="905,12006" coordsize="1938,284">
              <v:shape style="position:absolute;left:905;top:12006;width:1938;height:284" coordorigin="905,12006" coordsize="1938,284" path="m905,12289l2843,12289,2843,12006,905,12006,905,12289xe" filled="true" fillcolor="#fbf9da" stroked="false">
                <v:path arrowok="t"/>
                <v:fill type="solid"/>
              </v:shape>
            </v:group>
            <v:group style="position:absolute;left:2843;top:12006;width:280;height:284" coordorigin="2843,12006" coordsize="280,284">
              <v:shape style="position:absolute;left:2843;top:12006;width:280;height:284" coordorigin="2843,12006" coordsize="280,284" path="m2843,12289l3122,12289,3122,12006,2843,12006,2843,12289xe" filled="true" fillcolor="#fbf9da" stroked="false">
                <v:path arrowok="t"/>
                <v:fill type="solid"/>
              </v:shape>
            </v:group>
            <v:group style="position:absolute;left:902;top:12608;width:284;height:285" coordorigin="902,12608" coordsize="284,285">
              <v:shape style="position:absolute;left:902;top:12608;width:284;height:285" coordorigin="902,12608" coordsize="284,285" path="m902,12892l1186,12892,1186,12608,902,12608,902,12892xe" filled="true" fillcolor="#fbf9da" stroked="false">
                <v:path arrowok="t"/>
                <v:fill type="solid"/>
              </v:shape>
            </v:group>
            <v:group style="position:absolute;left:1186;top:12608;width:1988;height:285" coordorigin="1186,12608" coordsize="1988,285">
              <v:shape style="position:absolute;left:1186;top:12608;width:1988;height:285" coordorigin="1186,12608" coordsize="1988,285" path="m1186,12892l3173,12892,3173,12608,1186,12608,1186,12892xe" filled="true" fillcolor="#fbf9da" stroked="false">
                <v:path arrowok="t"/>
                <v:fill type="solid"/>
              </v:shape>
            </v:group>
            <v:group style="position:absolute;left:901;top:13572;width:2222;height:285" coordorigin="901,13572" coordsize="2222,285">
              <v:shape style="position:absolute;left:901;top:13572;width:2222;height:285" coordorigin="901,13572" coordsize="2222,285" path="m901,13856l3122,13856,3122,13572,901,13572,901,13856xe" filled="true" fillcolor="#fbf9da" stroked="false">
                <v:path arrowok="t"/>
                <v:fill type="solid"/>
              </v:shape>
              <v:shape style="position:absolute;left:923;top:1589;width:590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10"/>
                          <w:position w:val="2"/>
                          <w:sz w:val="22"/>
                        </w:rPr>
                        <w:t xml:space="preserve">¾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089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43;top:1607;width:1190;height:124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469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0" w:right="0" w:firstLine="94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Pause (Пауза) </w:t>
                      </w:r>
                      <w:r>
                        <w:rPr>
                          <w:rFonts w:ascii="Arial" w:hAnsi="Arial"/>
                          <w:w w:val="235"/>
                          <w:sz w:val="20"/>
                        </w:rPr>
                        <w:t xml:space="preserve">ò </w:t>
                      </w:r>
                      <w:r>
                        <w:rPr>
                          <w:rFonts w:ascii="Arial" w:hAnsi="Arial"/>
                          <w:w w:val="23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4692;width:1276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5"/>
                          <w:sz w:val="18"/>
                        </w:rPr>
                        <w:t>089¬7007123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710;width:751;height:88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5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31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44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36;top:8164;width:97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z w:val="18"/>
                        </w:rPr>
                        <w:t xml:space="preserve">OK </w:t>
                      </w:r>
                      <w:r>
                        <w:rPr>
                          <w:rFonts w:ascii="Arial"/>
                          <w:color w:val="FFFFFF"/>
                          <w:w w:val="175"/>
                          <w:position w:val="1"/>
                          <w:sz w:val="18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813;width:4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Normal (Стандартный режим нажатия клавиши)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71;top:8700;width:1542;height:284" type="#_x0000_t202" filled="false" stroked="false">
                <v:textbox inset="0,0,0,0">
                  <w:txbxContent>
                    <w:p>
                      <w:pPr>
                        <w:spacing w:line="2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Unallocated </w:t>
                      </w:r>
                      <w:r>
                        <w:t xml:space="preserve">(Не назначена) 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200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spacing w:val="-9"/>
                          <w:w w:val="200"/>
                          <w:position w:val="1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972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96;top:11120;width:181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Forward all calls (Переадресация всех вызовов)</w:t>
                      </w: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21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1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6;top:12000;width:112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Label (метка)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2587;width:24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30"/>
                          <w:sz w:val="22"/>
                        </w:rPr>
                        <w:t>¾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2604;width:721;height:640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56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Ввести телефонный номер адресата и подтвердить это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Можно также, в частности, ввести значок ’¬’, который будет означать паузу. </w:t>
      </w:r>
    </w:p>
    <w:p>
      <w:pPr>
        <w:pStyle w:val="BodyText"/>
        <w:spacing w:line="197" w:lineRule="exact" w:before="130"/>
        <w:ind w:right="0"/>
        <w:jc w:val="left"/>
      </w:pPr>
      <w:r>
        <w:t xml:space="preserve">Можно ввести и вставить следующие специальные символы, обозначающие действия. Для этого следует использовать </w:t>
      </w:r>
    </w:p>
    <w:p>
      <w:pPr>
        <w:spacing w:line="289" w:lineRule="exact" w:before="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t xml:space="preserve">клавишу </w:t>
      </w:r>
      <w:r>
        <w:rPr>
          <w:rFonts w:ascii="Arial" w:hAnsi="Arial"/>
          <w:w w:val="240"/>
          <w:sz w:val="28"/>
        </w:rPr>
        <w:t>€</w:t>
      </w:r>
      <w:r>
        <w:t xml:space="preserve">.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53" w:after="0"/>
        <w:ind w:left="3391" w:right="0" w:hanging="170"/>
        <w:jc w:val="left"/>
      </w:pPr>
      <w:r>
        <w:t>« – сброс вызова,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30" w:after="0"/>
        <w:ind w:left="3391" w:right="0" w:hanging="170"/>
        <w:jc w:val="left"/>
      </w:pPr>
      <w:r>
        <w:t xml:space="preserve">~ – для начала консультационного звонка,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542" w:lineRule="auto" w:before="130" w:after="0"/>
        <w:ind w:left="3221" w:right="5250" w:firstLine="0"/>
        <w:jc w:val="left"/>
      </w:pPr>
      <w:r>
        <w:t xml:space="preserve">» – для стандартного звонка. Подтвердить ввод. </w:t>
      </w:r>
    </w:p>
    <w:p>
      <w:pPr>
        <w:pStyle w:val="BodyText"/>
        <w:spacing w:line="240" w:lineRule="auto" w:before="92"/>
        <w:ind w:right="0"/>
        <w:jc w:val="left"/>
      </w:pPr>
      <w:r>
        <w:t>Сохранить настройки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401" w:name="Configuring a fixed forwarding key"/>
      <w:bookmarkEnd w:id="401"/>
      <w:bookmarkStart w:id="402" w:name="_bookmark207"/>
      <w:bookmarkEnd w:id="402"/>
      <w:bookmarkStart w:id="403" w:name="_bookmark208"/>
      <w:bookmarkEnd w:id="403"/>
      <w:r>
        <w:rPr>
          <w:color w:val="8CC63F"/>
          <w:spacing w:val="-1"/>
        </w:rPr>
        <w:t>Настройка клавиши, зафиксированной для переадреации вызовов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50" w:lineRule="auto"/>
        <w:ind w:right="187"/>
        <w:jc w:val="left"/>
      </w:pPr>
      <w:r>
        <w:t>Нажать и удерживать клавишу, к которой функция должна быть применена, пока не всплывёт подсказка для программирования.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9pt;width:22.5pt;height:14.5pt;mso-position-horizontal-relative:page;mso-position-vertical-relative:paragraph;z-index:21616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Если подсказка не отображается или программируемая функция не выполняется, начать программирование клавиши можно только с помощью пользовательского меню (по поводу его технических настроек следует обращаться к администратору).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630" w:lineRule="auto" w:before="74"/>
        <w:ind w:right="4665"/>
        <w:jc w:val="left"/>
      </w:pPr>
      <w:r>
        <w:t xml:space="preserve">Подтвердить его данной переназначаемой клавишей. </w:t>
      </w:r>
      <w:r>
        <w:t>Открыть с помощью переназначаемой клавиши.</w:t>
      </w:r>
    </w:p>
    <w:p>
      <w:pPr>
        <w:pStyle w:val="Heading5"/>
        <w:spacing w:line="212" w:lineRule="exact" w:before="0"/>
        <w:ind w:right="0"/>
        <w:jc w:val="left"/>
      </w:pPr>
      <w:bookmarkStart w:id="404" w:name="Call forwarding depending on the forward"/>
      <w:bookmarkEnd w:id="404"/>
      <w:r>
        <w:rPr>
          <w:color w:val="8CC63F"/>
          <w:spacing w:val="-1"/>
        </w:rPr>
        <w:t>Разные типы переадресации вызовов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t>Выбрать один из типов переадресации, которая должна быть закреплена за клавишей.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Forward all calls (Переадресация всех вызовов)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Forward no reply (Переадресация неотвеченных вызовов),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Forward busy (Переадресация, когда линия занята).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375" w:lineRule="auto"/>
        <w:ind w:right="2172"/>
        <w:jc w:val="left"/>
      </w:pPr>
      <w:r>
        <w:t xml:space="preserve">Подтвердить установление типа переадресации переназначаемой клавишей. </w:t>
      </w:r>
      <w:r>
        <w:t>Если требуется заменить стандартную метку клавиши, следует выполнить описанные ниже операции.</w:t>
      </w:r>
    </w:p>
    <w:p>
      <w:pPr>
        <w:pStyle w:val="BodyText"/>
        <w:spacing w:line="240" w:lineRule="auto" w:before="164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8" w:lineRule="auto"/>
        <w:ind w:right="1620"/>
        <w:jc w:val="left"/>
      </w:pPr>
      <w:r>
        <w:t xml:space="preserve">Ввести нужное наименование клавиши и подтвердить это переназначаемой клавишей. </w:t>
      </w:r>
      <w:r>
        <w:t>Сохранить настройки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548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195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2751;width:1748;height:284" coordorigin="1152,2751" coordsize="1748,284">
              <v:shape style="position:absolute;left:1152;top:2751;width:1748;height:284" coordorigin="1152,2751" coordsize="1748,284" path="m1152,3034l2899,3034,2899,2751,1152,2751,1152,3034xe" filled="true" fillcolor="#fbf9da" stroked="false">
                <v:path arrowok="t"/>
                <v:fill type="solid"/>
              </v:shape>
            </v:group>
            <v:group style="position:absolute;left:2899;top:2751;width:281;height:284" coordorigin="2899,2751" coordsize="281,284">
              <v:shape style="position:absolute;left:2899;top:2751;width:281;height:284" coordorigin="2899,2751" coordsize="281,284" path="m2899,3034l3180,3034,3180,2751,2899,2751,2899,3034xe" filled="true" fillcolor="#fbf9da" stroked="false">
                <v:path arrowok="t"/>
                <v:fill type="solid"/>
              </v:shape>
            </v:group>
            <v:group style="position:absolute;left:1152;top:2754;width:2;height:279" coordorigin="1152,2754" coordsize="2,279">
              <v:shape style="position:absolute;left:1152;top:2754;width:2;height:279" coordorigin="1152,2754" coordsize="0,279" path="m1152,2754l1152,3032e" filled="false" stroked="true" strokeweight=".34001pt" strokecolor="#000000">
                <v:path arrowok="t"/>
              </v:shape>
            </v:group>
            <v:group style="position:absolute;left:3180;top:2754;width:2;height:279" coordorigin="3180,2754" coordsize="2,279">
              <v:shape style="position:absolute;left:3180;top:2754;width:2;height:279" coordorigin="3180,2754" coordsize="0,279" path="m3180,2754l3180,3032e" filled="false" stroked="true" strokeweight=".33999pt" strokecolor="#000000">
                <v:path arrowok="t"/>
              </v:shape>
            </v:group>
            <v:group style="position:absolute;left:1150;top:2751;width:2033;height:2" coordorigin="1150,2751" coordsize="2033,2">
              <v:shape style="position:absolute;left:1150;top:2751;width:2033;height:2" coordorigin="1150,2751" coordsize="2033,0" path="m1150,2751l3182,2751e" filled="false" stroked="true" strokeweight=".33999pt" strokecolor="#000000">
                <v:path arrowok="t"/>
              </v:shape>
            </v:group>
            <v:group style="position:absolute;left:1150;top:3034;width:2033;height:2" coordorigin="1150,3034" coordsize="2033,2">
              <v:shape style="position:absolute;left:1150;top:3034;width:2033;height:2" coordorigin="1150,3034" coordsize="2033,0" path="m1150,3034l3182,3034e" filled="false" stroked="true" strokeweight=".33999pt" strokecolor="#000000">
                <v:path arrowok="t"/>
              </v:shape>
            </v:group>
            <v:group style="position:absolute;left:1152;top:4501;width:1748;height:284" coordorigin="1152,4501" coordsize="1748,284">
              <v:shape style="position:absolute;left:1152;top:4501;width:1748;height:284" coordorigin="1152,4501" coordsize="1748,284" path="m1152,4784l2899,4784,2899,4501,1152,4501,1152,4784xe" filled="true" fillcolor="#fbf9da" stroked="false">
                <v:path arrowok="t"/>
                <v:fill type="solid"/>
              </v:shape>
            </v:group>
            <v:group style="position:absolute;left:2899;top:4501;width:281;height:284" coordorigin="2899,4501" coordsize="281,284">
              <v:shape style="position:absolute;left:2899;top:4501;width:281;height:284" coordorigin="2899,4501" coordsize="281,284" path="m2899,4784l3180,4784,3180,4501,2899,4501,2899,4784xe" filled="true" fillcolor="#fbf9da" stroked="false">
                <v:path arrowok="t"/>
                <v:fill type="solid"/>
              </v:shape>
            </v:group>
            <v:group style="position:absolute;left:1152;top:4503;width:2;height:279" coordorigin="1152,4503" coordsize="2,279">
              <v:shape style="position:absolute;left:1152;top:4503;width:2;height:279" coordorigin="1152,4503" coordsize="0,279" path="m1152,4503l1152,4782e" filled="false" stroked="true" strokeweight=".34001pt" strokecolor="#000000">
                <v:path arrowok="t"/>
              </v:shape>
            </v:group>
            <v:group style="position:absolute;left:3180;top:4503;width:2;height:279" coordorigin="3180,4503" coordsize="2,279">
              <v:shape style="position:absolute;left:3180;top:4503;width:2;height:279" coordorigin="3180,4503" coordsize="0,279" path="m3180,4503l3180,4782e" filled="false" stroked="true" strokeweight=".33999pt" strokecolor="#000000">
                <v:path arrowok="t"/>
              </v:shape>
            </v:group>
            <v:group style="position:absolute;left:1150;top:4501;width:2033;height:2" coordorigin="1150,4501" coordsize="2033,2">
              <v:shape style="position:absolute;left:1150;top:4501;width:2033;height:2" coordorigin="1150,4501" coordsize="2033,0" path="m1150,4501l3182,4501e" filled="false" stroked="true" strokeweight=".33999pt" strokecolor="#000000">
                <v:path arrowok="t"/>
              </v:shape>
            </v:group>
            <v:group style="position:absolute;left:1150;top:4784;width:2033;height:2" coordorigin="1150,4784" coordsize="2033,2">
              <v:shape style="position:absolute;left:1150;top:4784;width:2033;height:2" coordorigin="1150,4784" coordsize="2033,0" path="m1150,4784l3182,4784e" filled="false" stroked="true" strokeweight=".34005pt" strokecolor="#000000">
                <v:path arrowok="t"/>
              </v:shape>
            </v:group>
            <v:group style="position:absolute;left:1152;top:7101;width:1748;height:284" coordorigin="1152,7101" coordsize="1748,284">
              <v:shape style="position:absolute;left:1152;top:7101;width:1748;height:284" coordorigin="1152,7101" coordsize="1748,284" path="m1152,7384l2899,7384,2899,7101,1152,7101,1152,7384xe" filled="true" fillcolor="#fbf9da" stroked="false">
                <v:path arrowok="t"/>
                <v:fill type="solid"/>
              </v:shape>
            </v:group>
            <v:group style="position:absolute;left:2899;top:7101;width:281;height:284" coordorigin="2899,7101" coordsize="281,284">
              <v:shape style="position:absolute;left:2899;top:7101;width:281;height:284" coordorigin="2899,7101" coordsize="281,284" path="m2899,7384l3180,7384,3180,7101,2899,7101,2899,7384xe" filled="true" fillcolor="#fbf9da" stroked="false">
                <v:path arrowok="t"/>
                <v:fill type="solid"/>
              </v:shape>
            </v:group>
            <v:group style="position:absolute;left:1152;top:7104;width:2;height:279" coordorigin="1152,7104" coordsize="2,279">
              <v:shape style="position:absolute;left:1152;top:7104;width:2;height:279" coordorigin="1152,7104" coordsize="0,279" path="m1152,7104l1152,7382e" filled="false" stroked="true" strokeweight=".34001pt" strokecolor="#000000">
                <v:path arrowok="t"/>
              </v:shape>
            </v:group>
            <v:group style="position:absolute;left:3180;top:7104;width:2;height:279" coordorigin="3180,7104" coordsize="2,279">
              <v:shape style="position:absolute;left:3180;top:7104;width:2;height:279" coordorigin="3180,7104" coordsize="0,279" path="m3180,7104l3180,7382e" filled="false" stroked="true" strokeweight=".33999pt" strokecolor="#000000">
                <v:path arrowok="t"/>
              </v:shape>
            </v:group>
            <v:group style="position:absolute;left:1150;top:7101;width:2033;height:2" coordorigin="1150,7101" coordsize="2033,2">
              <v:shape style="position:absolute;left:1150;top:7101;width:2033;height:2" coordorigin="1150,7101" coordsize="2033,0" path="m1150,7101l3182,7101e" filled="false" stroked="true" strokeweight=".34002pt" strokecolor="#000000">
                <v:path arrowok="t"/>
              </v:shape>
            </v:group>
            <v:group style="position:absolute;left:1150;top:7384;width:2033;height:2" coordorigin="1150,7384" coordsize="2033,2">
              <v:shape style="position:absolute;left:1150;top:7384;width:2033;height:2" coordorigin="1150,7384" coordsize="2033,0" path="m1150,7384l3182,7384e" filled="false" stroked="true" strokeweight=".33999pt" strokecolor="#000000">
                <v:path arrowok="t"/>
              </v:shape>
            </v:group>
            <v:group style="position:absolute;left:1152;top:9391;width:1748;height:285" coordorigin="1152,9391" coordsize="1748,285">
              <v:shape style="position:absolute;left:1152;top:9391;width:1748;height:285" coordorigin="1152,9391" coordsize="1748,285" path="m1152,9675l2899,9675,2899,9391,1152,9391,1152,9675xe" filled="true" fillcolor="#fbf9da" stroked="false">
                <v:path arrowok="t"/>
                <v:fill type="solid"/>
              </v:shape>
            </v:group>
            <v:group style="position:absolute;left:2899;top:9391;width:281;height:285" coordorigin="2899,9391" coordsize="281,285">
              <v:shape style="position:absolute;left:2899;top:9391;width:281;height:285" coordorigin="2899,9391" coordsize="281,285" path="m2899,9675l3180,9675,3180,9391,2899,9391,2899,9675xe" filled="true" fillcolor="#fbf9da" stroked="false">
                <v:path arrowok="t"/>
                <v:fill type="solid"/>
              </v:shape>
            </v:group>
            <v:group style="position:absolute;left:1152;top:9393;width:2;height:279" coordorigin="1152,9393" coordsize="2,279">
              <v:shape style="position:absolute;left:1152;top:9393;width:2;height:279" coordorigin="1152,9393" coordsize="0,279" path="m1152,9393l1152,9672e" filled="false" stroked="true" strokeweight=".34001pt" strokecolor="#000000">
                <v:path arrowok="t"/>
              </v:shape>
            </v:group>
            <v:group style="position:absolute;left:3180;top:9393;width:2;height:279" coordorigin="3180,9393" coordsize="2,279">
              <v:shape style="position:absolute;left:3180;top:9393;width:2;height:279" coordorigin="3180,9393" coordsize="0,279" path="m3180,9393l3180,9672e" filled="false" stroked="true" strokeweight=".33999pt" strokecolor="#000000">
                <v:path arrowok="t"/>
              </v:shape>
            </v:group>
            <v:group style="position:absolute;left:1150;top:9391;width:2033;height:2" coordorigin="1150,9391" coordsize="2033,2">
              <v:shape style="position:absolute;left:1150;top:9391;width:2033;height:2" coordorigin="1150,9391" coordsize="2033,0" path="m1150,9391l3182,9391e" filled="false" stroked="true" strokeweight=".34002pt" strokecolor="#000000">
                <v:path arrowok="t"/>
              </v:shape>
            </v:group>
            <v:group style="position:absolute;left:1150;top:9675;width:2033;height:2" coordorigin="1150,9675" coordsize="2033,2">
              <v:shape style="position:absolute;left:1150;top:9675;width:2033;height:2" coordorigin="1150,9675" coordsize="2033,0" path="m1150,9675l3182,9675e" filled="false" stroked="true" strokeweight=".33999pt" strokecolor="#000000">
                <v:path arrowok="t"/>
              </v:shape>
            </v:group>
            <v:group style="position:absolute;left:1152;top:9994;width:1748;height:284" coordorigin="1152,9994" coordsize="1748,284">
              <v:shape style="position:absolute;left:1152;top:9994;width:1748;height:284" coordorigin="1152,9994" coordsize="1748,284" path="m1152,10278l2899,10278,2899,9994,1152,9994,1152,10278xe" filled="true" fillcolor="#fbf9da" stroked="false">
                <v:path arrowok="t"/>
                <v:fill type="solid"/>
              </v:shape>
            </v:group>
            <v:group style="position:absolute;left:2899;top:9994;width:281;height:284" coordorigin="2899,9994" coordsize="281,284">
              <v:shape style="position:absolute;left:2899;top:9994;width:281;height:284" coordorigin="2899,9994" coordsize="281,284" path="m2899,10278l3180,10278,3180,9994,2899,9994,2899,10278xe" filled="true" fillcolor="#fbf9da" stroked="false">
                <v:path arrowok="t"/>
                <v:fill type="solid"/>
              </v:shape>
            </v:group>
            <v:group style="position:absolute;left:1152;top:9997;width:2;height:279" coordorigin="1152,9997" coordsize="2,279">
              <v:shape style="position:absolute;left:1152;top:9997;width:2;height:279" coordorigin="1152,9997" coordsize="0,279" path="m1152,9997l1152,10275e" filled="false" stroked="true" strokeweight=".34001pt" strokecolor="#000000">
                <v:path arrowok="t"/>
              </v:shape>
            </v:group>
            <v:group style="position:absolute;left:3180;top:9997;width:2;height:279" coordorigin="3180,9997" coordsize="2,279">
              <v:shape style="position:absolute;left:3180;top:9997;width:2;height:279" coordorigin="3180,9997" coordsize="0,279" path="m3180,9997l3180,10275e" filled="false" stroked="true" strokeweight=".33999pt" strokecolor="#000000">
                <v:path arrowok="t"/>
              </v:shape>
            </v:group>
            <v:group style="position:absolute;left:1150;top:9994;width:2033;height:2" coordorigin="1150,9994" coordsize="2033,2">
              <v:shape style="position:absolute;left:1150;top:9994;width:2033;height:2" coordorigin="1150,9994" coordsize="2033,0" path="m1150,9994l3182,9994e" filled="false" stroked="true" strokeweight=".33999pt" strokecolor="#000000">
                <v:path arrowok="t"/>
              </v:shape>
            </v:group>
            <v:group style="position:absolute;left:1150;top:10278;width:2033;height:2" coordorigin="1150,10278" coordsize="2033,2">
              <v:shape style="position:absolute;left:1150;top:10278;width:2033;height:2" coordorigin="1150,10278" coordsize="2033,0" path="m1150,10278l3182,10278e" filled="false" stroked="true" strokeweight=".34002pt" strokecolor="#000000">
                <v:path arrowok="t"/>
              </v:shape>
            </v:group>
            <v:group style="position:absolute;left:1152;top:12235;width:1748;height:284" coordorigin="1152,12235" coordsize="1748,284">
              <v:shape style="position:absolute;left:1152;top:12235;width:1748;height:284" coordorigin="1152,12235" coordsize="1748,284" path="m1152,12518l2899,12518,2899,12235,1152,12235,1152,12518xe" filled="true" fillcolor="#fbf9da" stroked="false">
                <v:path arrowok="t"/>
                <v:fill type="solid"/>
              </v:shape>
            </v:group>
            <v:group style="position:absolute;left:2899;top:12235;width:281;height:284" coordorigin="2899,12235" coordsize="281,284">
              <v:shape style="position:absolute;left:2899;top:12235;width:281;height:284" coordorigin="2899,12235" coordsize="281,284" path="m2899,12518l3180,12518,3180,12235,2899,12235,2899,12518xe" filled="true" fillcolor="#fbf9da" stroked="false">
                <v:path arrowok="t"/>
                <v:fill type="solid"/>
              </v:shape>
            </v:group>
            <v:group style="position:absolute;left:1152;top:12237;width:2;height:279" coordorigin="1152,12237" coordsize="2,279">
              <v:shape style="position:absolute;left:1152;top:12237;width:2;height:279" coordorigin="1152,12237" coordsize="0,279" path="m1152,12237l1152,12516e" filled="false" stroked="true" strokeweight=".34001pt" strokecolor="#000000">
                <v:path arrowok="t"/>
              </v:shape>
            </v:group>
            <v:group style="position:absolute;left:3180;top:12237;width:2;height:279" coordorigin="3180,12237" coordsize="2,279">
              <v:shape style="position:absolute;left:3180;top:12237;width:2;height:279" coordorigin="3180,12237" coordsize="0,279" path="m3180,12237l3180,12516e" filled="false" stroked="true" strokeweight=".33999pt" strokecolor="#000000">
                <v:path arrowok="t"/>
              </v:shape>
            </v:group>
            <v:group style="position:absolute;left:1150;top:12235;width:2033;height:2" coordorigin="1150,12235" coordsize="2033,2">
              <v:shape style="position:absolute;left:1150;top:12235;width:2033;height:2" coordorigin="1150,12235" coordsize="2033,0" path="m1150,12235l3182,12235e" filled="false" stroked="true" strokeweight=".33999pt" strokecolor="#000000">
                <v:path arrowok="t"/>
              </v:shape>
            </v:group>
            <v:group style="position:absolute;left:1150;top:12518;width:2033;height:2" coordorigin="1150,12518" coordsize="2033,2">
              <v:shape style="position:absolute;left:1150;top:12518;width:2033;height:2" coordorigin="1150,12518" coordsize="2033,0" path="m1150,12518l3182,12518e" filled="false" stroked="true" strokeweight=".33999pt" strokecolor="#000000">
                <v:path arrowok="t"/>
              </v:shape>
              <v:shape style="position:absolute;left:1510;top:2796;width:2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Shift (Переключение)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274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4546;width:3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&lt;участник разговора&gt;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449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7146;width:7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Ожидание вызова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709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9436;width:2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Hold (Удержание)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938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0040;width:2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Hold (Удержание)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999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EE2E29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2280;width:94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Immediate ring (немедленный звонок).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223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405" w:name="Using keys"/>
      <w:bookmarkEnd w:id="405"/>
      <w:bookmarkStart w:id="406" w:name="_bookmark209"/>
      <w:bookmarkEnd w:id="406"/>
      <w:bookmarkStart w:id="407" w:name="_bookmark210"/>
      <w:bookmarkEnd w:id="407"/>
      <w:r>
        <w:rPr>
          <w:color w:val="8CC63F"/>
          <w:spacing w:val="-1"/>
        </w:rPr>
        <w:t>Применение клавиш</w:t>
      </w:r>
    </w:p>
    <w:p>
      <w:pPr>
        <w:pStyle w:val="BodyText"/>
        <w:spacing w:line="250" w:lineRule="auto" w:before="189"/>
        <w:ind w:right="187"/>
        <w:jc w:val="left"/>
      </w:pPr>
      <w:r>
        <w:t xml:space="preserve">Функция или набор на выбранный номер могут быть запрограммированы на первом или на втором уровне.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Если требуется сменить уровень, следует нажать клавишу «Shift».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408" w:name="Example 1: Calling saved number"/>
      <w:bookmarkEnd w:id="408"/>
      <w:bookmarkStart w:id="409" w:name="_bookmark211"/>
      <w:bookmarkEnd w:id="409"/>
      <w:r>
        <w:rPr>
          <w:color w:val="8CC63F"/>
          <w:spacing w:val="-1"/>
        </w:rPr>
        <w:t xml:space="preserve">Пример 1: </w:t>
      </w:r>
      <w:r>
        <w:rPr>
          <w:color w:val="8CC63F"/>
          <w:spacing w:val="-1"/>
        </w:rPr>
        <w:t>Звонок на сохранённый номер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z w:val="20"/>
        </w:rPr>
        <w:t xml:space="preserve">На экране отображено меню в неактивном состоянии.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функциональную клавишу сохранённого номера. </w:t>
      </w:r>
      <w:r>
        <w:t>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410" w:name="Example 2: Activating/deactivating Call "/>
      <w:bookmarkEnd w:id="410"/>
      <w:bookmarkStart w:id="411" w:name="_bookmark212"/>
      <w:bookmarkEnd w:id="411"/>
      <w:r>
        <w:rPr>
          <w:color w:val="8CC63F"/>
          <w:spacing w:val="-1"/>
        </w:rPr>
        <w:t xml:space="preserve">Пример 2: </w:t>
      </w:r>
      <w:r>
        <w:rPr>
          <w:color w:val="8CC63F"/>
          <w:spacing w:val="-1"/>
        </w:rPr>
        <w:t xml:space="preserve">Активация/деактивация режима ожидания для звонка. 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Можно нажать соответствующую клавишу чтобы активировать или деактивировать функцию режима ожидания, даже во время звонка.  </w:t>
      </w:r>
      <w:r>
        <w:t xml:space="preserve">Необходимым условием для этого является то, что второй звонок разрешён. </w:t>
      </w:r>
    </w:p>
    <w:p>
      <w:pPr>
        <w:pStyle w:val="BodyText"/>
        <w:spacing w:line="240" w:lineRule="auto"/>
        <w:ind w:right="0"/>
        <w:jc w:val="left"/>
      </w:pPr>
      <w:r>
        <w:t>(</w:t>
      </w:r>
      <w:r>
        <w:fldChar w:fldCharType="begin"/>
      </w:r>
      <w:r>
        <w:instrText xml:space="preserve">HYPERLINK  \l"_bookmark400"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143</w:t>
      </w:r>
      <w:r>
        <w:fldChar w:fldCharType="end"/>
      </w:r>
      <w:r>
        <w:t xml:space="preserve">). </w:t>
      </w:r>
      <w:r>
        <w:t>Второй звонок разрешён по умолчанию.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представленную здесь функциональную клавишу. </w:t>
      </w:r>
      <w:r>
        <w:t xml:space="preserve">Её светодиод перестанет светиться. </w:t>
      </w:r>
      <w:r>
        <w:t xml:space="preserve">Функция второго звонка деактивируется.  </w:t>
      </w:r>
      <w:r>
        <w:t xml:space="preserve">Звонок отвергнут или переадресован.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</w:pPr>
      <w:bookmarkStart w:id="412" w:name="Example 3: Holding and retrieving"/>
      <w:bookmarkEnd w:id="412"/>
      <w:bookmarkStart w:id="413" w:name="_bookmark213"/>
      <w:bookmarkEnd w:id="413"/>
      <w:r>
        <w:rPr>
          <w:color w:val="8CC63F"/>
          <w:spacing w:val="-1"/>
        </w:rPr>
        <w:t xml:space="preserve">Пример 3: </w:t>
      </w:r>
      <w:r>
        <w:rPr>
          <w:color w:val="8CC63F"/>
          <w:spacing w:val="-1"/>
        </w:rPr>
        <w:t>Удержание и снятие с удержания</w:t>
      </w:r>
    </w:p>
    <w:p>
      <w:pPr>
        <w:pStyle w:val="BodyText"/>
        <w:spacing w:line="240" w:lineRule="auto" w:before="182"/>
        <w:ind w:right="0"/>
        <w:jc w:val="left"/>
      </w:pPr>
      <w:r>
        <w:t xml:space="preserve">Можно поставить звонок на удержание с помощью соответствующей клавиши и потом снять его с удержания.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29"/>
        <w:ind w:right="0"/>
        <w:jc w:val="left"/>
      </w:pPr>
      <w:r>
        <w:t xml:space="preserve">Нажать функциональную клавишу. </w:t>
      </w:r>
      <w:r>
        <w:t xml:space="preserve">Светодиод этой клавиши будет светить красным. </w:t>
      </w:r>
      <w:r>
        <w:t>Звонок поставлен на удержание.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43"/>
        <w:ind w:right="187"/>
        <w:jc w:val="left"/>
      </w:pPr>
      <w:r>
        <w:t xml:space="preserve">Нажать представленную здесь функциональную клавишу. </w:t>
      </w:r>
      <w:r>
        <w:t xml:space="preserve">Её светодиод перестанет светиться. </w:t>
      </w:r>
      <w:r>
        <w:t xml:space="preserve">Звонок снят с удержания.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173"/>
        <w:ind w:right="0"/>
        <w:jc w:val="left"/>
      </w:pPr>
      <w:bookmarkStart w:id="414" w:name="Example 4: Immed ring"/>
      <w:bookmarkEnd w:id="414"/>
      <w:bookmarkStart w:id="415" w:name="_bookmark214"/>
      <w:bookmarkEnd w:id="415"/>
      <w:r>
        <w:rPr>
          <w:color w:val="8CC63F"/>
          <w:spacing w:val="-1"/>
        </w:rPr>
        <w:t xml:space="preserve">Пример 4: </w:t>
      </w:r>
      <w:r>
        <w:rPr>
          <w:color w:val="8CC63F"/>
          <w:spacing w:val="-1"/>
        </w:rPr>
        <w:t>Немедленный звонок</w:t>
      </w:r>
    </w:p>
    <w:p>
      <w:pPr>
        <w:pStyle w:val="BodyText"/>
        <w:spacing w:line="250" w:lineRule="auto" w:before="182"/>
        <w:ind w:right="187"/>
        <w:jc w:val="left"/>
      </w:pPr>
      <w:r>
        <w:t>Данная опция позволяет устанавливать и отключать предварительную задержку (</w:t>
      </w:r>
      <w:r>
        <w:fldChar w:fldCharType="begin"/>
      </w:r>
      <w:r>
        <w:instrText xml:space="preserve">HYPERLINK  \l"_bookmark267"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см. с. 97</w:t>
      </w:r>
      <w:r>
        <w:fldChar w:fldCharType="end"/>
      </w:r>
      <w:r>
        <w:t xml:space="preserve">) для всех линейных клавиш.  </w:t>
      </w:r>
      <w:r>
        <w:t xml:space="preserve">По умолчанию задержка устанавливается, и клавиша не подсвечена.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20"/>
        <w:ind w:right="107"/>
        <w:jc w:val="left"/>
      </w:pPr>
      <w:r>
        <w:t xml:space="preserve">Нажать функциональную клавишу. </w:t>
      </w:r>
      <w:r>
        <w:t xml:space="preserve">Клавиша будет подсвечена. </w:t>
      </w:r>
      <w:r>
        <w:t xml:space="preserve">Задержка сигнала звонка будет деактивирована.  </w:t>
      </w:r>
      <w:r>
        <w:t xml:space="preserve">При поступлении входящего вызова телефон будет звонить немедленно, независимо от установленной продолжительности задержки.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226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745;width:232;height:284" coordorigin="905,3745" coordsize="232,284">
              <v:shape style="position:absolute;left:905;top:3745;width:232;height:284" coordorigin="905,3745" coordsize="232,284" path="m905,4028l1136,4028,1136,3745,905,3745,905,4028xe" filled="true" fillcolor="#000000" stroked="false">
                <v:path arrowok="t"/>
                <v:fill type="solid"/>
              </v:shape>
            </v:group>
            <v:group style="position:absolute;left:1136;top:3745;width:1707;height:284" coordorigin="1136,3745" coordsize="1707,284">
              <v:shape style="position:absolute;left:1136;top:3745;width:1707;height:284" coordorigin="1136,3745" coordsize="1707,284" path="m1136,4028l2843,4028,2843,3745,1136,3745,1136,4028xe" filled="true" fillcolor="#000000" stroked="false">
                <v:path arrowok="t"/>
                <v:fill type="solid"/>
              </v:shape>
            </v:group>
            <v:group style="position:absolute;left:2843;top:3745;width:280;height:284" coordorigin="2843,3745" coordsize="280,284">
              <v:shape style="position:absolute;left:2843;top:3745;width:280;height:284" coordorigin="2843,3745" coordsize="280,284" path="m2843,4028l3122,4028,3122,3745,2843,3745,2843,4028xe" filled="true" fillcolor="#000000" stroked="false">
                <v:path arrowok="t"/>
                <v:fill type="solid"/>
              </v:shape>
            </v:group>
            <v:group style="position:absolute;left:907;top:4708;width:285;height:284" coordorigin="907,4708" coordsize="285,284">
              <v:shape style="position:absolute;left:907;top:4708;width:285;height:284" coordorigin="907,4708" coordsize="285,284" path="m907,4992l1192,4992,1192,4708,907,4708,907,4992xe" filled="true" fillcolor="#fbf9da" stroked="false">
                <v:path arrowok="t"/>
                <v:fill type="solid"/>
              </v:shape>
            </v:group>
            <v:group style="position:absolute;left:1192;top:4708;width:1701;height:284" coordorigin="1192,4708" coordsize="1701,284">
              <v:shape style="position:absolute;left:1192;top:4708;width:1701;height:284" coordorigin="1192,4708" coordsize="1701,284" path="m1192,4992l2892,4992,2892,4708,1192,4708,1192,4992xe" filled="true" fillcolor="#fbf9da" stroked="false">
                <v:path arrowok="t"/>
                <v:fill type="solid"/>
              </v:shape>
            </v:group>
            <v:group style="position:absolute;left:2892;top:4708;width:281;height:284" coordorigin="2892,4708" coordsize="281,284">
              <v:shape style="position:absolute;left:2892;top:4708;width:281;height:284" coordorigin="2892,4708" coordsize="281,284" path="m2892,4992l3173,4992,3173,4708,2892,4708,2892,4992xe" filled="true" fillcolor="#fbf9da" stroked="false">
                <v:path arrowok="t"/>
                <v:fill type="solid"/>
              </v:shape>
            </v:group>
            <v:group style="position:absolute;left:914;top:5312;width:1718;height:284" coordorigin="914,5312" coordsize="1718,284">
              <v:shape style="position:absolute;left:914;top:5312;width:1718;height:284" coordorigin="914,5312" coordsize="1718,284" path="m914,5595l2632,5595,2632,5312,914,5312,914,5595xe" filled="true" fillcolor="#000000" stroked="false">
                <v:path arrowok="t"/>
                <v:fill type="solid"/>
              </v:shape>
            </v:group>
            <v:group style="position:absolute;left:2632;top:5312;width:542;height:284" coordorigin="2632,5312" coordsize="542,284">
              <v:shape style="position:absolute;left:2632;top:5312;width:542;height:284" coordorigin="2632,5312" coordsize="542,284" path="m2632,5595l3173,5595,3173,5312,2632,5312,2632,5595xe" filled="true" fillcolor="#000000" stroked="false">
                <v:path arrowok="t"/>
                <v:fill type="solid"/>
              </v:shape>
            </v:group>
            <v:group style="position:absolute;left:906;top:6072;width:1937;height:284" coordorigin="906,6072" coordsize="1937,284">
              <v:shape style="position:absolute;left:906;top:6072;width:1937;height:284" coordorigin="906,6072" coordsize="1937,284" path="m906,6355l2843,6355,2843,6072,906,6072,906,6355xe" filled="true" fillcolor="#fbf9da" stroked="false">
                <v:path arrowok="t"/>
                <v:fill type="solid"/>
              </v:shape>
            </v:group>
            <v:group style="position:absolute;left:2843;top:6072;width:280;height:284" coordorigin="2843,6072" coordsize="280,284">
              <v:shape style="position:absolute;left:2843;top:6072;width:280;height:284" coordorigin="2843,6072" coordsize="280,284" path="m2843,6355l3122,6355,3122,6072,2843,6072,2843,6355xe" filled="true" fillcolor="#fbf9da" stroked="false">
                <v:path arrowok="t"/>
                <v:fill type="solid"/>
              </v:shape>
              <v:shape style="position:absolute;left:905;top:314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Настройки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496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75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74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4731;width:661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Reset (Сброс)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470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1;top:5356;width:111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Key programming (Программирование клавиш)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5306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560"/>
                          <w:sz w:val="28"/>
                        </w:rPr>
                        <w:t xml:space="preserve">¦ </w:t>
                      </w:r>
                      <w:r>
                        <w:rPr>
                          <w:rFonts w:ascii="Arial" w:hAnsi="Arial"/>
                          <w:w w:val="28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6;top:6067;width:2687;height:280" type="#_x0000_t202" filled="false" stroked="false">
                <v:textbox inset="0,0,0,0">
                  <w:txbxContent>
                    <w:p>
                      <w:pPr>
                        <w:tabs>
                          <w:tab w:pos="1935" w:val="left" w:leader="none"/>
                        </w:tabs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05"/>
                          <w:sz w:val="16"/>
                        </w:rPr>
                        <w:t>Reset selected user data</w:t>
                      </w:r>
                      <w:r>
                        <w:t xml:space="preserve"> (Сброс выбранных пользовательских данных)</w:t>
                      </w:r>
                      <w:r>
                        <w:tab/>
                      </w:r>
                      <w:r>
                        <w:rPr>
                          <w:rFonts w:ascii="Arial"/>
                          <w:w w:val="420"/>
                          <w:position w:val="1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416" w:name="Resetting keys"/>
      <w:bookmarkEnd w:id="416"/>
      <w:bookmarkStart w:id="417" w:name="_bookmark215"/>
      <w:bookmarkEnd w:id="417"/>
      <w:r>
        <w:rPr>
          <w:color w:val="8CC63F"/>
          <w:spacing w:val="-1"/>
        </w:rPr>
        <w:t>Клавиши для сброса настроек</w:t>
      </w:r>
    </w:p>
    <w:p>
      <w:pPr>
        <w:pStyle w:val="BodyText"/>
        <w:spacing w:line="240" w:lineRule="auto" w:before="189"/>
        <w:ind w:right="0"/>
        <w:jc w:val="left"/>
      </w:pPr>
      <w:r>
        <w:t xml:space="preserve">Здесь представлены настраиваемые пользователем клавиши восстановления заводских настроек (см. также </w:t>
      </w:r>
    </w:p>
    <w:p>
      <w:pPr>
        <w:pStyle w:val="BodyText"/>
        <w:spacing w:line="240" w:lineRule="auto" w:before="10"/>
        <w:ind w:right="0"/>
        <w:jc w:val="left"/>
      </w:pPr>
      <w:r>
        <w:fldChar w:fldCharType="begin"/>
      </w:r>
      <w:r>
        <w:instrText xml:space="preserve">HYPERLINK  \l"_bookmark364"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</w:t>
      </w:r>
      <w:r>
        <w:fldChar w:fldCharType="end"/>
      </w:r>
      <w:r>
        <w:t>28).</w:t>
      </w:r>
    </w:p>
    <w:p>
      <w:pPr>
        <w:pStyle w:val="BodyText"/>
        <w:spacing w:line="570" w:lineRule="auto" w:before="132"/>
        <w:ind w:right="3659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50" w:lineRule="auto" w:before="91"/>
        <w:ind w:right="187"/>
        <w:jc w:val="left"/>
      </w:pPr>
      <w:r>
        <w:t xml:space="preserve">При необходимости активировать данную опцию с помощью переназначаемой клавиши, если действительно требуется удалить настройки программируемых клавиш.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Чтобы </w:t>
      </w:r>
      <w:r>
        <w:rPr>
          <w:b w:val="1"/>
        </w:rPr>
        <w:t xml:space="preserve">немедленно </w:t>
      </w:r>
      <w:r>
        <w:t xml:space="preserve">удалить настройки клавиш, следует выбрать данную перенастраиваемую клавишу.  </w:t>
      </w:r>
      <w:r>
        <w:t xml:space="preserve">Установленные настройки клавиш будут удалены.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8"/>
        <w:ind w:left="3731" w:right="0"/>
        <w:jc w:val="left"/>
      </w:pPr>
      <w:r>
        <w:rPr/>
        <w:pict>
          <v:group xmlns:v="urn:schemas-microsoft-com:vml" style="position:absolute;margin-left:201.729996pt;margin-top:2.800184pt;width:22.5pt;height:14.55pt;mso-position-horizontal-relative:page;mso-position-vertical-relative:paragraph;z-index:22288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Те настройки клавиш, которые может настраивать только администратор, останутся неизменны.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t>85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21" w:right="0"/>
        <w:jc w:val="both"/>
      </w:pPr>
      <w:bookmarkStart w:id="418" w:name="Making calls in the team"/>
      <w:bookmarkEnd w:id="418"/>
      <w:bookmarkStart w:id="419" w:name="_bookmark216"/>
      <w:bookmarkEnd w:id="419"/>
      <w:r>
        <w:rPr>
          <w:color w:val="8CC63F"/>
          <w:spacing w:val="-1"/>
        </w:rPr>
        <w:t xml:space="preserve">Отправка вызовов из команды.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right="0"/>
        <w:jc w:val="both"/>
      </w:pPr>
      <w:bookmarkStart w:id="420" w:name="Group call"/>
      <w:bookmarkEnd w:id="420"/>
      <w:bookmarkStart w:id="421" w:name="_bookmark217"/>
      <w:bookmarkEnd w:id="421"/>
      <w:r>
        <w:rPr>
          <w:color w:val="8CC63F"/>
        </w:rPr>
        <w:t xml:space="preserve">Групповой вызов. </w:t>
      </w:r>
    </w:p>
    <w:p>
      <w:pPr>
        <w:pStyle w:val="BodyText"/>
        <w:spacing w:line="250" w:lineRule="auto" w:before="169"/>
        <w:ind w:right="169"/>
        <w:jc w:val="both"/>
      </w:pPr>
      <w:r>
        <w:t xml:space="preserve">Администратор может </w:t>
      </w:r>
      <w:bookmarkStart w:id="422" w:name="_bookmark218"/>
      <w:bookmarkEnd w:id="422"/>
      <w:r>
        <w:t xml:space="preserve">объединять несколько телефонов в </w:t>
      </w:r>
      <w:bookmarkStart w:id="423" w:name="_bookmark220"/>
      <w:bookmarkEnd w:id="423"/>
      <w:r>
        <w:t xml:space="preserve">группу захвата вызова.  </w:t>
      </w:r>
      <w:r>
        <w:t xml:space="preserve">Телефон, который относится к такой группе, может принимать звонки, предназначенные для других </w:t>
      </w:r>
      <w:bookmarkStart w:id="424" w:name="_bookmark219"/>
      <w:bookmarkEnd w:id="424"/>
      <w:r>
        <w:t xml:space="preserve">членов группы. </w:t>
      </w:r>
    </w:p>
    <w:p>
      <w:pPr>
        <w:pStyle w:val="BodyText"/>
        <w:spacing w:line="250" w:lineRule="auto" w:before="120"/>
        <w:ind w:right="254"/>
        <w:jc w:val="both"/>
      </w:pPr>
      <w:r>
        <w:t xml:space="preserve">Групповой звонок попадёт на такой телефон.  </w:t>
      </w:r>
      <w:r>
        <w:t xml:space="preserve">Администратор может задать следующие настройки для генерирования сигналов: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1900" w:h="15800"/>
          <w:pgMar w:top="600" w:bottom="280" w:left="800" w:right="780"/>
        </w:sectPr>
      </w:pPr>
    </w:p>
    <w:p>
      <w:pPr>
        <w:pStyle w:val="Heading6"/>
        <w:tabs>
          <w:tab w:pos="5504" w:val="left" w:leader="none"/>
        </w:tabs>
        <w:spacing w:line="225" w:lineRule="exact" w:before="74"/>
        <w:ind w:left="211" w:right="0"/>
        <w:jc w:val="left"/>
        <w:rPr>
          <w:b w:val="0"/>
          <w:bCs w:val="0"/>
        </w:rPr>
      </w:pPr>
      <w:r>
        <w:t>Статус телефона</w:t>
      </w:r>
      <w:r>
        <w:tab/>
      </w:r>
      <w:r>
        <w:t xml:space="preserve">Ring on group call </w:t>
      </w:r>
      <w:r>
        <w:rPr>
          <w:b w:val="0"/>
        </w:rPr>
        <w:t>(Телефон звонит при групповом звонке)</w:t>
      </w:r>
      <w:r>
        <w:t xml:space="preserve"> = </w:t>
      </w:r>
    </w:p>
    <w:p>
      <w:pPr>
        <w:spacing w:line="225" w:lineRule="exact" w:before="0"/>
        <w:ind w:left="0" w:right="158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4"/>
          <w:w w:val="95"/>
          <w:sz w:val="20"/>
        </w:rPr>
        <w:t>Yes (Да)</w:t>
      </w:r>
    </w:p>
    <w:p>
      <w:pPr>
        <w:tabs>
          <w:tab w:pos="1829" w:val="left" w:leader="none"/>
          <w:tab w:pos="5504" w:val="left" w:leader="none"/>
        </w:tabs>
        <w:spacing w:line="220" w:lineRule="exact" w:before="81"/>
        <w:ind w:left="5504" w:right="1180" w:hanging="529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Ringer on</w:t>
      </w:r>
      <w:r>
        <w:rPr>
          <w:rFonts w:ascii="Arial"/>
          <w:b w:val="0"/>
          <w:sz w:val="20"/>
        </w:rPr>
        <w:t xml:space="preserve"> (Сигнал звонка активирован)</w:t>
      </w:r>
      <w:r>
        <w:tab/>
      </w:r>
      <w:r>
        <w:rPr>
          <w:rFonts w:ascii="Arial"/>
          <w:b/>
          <w:spacing w:val="-1"/>
          <w:sz w:val="20"/>
        </w:rPr>
        <w:t>Silent ringing</w:t>
      </w:r>
      <w:r>
        <w:rPr>
          <w:rFonts w:ascii="Arial"/>
          <w:b w:val="0"/>
          <w:spacing w:val="-1"/>
          <w:sz w:val="20"/>
        </w:rPr>
        <w:t xml:space="preserve"> (Звонок без звука)</w:t>
      </w:r>
      <w:r>
        <w:tab/>
      </w:r>
      <w:r>
        <w:rPr>
          <w:rFonts w:ascii="Arial"/>
          <w:spacing w:val="-1"/>
          <w:sz w:val="20"/>
        </w:rPr>
        <w:t>Ringer Speaker (Динамик звонящего устройства)</w:t>
      </w:r>
    </w:p>
    <w:p>
      <w:pPr>
        <w:pStyle w:val="Heading6"/>
        <w:spacing w:line="240" w:lineRule="auto" w:before="74"/>
        <w:ind w:left="211" w:right="0"/>
        <w:jc w:val="left"/>
        <w:rPr>
          <w:b w:val="0"/>
          <w:bCs w:val="0"/>
        </w:rPr>
      </w:pPr>
      <w:r>
        <w:br w:type="column"/>
      </w:r>
      <w:r>
        <w:t>Ring on group call (Телефон звонит при групповом звонке) = No (нет)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20" w:lineRule="exact"/>
        <w:ind w:left="211" w:right="1845"/>
        <w:jc w:val="left"/>
      </w:pPr>
      <w:r>
        <w:t>Гудок звонящего устройства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sectPr>
          <w:type w:val="continuous"/>
          <w:pgSz w:w="11900" w:h="15800"/>
          <w:pgMar w:top="1500" w:bottom="0" w:left="800" w:right="780"/>
          <w:cols w:num="2" w:equalWidth="0">
            <w:col w:w="7432" w:space="85"/>
            <w:col w:w="2803"/>
          </w:cols>
        </w:sectPr>
      </w:pPr>
    </w:p>
    <w:p>
      <w:pPr>
        <w:pStyle w:val="Heading6"/>
        <w:spacing w:line="220" w:lineRule="exact" w:before="80"/>
        <w:ind w:left="1829" w:right="0"/>
        <w:jc w:val="left"/>
        <w:rPr>
          <w:b w:val="0"/>
          <w:bCs w:val="0"/>
        </w:rPr>
      </w:pPr>
      <w:r>
        <w:t>При установленном соединении</w:t>
      </w:r>
    </w:p>
    <w:p>
      <w:pPr>
        <w:tabs>
          <w:tab w:pos="2568" w:val="left" w:leader="none"/>
        </w:tabs>
        <w:spacing w:line="220" w:lineRule="exact" w:before="80"/>
        <w:ind w:left="2568" w:right="0" w:hanging="1892"/>
        <w:jc w:val="left"/>
        <w:rPr>
          <w:rFonts w:ascii="Arial" w:hAnsi="Arial" w:cs="Arial" w:eastAsia="Arial"/>
          <w:sz w:val="20"/>
          <w:szCs w:val="20"/>
        </w:rPr>
      </w:pPr>
      <w:r>
        <w:br w:type="column"/>
      </w:r>
      <w:r>
        <w:rPr>
          <w:rFonts w:ascii="Arial"/>
          <w:b/>
          <w:w w:val="95"/>
          <w:sz w:val="20"/>
        </w:rPr>
        <w:t>Трубка</w:t>
      </w:r>
      <w:r>
        <w:t xml:space="preserve"> </w:t>
      </w:r>
      <w:r>
        <w:tab/>
      </w:r>
      <w:r>
        <w:rPr>
          <w:rFonts w:ascii="Arial"/>
          <w:spacing w:val="-1"/>
          <w:sz w:val="20"/>
        </w:rPr>
        <w:t>Динамик сигнала звонка</w:t>
      </w:r>
    </w:p>
    <w:p>
      <w:pPr>
        <w:pStyle w:val="BodyText"/>
        <w:spacing w:line="220" w:lineRule="exact" w:before="80"/>
        <w:ind w:left="1439" w:right="1405"/>
        <w:jc w:val="left"/>
      </w:pPr>
      <w:r>
        <w:br w:type="column"/>
      </w:r>
      <w:r>
        <w:t>Гудок трубки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sectPr>
          <w:type w:val="continuous"/>
          <w:pgSz w:w="11900" w:h="15800"/>
          <w:pgMar w:top="1500" w:bottom="0" w:left="800" w:right="780"/>
          <w:cols w:num="3" w:equalWidth="0">
            <w:col w:w="2897" w:space="40"/>
            <w:col w:w="3314" w:space="40"/>
            <w:col w:w="4029"/>
          </w:cols>
        </w:sectPr>
      </w:pPr>
    </w:p>
    <w:p>
      <w:pPr>
        <w:pStyle w:val="Heading6"/>
        <w:spacing w:line="225" w:lineRule="exact" w:before="68"/>
        <w:ind w:left="0" w:right="599"/>
        <w:jc w:val="right"/>
        <w:rPr>
          <w:b w:val="0"/>
          <w:bCs w:val="0"/>
        </w:rPr>
      </w:pPr>
      <w:r>
        <w:t>Трубка</w:t>
      </w:r>
    </w:p>
    <w:p>
      <w:pPr>
        <w:spacing w:line="22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Открытое прослушивание</w:t>
      </w:r>
    </w:p>
    <w:p>
      <w:pPr>
        <w:pStyle w:val="BodyText"/>
        <w:spacing w:line="225" w:lineRule="exact" w:before="68"/>
        <w:ind w:left="460" w:right="0"/>
        <w:jc w:val="left"/>
      </w:pPr>
      <w:r>
        <w:br w:type="column"/>
      </w:r>
      <w:r>
        <w:t>Гудок</w:t>
      </w:r>
    </w:p>
    <w:p>
      <w:pPr>
        <w:pStyle w:val="BodyText"/>
        <w:spacing w:line="220" w:lineRule="exact" w:before="7"/>
        <w:ind w:left="460" w:right="0"/>
        <w:jc w:val="left"/>
      </w:pPr>
      <w:r>
        <w:t>Трубка и громкая связь</w:t>
      </w:r>
    </w:p>
    <w:p>
      <w:pPr>
        <w:pStyle w:val="BodyText"/>
        <w:spacing w:line="225" w:lineRule="exact" w:before="68"/>
        <w:ind w:left="550" w:right="0"/>
        <w:jc w:val="left"/>
      </w:pPr>
      <w:r>
        <w:br w:type="column"/>
      </w:r>
      <w:r>
        <w:t>Гудок</w:t>
      </w:r>
    </w:p>
    <w:p>
      <w:pPr>
        <w:pStyle w:val="BodyText"/>
        <w:spacing w:line="225" w:lineRule="exact"/>
        <w:ind w:left="550" w:right="0"/>
        <w:jc w:val="left"/>
      </w:pPr>
      <w:r>
        <w:t>Трубка и громкая связь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5" w:lineRule="exact"/>
        <w:jc w:val="left"/>
        <w:sectPr>
          <w:type w:val="continuous"/>
          <w:pgSz w:w="11900" w:h="15800"/>
          <w:pgMar w:top="1500" w:bottom="0" w:left="800" w:right="780"/>
          <w:cols w:num="3" w:equalWidth="0">
            <w:col w:w="5004" w:space="40"/>
            <w:col w:w="2094" w:space="40"/>
            <w:col w:w="3142"/>
          </w:cols>
        </w:sectPr>
      </w:pPr>
    </w:p>
    <w:p>
      <w:pPr>
        <w:tabs>
          <w:tab w:pos="5504" w:val="left" w:leader="none"/>
        </w:tabs>
        <w:spacing w:line="220" w:lineRule="exact" w:before="80"/>
        <w:ind w:left="5504" w:right="0" w:hanging="1892"/>
        <w:jc w:val="left"/>
        <w:rPr>
          <w:rFonts w:ascii="Arial" w:hAnsi="Arial" w:cs="Arial" w:eastAsia="Arial"/>
          <w:sz w:val="20"/>
          <w:szCs w:val="20"/>
        </w:rPr>
      </w:pPr>
      <w:r>
        <w:t xml:space="preserve">Наушники </w:t>
      </w:r>
      <w:r>
        <w:tab/>
      </w:r>
      <w:r>
        <w:t>Динамик сигнала звонка</w:t>
      </w:r>
    </w:p>
    <w:p>
      <w:pPr>
        <w:pStyle w:val="BodyText"/>
        <w:spacing w:line="220" w:lineRule="exact" w:before="80"/>
        <w:ind w:left="1439" w:right="1405"/>
        <w:jc w:val="left"/>
      </w:pPr>
      <w:r>
        <w:br w:type="column"/>
      </w:r>
      <w:r>
        <w:t>Гудок трубки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sectPr>
          <w:type w:val="continuous"/>
          <w:pgSz w:w="11900" w:h="15800"/>
          <w:pgMar w:top="1500" w:bottom="0" w:left="800" w:right="780"/>
          <w:cols w:num="2" w:equalWidth="0">
            <w:col w:w="6250" w:space="40"/>
            <w:col w:w="4030"/>
          </w:cols>
        </w:sectPr>
      </w:pPr>
    </w:p>
    <w:p>
      <w:pPr>
        <w:pStyle w:val="Heading6"/>
        <w:spacing w:line="225" w:lineRule="exact" w:before="68"/>
        <w:ind w:left="0" w:right="610"/>
        <w:jc w:val="right"/>
        <w:rPr>
          <w:b w:val="0"/>
          <w:bCs w:val="0"/>
        </w:rPr>
      </w:pPr>
      <w:r>
        <w:t>Наушники</w:t>
      </w:r>
    </w:p>
    <w:p>
      <w:pPr>
        <w:spacing w:line="22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Открытое прослушивание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20" w:lineRule="exact" w:before="0"/>
        <w:ind w:left="36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Режим спикерфона</w:t>
      </w:r>
    </w:p>
    <w:p>
      <w:pPr>
        <w:pStyle w:val="BodyText"/>
        <w:spacing w:line="225" w:lineRule="exact" w:before="68"/>
        <w:ind w:left="460" w:right="0"/>
        <w:jc w:val="left"/>
      </w:pPr>
      <w:r>
        <w:br w:type="column"/>
      </w:r>
      <w:r>
        <w:t>Гудок</w:t>
      </w:r>
    </w:p>
    <w:p>
      <w:pPr>
        <w:pStyle w:val="BodyText"/>
        <w:spacing w:line="220" w:lineRule="exact" w:before="7"/>
        <w:ind w:left="460" w:right="0"/>
        <w:jc w:val="left"/>
      </w:pPr>
      <w:r>
        <w:t>Наушники и громкая связь</w:t>
      </w:r>
    </w:p>
    <w:p>
      <w:pPr>
        <w:pStyle w:val="BodyText"/>
        <w:spacing w:line="220" w:lineRule="exact" w:before="80"/>
        <w:ind w:left="460" w:right="447"/>
        <w:jc w:val="left"/>
      </w:pPr>
      <w:r>
        <w:t>Гудок звонящего устройства</w:t>
      </w:r>
    </w:p>
    <w:p>
      <w:pPr>
        <w:pStyle w:val="BodyText"/>
        <w:spacing w:line="225" w:lineRule="exact" w:before="68"/>
        <w:ind w:left="550" w:right="0"/>
        <w:jc w:val="left"/>
      </w:pPr>
      <w:r>
        <w:br w:type="column"/>
      </w:r>
      <w:r>
        <w:t>Гудок</w:t>
      </w:r>
    </w:p>
    <w:p>
      <w:pPr>
        <w:pStyle w:val="BodyText"/>
        <w:spacing w:line="225" w:lineRule="exact"/>
        <w:ind w:left="550" w:right="0"/>
        <w:jc w:val="left"/>
      </w:pPr>
      <w:r>
        <w:t>Наушники и громкая связь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20" w:lineRule="exact"/>
        <w:ind w:left="550" w:right="1435"/>
        <w:jc w:val="left"/>
      </w:pPr>
      <w:r>
        <w:t>Гудок звонящего устройства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sectPr>
          <w:type w:val="continuous"/>
          <w:pgSz w:w="11900" w:h="15800"/>
          <w:pgMar w:top="1500" w:bottom="0" w:left="800" w:right="780"/>
          <w:cols w:num="3" w:equalWidth="0">
            <w:col w:w="5004" w:space="40"/>
            <w:col w:w="2094" w:space="40"/>
            <w:col w:w="3142"/>
          </w:cols>
        </w:sectPr>
      </w:pPr>
    </w:p>
    <w:p>
      <w:pPr>
        <w:tabs>
          <w:tab w:pos="1829" w:val="left" w:leader="none"/>
          <w:tab w:pos="5504" w:val="left" w:leader="none"/>
          <w:tab w:pos="7728" w:val="left" w:leader="none"/>
        </w:tabs>
        <w:spacing w:before="68"/>
        <w:ind w:left="2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b w:val="1"/>
        </w:rPr>
        <w:t>Сигнал звонка отключён</w:t>
      </w:r>
      <w:r>
        <w:tab/>
      </w:r>
      <w:r>
        <w:rPr>
          <w:b w:val="1"/>
        </w:rPr>
        <w:t>Звонок без звука</w:t>
      </w:r>
      <w:r>
        <w:tab/>
      </w:r>
      <w:r>
        <w:t>Ничего</w:t>
      </w:r>
      <w:r>
        <w:tab/>
      </w:r>
      <w:r>
        <w:t>Ничего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6"/>
        <w:spacing w:line="220" w:lineRule="exact" w:before="81"/>
        <w:ind w:left="1829" w:right="0"/>
        <w:jc w:val="left"/>
        <w:rPr>
          <w:b w:val="0"/>
          <w:bCs w:val="0"/>
        </w:rPr>
      </w:pPr>
      <w:r>
        <w:t>При установленном соединении</w:t>
      </w:r>
    </w:p>
    <w:p>
      <w:pPr>
        <w:tabs>
          <w:tab w:pos="2568" w:val="left" w:leader="none"/>
          <w:tab w:pos="4792" w:val="left" w:leader="none"/>
        </w:tabs>
        <w:spacing w:line="220" w:lineRule="exact" w:before="81"/>
        <w:ind w:left="4792" w:right="1845" w:hanging="4115"/>
        <w:jc w:val="left"/>
        <w:rPr>
          <w:rFonts w:ascii="Arial" w:hAnsi="Arial" w:cs="Arial" w:eastAsia="Arial"/>
          <w:sz w:val="20"/>
          <w:szCs w:val="20"/>
        </w:rPr>
      </w:pPr>
      <w:r>
        <w:br w:type="column"/>
      </w:r>
      <w:r>
        <w:rPr>
          <w:b w:val="1"/>
        </w:rPr>
        <w:t>Трубка</w:t>
      </w:r>
      <w:r>
        <w:tab/>
      </w:r>
      <w:r>
        <w:t>Ничего</w:t>
      </w:r>
      <w:r>
        <w:tab/>
      </w:r>
      <w:r>
        <w:t>Гудок трубки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5800"/>
          <w:pgMar w:top="1500" w:bottom="0" w:left="800" w:right="780"/>
          <w:cols w:num="2" w:equalWidth="0">
            <w:col w:w="2897" w:space="40"/>
            <w:col w:w="7383"/>
          </w:cols>
        </w:sectPr>
      </w:pPr>
    </w:p>
    <w:p>
      <w:pPr>
        <w:pStyle w:val="Heading6"/>
        <w:spacing w:line="225" w:lineRule="exact" w:before="68"/>
        <w:ind w:left="0" w:right="599"/>
        <w:jc w:val="right"/>
        <w:rPr>
          <w:b w:val="0"/>
          <w:bCs w:val="0"/>
        </w:rPr>
      </w:pPr>
      <w:r>
        <w:t>Трубка</w:t>
      </w:r>
    </w:p>
    <w:p>
      <w:pPr>
        <w:spacing w:line="22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Открытое прослушивание</w:t>
      </w:r>
    </w:p>
    <w:p>
      <w:pPr>
        <w:pStyle w:val="BodyText"/>
        <w:spacing w:line="225" w:lineRule="exact" w:before="68"/>
        <w:ind w:left="460" w:right="0"/>
        <w:jc w:val="left"/>
      </w:pPr>
      <w:r>
        <w:br w:type="column"/>
      </w:r>
      <w:r>
        <w:t>Гудок</w:t>
      </w:r>
    </w:p>
    <w:p>
      <w:pPr>
        <w:pStyle w:val="BodyText"/>
        <w:spacing w:line="220" w:lineRule="exact" w:before="6"/>
        <w:ind w:left="460" w:right="0"/>
        <w:jc w:val="left"/>
      </w:pPr>
      <w:r>
        <w:t>Трубка и громкая связь</w:t>
      </w:r>
    </w:p>
    <w:p>
      <w:pPr>
        <w:pStyle w:val="BodyText"/>
        <w:spacing w:line="225" w:lineRule="exact" w:before="68"/>
        <w:ind w:left="550" w:right="0"/>
        <w:jc w:val="left"/>
      </w:pPr>
      <w:r>
        <w:br w:type="column"/>
      </w:r>
      <w:r>
        <w:t>Гудок</w:t>
      </w:r>
    </w:p>
    <w:p>
      <w:pPr>
        <w:pStyle w:val="BodyText"/>
        <w:spacing w:line="225" w:lineRule="exact"/>
        <w:ind w:left="550" w:right="0"/>
        <w:jc w:val="left"/>
      </w:pPr>
      <w:r>
        <w:t>Трубка и громкая связь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5" w:lineRule="exact"/>
        <w:jc w:val="left"/>
        <w:sectPr>
          <w:type w:val="continuous"/>
          <w:pgSz w:w="11900" w:h="15800"/>
          <w:pgMar w:top="1500" w:bottom="0" w:left="800" w:right="780"/>
          <w:cols w:num="3" w:equalWidth="0">
            <w:col w:w="5004" w:space="40"/>
            <w:col w:w="2094" w:space="40"/>
            <w:col w:w="3142"/>
          </w:cols>
        </w:sectPr>
      </w:pPr>
    </w:p>
    <w:p>
      <w:pPr>
        <w:tabs>
          <w:tab w:pos="5504" w:val="left" w:leader="none"/>
          <w:tab w:pos="7728" w:val="left" w:leader="none"/>
        </w:tabs>
        <w:spacing w:line="220" w:lineRule="exact" w:before="80"/>
        <w:ind w:left="7728" w:right="1845" w:hanging="4115"/>
        <w:jc w:val="left"/>
        <w:rPr>
          <w:rFonts w:ascii="Arial" w:hAnsi="Arial" w:cs="Arial" w:eastAsia="Arial"/>
          <w:sz w:val="20"/>
          <w:szCs w:val="20"/>
        </w:rPr>
      </w:pPr>
      <w:r>
        <w:rPr>
          <w:b w:val="1"/>
        </w:rPr>
        <w:t>Трубка</w:t>
      </w:r>
      <w:r>
        <w:tab/>
      </w:r>
      <w:r>
        <w:t>Ничего</w:t>
      </w:r>
      <w:r>
        <w:tab/>
      </w:r>
      <w:r>
        <w:t>Гудок трубки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6"/>
        <w:spacing w:line="225" w:lineRule="exact" w:before="68"/>
        <w:ind w:left="0" w:right="610"/>
        <w:jc w:val="right"/>
        <w:rPr>
          <w:b w:val="0"/>
          <w:bCs w:val="0"/>
        </w:rPr>
      </w:pPr>
      <w:r>
        <w:t>Наушники</w:t>
      </w:r>
    </w:p>
    <w:p>
      <w:pPr>
        <w:spacing w:line="22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Открытое прослушивание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20" w:lineRule="exact" w:before="0"/>
        <w:ind w:left="36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Режим спикерфона</w:t>
      </w:r>
    </w:p>
    <w:p>
      <w:pPr>
        <w:pStyle w:val="BodyText"/>
        <w:spacing w:line="225" w:lineRule="exact" w:before="68"/>
        <w:ind w:left="460" w:right="0"/>
        <w:jc w:val="left"/>
      </w:pPr>
      <w:r>
        <w:br w:type="column"/>
      </w:r>
      <w:r>
        <w:t>Гудок</w:t>
      </w:r>
    </w:p>
    <w:p>
      <w:pPr>
        <w:pStyle w:val="BodyText"/>
        <w:spacing w:line="220" w:lineRule="exact" w:before="6"/>
        <w:ind w:left="460" w:right="0"/>
        <w:jc w:val="left"/>
      </w:pPr>
      <w:r>
        <w:t>Трубка и громкая связь</w:t>
      </w:r>
    </w:p>
    <w:p>
      <w:pPr>
        <w:pStyle w:val="BodyText"/>
        <w:spacing w:line="220" w:lineRule="exact" w:before="81"/>
        <w:ind w:left="460" w:right="447"/>
        <w:jc w:val="left"/>
      </w:pPr>
      <w:r>
        <w:t>Гудок звонящего устройства</w:t>
      </w:r>
    </w:p>
    <w:p>
      <w:pPr>
        <w:pStyle w:val="BodyText"/>
        <w:spacing w:line="225" w:lineRule="exact" w:before="68"/>
        <w:ind w:left="550" w:right="0"/>
        <w:jc w:val="left"/>
      </w:pPr>
      <w:r>
        <w:br w:type="column"/>
      </w:r>
      <w:r>
        <w:t>Гудок</w:t>
      </w:r>
    </w:p>
    <w:p>
      <w:pPr>
        <w:pStyle w:val="BodyText"/>
        <w:spacing w:line="225" w:lineRule="exact"/>
        <w:ind w:left="550" w:right="0"/>
        <w:jc w:val="left"/>
      </w:pPr>
      <w:r>
        <w:t>Наушники и громкая связь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20" w:lineRule="exact"/>
        <w:ind w:left="550" w:right="1435"/>
        <w:jc w:val="left"/>
      </w:pPr>
      <w:r>
        <w:t>Гудок звонящего устройства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0" w:lineRule="exact"/>
        <w:jc w:val="left"/>
        <w:sectPr>
          <w:type w:val="continuous"/>
          <w:pgSz w:w="11900" w:h="15800"/>
          <w:pgMar w:top="1500" w:bottom="0" w:left="800" w:right="780"/>
          <w:cols w:num="3" w:equalWidth="0">
            <w:col w:w="5004" w:space="40"/>
            <w:col w:w="2094" w:space="40"/>
            <w:col w:w="3142"/>
          </w:cols>
        </w:sectPr>
      </w:pPr>
    </w:p>
    <w:p>
      <w:pPr>
        <w:pStyle w:val="BodyText"/>
        <w:spacing w:line="240" w:lineRule="auto" w:before="168"/>
        <w:ind w:left="3305" w:right="0" w:hanging="84"/>
        <w:jc w:val="left"/>
      </w:pPr>
      <w:r>
        <w:rPr/>
        <w:pict>
          <v:group xmlns:v="urn:schemas-microsoft-com:vml" style="position:absolute;margin-left:45.069981pt;margin-top:71.029999pt;width:505.9pt;height:683.95pt;mso-position-horizontal-relative:page;mso-position-vertical-relative:page;z-index:-464920" coordorigin="901,1421" coordsize="10118,13679">
            <v:group style="position:absolute;left:913;top:1431;width:2722;height:3040" coordorigin="913,1431" coordsize="2722,3040">
              <v:shape style="position:absolute;left:913;top:1431;width:2722;height:3040" coordorigin="913,1431" coordsize="2722,3040" path="m913,4471l3635,4471,3635,1431,913,1431,913,4471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3040" coordorigin="3635,1431" coordsize="2,3040">
              <v:shape style="position:absolute;left:3635;top:1431;width:2;height:3040" coordorigin="3635,1431" coordsize="0,3040" path="m3635,1431l3635,4471e" filled="false" stroked="true" strokeweight=".580pt" strokecolor="#e1e2e0">
                <v:path arrowok="t"/>
              </v:shape>
            </v:group>
            <v:group style="position:absolute;left:913;top:4992;width:2722;height:10097" coordorigin="913,4992" coordsize="2722,10097">
              <v:shape style="position:absolute;left:913;top:4992;width:2722;height:10097" coordorigin="913,4992" coordsize="2722,10097" path="m913,15088l3635,15088,3635,4992,913,4992,913,15088xe" filled="true" fillcolor="#e1e2e0" stroked="false">
                <v:path arrowok="t"/>
                <v:fill type="solid"/>
              </v:shape>
            </v:group>
            <v:group style="position:absolute;left:3635;top:11892;width:2;height:3202" coordorigin="3635,11892" coordsize="2,3202">
              <v:shape style="position:absolute;left:3635;top:11892;width:2;height:3202" coordorigin="3635,11892" coordsize="0,3202" path="m3635,11892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2;top:4992;width:1618;height:3560" coordorigin="912,4992" coordsize="1618,3560">
              <v:shape style="position:absolute;left:912;top:4992;width:1618;height:3560" coordorigin="912,4992" coordsize="1618,3560" path="m912,8551l2530,8551,2530,4992,912,4992,912,8551xe" filled="true" fillcolor="#ffffff" stroked="false">
                <v:path arrowok="t"/>
                <v:fill type="solid"/>
              </v:shape>
            </v:group>
            <v:group style="position:absolute;left:2530;top:4992;width:1785;height:520" coordorigin="2530,4992" coordsize="1785,520">
              <v:shape style="position:absolute;left:2530;top:4992;width:1785;height:520" coordorigin="2530,4992" coordsize="1785,520" path="m2530,5511l4314,5511,4314,4992,2530,4992,2530,5511xe" filled="true" fillcolor="#ffffff" stroked="false">
                <v:path arrowok="t"/>
                <v:fill type="solid"/>
              </v:shape>
            </v:group>
            <v:group style="position:absolute;left:2530;top:5511;width:1785;height:3040" coordorigin="2530,5511" coordsize="1785,3040">
              <v:shape style="position:absolute;left:2530;top:5511;width:1785;height:3040" coordorigin="2530,5511" coordsize="1785,3040" path="m2530,8551l4314,8551,4314,5511,2530,5511,2530,8551xe" filled="true" fillcolor="#ffffff" stroked="false">
                <v:path arrowok="t"/>
                <v:fill type="solid"/>
              </v:shape>
            </v:group>
            <v:group style="position:absolute;left:912;top:8551;width:1618;height:3341" coordorigin="912,8551" coordsize="1618,3341">
              <v:shape style="position:absolute;left:912;top:8551;width:1618;height:3341" coordorigin="912,8551" coordsize="1618,3341" path="m912,11892l2530,11892,2530,8551,912,8551,912,11892xe" filled="true" fillcolor="#ffffff" stroked="false">
                <v:path arrowok="t"/>
                <v:fill type="solid"/>
              </v:shape>
            </v:group>
            <v:group style="position:absolute;left:2530;top:8551;width:1785;height:300" coordorigin="2530,8551" coordsize="1785,300">
              <v:shape style="position:absolute;left:2530;top:8551;width:1785;height:300" coordorigin="2530,8551" coordsize="1785,300" path="m2530,8851l4314,8851,4314,8551,2530,8551,2530,8851xe" filled="true" fillcolor="#ffffff" stroked="false">
                <v:path arrowok="t"/>
                <v:fill type="solid"/>
              </v:shape>
            </v:group>
            <v:group style="position:absolute;left:2530;top:8851;width:1785;height:3041" coordorigin="2530,8851" coordsize="1785,3041">
              <v:shape style="position:absolute;left:2530;top:8851;width:1785;height:3041" coordorigin="2530,8851" coordsize="1785,3041" path="m2530,11892l4314,11892,4314,8851,2530,8851,2530,11892xe" filled="true" fillcolor="#ffffff" stroked="false">
                <v:path arrowok="t"/>
                <v:fill type="solid"/>
              </v:shape>
            </v:group>
            <v:group style="position:absolute;left:912;top:4476;width:2;height:7412" coordorigin="912,4476" coordsize="2,7412">
              <v:shape style="position:absolute;left:912;top:4476;width:2;height:7412" coordorigin="912,4476" coordsize="0,7412" path="m912,4476l912,11887e" filled="false" stroked="true" strokeweight=".580pt" strokecolor="#000000">
                <v:path arrowok="t"/>
              </v:shape>
            </v:group>
            <v:group style="position:absolute;left:2530;top:4986;width:2;height:6911" coordorigin="2530,4986" coordsize="2,6911">
              <v:shape style="position:absolute;left:2530;top:4986;width:2;height:6911" coordorigin="2530,4986" coordsize="0,6911" path="m2530,4986l2530,11896e" filled="false" stroked="true" strokeweight=".4pt" strokecolor="#000000">
                <v:path arrowok="t"/>
              </v:shape>
            </v:group>
            <v:group style="position:absolute;left:4315;top:4986;width:2;height:6911" coordorigin="4315,4986" coordsize="2,6911">
              <v:shape style="position:absolute;left:4315;top:4986;width:2;height:6911" coordorigin="4315,4986" coordsize="0,6911" path="m4315,4986l4315,11896e" filled="false" stroked="true" strokeweight=".4pt" strokecolor="#000000">
                <v:path arrowok="t"/>
              </v:shape>
            </v:group>
            <v:group style="position:absolute;left:6205;top:4466;width:2;height:7431" coordorigin="6205,4466" coordsize="2,7431">
              <v:shape style="position:absolute;left:6205;top:4466;width:2;height:7431" coordorigin="6205,4466" coordsize="0,7431" path="m6205,4466l6205,11896e" filled="false" stroked="true" strokeweight=".39999pt" strokecolor="#000000">
                <v:path arrowok="t"/>
              </v:shape>
            </v:group>
            <v:group style="position:absolute;left:8428;top:4466;width:2;height:7431" coordorigin="8428,4466" coordsize="2,7431">
              <v:shape style="position:absolute;left:8428;top:4466;width:2;height:7431" coordorigin="8428,4466" coordsize="0,7431" path="m8428,4466l8428,11896e" filled="false" stroked="true" strokeweight=".40002pt" strokecolor="#000000">
                <v:path arrowok="t"/>
              </v:shape>
            </v:group>
            <v:group style="position:absolute;left:11009;top:4476;width:2;height:7412" coordorigin="11009,4476" coordsize="2,7412">
              <v:shape style="position:absolute;left:11009;top:4476;width:2;height:7412" coordorigin="11009,4476" coordsize="0,7412" path="m11009,4476l11009,11887e" filled="false" stroked="true" strokeweight=".579980pt" strokecolor="#000000">
                <v:path arrowok="t"/>
              </v:shape>
            </v:group>
            <v:group style="position:absolute;left:907;top:4471;width:10107;height:2" coordorigin="907,4471" coordsize="10107,2">
              <v:shape style="position:absolute;left:907;top:4471;width:10107;height:2" coordorigin="907,4471" coordsize="10107,0" path="m907,4471l11014,4471e" filled="false" stroked="true" strokeweight=".579980pt" strokecolor="#000000">
                <v:path arrowok="t"/>
              </v:shape>
            </v:group>
            <v:group style="position:absolute;left:907;top:4992;width:10107;height:2" coordorigin="907,4992" coordsize="10107,2">
              <v:shape style="position:absolute;left:907;top:4992;width:10107;height:2" coordorigin="907,4992" coordsize="10107,0" path="m907,4992l11014,4992e" filled="false" stroked="true" strokeweight=".58004pt" strokecolor="#000000">
                <v:path arrowok="t"/>
              </v:shape>
            </v:group>
            <v:group style="position:absolute;left:2526;top:5512;width:8488;height:2" coordorigin="2526,5512" coordsize="8488,2">
              <v:shape style="position:absolute;left:2526;top:5512;width:8488;height:2" coordorigin="2526,5512" coordsize="8488,0" path="m2526,5512l11014,5512e" filled="false" stroked="true" strokeweight=".39999pt" strokecolor="#000000">
                <v:path arrowok="t"/>
              </v:shape>
            </v:group>
            <v:group style="position:absolute;left:4310;top:6031;width:6704;height:2" coordorigin="4310,6031" coordsize="6704,2">
              <v:shape style="position:absolute;left:4310;top:6031;width:6704;height:2" coordorigin="4310,6031" coordsize="6704,0" path="m4310,6031l11014,6031e" filled="false" stroked="true" strokeweight=".39999pt" strokecolor="#000000">
                <v:path arrowok="t"/>
              </v:shape>
            </v:group>
            <v:group style="position:absolute;left:4310;top:6772;width:6704;height:2" coordorigin="4310,6772" coordsize="6704,2">
              <v:shape style="position:absolute;left:4310;top:6772;width:6704;height:2" coordorigin="4310,6772" coordsize="6704,0" path="m4310,6772l11014,6772e" filled="false" stroked="true" strokeweight=".40002pt" strokecolor="#000000">
                <v:path arrowok="t"/>
              </v:shape>
            </v:group>
            <v:group style="position:absolute;left:4310;top:7291;width:6704;height:2" coordorigin="4310,7291" coordsize="6704,2">
              <v:shape style="position:absolute;left:4310;top:7291;width:6704;height:2" coordorigin="4310,7291" coordsize="6704,0" path="m4310,7291l11014,7291e" filled="false" stroked="true" strokeweight=".39999pt" strokecolor="#000000">
                <v:path arrowok="t"/>
              </v:shape>
            </v:group>
            <v:group style="position:absolute;left:4310;top:8032;width:6704;height:2" coordorigin="4310,8032" coordsize="6704,2">
              <v:shape style="position:absolute;left:4310;top:8032;width:6704;height:2" coordorigin="4310,8032" coordsize="6704,0" path="m4310,8032l11014,8032e" filled="false" stroked="true" strokeweight=".40002pt" strokecolor="#000000">
                <v:path arrowok="t"/>
              </v:shape>
            </v:group>
            <v:group style="position:absolute;left:907;top:8551;width:10107;height:2" coordorigin="907,8551" coordsize="10107,2">
              <v:shape style="position:absolute;left:907;top:8551;width:10107;height:2" coordorigin="907,8551" coordsize="10107,0" path="m907,8551l11014,8551e" filled="false" stroked="true" strokeweight=".39999pt" strokecolor="#000000">
                <v:path arrowok="t"/>
              </v:shape>
            </v:group>
            <v:group style="position:absolute;left:2526;top:8851;width:8488;height:2" coordorigin="2526,8851" coordsize="8488,2">
              <v:shape style="position:absolute;left:2526;top:8851;width:8488;height:2" coordorigin="2526,8851" coordsize="8488,0" path="m2526,8851l11014,8851e" filled="false" stroked="true" strokeweight=".39999pt" strokecolor="#000000">
                <v:path arrowok="t"/>
              </v:shape>
            </v:group>
            <v:group style="position:absolute;left:4310;top:9372;width:6704;height:2" coordorigin="4310,9372" coordsize="6704,2">
              <v:shape style="position:absolute;left:4310;top:9372;width:6704;height:2" coordorigin="4310,9372" coordsize="6704,0" path="m4310,9372l11014,9372e" filled="false" stroked="true" strokeweight=".39999pt" strokecolor="#000000">
                <v:path arrowok="t"/>
              </v:shape>
            </v:group>
            <v:group style="position:absolute;left:4310;top:10111;width:6704;height:2" coordorigin="4310,10111" coordsize="6704,2">
              <v:shape style="position:absolute;left:4310;top:10111;width:6704;height:2" coordorigin="4310,10111" coordsize="6704,0" path="m4310,10111l11014,10111e" filled="false" stroked="true" strokeweight=".40002pt" strokecolor="#000000">
                <v:path arrowok="t"/>
              </v:shape>
            </v:group>
            <v:group style="position:absolute;left:4310;top:10632;width:6704;height:2" coordorigin="4310,10632" coordsize="6704,2">
              <v:shape style="position:absolute;left:4310;top:10632;width:6704;height:2" coordorigin="4310,10632" coordsize="6704,0" path="m4310,10632l11014,10632e" filled="false" stroked="true" strokeweight=".39999pt" strokecolor="#000000">
                <v:path arrowok="t"/>
              </v:shape>
            </v:group>
            <v:group style="position:absolute;left:4310;top:11371;width:6704;height:2" coordorigin="4310,11371" coordsize="6704,2">
              <v:shape style="position:absolute;left:4310;top:11371;width:6704;height:2" coordorigin="4310,11371" coordsize="6704,0" path="m4310,11371l11014,11371e" filled="false" stroked="true" strokeweight=".39999pt" strokecolor="#000000">
                <v:path arrowok="t"/>
              </v:shape>
            </v:group>
            <v:group style="position:absolute;left:907;top:11892;width:10107;height:2" coordorigin="907,11892" coordsize="10107,2">
              <v:shape style="position:absolute;left:907;top:11892;width:10107;height:2" coordorigin="907,11892" coordsize="10107,0" path="m907,11892l11014,11892e" filled="false" stroked="true" strokeweight=".580pt" strokecolor="#000000">
                <v:path arrowok="t"/>
              </v:shape>
            </v:group>
            <v:group style="position:absolute;left:4021;top:12432;width:6989;height:2" coordorigin="4021,12432" coordsize="6989,2">
              <v:shape style="position:absolute;left:4021;top:12432;width:6989;height:2" coordorigin="4021,12432" coordsize="6989,0" path="m4021,12432l11010,12432e" filled="false" stroked="true" strokeweight=".34001pt" strokecolor="#000000">
                <v:path arrowok="t"/>
              </v:shape>
            </v:group>
            <v:group style="position:absolute;left:4021;top:14491;width:6989;height:2" coordorigin="4021,14491" coordsize="6989,2">
              <v:shape style="position:absolute;left:4021;top:14491;width:6989;height:2" coordorigin="4021,14491" coordsize="6989,0" path="m4021,14491l11010,14491e" filled="false" stroked="true" strokeweight=".34002pt" strokecolor="#000000">
                <v:path arrowok="t"/>
              </v:shape>
            </v:group>
            <w10:wrap xmlns:w10="urn:schemas-microsoft-com:office:word" type="none"/>
          </v:group>
        </w:pict>
      </w:r>
      <w:r>
        <w:t xml:space="preserve">Настройки уровня громкости описаны на с. </w:t>
      </w:r>
      <w:r>
        <w:fldChar w:fldCharType="begin"/>
      </w:r>
      <w:r>
        <w:instrText xml:space="preserve">HYPERLINK  \l"_bookmark115"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51</w:t>
      </w:r>
      <w:r>
        <w:fldChar w:fldCharType="end"/>
      </w:r>
      <w:r>
        <w:t xml:space="preserve"> 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43" w:lineRule="exact"/>
        <w:ind w:left="3305" w:right="0"/>
        <w:jc w:val="left"/>
      </w:pPr>
      <w:r>
        <w:rPr>
          <w:rFonts w:ascii="Arial" w:hAnsi="Arial"/>
          <w:color w:val="488541"/>
          <w:w w:val="145"/>
          <w:position w:val="-13"/>
          <w:sz w:val="28"/>
        </w:rPr>
        <w:t xml:space="preserve">ñ </w:t>
      </w:r>
      <w:r>
        <w:t xml:space="preserve">Другие администраторские настройки группового звонка: </w:t>
      </w:r>
    </w:p>
    <w:p>
      <w:pPr>
        <w:pStyle w:val="BodyText"/>
        <w:numPr>
          <w:ilvl w:val="2"/>
          <w:numId w:val="15"/>
        </w:numPr>
        <w:tabs>
          <w:tab w:pos="3902" w:val="left" w:leader="none"/>
        </w:tabs>
        <w:spacing w:line="187" w:lineRule="exact" w:before="0" w:after="0"/>
        <w:ind w:left="3901" w:right="0" w:hanging="170"/>
        <w:jc w:val="left"/>
      </w:pPr>
      <w:r>
        <w:t xml:space="preserve">Групповой звонок может быть захвачен как снятием трубки, так и </w:t>
      </w:r>
    </w:p>
    <w:p>
      <w:pPr>
        <w:pStyle w:val="BodyText"/>
        <w:spacing w:line="240" w:lineRule="auto" w:before="10"/>
        <w:ind w:left="1750" w:right="1958"/>
        <w:jc w:val="center"/>
      </w:pPr>
      <w:r>
        <w:t xml:space="preserve">с помощью опции «Pickup call» (Захват вызова) в меню. </w:t>
      </w:r>
    </w:p>
    <w:p>
      <w:pPr>
        <w:pStyle w:val="BodyText"/>
        <w:numPr>
          <w:ilvl w:val="2"/>
          <w:numId w:val="15"/>
        </w:numPr>
        <w:tabs>
          <w:tab w:pos="3902" w:val="left" w:leader="none"/>
        </w:tabs>
        <w:spacing w:line="240" w:lineRule="auto" w:before="10" w:after="0"/>
        <w:ind w:left="3901" w:right="0" w:hanging="170"/>
        <w:jc w:val="left"/>
        <w:rPr>
          <w:rFonts w:ascii="Arial" w:hAnsi="Arial" w:cs="Arial" w:eastAsia="Arial"/>
        </w:rPr>
      </w:pPr>
      <w:r>
        <w:t xml:space="preserve">Групповой звонок может быть захвачен с помощью опции «Pickup call» (Захват вызова) в меню но </w:t>
      </w:r>
      <w:r>
        <w:rPr>
          <w:b w:val="1"/>
        </w:rPr>
        <w:t>не</w:t>
      </w:r>
    </w:p>
    <w:p>
      <w:pPr>
        <w:pStyle w:val="BodyText"/>
        <w:spacing w:line="240" w:lineRule="auto" w:before="10"/>
        <w:ind w:left="1672" w:right="1933"/>
        <w:jc w:val="center"/>
      </w:pPr>
      <w:r>
        <w:t xml:space="preserve">снятием трубки. </w:t>
      </w:r>
    </w:p>
    <w:p>
      <w:pPr>
        <w:pStyle w:val="BodyText"/>
        <w:numPr>
          <w:ilvl w:val="2"/>
          <w:numId w:val="15"/>
        </w:numPr>
        <w:tabs>
          <w:tab w:pos="3902" w:val="left" w:leader="none"/>
        </w:tabs>
        <w:spacing w:line="240" w:lineRule="auto" w:before="10" w:after="0"/>
        <w:ind w:left="3901" w:right="0" w:hanging="170"/>
        <w:jc w:val="left"/>
      </w:pPr>
      <w:r>
        <w:t>Программирование кнопки на Anrufübernahme (захват вызова).</w:t>
      </w:r>
    </w:p>
    <w:p>
      <w:pPr>
        <w:pStyle w:val="BodyText"/>
        <w:numPr>
          <w:ilvl w:val="2"/>
          <w:numId w:val="15"/>
        </w:numPr>
        <w:tabs>
          <w:tab w:pos="3902" w:val="left" w:leader="none"/>
        </w:tabs>
        <w:spacing w:line="250" w:lineRule="auto" w:before="10" w:after="0"/>
        <w:ind w:left="3901" w:right="187" w:hanging="170"/>
        <w:jc w:val="left"/>
      </w:pPr>
      <w:r>
        <w:t xml:space="preserve">На экране появится сообщение с этой кнопкой захвата вызова, когда групповой звонок в режиме ожидания.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264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3471;width:1748;height:284" coordorigin="1152,3471" coordsize="1748,284">
              <v:shape style="position:absolute;left:1152;top:3471;width:1748;height:284" coordorigin="1152,3471" coordsize="1748,284" path="m1152,3754l2899,3754,2899,3471,1152,3471,1152,3754xe" filled="true" fillcolor="#fbf9da" stroked="false">
                <v:path arrowok="t"/>
                <v:fill type="solid"/>
              </v:shape>
            </v:group>
            <v:group style="position:absolute;left:2899;top:3471;width:281;height:284" coordorigin="2899,3471" coordsize="281,284">
              <v:shape style="position:absolute;left:2899;top:3471;width:281;height:284" coordorigin="2899,3471" coordsize="281,284" path="m2899,3754l3180,3754,3180,3471,2899,3471,2899,3754xe" filled="true" fillcolor="#fbf9da" stroked="false">
                <v:path arrowok="t"/>
                <v:fill type="solid"/>
              </v:shape>
            </v:group>
            <v:group style="position:absolute;left:1152;top:3474;width:2;height:279" coordorigin="1152,3474" coordsize="2,279">
              <v:shape style="position:absolute;left:1152;top:3474;width:2;height:279" coordorigin="1152,3474" coordsize="0,279" path="m1152,3474l1152,3752e" filled="false" stroked="true" strokeweight=".34001pt" strokecolor="#000000">
                <v:path arrowok="t"/>
              </v:shape>
            </v:group>
            <v:group style="position:absolute;left:3180;top:3474;width:2;height:279" coordorigin="3180,3474" coordsize="2,279">
              <v:shape style="position:absolute;left:3180;top:3474;width:2;height:279" coordorigin="3180,3474" coordsize="0,279" path="m3180,3474l3180,3752e" filled="false" stroked="true" strokeweight=".33999pt" strokecolor="#000000">
                <v:path arrowok="t"/>
              </v:shape>
            </v:group>
            <v:group style="position:absolute;left:1150;top:3471;width:2033;height:2" coordorigin="1150,3471" coordsize="2033,2">
              <v:shape style="position:absolute;left:1150;top:3471;width:2033;height:2" coordorigin="1150,3471" coordsize="2033,0" path="m1150,3471l3182,3471e" filled="false" stroked="true" strokeweight=".33999pt" strokecolor="#000000">
                <v:path arrowok="t"/>
              </v:shape>
            </v:group>
            <v:group style="position:absolute;left:1150;top:3754;width:2033;height:2" coordorigin="1150,3754" coordsize="2033,2">
              <v:shape style="position:absolute;left:1150;top:3754;width:2033;height:2" coordorigin="1150,3754" coordsize="2033,0" path="m1150,3754l3182,3754e" filled="false" stroked="true" strokeweight=".34005pt" strokecolor="#000000">
                <v:path arrowok="t"/>
              </v:shape>
            </v:group>
            <v:group style="position:absolute;left:1141;top:9372;width:1702;height:360" coordorigin="1141,9372" coordsize="1702,360">
              <v:shape style="position:absolute;left:1141;top:9372;width:1702;height:360" coordorigin="1141,9372" coordsize="1702,360" path="m1141,9732l2843,9732,2843,9372,1141,9372,1141,9732xe" filled="true" fillcolor="#fbf9da" stroked="false">
                <v:path arrowok="t"/>
                <v:fill type="solid"/>
              </v:shape>
            </v:group>
            <v:group style="position:absolute;left:2843;top:9372;width:280;height:360" coordorigin="2843,9372" coordsize="280,360">
              <v:shape style="position:absolute;left:2843;top:9372;width:280;height:360" coordorigin="2843,9372" coordsize="280,360" path="m2843,9732l3122,9732,3122,9372,2843,9372,2843,9732xe" filled="true" fillcolor="#fbf9da" stroked="false">
                <v:path arrowok="t"/>
                <v:fill type="solid"/>
              </v:shape>
            </v:group>
            <v:group style="position:absolute;left:1152;top:11131;width:1748;height:285" coordorigin="1152,11131" coordsize="1748,285">
              <v:shape style="position:absolute;left:1152;top:11131;width:1748;height:285" coordorigin="1152,11131" coordsize="1748,285" path="m1152,11415l2899,11415,2899,11131,1152,11131,1152,11415xe" filled="true" fillcolor="#fbf9da" stroked="false">
                <v:path arrowok="t"/>
                <v:fill type="solid"/>
              </v:shape>
            </v:group>
            <v:group style="position:absolute;left:2899;top:11131;width:281;height:285" coordorigin="2899,11131" coordsize="281,285">
              <v:shape style="position:absolute;left:2899;top:11131;width:281;height:285" coordorigin="2899,11131" coordsize="281,285" path="m2899,11415l3180,11415,3180,11131,2899,11131,2899,11415xe" filled="true" fillcolor="#fbf9da" stroked="false">
                <v:path arrowok="t"/>
                <v:fill type="solid"/>
              </v:shape>
            </v:group>
            <v:group style="position:absolute;left:1152;top:11133;width:2;height:280" coordorigin="1152,11133" coordsize="2,280">
              <v:shape style="position:absolute;left:1152;top:11133;width:2;height:280" coordorigin="1152,11133" coordsize="0,280" path="m1152,11133l1152,11413e" filled="false" stroked="true" strokeweight=".34001pt" strokecolor="#000000">
                <v:path arrowok="t"/>
              </v:shape>
            </v:group>
            <v:group style="position:absolute;left:3180;top:11133;width:2;height:280" coordorigin="3180,11133" coordsize="2,280">
              <v:shape style="position:absolute;left:3180;top:11133;width:2;height:280" coordorigin="3180,11133" coordsize="0,280" path="m3180,11133l3180,11413e" filled="false" stroked="true" strokeweight=".33999pt" strokecolor="#000000">
                <v:path arrowok="t"/>
              </v:shape>
            </v:group>
            <v:group style="position:absolute;left:1150;top:11131;width:2033;height:2" coordorigin="1150,11131" coordsize="2033,2">
              <v:shape style="position:absolute;left:1150;top:11131;width:2033;height:2" coordorigin="1150,11131" coordsize="2033,0" path="m1150,11131l3182,11131e" filled="false" stroked="true" strokeweight=".33999pt" strokecolor="#000000">
                <v:path arrowok="t"/>
              </v:shape>
            </v:group>
            <v:group style="position:absolute;left:1150;top:11415;width:2033;height:2" coordorigin="1150,11415" coordsize="2033,2">
              <v:shape style="position:absolute;left:1150;top:11415;width:2033;height:2" coordorigin="1150,11415" coordsize="2033,0" path="m1150,11415l3182,11415e" filled="false" stroked="true" strokeweight=".34001pt" strokecolor="#000000">
                <v:path arrowok="t"/>
              </v:shape>
            </v:group>
            <v:group style="position:absolute;left:1141;top:12891;width:1702;height:360" coordorigin="1141,12891" coordsize="1702,360">
              <v:shape style="position:absolute;left:1141;top:12891;width:1702;height:360" coordorigin="1141,12891" coordsize="1702,360" path="m1141,13251l2843,13251,2843,12891,1141,12891,1141,13251xe" filled="true" fillcolor="#fbf9da" stroked="false">
                <v:path arrowok="t"/>
                <v:fill type="solid"/>
              </v:shape>
            </v:group>
            <v:group style="position:absolute;left:2843;top:12891;width:280;height:360" coordorigin="2843,12891" coordsize="280,360">
              <v:shape style="position:absolute;left:2843;top:12891;width:280;height:360" coordorigin="2843,12891" coordsize="280,360" path="m2843,13251l3122,13251,3122,12891,2843,12891,2843,13251xe" filled="true" fillcolor="#fbf9da" stroked="false">
                <v:path arrowok="t"/>
                <v:fill type="solid"/>
              </v:shape>
              <v:shape style="position:absolute;left:912;top:8791;width:1984;height:261" type="#_x0000_t202" filled="true" fillcolor="#fbf9da" stroked="false">
                <v:textbox inset="0,0,0,0">
                  <w:txbxContent>
                    <w:p>
                      <w:pPr>
                        <w:spacing w:line="210" w:lineRule="exact" w:before="0"/>
                        <w:ind w:left="33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85"/>
                          <w:sz w:val="18"/>
                        </w:rPr>
                        <w:t xml:space="preserve">¹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Incoming call (Входящий вызов)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1510;top:3516;width:6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Call pickup (Захват вызова)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346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18;top:9367;width:1516;height:141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10"/>
                          <w:position w:val="2"/>
                          <w:sz w:val="18"/>
                        </w:rPr>
                        <w:t xml:space="preserve">Pickup call </w:t>
                      </w:r>
                      <w:r>
                        <w:t xml:space="preserve">(Захват вызова) </w:t>
                      </w:r>
                      <w:r>
                        <w:rPr>
                          <w:rFonts w:ascii="Arial"/>
                          <w:w w:val="170"/>
                          <w:position w:val="5"/>
                          <w:sz w:val="20"/>
                        </w:rPr>
                        <w:t xml:space="preserve">O </w:t>
                      </w:r>
                      <w:r>
                        <w:rPr>
                          <w:rFonts w:ascii="Arial"/>
                          <w:w w:val="250"/>
                          <w:sz w:val="28"/>
                        </w:rPr>
                        <w:t>_</w:t>
                      </w:r>
                    </w:p>
                    <w:p>
                      <w:pPr>
                        <w:spacing w:before="179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0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0"/>
                          <w:sz w:val="22"/>
                        </w:rPr>
                        <w:t>^</w:t>
                      </w:r>
                    </w:p>
                    <w:p>
                      <w:pPr>
                        <w:spacing w:line="224" w:lineRule="exact" w:before="132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1176;width:6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Call pickup (Захват вызова)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112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05;top:12887;width:120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20"/>
                          <w:position w:val="2"/>
                          <w:sz w:val="18"/>
                        </w:rPr>
                        <w:t xml:space="preserve">Ignore (Игнорировать) </w:t>
                      </w:r>
                      <w:r>
                        <w:rPr>
                          <w:rFonts w:ascii="Arial"/>
                          <w:w w:val="465"/>
                          <w:position w:val="7"/>
                          <w:sz w:val="18"/>
                        </w:rPr>
                        <w:t xml:space="preserve">H </w:t>
                      </w:r>
                      <w:r>
                        <w:rPr>
                          <w:rFonts w:ascii="Arial"/>
                          <w:w w:val="28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425" w:name="Picking up the group call only using the"/>
      <w:bookmarkEnd w:id="425"/>
      <w:bookmarkStart w:id="426" w:name="_bookmark221"/>
      <w:bookmarkEnd w:id="426"/>
      <w:r>
        <w:rPr>
          <w:color w:val="8CC63F"/>
          <w:spacing w:val="-1"/>
        </w:rPr>
        <w:t>Захват группового звонка только с помощью клавиши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shape xmlns:v="urn:schemas-microsoft-com:vml" style="position:absolute;margin-left:205.259995pt;margin-top:4.603310pt;width:18.75pt;height:14pt;mso-position-horizontal-relative:page;mso-position-vertical-relative:paragraph;z-index:22672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Данная операция производится, если администратор настроил групповой звонок так, что он отображается только в виде вспыхивания клавиши захвата звонков.  </w:t>
      </w:r>
      <w:r>
        <w:t>Ещё один индикатор – звонок телефона в неактивном режиме.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87"/>
        <w:jc w:val="left"/>
      </w:pPr>
      <w:r>
        <w:t xml:space="preserve">Групповой звонок в режиме ожидания.  </w:t>
      </w:r>
      <w:r>
        <w:t xml:space="preserve">Клавиша захвата вызова вспыхивает. </w:t>
      </w:r>
      <w:r>
        <w:t xml:space="preserve">Групповой вызов не отображён на экране.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Нажать представленную здесь функциональную клавишу.</w:t>
      </w:r>
    </w:p>
    <w:p>
      <w:pPr>
        <w:pStyle w:val="BodyText"/>
        <w:spacing w:line="240" w:lineRule="auto" w:before="130"/>
        <w:ind w:right="0"/>
        <w:jc w:val="left"/>
      </w:pPr>
      <w:r>
        <w:t>Груповой вызов теперь отображён на экране, и у него присутствуют следующие данные в представленной ниже форме:</w:t>
      </w:r>
    </w:p>
    <w:p>
      <w:pPr>
        <w:spacing w:before="1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Pickup (захват): </w:t>
      </w:r>
      <w:r>
        <w:rPr>
          <w:rFonts w:ascii="Arial"/>
          <w:i/>
          <w:sz w:val="20"/>
        </w:rPr>
        <w:t>&lt;Звонящий&gt;</w:t>
      </w:r>
    </w:p>
    <w:p>
      <w:pPr>
        <w:spacing w:before="1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For (для): </w:t>
      </w:r>
      <w:r>
        <w:rPr>
          <w:rFonts w:ascii="Arial"/>
          <w:i/>
          <w:sz w:val="20"/>
        </w:rPr>
        <w:t>&lt;участник разговора&gt;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140"/>
        <w:ind w:right="0"/>
        <w:jc w:val="left"/>
      </w:pPr>
      <w:r>
        <w:t>Откроется всплывающее меню со следующими пунктами: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427" w:name="Picking up a group call immediately"/>
      <w:bookmarkEnd w:id="427"/>
      <w:bookmarkStart w:id="428" w:name="_bookmark222"/>
      <w:bookmarkEnd w:id="428"/>
      <w:r>
        <w:rPr>
          <w:color w:val="8CC63F"/>
          <w:spacing w:val="-1"/>
        </w:rPr>
        <w:t>Picking up a group call immediately (Захватывать групповой звонок немедленно)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07"/>
        <w:jc w:val="left"/>
      </w:pPr>
      <w:r>
        <w:rPr/>
        <w:pict>
          <v:shape xmlns:v="urn:schemas-microsoft-com:vml" style="position:absolute;margin-left:205.259995pt;margin-top:4.603341pt;width:18.75pt;height:14pt;mso-position-horizontal-relative:page;mso-position-vertical-relative:paragraph;z-index:2269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Пункт доступен, если администратор настроил групповой звонок так, что он немедленно будет отображён на экране.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0"/>
        <w:ind w:right="0"/>
        <w:jc w:val="left"/>
      </w:pPr>
      <w:r>
        <w:t>Груповой вызов в ждущем режиме и отображён на экране, у него присутствуют следующие данные в представленной ниже форме:</w:t>
      </w:r>
    </w:p>
    <w:p>
      <w:pPr>
        <w:spacing w:before="1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Pickup (захват): </w:t>
      </w:r>
      <w:r>
        <w:rPr>
          <w:rFonts w:ascii="Arial"/>
          <w:i/>
          <w:sz w:val="20"/>
        </w:rPr>
        <w:t>&lt;Звонящий&gt;</w:t>
      </w:r>
    </w:p>
    <w:p>
      <w:pPr>
        <w:spacing w:before="1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For (для): </w:t>
      </w:r>
      <w:r>
        <w:rPr>
          <w:rFonts w:ascii="Arial"/>
          <w:i/>
          <w:sz w:val="20"/>
        </w:rPr>
        <w:t>&lt;участник разговора&gt;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3"/>
        <w:spacing w:line="240" w:lineRule="auto" w:before="122"/>
        <w:ind w:right="0"/>
        <w:jc w:val="left"/>
      </w:pPr>
      <w:bookmarkStart w:id="429" w:name="Picking up a group call"/>
      <w:bookmarkEnd w:id="429"/>
      <w:bookmarkStart w:id="430" w:name="_bookmark223"/>
      <w:bookmarkEnd w:id="430"/>
      <w:r>
        <w:rPr>
          <w:color w:val="8CC63F"/>
          <w:spacing w:val="-1"/>
        </w:rPr>
        <w:t>Picking up a group call (Захватывать групповой звонок)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606" w:lineRule="auto"/>
        <w:ind w:right="4665"/>
        <w:jc w:val="left"/>
      </w:pPr>
      <w:r>
        <w:t xml:space="preserve">Установка сигнала для группового звонка </w:t>
      </w:r>
      <w:r>
        <w:t>Подтвердить его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4"/>
        <w:ind w:right="0"/>
        <w:jc w:val="left"/>
      </w:pPr>
      <w:r>
        <w:t>Поднять трубку (только если соответствующая функция установлена администратором)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функциональную клавишу или нажать её вторично, если с её помощью ранее был принят вызов.  </w:t>
      </w:r>
      <w:r>
        <w:t xml:space="preserve">Функция спикерфона активирована </w:t>
      </w:r>
      <w:r>
        <w:t xml:space="preserve">Необходимые условия: </w:t>
      </w:r>
      <w:r>
        <w:t xml:space="preserve">Клавиша «захват вызова» была запрограммирована на подключённую клавишную приставку.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bookmarkStart w:id="431" w:name="Ignoring a group call"/>
      <w:bookmarkEnd w:id="431"/>
      <w:bookmarkStart w:id="432" w:name="_bookmark224"/>
      <w:bookmarkEnd w:id="432"/>
      <w:r>
        <w:rPr>
          <w:color w:val="8CC63F"/>
        </w:rPr>
        <w:t>Ignoring a group call (Игнорировать групповой вызов)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Телефон перестанет сигналить о групповом вызове.  </w:t>
      </w:r>
      <w:r>
        <w:t xml:space="preserve">На этот вызов по-прежнему можно ответить, но только из списка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324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5515;width:1748;height:284" coordorigin="1152,5515" coordsize="1748,284">
              <v:shape style="position:absolute;left:1152;top:5515;width:1748;height:284" coordorigin="1152,5515" coordsize="1748,284" path="m1152,5798l2899,5798,2899,5515,1152,5515,1152,5798xe" filled="true" fillcolor="#fbf9da" stroked="false">
                <v:path arrowok="t"/>
                <v:fill type="solid"/>
              </v:shape>
            </v:group>
            <v:group style="position:absolute;left:2899;top:5515;width:281;height:284" coordorigin="2899,5515" coordsize="281,284">
              <v:shape style="position:absolute;left:2899;top:5515;width:281;height:284" coordorigin="2899,5515" coordsize="281,284" path="m2899,5798l3180,5798,3180,5515,2899,5515,2899,5798xe" filled="true" fillcolor="#fbf9da" stroked="false">
                <v:path arrowok="t"/>
                <v:fill type="solid"/>
              </v:shape>
            </v:group>
            <v:group style="position:absolute;left:1152;top:5517;width:2;height:279" coordorigin="1152,5517" coordsize="2,279">
              <v:shape style="position:absolute;left:1152;top:5517;width:2;height:279" coordorigin="1152,5517" coordsize="0,279" path="m1152,5517l1152,5796e" filled="false" stroked="true" strokeweight=".34001pt" strokecolor="#000000">
                <v:path arrowok="t"/>
              </v:shape>
            </v:group>
            <v:group style="position:absolute;left:3180;top:5517;width:2;height:279" coordorigin="3180,5517" coordsize="2,279">
              <v:shape style="position:absolute;left:3180;top:5517;width:2;height:279" coordorigin="3180,5517" coordsize="0,279" path="m3180,5517l3180,5796e" filled="false" stroked="true" strokeweight=".33999pt" strokecolor="#000000">
                <v:path arrowok="t"/>
              </v:shape>
            </v:group>
            <v:group style="position:absolute;left:1150;top:5515;width:2033;height:2" coordorigin="1150,5515" coordsize="2033,2">
              <v:shape style="position:absolute;left:1150;top:5515;width:2033;height:2" coordorigin="1150,5515" coordsize="2033,0" path="m1150,5515l3182,5515e" filled="false" stroked="true" strokeweight=".33999pt" strokecolor="#000000">
                <v:path arrowok="t"/>
              </v:shape>
            </v:group>
            <v:group style="position:absolute;left:1150;top:5798;width:2033;height:2" coordorigin="1150,5798" coordsize="2033,2">
              <v:shape style="position:absolute;left:1150;top:5798;width:2033;height:2" coordorigin="1150,5798" coordsize="2033,0" path="m1150,5798l3182,5798e" filled="false" stroked="true" strokeweight=".33999pt" strokecolor="#000000">
                <v:path arrowok="t"/>
              </v:shape>
            </v:group>
            <v:group style="position:absolute;left:1152;top:6274;width:1748;height:284" coordorigin="1152,6274" coordsize="1748,284">
              <v:shape style="position:absolute;left:1152;top:6274;width:1748;height:284" coordorigin="1152,6274" coordsize="1748,284" path="m1152,6558l2899,6558,2899,6274,1152,6274,1152,6558xe" filled="true" fillcolor="#fbf9da" stroked="false">
                <v:path arrowok="t"/>
                <v:fill type="solid"/>
              </v:shape>
            </v:group>
            <v:group style="position:absolute;left:2899;top:6274;width:281;height:284" coordorigin="2899,6274" coordsize="281,284">
              <v:shape style="position:absolute;left:2899;top:6274;width:281;height:284" coordorigin="2899,6274" coordsize="281,284" path="m2899,6558l3180,6558,3180,6274,2899,6274,2899,6558xe" filled="true" fillcolor="#fbf9da" stroked="false">
                <v:path arrowok="t"/>
                <v:fill type="solid"/>
              </v:shape>
            </v:group>
            <v:group style="position:absolute;left:1152;top:6277;width:2;height:279" coordorigin="1152,6277" coordsize="2,279">
              <v:shape style="position:absolute;left:1152;top:6277;width:2;height:279" coordorigin="1152,6277" coordsize="0,279" path="m1152,6277l1152,6555e" filled="false" stroked="true" strokeweight=".34001pt" strokecolor="#000000">
                <v:path arrowok="t"/>
              </v:shape>
            </v:group>
            <v:group style="position:absolute;left:3180;top:6277;width:2;height:279" coordorigin="3180,6277" coordsize="2,279">
              <v:shape style="position:absolute;left:3180;top:6277;width:2;height:279" coordorigin="3180,6277" coordsize="0,279" path="m3180,6277l3180,6555e" filled="false" stroked="true" strokeweight=".33999pt" strokecolor="#000000">
                <v:path arrowok="t"/>
              </v:shape>
            </v:group>
            <v:group style="position:absolute;left:1150;top:6274;width:2033;height:2" coordorigin="1150,6274" coordsize="2033,2">
              <v:shape style="position:absolute;left:1150;top:6274;width:2033;height:2" coordorigin="1150,6274" coordsize="2033,0" path="m1150,6274l3182,6274e" filled="false" stroked="true" strokeweight=".33999pt" strokecolor="#000000">
                <v:path arrowok="t"/>
              </v:shape>
            </v:group>
            <v:group style="position:absolute;left:1150;top:6558;width:2033;height:2" coordorigin="1150,6558" coordsize="2033,2">
              <v:shape style="position:absolute;left:1150;top:6558;width:2033;height:2" coordorigin="1150,6558" coordsize="2033,0" path="m1150,6558l3182,6558e" filled="false" stroked="true" strokeweight=".33999pt" strokecolor="#000000">
                <v:path arrowok="t"/>
              </v:shape>
            </v:group>
            <v:group style="position:absolute;left:1152;top:7634;width:1748;height:285" coordorigin="1152,7634" coordsize="1748,285">
              <v:shape style="position:absolute;left:1152;top:7634;width:1748;height:285" coordorigin="1152,7634" coordsize="1748,285" path="m1152,7918l2899,7918,2899,7634,1152,7634,1152,7918xe" filled="true" fillcolor="#fbf9da" stroked="false">
                <v:path arrowok="t"/>
                <v:fill type="solid"/>
              </v:shape>
            </v:group>
            <v:group style="position:absolute;left:2899;top:7634;width:281;height:285" coordorigin="2899,7634" coordsize="281,285">
              <v:shape style="position:absolute;left:2899;top:7634;width:281;height:285" coordorigin="2899,7634" coordsize="281,285" path="m2899,7918l3180,7918,3180,7634,2899,7634,2899,7918xe" filled="true" fillcolor="#fbf9da" stroked="false">
                <v:path arrowok="t"/>
                <v:fill type="solid"/>
              </v:shape>
            </v:group>
            <v:group style="position:absolute;left:1152;top:7636;width:2;height:280" coordorigin="1152,7636" coordsize="2,280">
              <v:shape style="position:absolute;left:1152;top:7636;width:2;height:280" coordorigin="1152,7636" coordsize="0,280" path="m1152,7636l1152,7916e" filled="false" stroked="true" strokeweight=".34001pt" strokecolor="#000000">
                <v:path arrowok="t"/>
              </v:shape>
            </v:group>
            <v:group style="position:absolute;left:3180;top:7636;width:2;height:280" coordorigin="3180,7636" coordsize="2,280">
              <v:shape style="position:absolute;left:3180;top:7636;width:2;height:280" coordorigin="3180,7636" coordsize="0,280" path="m3180,7636l3180,7916e" filled="false" stroked="true" strokeweight=".33999pt" strokecolor="#000000">
                <v:path arrowok="t"/>
              </v:shape>
            </v:group>
            <v:group style="position:absolute;left:1150;top:7634;width:2033;height:2" coordorigin="1150,7634" coordsize="2033,2">
              <v:shape style="position:absolute;left:1150;top:7634;width:2033;height:2" coordorigin="1150,7634" coordsize="2033,0" path="m1150,7634l3182,7634e" filled="false" stroked="true" strokeweight=".33999pt" strokecolor="#000000">
                <v:path arrowok="t"/>
              </v:shape>
            </v:group>
            <v:group style="position:absolute;left:1150;top:7918;width:2033;height:2" coordorigin="1150,7918" coordsize="2033,2">
              <v:shape style="position:absolute;left:1150;top:7918;width:2033;height:2" coordorigin="1150,7918" coordsize="2033,0" path="m1150,7918l3182,7918e" filled="false" stroked="true" strokeweight=".33999pt" strokecolor="#000000">
                <v:path arrowok="t"/>
              </v:shape>
            </v:group>
            <v:group style="position:absolute;left:1152;top:8238;width:1748;height:285" coordorigin="1152,8238" coordsize="1748,285">
              <v:shape style="position:absolute;left:1152;top:8238;width:1748;height:285" coordorigin="1152,8238" coordsize="1748,285" path="m1152,8522l2899,8522,2899,8238,1152,8238,1152,8522xe" filled="true" fillcolor="#fbf9da" stroked="false">
                <v:path arrowok="t"/>
                <v:fill type="solid"/>
              </v:shape>
            </v:group>
            <v:group style="position:absolute;left:2899;top:8238;width:281;height:285" coordorigin="2899,8238" coordsize="281,285">
              <v:shape style="position:absolute;left:2899;top:8238;width:281;height:285" coordorigin="2899,8238" coordsize="281,285" path="m2899,8522l3180,8522,3180,8238,2899,8238,2899,8522xe" filled="true" fillcolor="#fbf9da" stroked="false">
                <v:path arrowok="t"/>
                <v:fill type="solid"/>
              </v:shape>
            </v:group>
            <v:group style="position:absolute;left:1152;top:8240;width:2;height:279" coordorigin="1152,8240" coordsize="2,279">
              <v:shape style="position:absolute;left:1152;top:8240;width:2;height:279" coordorigin="1152,8240" coordsize="0,279" path="m1152,8240l1152,8518e" filled="false" stroked="true" strokeweight=".34001pt" strokecolor="#000000">
                <v:path arrowok="t"/>
              </v:shape>
            </v:group>
            <v:group style="position:absolute;left:3180;top:8240;width:2;height:279" coordorigin="3180,8240" coordsize="2,279">
              <v:shape style="position:absolute;left:3180;top:8240;width:2;height:279" coordorigin="3180,8240" coordsize="0,279" path="m3180,8240l3180,8518e" filled="false" stroked="true" strokeweight=".33999pt" strokecolor="#000000">
                <v:path arrowok="t"/>
              </v:shape>
            </v:group>
            <v:group style="position:absolute;left:1150;top:8238;width:2033;height:2" coordorigin="1150,8238" coordsize="2033,2">
              <v:shape style="position:absolute;left:1150;top:8238;width:2033;height:2" coordorigin="1150,8238" coordsize="2033,0" path="m1150,8238l3182,8238e" filled="false" stroked="true" strokeweight=".33999pt" strokecolor="#000000">
                <v:path arrowok="t"/>
              </v:shape>
            </v:group>
            <v:group style="position:absolute;left:1150;top:8522;width:2033;height:2" coordorigin="1150,8522" coordsize="2033,2">
              <v:shape style="position:absolute;left:1150;top:8522;width:2033;height:2" coordorigin="1150,8522" coordsize="2033,0" path="m1150,8522l3182,8522e" filled="false" stroked="true" strokeweight=".33999pt" strokecolor="#000000">
                <v:path arrowok="t"/>
              </v:shape>
            </v:group>
            <v:group style="position:absolute;left:1152;top:8841;width:1748;height:284" coordorigin="1152,8841" coordsize="1748,284">
              <v:shape style="position:absolute;left:1152;top:8841;width:1748;height:284" coordorigin="1152,8841" coordsize="1748,284" path="m1152,9124l2899,9124,2899,8841,1152,8841,1152,9124xe" filled="true" fillcolor="#fbf9da" stroked="false">
                <v:path arrowok="t"/>
                <v:fill type="solid"/>
              </v:shape>
            </v:group>
            <v:group style="position:absolute;left:2899;top:8841;width:281;height:284" coordorigin="2899,8841" coordsize="281,284">
              <v:shape style="position:absolute;left:2899;top:8841;width:281;height:284" coordorigin="2899,8841" coordsize="281,284" path="m2899,9124l3180,9124,3180,8841,2899,8841,2899,9124xe" filled="true" fillcolor="#fbf9da" stroked="false">
                <v:path arrowok="t"/>
                <v:fill type="solid"/>
              </v:shape>
            </v:group>
            <v:group style="position:absolute;left:1152;top:8844;width:2;height:279" coordorigin="1152,8844" coordsize="2,279">
              <v:shape style="position:absolute;left:1152;top:8844;width:2;height:279" coordorigin="1152,8844" coordsize="0,279" path="m1152,8844l1152,9122e" filled="false" stroked="true" strokeweight=".34001pt" strokecolor="#000000">
                <v:path arrowok="t"/>
              </v:shape>
            </v:group>
            <v:group style="position:absolute;left:3180;top:8844;width:2;height:279" coordorigin="3180,8844" coordsize="2,279">
              <v:shape style="position:absolute;left:3180;top:8844;width:2;height:279" coordorigin="3180,8844" coordsize="0,279" path="m3180,8844l3180,9122e" filled="false" stroked="true" strokeweight=".33999pt" strokecolor="#000000">
                <v:path arrowok="t"/>
              </v:shape>
            </v:group>
            <v:group style="position:absolute;left:1150;top:8841;width:2033;height:2" coordorigin="1150,8841" coordsize="2033,2">
              <v:shape style="position:absolute;left:1150;top:8841;width:2033;height:2" coordorigin="1150,8841" coordsize="2033,0" path="m1150,8841l3182,8841e" filled="false" stroked="true" strokeweight=".34002pt" strokecolor="#000000">
                <v:path arrowok="t"/>
              </v:shape>
            </v:group>
            <v:group style="position:absolute;left:1150;top:9124;width:2033;height:2" coordorigin="1150,9124" coordsize="2033,2">
              <v:shape style="position:absolute;left:1150;top:9124;width:2033;height:2" coordorigin="1150,9124" coordsize="2033,0" path="m1150,9124l3182,9124e" filled="false" stroked="true" strokeweight=".34002pt" strokecolor="#000000">
                <v:path arrowok="t"/>
              </v:shape>
            </v:group>
            <v:group style="position:absolute;left:1127;top:11762;width:1702;height:284" coordorigin="1127,11762" coordsize="1702,284">
              <v:shape style="position:absolute;left:1127;top:11762;width:1702;height:284" coordorigin="1127,11762" coordsize="1702,284" path="m1127,12045l2828,12045,2828,11762,1127,11762,1127,12045xe" filled="true" fillcolor="#fbf9da" stroked="false">
                <v:path arrowok="t"/>
                <v:fill type="solid"/>
              </v:shape>
            </v:group>
            <v:group style="position:absolute;left:2828;top:11762;width:281;height:284" coordorigin="2828,11762" coordsize="281,284">
              <v:shape style="position:absolute;left:2828;top:11762;width:281;height:284" coordorigin="2828,11762" coordsize="281,284" path="m2828,12045l3109,12045,3109,11762,2828,11762,2828,12045xe" filled="true" fillcolor="#fbf9da" stroked="false">
                <v:path arrowok="t"/>
                <v:fill type="solid"/>
              </v:shape>
            </v:group>
            <v:group style="position:absolute;left:1152;top:12366;width:1748;height:284" coordorigin="1152,12366" coordsize="1748,284">
              <v:shape style="position:absolute;left:1152;top:12366;width:1748;height:284" coordorigin="1152,12366" coordsize="1748,284" path="m1152,12649l2899,12649,2899,12366,1152,12366,1152,12649xe" filled="true" fillcolor="#fbf9da" stroked="false">
                <v:path arrowok="t"/>
                <v:fill type="solid"/>
              </v:shape>
            </v:group>
            <v:group style="position:absolute;left:2899;top:12366;width:281;height:284" coordorigin="2899,12366" coordsize="281,284">
              <v:shape style="position:absolute;left:2899;top:12366;width:281;height:284" coordorigin="2899,12366" coordsize="281,284" path="m2899,12649l3180,12649,3180,12366,2899,12366,2899,12649xe" filled="true" fillcolor="#fbf9da" stroked="false">
                <v:path arrowok="t"/>
                <v:fill type="solid"/>
              </v:shape>
            </v:group>
            <v:group style="position:absolute;left:1152;top:12368;width:2;height:279" coordorigin="1152,12368" coordsize="2,279">
              <v:shape style="position:absolute;left:1152;top:12368;width:2;height:279" coordorigin="1152,12368" coordsize="0,279" path="m1152,12368l1152,12646e" filled="false" stroked="true" strokeweight=".34001pt" strokecolor="#000000">
                <v:path arrowok="t"/>
              </v:shape>
            </v:group>
            <v:group style="position:absolute;left:3180;top:12368;width:2;height:279" coordorigin="3180,12368" coordsize="2,279">
              <v:shape style="position:absolute;left:3180;top:12368;width:2;height:279" coordorigin="3180,12368" coordsize="0,279" path="m3180,12368l3180,12646e" filled="false" stroked="true" strokeweight=".33999pt" strokecolor="#000000">
                <v:path arrowok="t"/>
              </v:shape>
            </v:group>
            <v:group style="position:absolute;left:1150;top:12366;width:2033;height:2" coordorigin="1150,12366" coordsize="2033,2">
              <v:shape style="position:absolute;left:1150;top:12366;width:2033;height:2" coordorigin="1150,12366" coordsize="2033,0" path="m1150,12366l3182,12366e" filled="false" stroked="true" strokeweight=".34001pt" strokecolor="#000000">
                <v:path arrowok="t"/>
              </v:shape>
            </v:group>
            <v:group style="position:absolute;left:1150;top:12649;width:2033;height:2" coordorigin="1150,12649" coordsize="2033,2">
              <v:shape style="position:absolute;left:1150;top:12649;width:2033;height:2" coordorigin="1150,12649" coordsize="2033,0" path="m1150,12649l3182,12649e" filled="false" stroked="true" strokeweight=".34001pt" strokecolor="#000000">
                <v:path arrowok="t"/>
              </v:shape>
            </v:group>
            <v:group style="position:absolute;left:1152;top:12968;width:1748;height:285" coordorigin="1152,12968" coordsize="1748,285">
              <v:shape style="position:absolute;left:1152;top:12968;width:1748;height:285" coordorigin="1152,12968" coordsize="1748,285" path="m1152,13252l2899,13252,2899,12968,1152,12968,1152,13252xe" filled="true" fillcolor="#fbf9da" stroked="false">
                <v:path arrowok="t"/>
                <v:fill type="solid"/>
              </v:shape>
            </v:group>
            <v:group style="position:absolute;left:2899;top:12968;width:281;height:285" coordorigin="2899,12968" coordsize="281,285">
              <v:shape style="position:absolute;left:2899;top:12968;width:281;height:285" coordorigin="2899,12968" coordsize="281,285" path="m2899,13252l3180,13252,3180,12968,2899,12968,2899,13252xe" filled="true" fillcolor="#fbf9da" stroked="false">
                <v:path arrowok="t"/>
                <v:fill type="solid"/>
              </v:shape>
            </v:group>
            <v:group style="position:absolute;left:1152;top:12972;width:2;height:279" coordorigin="1152,12972" coordsize="2,279">
              <v:shape style="position:absolute;left:1152;top:12972;width:2;height:279" coordorigin="1152,12972" coordsize="0,279" path="m1152,12972l1152,13250e" filled="false" stroked="true" strokeweight=".34001pt" strokecolor="#000000">
                <v:path arrowok="t"/>
              </v:shape>
            </v:group>
            <v:group style="position:absolute;left:3180;top:12972;width:2;height:279" coordorigin="3180,12972" coordsize="2,279">
              <v:shape style="position:absolute;left:3180;top:12972;width:2;height:279" coordorigin="3180,12972" coordsize="0,279" path="m3180,12972l3180,13250e" filled="false" stroked="true" strokeweight=".33999pt" strokecolor="#000000">
                <v:path arrowok="t"/>
              </v:shape>
            </v:group>
            <v:group style="position:absolute;left:1150;top:12968;width:2033;height:2" coordorigin="1150,12968" coordsize="2033,2">
              <v:shape style="position:absolute;left:1150;top:12968;width:2033;height:2" coordorigin="1150,12968" coordsize="2033,0" path="m1150,12968l3182,12968e" filled="false" stroked="true" strokeweight=".33999pt" strokecolor="#000000">
                <v:path arrowok="t"/>
              </v:shape>
            </v:group>
            <v:group style="position:absolute;left:1150;top:13252;width:2033;height:2" coordorigin="1150,13252" coordsize="2033,2">
              <v:shape style="position:absolute;left:1150;top:13252;width:2033;height:2" coordorigin="1150,13252" coordsize="2033,0" path="m1150,13252l3182,13252e" filled="false" stroked="true" strokeweight=".33999pt" strokecolor="#000000">
                <v:path arrowok="t"/>
              </v:shape>
              <v:shape style="position:absolute;left:1510;top:5560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551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6320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27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7679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763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8283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823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8886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883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09;top:11758;width:130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20"/>
                          <w:position w:val="1"/>
                          <w:sz w:val="18"/>
                        </w:rPr>
                        <w:t xml:space="preserve">Consult </w:t>
                      </w:r>
                      <w:r>
                        <w:t xml:space="preserve">(Консультационный звонок) </w:t>
                      </w:r>
                      <w:r>
                        <w:rPr>
                          <w:rFonts w:ascii="Arial"/>
                          <w:w w:val="205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w w:val="25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2410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236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3013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296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r>
        <w:rPr/>
        <w:pict>
          <v:shape xmlns:v="urn:schemas-microsoft-com:vml" style="position:absolute;margin-left:429.059998pt;margin-top:3.384097pt;width:17.82pt;height:20.88pt;mso-position-horizontal-relative:page;mso-position-vertical-relative:paragraph;z-index:23296" type="#_x0000_t75" stroked="false">
            <v:imagedata xmlns:o="urn:schemas-microsoft-com:office:office" r:id="rId144" o:title=""/>
          </v:shape>
        </w:pict>
      </w:r>
      <w:bookmarkStart w:id="433" w:name="Direct station selection keys"/>
      <w:bookmarkEnd w:id="433"/>
      <w:bookmarkStart w:id="434" w:name="_bookmark225"/>
      <w:bookmarkEnd w:id="434"/>
      <w:bookmarkStart w:id="435" w:name="_bookmark226"/>
      <w:bookmarkEnd w:id="435"/>
      <w:r>
        <w:rPr>
          <w:color w:val="8CC63F"/>
          <w:spacing w:val="-1"/>
        </w:rPr>
        <w:t>Клавиши прямого выбора терминала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Помимо линейных клавиш, администратор может настраивать клавиши прямого выбора терминала. </w:t>
      </w:r>
      <w:r>
        <w:t xml:space="preserve">Можно применять клавишу прямого выбора терминала для звонка напрямую на внутреннюю станцию, захвата звонков для этой станции, переадресации звонков на неё.  </w:t>
      </w:r>
      <w:r>
        <w:t xml:space="preserve">Клавиши прямого выбора терминала также используются для консультационных звонков.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/>
        <w:ind w:left="3731" w:right="0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23272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Эта функция не доступна на платформе OpenScape 4000,</w:t>
      </w:r>
    </w:p>
    <w:p>
      <w:pPr>
        <w:pStyle w:val="BodyText"/>
        <w:spacing w:line="240" w:lineRule="auto" w:before="10"/>
        <w:ind w:left="1750" w:right="3484"/>
        <w:jc w:val="center"/>
      </w:pPr>
      <w:r>
        <w:fldChar w:fldCharType="begin"/>
      </w:r>
      <w:r>
        <w:instrText xml:space="preserve">HYPERLINK  \l"_bookmark478"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174.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61"/>
        <w:ind w:right="0"/>
        <w:jc w:val="left"/>
      </w:pPr>
      <w:bookmarkStart w:id="436" w:name="Calling a subscriber directly"/>
      <w:bookmarkEnd w:id="436"/>
      <w:bookmarkStart w:id="437" w:name="_bookmark227"/>
      <w:bookmarkEnd w:id="437"/>
      <w:r>
        <w:rPr>
          <w:color w:val="8CC63F"/>
          <w:spacing w:val="-1"/>
        </w:rPr>
        <w:t xml:space="preserve">Звонок непосредственно абоненту. </w:t>
      </w:r>
    </w:p>
    <w:p>
      <w:pPr>
        <w:pStyle w:val="BodyText"/>
        <w:spacing w:line="240" w:lineRule="auto" w:before="182"/>
        <w:ind w:right="0"/>
        <w:jc w:val="left"/>
      </w:pPr>
      <w:r>
        <w:t xml:space="preserve">Нельзя применить прямой выбор терминала, если пользователь занят другим звонком (вспыхивает соответствующий светодиод). </w:t>
      </w:r>
    </w:p>
    <w:p>
      <w:pPr>
        <w:pStyle w:val="Heading5"/>
        <w:spacing w:line="240" w:lineRule="auto" w:before="163"/>
        <w:ind w:right="0"/>
        <w:jc w:val="left"/>
      </w:pPr>
      <w:bookmarkStart w:id="438" w:name="With default outgoing line"/>
      <w:bookmarkEnd w:id="438"/>
      <w:r>
        <w:rPr>
          <w:color w:val="8CC63F"/>
          <w:spacing w:val="-1"/>
        </w:rPr>
        <w:t>Через выбранную по умолчанию линию исходящих звонков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подходящую клавишу прямого выбора терминала. </w:t>
      </w:r>
      <w:r>
        <w:t xml:space="preserve">Метка клавиши меняется, чтобы показать номер телефона, на который отправляется вызов по линии исходящих звонков.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Линейная клавиша будет подсвечена. </w:t>
      </w:r>
      <w:r>
        <w:t>Было установлено соединение с помощью выбранной линии исходящих звонков.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439" w:name="Selecting the outgoing line"/>
      <w:bookmarkEnd w:id="439"/>
      <w:r>
        <w:rPr>
          <w:color w:val="8CC63F"/>
          <w:spacing w:val="-1"/>
        </w:rPr>
        <w:t>Выбор линии исходящих звонков.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right="763"/>
        <w:jc w:val="left"/>
      </w:pPr>
      <w:r>
        <w:t xml:space="preserve">Нажать линейную клавишу (напр. для линии 2), чтобы выбрать линию для исходящего вызова.  </w:t>
      </w:r>
      <w:r>
        <w:t>Нажать подходящую клавишу прямого выбора терминала.</w:t>
      </w:r>
    </w:p>
    <w:p>
      <w:pPr>
        <w:pStyle w:val="BodyText"/>
        <w:spacing w:line="250" w:lineRule="auto" w:before="10"/>
        <w:ind w:right="0"/>
        <w:jc w:val="left"/>
      </w:pPr>
      <w:r>
        <w:t xml:space="preserve">Выбранная линейная клавиша будет подсвечена. </w:t>
      </w:r>
      <w:r>
        <w:t xml:space="preserve">Соединение было установлено по выбранной линии.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63"/>
        <w:jc w:val="both"/>
      </w:pPr>
      <w:r>
        <w:rPr/>
        <w:pict>
          <v:shape xmlns:v="urn:schemas-microsoft-com:vml" style="position:absolute;margin-left:205.259995pt;margin-top:4.603323pt;width:18.75pt;height:14pt;mso-position-horizontal-relative:page;mso-position-vertical-relative:paragraph;z-index:2332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Администратор может настроить клавишу прямого выбора терминала так, чтобы соединение устанавливалось даже если абонент, доступный путём прямого выбора терминала, активировал опцию «не беспокоить» или переадресацию вызовов.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left"/>
      </w:pPr>
      <w:bookmarkStart w:id="440" w:name="Consultation with the DSS subscriber"/>
      <w:bookmarkEnd w:id="440"/>
      <w:bookmarkStart w:id="441" w:name="_bookmark228"/>
      <w:bookmarkEnd w:id="441"/>
      <w:r>
        <w:rPr>
          <w:color w:val="8CC63F"/>
          <w:spacing w:val="-1"/>
        </w:rPr>
        <w:t>Консультация с абонентом с помощью прямого выбора терминала</w:t>
      </w:r>
    </w:p>
    <w:p>
      <w:pPr>
        <w:pStyle w:val="BodyText"/>
        <w:spacing w:line="250" w:lineRule="auto" w:before="154"/>
        <w:ind w:right="187"/>
        <w:jc w:val="left"/>
      </w:pPr>
      <w:r>
        <w:t xml:space="preserve">Необходимые условия: </w:t>
      </w:r>
      <w:r>
        <w:t xml:space="preserve">Вы звоните, и администратор настроил клавишу прямого выбора терминала для консультации.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630" w:lineRule="auto"/>
        <w:ind w:right="1620"/>
        <w:jc w:val="left"/>
      </w:pPr>
      <w:r>
        <w:t xml:space="preserve">Нажать данную переназначаемую клавишу. </w:t>
      </w:r>
      <w:r>
        <w:t xml:space="preserve">Откроется поле ввода в Диалогах.  </w:t>
      </w:r>
      <w:r>
        <w:t>Нажать подходящую клавишу прямого выбора терминала.</w:t>
      </w:r>
    </w:p>
    <w:p>
      <w:pPr>
        <w:pStyle w:val="BodyText"/>
        <w:spacing w:line="250" w:lineRule="auto" w:before="10"/>
        <w:ind w:right="187"/>
        <w:jc w:val="left"/>
      </w:pPr>
      <w:r>
        <w:t xml:space="preserve">Было установлено соединение с помощью активной линии. </w:t>
      </w:r>
      <w:r>
        <w:t xml:space="preserve">Прежний звонок поставлен на удержание. </w:t>
      </w:r>
      <w:r>
        <w:t xml:space="preserve">Если абонент отвечает, можно переключить первый звонок, перевести его или начать конференцию.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shape xmlns:v="urn:schemas-microsoft-com:vml" style="position:absolute;margin-left:205.259995pt;margin-top:4.603336pt;width:18.75pt;height:14pt;mso-position-horizontal-relative:page;mso-position-vertical-relative:paragraph;z-index:2334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>Если администратор настроил перевод вместо консультации, можно перевести текущий звонок только на абонента, доступного с помощью прямого выбора терминала.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363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3494;width:1748;height:284" coordorigin="1152,3494" coordsize="1748,284">
              <v:shape style="position:absolute;left:1152;top:3494;width:1748;height:284" coordorigin="1152,3494" coordsize="1748,284" path="m1152,3777l2899,3777,2899,3494,1152,3494,1152,3777xe" filled="true" fillcolor="#fbf9da" stroked="false">
                <v:path arrowok="t"/>
                <v:fill type="solid"/>
              </v:shape>
            </v:group>
            <v:group style="position:absolute;left:2899;top:3494;width:281;height:284" coordorigin="2899,3494" coordsize="281,284">
              <v:shape style="position:absolute;left:2899;top:3494;width:281;height:284" coordorigin="2899,3494" coordsize="281,284" path="m2899,3777l3180,3777,3180,3494,2899,3494,2899,3777xe" filled="true" fillcolor="#fbf9da" stroked="false">
                <v:path arrowok="t"/>
                <v:fill type="solid"/>
              </v:shape>
            </v:group>
            <v:group style="position:absolute;left:1152;top:3496;width:2;height:279" coordorigin="1152,3496" coordsize="2,279">
              <v:shape style="position:absolute;left:1152;top:3496;width:2;height:279" coordorigin="1152,3496" coordsize="0,279" path="m1152,3496l1152,3775e" filled="false" stroked="true" strokeweight=".34001pt" strokecolor="#000000">
                <v:path arrowok="t"/>
              </v:shape>
            </v:group>
            <v:group style="position:absolute;left:3180;top:3496;width:2;height:279" coordorigin="3180,3496" coordsize="2,279">
              <v:shape style="position:absolute;left:3180;top:3496;width:2;height:279" coordorigin="3180,3496" coordsize="0,279" path="m3180,3496l3180,3775e" filled="false" stroked="true" strokeweight=".33999pt" strokecolor="#000000">
                <v:path arrowok="t"/>
              </v:shape>
            </v:group>
            <v:group style="position:absolute;left:1150;top:3494;width:2033;height:2" coordorigin="1150,3494" coordsize="2033,2">
              <v:shape style="position:absolute;left:1150;top:3494;width:2033;height:2" coordorigin="1150,3494" coordsize="2033,0" path="m1150,3494l3182,3494e" filled="false" stroked="true" strokeweight=".33999pt" strokecolor="#000000">
                <v:path arrowok="t"/>
              </v:shape>
            </v:group>
            <v:group style="position:absolute;left:1150;top:3777;width:2033;height:2" coordorigin="1150,3777" coordsize="2033,2">
              <v:shape style="position:absolute;left:1150;top:3777;width:2033;height:2" coordorigin="1150,3777" coordsize="2033,0" path="m1150,3777l3182,3777e" filled="false" stroked="true" strokeweight=".33999pt" strokecolor="#000000">
                <v:path arrowok="t"/>
              </v:shape>
            </v:group>
            <v:group style="position:absolute;left:1152;top:5898;width:1748;height:284" coordorigin="1152,5898" coordsize="1748,284">
              <v:shape style="position:absolute;left:1152;top:5898;width:1748;height:284" coordorigin="1152,5898" coordsize="1748,284" path="m1152,6181l2899,6181,2899,5898,1152,5898,1152,6181xe" filled="true" fillcolor="#fbf9da" stroked="false">
                <v:path arrowok="t"/>
                <v:fill type="solid"/>
              </v:shape>
            </v:group>
            <v:group style="position:absolute;left:2899;top:5898;width:281;height:284" coordorigin="2899,5898" coordsize="281,284">
              <v:shape style="position:absolute;left:2899;top:5898;width:281;height:284" coordorigin="2899,5898" coordsize="281,284" path="m2899,6181l3180,6181,3180,5898,2899,5898,2899,6181xe" filled="true" fillcolor="#fbf9da" stroked="false">
                <v:path arrowok="t"/>
                <v:fill type="solid"/>
              </v:shape>
            </v:group>
            <v:group style="position:absolute;left:1152;top:5900;width:2;height:279" coordorigin="1152,5900" coordsize="2,279">
              <v:shape style="position:absolute;left:1152;top:5900;width:2;height:279" coordorigin="1152,5900" coordsize="0,279" path="m1152,5900l1152,6178e" filled="false" stroked="true" strokeweight=".34001pt" strokecolor="#000000">
                <v:path arrowok="t"/>
              </v:shape>
            </v:group>
            <v:group style="position:absolute;left:3180;top:5900;width:2;height:279" coordorigin="3180,5900" coordsize="2,279">
              <v:shape style="position:absolute;left:3180;top:5900;width:2;height:279" coordorigin="3180,5900" coordsize="0,279" path="m3180,5900l3180,6178e" filled="false" stroked="true" strokeweight=".33999pt" strokecolor="#000000">
                <v:path arrowok="t"/>
              </v:shape>
            </v:group>
            <v:group style="position:absolute;left:1150;top:5898;width:2033;height:2" coordorigin="1150,5898" coordsize="2033,2">
              <v:shape style="position:absolute;left:1150;top:5898;width:2033;height:2" coordorigin="1150,5898" coordsize="2033,0" path="m1150,5898l3182,5898e" filled="false" stroked="true" strokeweight=".34005pt" strokecolor="#000000">
                <v:path arrowok="t"/>
              </v:shape>
            </v:group>
            <v:group style="position:absolute;left:1150;top:6181;width:2033;height:2" coordorigin="1150,6181" coordsize="2033,2">
              <v:shape style="position:absolute;left:1150;top:6181;width:2033;height:2" coordorigin="1150,6181" coordsize="2033,0" path="m1150,6181l3182,6181e" filled="false" stroked="true" strokeweight=".33999pt" strokecolor="#000000">
                <v:path arrowok="t"/>
              </v:shape>
            </v:group>
            <v:group style="position:absolute;left:1141;top:6501;width:1702;height:284" coordorigin="1141,6501" coordsize="1702,284">
              <v:shape style="position:absolute;left:1141;top:6501;width:1702;height:284" coordorigin="1141,6501" coordsize="1702,284" path="m1141,6784l2843,6784,2843,6501,1141,6501,1141,6784xe" filled="true" fillcolor="#000000" stroked="false">
                <v:path arrowok="t"/>
                <v:fill type="solid"/>
              </v:shape>
            </v:group>
            <v:group style="position:absolute;left:2843;top:6501;width:280;height:284" coordorigin="2843,6501" coordsize="280,284">
              <v:shape style="position:absolute;left:2843;top:6501;width:280;height:284" coordorigin="2843,6501" coordsize="280,284" path="m2843,6784l3122,6784,3122,6501,2843,6501,2843,6784xe" filled="true" fillcolor="#000000" stroked="false">
                <v:path arrowok="t"/>
                <v:fill type="solid"/>
              </v:shape>
            </v:group>
            <v:group style="position:absolute;left:1152;top:7981;width:1748;height:285" coordorigin="1152,7981" coordsize="1748,285">
              <v:shape style="position:absolute;left:1152;top:7981;width:1748;height:285" coordorigin="1152,7981" coordsize="1748,285" path="m1152,8265l2899,8265,2899,7981,1152,7981,1152,8265xe" filled="true" fillcolor="#fbf9da" stroked="false">
                <v:path arrowok="t"/>
                <v:fill type="solid"/>
              </v:shape>
            </v:group>
            <v:group style="position:absolute;left:2899;top:7981;width:281;height:285" coordorigin="2899,7981" coordsize="281,285">
              <v:shape style="position:absolute;left:2899;top:7981;width:281;height:285" coordorigin="2899,7981" coordsize="281,285" path="m2899,8265l3180,8265,3180,7981,2899,7981,2899,8265xe" filled="true" fillcolor="#fbf9da" stroked="false">
                <v:path arrowok="t"/>
                <v:fill type="solid"/>
              </v:shape>
            </v:group>
            <v:group style="position:absolute;left:1152;top:7984;width:2;height:279" coordorigin="1152,7984" coordsize="2,279">
              <v:shape style="position:absolute;left:1152;top:7984;width:2;height:279" coordorigin="1152,7984" coordsize="0,279" path="m1152,7984l1152,8263e" filled="false" stroked="true" strokeweight=".34001pt" strokecolor="#000000">
                <v:path arrowok="t"/>
              </v:shape>
            </v:group>
            <v:group style="position:absolute;left:3180;top:7984;width:2;height:279" coordorigin="3180,7984" coordsize="2,279">
              <v:shape style="position:absolute;left:3180;top:7984;width:2;height:279" coordorigin="3180,7984" coordsize="0,279" path="m3180,7984l3180,8263e" filled="false" stroked="true" strokeweight=".33999pt" strokecolor="#000000">
                <v:path arrowok="t"/>
              </v:shape>
            </v:group>
            <v:group style="position:absolute;left:1150;top:7981;width:2033;height:2" coordorigin="1150,7981" coordsize="2033,2">
              <v:shape style="position:absolute;left:1150;top:7981;width:2033;height:2" coordorigin="1150,7981" coordsize="2033,0" path="m1150,7981l3182,7981e" filled="false" stroked="true" strokeweight=".33999pt" strokecolor="#000000">
                <v:path arrowok="t"/>
              </v:shape>
            </v:group>
            <v:group style="position:absolute;left:1150;top:8265;width:2033;height:2" coordorigin="1150,8265" coordsize="2033,2">
              <v:shape style="position:absolute;left:1150;top:8265;width:2033;height:2" coordorigin="1150,8265" coordsize="2033,0" path="m1150,8265l3182,8265e" filled="false" stroked="true" strokeweight=".33999pt" strokecolor="#000000">
                <v:path arrowok="t"/>
              </v:shape>
            </v:group>
            <v:group style="position:absolute;left:1152;top:10881;width:1748;height:284" coordorigin="1152,10881" coordsize="1748,284">
              <v:shape style="position:absolute;left:1152;top:10881;width:1748;height:284" coordorigin="1152,10881" coordsize="1748,284" path="m1152,11164l2899,11164,2899,10881,1152,10881,1152,11164xe" filled="true" fillcolor="#fbf9da" stroked="false">
                <v:path arrowok="t"/>
                <v:fill type="solid"/>
              </v:shape>
            </v:group>
            <v:group style="position:absolute;left:2899;top:10881;width:281;height:284" coordorigin="2899,10881" coordsize="281,284">
              <v:shape style="position:absolute;left:2899;top:10881;width:281;height:284" coordorigin="2899,10881" coordsize="281,284" path="m2899,11164l3180,11164,3180,10881,2899,10881,2899,11164xe" filled="true" fillcolor="#fbf9da" stroked="false">
                <v:path arrowok="t"/>
                <v:fill type="solid"/>
              </v:shape>
            </v:group>
            <v:group style="position:absolute;left:1152;top:10884;width:2;height:279" coordorigin="1152,10884" coordsize="2,279">
              <v:shape style="position:absolute;left:1152;top:10884;width:2;height:279" coordorigin="1152,10884" coordsize="0,279" path="m1152,10884l1152,11162e" filled="false" stroked="true" strokeweight=".34001pt" strokecolor="#000000">
                <v:path arrowok="t"/>
              </v:shape>
            </v:group>
            <v:group style="position:absolute;left:3180;top:10884;width:2;height:279" coordorigin="3180,10884" coordsize="2,279">
              <v:shape style="position:absolute;left:3180;top:10884;width:2;height:279" coordorigin="3180,10884" coordsize="0,279" path="m3180,10884l3180,11162e" filled="false" stroked="true" strokeweight=".33999pt" strokecolor="#000000">
                <v:path arrowok="t"/>
              </v:shape>
            </v:group>
            <v:group style="position:absolute;left:1150;top:10881;width:2033;height:2" coordorigin="1150,10881" coordsize="2033,2">
              <v:shape style="position:absolute;left:1150;top:10881;width:2033;height:2" coordorigin="1150,10881" coordsize="2033,0" path="m1150,10881l3182,10881e" filled="false" stroked="true" strokeweight=".34002pt" strokecolor="#000000">
                <v:path arrowok="t"/>
              </v:shape>
            </v:group>
            <v:group style="position:absolute;left:1150;top:11164;width:2033;height:2" coordorigin="1150,11164" coordsize="2033,2">
              <v:shape style="position:absolute;left:1150;top:11164;width:2033;height:2" coordorigin="1150,11164" coordsize="2033,0" path="m1150,11164l3182,11164e" filled="false" stroked="true" strokeweight=".33999pt" strokecolor="#000000">
                <v:path arrowok="t"/>
              </v:shape>
            </v:group>
            <v:group style="position:absolute;left:1152;top:11485;width:1748;height:284" coordorigin="1152,11485" coordsize="1748,284">
              <v:shape style="position:absolute;left:1152;top:11485;width:1748;height:284" coordorigin="1152,11485" coordsize="1748,284" path="m1152,11768l2899,11768,2899,11485,1152,11485,1152,11768xe" filled="true" fillcolor="#fbf9da" stroked="false">
                <v:path arrowok="t"/>
                <v:fill type="solid"/>
              </v:shape>
            </v:group>
            <v:group style="position:absolute;left:2899;top:11485;width:281;height:284" coordorigin="2899,11485" coordsize="281,284">
              <v:shape style="position:absolute;left:2899;top:11485;width:281;height:284" coordorigin="2899,11485" coordsize="281,284" path="m2899,11768l3180,11768,3180,11485,2899,11485,2899,11768xe" filled="true" fillcolor="#fbf9da" stroked="false">
                <v:path arrowok="t"/>
                <v:fill type="solid"/>
              </v:shape>
            </v:group>
            <v:group style="position:absolute;left:1152;top:11487;width:2;height:279" coordorigin="1152,11487" coordsize="2,279">
              <v:shape style="position:absolute;left:1152;top:11487;width:2;height:279" coordorigin="1152,11487" coordsize="0,279" path="m1152,11487l1152,11766e" filled="false" stroked="true" strokeweight=".34001pt" strokecolor="#000000">
                <v:path arrowok="t"/>
              </v:shape>
            </v:group>
            <v:group style="position:absolute;left:3180;top:11487;width:2;height:279" coordorigin="3180,11487" coordsize="2,279">
              <v:shape style="position:absolute;left:3180;top:11487;width:2;height:279" coordorigin="3180,11487" coordsize="0,279" path="m3180,11487l3180,11766e" filled="false" stroked="true" strokeweight=".33999pt" strokecolor="#000000">
                <v:path arrowok="t"/>
              </v:shape>
            </v:group>
            <v:group style="position:absolute;left:1150;top:11485;width:2033;height:2" coordorigin="1150,11485" coordsize="2033,2">
              <v:shape style="position:absolute;left:1150;top:11485;width:2033;height:2" coordorigin="1150,11485" coordsize="2033,0" path="m1150,11485l3182,11485e" filled="false" stroked="true" strokeweight=".33999pt" strokecolor="#000000">
                <v:path arrowok="t"/>
              </v:shape>
            </v:group>
            <v:group style="position:absolute;left:1150;top:11768;width:2033;height:2" coordorigin="1150,11768" coordsize="2033,2">
              <v:shape style="position:absolute;left:1150;top:11768;width:2033;height:2" coordorigin="1150,11768" coordsize="2033,0" path="m1150,11768l3182,11768e" filled="false" stroked="true" strokeweight=".33999pt" strokecolor="#000000">
                <v:path arrowok="t"/>
              </v:shape>
              <v:shape style="position:absolute;left:1510;top:3539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16;top:3490;width:1617;height:64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310"/>
                          <w:sz w:val="22"/>
                        </w:rPr>
                        <w:t xml:space="preserve">^ </w:t>
                      </w:r>
                      <w:r>
                        <w:rPr>
                          <w:rFonts w:asci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/>
                          <w:w w:val="520"/>
                          <w:sz w:val="28"/>
                        </w:rPr>
                        <w:t xml:space="preserve">: </w:t>
                      </w:r>
                      <w:r>
                        <w:t>или 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5943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29;top:5893;width:1191;height:88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77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  <w:p>
                      <w:pPr>
                        <w:spacing w:line="368" w:lineRule="exact" w:before="2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Reject (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Отвержение) </w:t>
                      </w:r>
                      <w:r>
                        <w:rPr>
                          <w:rFonts w:ascii="Arial"/>
                          <w:color w:val="FFFFFF"/>
                          <w:w w:val="20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8026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797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0926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3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087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1530;width:3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Office (Офисный номер)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148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88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both"/>
      </w:pPr>
      <w:bookmarkStart w:id="442" w:name="Call pickup"/>
      <w:bookmarkEnd w:id="442"/>
      <w:bookmarkStart w:id="443" w:name="_bookmark229"/>
      <w:bookmarkEnd w:id="443"/>
      <w:r>
        <w:rPr>
          <w:color w:val="8CC63F"/>
          <w:spacing w:val="-1"/>
        </w:rPr>
        <w:t>Захват вызова</w:t>
      </w:r>
    </w:p>
    <w:p>
      <w:pPr>
        <w:pStyle w:val="BodyText"/>
        <w:spacing w:line="250" w:lineRule="auto" w:before="163"/>
        <w:ind w:right="107"/>
        <w:jc w:val="left"/>
      </w:pPr>
      <w:r>
        <w:t xml:space="preserve">Можно захватывать звонки для абонента, доступного с помощью прямого выбора терминала. </w:t>
      </w:r>
      <w:r>
        <w:t xml:space="preserve">Если входящий звонок поступает на </w:t>
      </w:r>
      <w:bookmarkStart w:id="444" w:name="_bookmark230"/>
      <w:bookmarkEnd w:id="444"/>
      <w:r>
        <w:t xml:space="preserve">линию этого терминала, вспыхивают светодиоды. </w:t>
      </w:r>
    </w:p>
    <w:p>
      <w:pPr>
        <w:pStyle w:val="Heading5"/>
        <w:spacing w:line="240" w:lineRule="auto" w:before="152"/>
        <w:ind w:right="0"/>
        <w:jc w:val="both"/>
      </w:pPr>
      <w:bookmarkStart w:id="445" w:name="Indirect pickup"/>
      <w:bookmarkEnd w:id="445"/>
      <w:r>
        <w:rPr>
          <w:color w:val="8CC63F"/>
          <w:spacing w:val="-1"/>
        </w:rPr>
        <w:t>Непрямой захват вызова</w:t>
      </w:r>
    </w:p>
    <w:p>
      <w:pPr>
        <w:spacing w:before="155"/>
        <w:ind w:left="3221" w:right="0" w:firstLine="0"/>
        <w:jc w:val="both"/>
        <w:rPr>
          <w:rFonts w:ascii="Arial" w:hAnsi="Arial" w:cs="Arial" w:eastAsia="Arial"/>
          <w:sz w:val="20"/>
          <w:szCs w:val="20"/>
        </w:rPr>
      </w:pPr>
      <w:r>
        <w:t>Необходимые условия:</w:t>
      </w:r>
      <w:r>
        <w:rPr>
          <w:rFonts w:ascii="Arial" w:hAnsi="Arial"/>
          <w:spacing w:val="-1"/>
          <w:sz w:val="20"/>
        </w:rPr>
        <w:t xml:space="preserve"> </w:t>
      </w:r>
      <w:r>
        <w:t xml:space="preserve">Функция автоответчика деактивирована </w:t>
      </w:r>
      <w:r>
        <w:fldChar w:fldCharType="begin"/>
      </w:r>
      <w:r>
        <w:instrText xml:space="preserve">HYPERLINK  \l"_bookmark383"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(</w:t>
      </w:r>
      <w:r>
        <w:rPr>
          <w:rFonts w:ascii="Arial" w:hAnsi="Arial"/>
          <w:spacing w:val="-1"/>
          <w:sz w:val="20"/>
        </w:rPr>
        <w:t xml:space="preserve">см. с </w:t>
      </w:r>
      <w:r>
        <w:rPr>
          <w:rFonts w:ascii="Wingdings" w:hAnsi="Wingdings"/>
          <w:sz w:val="18"/>
        </w:rPr>
        <w:t>135)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both"/>
      </w:pPr>
      <w:r>
        <w:t xml:space="preserve">Нажать клавишу прямого выбора терминала. </w:t>
      </w:r>
      <w:r>
        <w:t>Вызов будет маршрутизирован на Вашу первую линию, и телефон зазвонит.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Следует поднять трубку или нажать кнопку динамика или кнопку наушников.  </w:t>
      </w:r>
      <w:r>
        <w:t xml:space="preserve">Вы подключены к абоненту.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446" w:name="Rejecting a call"/>
      <w:bookmarkEnd w:id="446"/>
      <w:bookmarkStart w:id="447" w:name="_bookmark231"/>
      <w:bookmarkEnd w:id="447"/>
      <w:r>
        <w:rPr>
          <w:color w:val="8CC63F"/>
          <w:spacing w:val="-1"/>
        </w:rPr>
        <w:t>Отвержение звонка</w:t>
      </w:r>
    </w:p>
    <w:p>
      <w:pPr>
        <w:pStyle w:val="BodyText"/>
        <w:spacing w:line="250" w:lineRule="auto" w:before="155"/>
        <w:ind w:right="187"/>
        <w:jc w:val="left"/>
      </w:pPr>
      <w:r>
        <w:rPr>
          <w:rFonts w:ascii="Arial" w:hAnsi="Arial"/>
          <w:b/>
          <w:spacing w:val="-1"/>
        </w:rPr>
        <w:t>Необходимые условия</w:t>
      </w:r>
      <w:r>
        <w:t xml:space="preserve">: </w:t>
      </w:r>
      <w:r>
        <w:t xml:space="preserve">Администратор активировал опцию отвержения звонка для клавиш прямого выбора терминала и деактивировал автоответчик </w:t>
      </w:r>
      <w:r>
        <w:fldChar w:fldCharType="begin"/>
      </w:r>
      <w:r>
        <w:instrText xml:space="preserve">HYPERLINK  \l"_bookmark383"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3"/>
          <w:sz w:val="18"/>
          <w:szCs w:val="18"/>
        </w:rPr>
        <w:t></w:t>
      </w:r>
      <w:r>
        <w:rPr>
          <w:rFonts w:ascii="Wingdings" w:hAnsi="Wingdings"/>
          <w:sz w:val="18"/>
        </w:rPr>
        <w:t>(см. с. 13</w:t>
      </w:r>
      <w:r>
        <w:fldChar w:fldCharType="end"/>
      </w:r>
      <w:r>
        <w:t>5).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630" w:lineRule="auto"/>
        <w:ind w:right="763"/>
        <w:jc w:val="left"/>
      </w:pPr>
      <w:r>
        <w:t xml:space="preserve">Нажать клавишу прямого выбора терминала. </w:t>
      </w:r>
      <w:r>
        <w:t xml:space="preserve">Вызов будет маршрутизирован на Вашу первую линию, и телефон зазвонит. </w:t>
      </w:r>
      <w:r>
        <w:t xml:space="preserve">Нажать данную переназначаемую клавишу. </w:t>
      </w:r>
      <w:r>
        <w:t>Звонящий услышит сигнал «занято».</w:t>
      </w:r>
    </w:p>
    <w:p>
      <w:pPr>
        <w:pStyle w:val="Heading5"/>
        <w:spacing w:line="212" w:lineRule="exact" w:before="0"/>
        <w:ind w:right="0"/>
        <w:jc w:val="both"/>
      </w:pPr>
      <w:bookmarkStart w:id="448" w:name="Direct pickup"/>
      <w:bookmarkEnd w:id="448"/>
      <w:r>
        <w:rPr>
          <w:color w:val="8CC63F"/>
          <w:spacing w:val="-1"/>
        </w:rPr>
        <w:t>Прямой захват вызова</w:t>
      </w:r>
    </w:p>
    <w:p>
      <w:pPr>
        <w:spacing w:before="155"/>
        <w:ind w:left="3221" w:right="0" w:firstLine="0"/>
        <w:jc w:val="both"/>
        <w:rPr>
          <w:rFonts w:ascii="Arial" w:hAnsi="Arial" w:cs="Arial" w:eastAsia="Arial"/>
          <w:sz w:val="20"/>
          <w:szCs w:val="20"/>
        </w:rPr>
      </w:pPr>
      <w:r>
        <w:t>Необходимые условия:</w:t>
      </w:r>
      <w:r>
        <w:rPr>
          <w:rFonts w:ascii="Arial" w:hAnsi="Arial"/>
          <w:spacing w:val="-1"/>
          <w:sz w:val="20"/>
        </w:rPr>
        <w:t xml:space="preserve"> </w:t>
      </w:r>
      <w:r>
        <w:t xml:space="preserve">Функция автоответчка активирована </w:t>
      </w:r>
      <w:r>
        <w:fldChar w:fldCharType="begin"/>
      </w:r>
      <w:r>
        <w:instrText xml:space="preserve">HYPERLINK  \l"_bookmark383"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(см. с. </w:t>
      </w:r>
      <w:r>
        <w:rPr>
          <w:rFonts w:ascii="Arial" w:hAnsi="Arial"/>
          <w:spacing w:val="-1"/>
          <w:sz w:val="20"/>
        </w:rPr>
        <w:t>135)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клавишу прямого выбора терминала. </w:t>
      </w:r>
      <w:r>
        <w:t xml:space="preserve">Вызов будет направлен на Вашу первичную линию, и Вы будете немедленно соединены с абонентом по громкой связи.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173"/>
        <w:ind w:right="0"/>
        <w:jc w:val="both"/>
      </w:pPr>
      <w:bookmarkStart w:id="449" w:name="Deflecting a call to a DSS subscriber"/>
      <w:bookmarkEnd w:id="449"/>
      <w:bookmarkStart w:id="450" w:name="_bookmark232"/>
      <w:bookmarkEnd w:id="450"/>
      <w:r>
        <w:rPr>
          <w:color w:val="8CC63F"/>
          <w:spacing w:val="-1"/>
        </w:rPr>
        <w:t xml:space="preserve">Отклонение звонка "в пользу" абонента, </w:t>
      </w:r>
      <w:bookmarkStart w:id="451" w:name="_bookmark233"/>
      <w:bookmarkEnd w:id="451"/>
      <w:r>
        <w:rPr>
          <w:color w:val="8CC63F"/>
          <w:spacing w:val="-1"/>
        </w:rPr>
        <w:t>доступного с помощью прямого выбора терминала.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Необходимые условия: </w:t>
      </w:r>
      <w:r>
        <w:t xml:space="preserve">Для клавиш прямого выбора терминала активирована функция отклонения вызова.  </w:t>
      </w:r>
      <w:r>
        <w:t xml:space="preserve">О текущих настройках см. </w:t>
      </w:r>
      <w:r>
        <w:fldChar w:fldCharType="begin"/>
      </w:r>
      <w:r>
        <w:instrText xml:space="preserve">HYPERLINK  \l"_bookmark397"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142</w:t>
      </w:r>
      <w:r>
        <w:fldChar w:fldCharType="end"/>
      </w:r>
      <w:r>
        <w:t>.</w:t>
      </w:r>
    </w:p>
    <w:p>
      <w:pPr>
        <w:pStyle w:val="BodyText"/>
        <w:spacing w:line="250" w:lineRule="auto" w:before="120"/>
        <w:ind w:right="187"/>
        <w:jc w:val="left"/>
      </w:pPr>
      <w:r>
        <w:t>Если Вы принимаете вызов на одну из своих линий, Вы можете немедленно отклонить его «в пользу» абонента, доступного с помощью прямого выбора терминала.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t xml:space="preserve">Телефон зазвонит, и линейная клавиша начнёт вспыхивать.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43"/>
        <w:ind w:right="232"/>
        <w:jc w:val="both"/>
      </w:pPr>
      <w:r>
        <w:t xml:space="preserve">Нажать подходящую клавишу прямого выбора терминала. </w:t>
      </w:r>
      <w:r>
        <w:t xml:space="preserve">Вызов отклонён в пользу абонента, доступного с помощью прямого выбора терминала.  </w:t>
      </w:r>
      <w:r>
        <w:t xml:space="preserve">Если абонент, доступный с помощью прямого выбора терминала, не отвечает, можно захватить вызов нажатием линейной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368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89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452" w:name="LED display on DSS keys"/>
      <w:bookmarkEnd w:id="452"/>
      <w:bookmarkStart w:id="453" w:name="_bookmark234"/>
      <w:bookmarkEnd w:id="453"/>
      <w:bookmarkStart w:id="454" w:name="_bookmark235"/>
      <w:bookmarkEnd w:id="454"/>
      <w:r>
        <w:rPr>
          <w:color w:val="8CC63F"/>
          <w:spacing w:val="-1"/>
        </w:rPr>
        <w:t>Светодиодный экран клавиш прямого выбора терминала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32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7"/>
        <w:gridCol w:w="5434"/>
      </w:tblGrid>
      <w:tr>
        <w:trPr>
          <w:trHeight w:val="341" w:hRule="exact"/>
        </w:trPr>
        <w:tc>
          <w:tcPr>
            <w:tcW w:w="15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4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Клавиша прямого выбора терминала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34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4"/>
              <w:ind w:left="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Значение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59" w:hRule="exact"/>
        </w:trPr>
        <w:tc>
          <w:tcPr>
            <w:tcW w:w="155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exact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270"/>
                <w:sz w:val="28"/>
              </w:rPr>
              <w:t>_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3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4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Отключён: </w:t>
            </w:r>
            <w:r>
              <w:rPr>
                <w:rFonts w:ascii="Arial"/>
                <w:sz w:val="20"/>
              </w:rPr>
              <w:t>Телефон в неактивном режиме.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820" w:hRule="exact"/>
        </w:trPr>
        <w:tc>
          <w:tcPr>
            <w:tcW w:w="155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7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488541"/>
                <w:w w:val="270"/>
                <w:sz w:val="28"/>
              </w:rPr>
              <w:t>£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50" w:lineRule="auto" w:before="39"/>
              <w:ind w:left="54" w:right="4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Вспыхивает: 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С помощью данной клавиши можно принять звонок для абонента, доступного с помощью прямого выбора терминала.  </w:t>
            </w:r>
            <w:r>
              <w:rPr>
                <w:rFonts w:ascii="Arial"/>
                <w:spacing w:val="-1"/>
                <w:sz w:val="20"/>
              </w:rPr>
              <w:t xml:space="preserve">Когда звонок принят, он направляется на Вашу первичную линию. 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820" w:hRule="exact"/>
        </w:trPr>
        <w:tc>
          <w:tcPr>
            <w:tcW w:w="155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8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488541"/>
                <w:w w:val="270"/>
                <w:sz w:val="28"/>
              </w:rPr>
              <w:t>¤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543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0" w:lineRule="auto" w:before="40"/>
              <w:ind w:left="54" w:right="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Светится: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Линия занята. </w:t>
            </w:r>
            <w:r>
              <w:rPr>
                <w:rFonts w:ascii="Arial"/>
                <w:sz w:val="20"/>
              </w:rPr>
              <w:t xml:space="preserve">Если возможен второй звонок, данная клавиша всё же может установить соединение с абонентом, доступным с помощью прямого выбора терминала. </w:t>
            </w:r>
            <w:r>
              <w:rPr>
                <w:rFonts w:ascii="Arial"/>
                <w:sz w:val="20"/>
              </w:rPr>
              <w:t xml:space="preserve">Ваш звонок будет принят как второй вызов. 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spacing w:before="45"/>
        <w:ind w:left="11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4"/>
        </w:rPr>
        <w:t>90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r>
        <w:rPr/>
        <w:pict>
          <v:shape xmlns:v="urn:schemas-microsoft-com:vml" style="position:absolute;margin-left:278.040009pt;margin-top:3.384097pt;width:17.88pt;height:20.88pt;mso-position-horizontal-relative:page;mso-position-vertical-relative:paragraph;z-index:23896" type="#_x0000_t75" stroked="false">
            <v:imagedata xmlns:o="urn:schemas-microsoft-com:office:office" r:id="rId19" o:title=""/>
          </v:shape>
        </w:pict>
      </w:r>
      <w:bookmarkStart w:id="455" w:name="MultiLine"/>
      <w:bookmarkEnd w:id="455"/>
      <w:bookmarkStart w:id="456" w:name="_bookmark236"/>
      <w:bookmarkEnd w:id="456"/>
      <w:bookmarkStart w:id="457" w:name="_bookmark237"/>
      <w:bookmarkEnd w:id="457"/>
      <w:r>
        <w:rPr>
          <w:color w:val="8CC63F"/>
          <w:spacing w:val="-1"/>
        </w:rPr>
        <w:t>Мультилиния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В настоящем разделе описаны настройки телефона в режиме мультилиния и правила использования такого телефона.  </w:t>
      </w:r>
      <w:r>
        <w:t xml:space="preserve">Для облегчения понимания информации рекомендуется сперва изучить раздел </w:t>
      </w:r>
      <w:r>
        <w:fldChar w:fldCharType="begin"/>
      </w:r>
      <w:r>
        <w:instrText xml:space="preserve">HYPERLINK  \l"_bookmark72"</w:instrText>
      </w:r>
      <w:r>
        <w:fldChar w:fldCharType="separate"/>
      </w:r>
      <w:r>
        <w:rPr>
          <w:spacing w:val="-1"/>
        </w:rPr>
        <w:t>«Функционирование телефона OpenScape Desk Phone CP400» (</w:t>
      </w:r>
      <w:r>
        <w:rPr>
          <w:rFonts w:ascii="Wingdings" w:hAnsi="Wingdings" w:cs="Wingdings" w:eastAsia="Wingdings"/>
          <w:spacing w:val="-2"/>
          <w:sz w:val="18"/>
          <w:szCs w:val="18"/>
        </w:rPr>
        <w:t></w:t>
      </w:r>
      <w:r>
        <w:rPr>
          <w:rFonts w:ascii="Wingdings" w:hAnsi="Wingdings" w:cs="Wingdings" w:eastAsia="Wingdings"/>
          <w:spacing w:val="-133"/>
          <w:sz w:val="18"/>
          <w:szCs w:val="18"/>
        </w:rPr>
        <w:t></w:t>
      </w:r>
      <w:r>
        <w:rPr>
          <w:spacing w:val="-1"/>
        </w:rPr>
        <w:t>см. с. 29)</w:t>
      </w:r>
      <w:r>
        <w:fldChar w:fldCharType="end"/>
      </w:r>
      <w:r>
        <w:t xml:space="preserve">". </w:t>
      </w:r>
      <w:r>
        <w:t xml:space="preserve">См. </w:t>
      </w:r>
    </w:p>
    <w:p>
      <w:pPr>
        <w:pStyle w:val="BodyText"/>
        <w:spacing w:line="240" w:lineRule="auto"/>
        <w:ind w:right="0"/>
        <w:jc w:val="left"/>
      </w:pPr>
      <w:r>
        <w:fldChar w:fldCharType="begin"/>
      </w:r>
      <w:r>
        <w:instrText xml:space="preserve">HYPERLINK  \l"_bookmark264"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96</w:t>
      </w:r>
      <w:r>
        <w:fldChar w:fldCharType="end"/>
      </w:r>
      <w:r>
        <w:t xml:space="preserve"> подробнее об этих настройках.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458" w:name="Line/trunk keys"/>
      <w:bookmarkEnd w:id="458"/>
      <w:bookmarkStart w:id="459" w:name="_bookmark238"/>
      <w:bookmarkEnd w:id="459"/>
      <w:bookmarkStart w:id="460" w:name="_bookmark239"/>
      <w:bookmarkEnd w:id="460"/>
      <w:r>
        <w:rPr>
          <w:color w:val="8CC63F"/>
          <w:spacing w:val="-1"/>
        </w:rPr>
        <w:t>Клавиши внутренней и внешней линий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/>
        <w:ind w:left="2853" w:right="0"/>
        <w:jc w:val="center"/>
      </w:pPr>
      <w:r>
        <w:rPr/>
        <w:pict>
          <v:group xmlns:v="urn:schemas-microsoft-com:vml" style="position:absolute;margin-left:201.729996pt;margin-top:2.780198pt;width:22.5pt;height:14.55pt;mso-position-horizontal-relative:page;mso-position-vertical-relative:paragraph;z-index:23848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Эта функция не доступна на платформе OpenScape 4000,</w:t>
      </w:r>
    </w:p>
    <w:p>
      <w:pPr>
        <w:pStyle w:val="BodyText"/>
        <w:spacing w:line="240" w:lineRule="auto" w:before="10"/>
        <w:ind w:left="1750" w:right="3484"/>
        <w:jc w:val="center"/>
      </w:pPr>
      <w:r>
        <w:fldChar w:fldCharType="begin"/>
      </w:r>
      <w:r>
        <w:instrText xml:space="preserve">HYPERLINK  \l"_bookmark478"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174.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87"/>
        <w:jc w:val="left"/>
      </w:pPr>
      <w:r>
        <w:t xml:space="preserve">Линия или клавиша прямого выбора терминала могут быть настроены администратором с помощью программируемых клавиш на телефоне OpenScape Desk Phone CP400 и на клавишной приставке OpenScape Key Module </w:t>
      </w:r>
    </w:p>
    <w:p>
      <w:pPr>
        <w:pStyle w:val="BodyText"/>
        <w:spacing w:line="375" w:lineRule="auto"/>
        <w:ind w:right="763"/>
        <w:jc w:val="left"/>
      </w:pPr>
      <w:r>
        <w:t xml:space="preserve">400. </w:t>
      </w:r>
      <w:r>
        <w:t xml:space="preserve">Кроме того, можно использовать и мониторить эти линейные клавиши с помощью меню команды абонентов.  </w:t>
      </w:r>
      <w:r>
        <w:t xml:space="preserve">Вот пример того, как может выглядеть это меню: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10" w:lineRule="exact"/>
        <w:ind w:left="1750" w:right="3471"/>
        <w:jc w:val="center"/>
        <w:rPr>
          <w:rFonts w:ascii="Arial Unicode MS" w:hAnsi="Arial Unicode MS" w:cs="Arial Unicode MS" w:eastAsia="Arial Unicode MS"/>
        </w:rPr>
      </w:pPr>
      <w:r>
        <w:rPr/>
        <w:pict>
          <v:group xmlns:v="urn:schemas-microsoft-com:vml" style="position:absolute;margin-left:202.440002pt;margin-top:-44.144615pt;width:267.8pt;height:153.4pt;mso-position-horizontal-relative:page;mso-position-vertical-relative:paragraph;z-index:-463336" coordorigin="4049,-883" coordsize="5356,3068">
            <v:shape style="position:absolute;left:4049;top:-883;width:5015;height:3067" type="#_x0000_t75" stroked="false">
              <v:imagedata xmlns:o="urn:schemas-microsoft-com:office:office" r:id="rId58" o:title=""/>
            </v:shape>
            <v:group style="position:absolute;left:4530;top:6;width:3388;height:1695" coordorigin="4530,6" coordsize="3388,1695">
              <v:shape style="position:absolute;left:4530;top:6;width:3388;height:1695" coordorigin="4530,6" coordsize="3388,1695" path="m4530,1701l7918,1701,7918,6,4530,6,4530,1701xe" filled="true" fillcolor="#ffffff" stroked="false">
                <v:path arrowok="t"/>
                <v:fill type="solid"/>
              </v:shape>
              <v:shape style="position:absolute;left:4530;top:6;width:3388;height:1694" type="#_x0000_t75" stroked="false">
                <v:imagedata xmlns:o="urn:schemas-microsoft-com:office:office" r:id="rId145" o:title=""/>
              </v:shape>
            </v:group>
            <v:group style="position:absolute;left:8802;top:649;width:321;height:2" coordorigin="8802,649" coordsize="321,2">
              <v:shape style="position:absolute;left:8802;top:649;width:321;height:2" coordorigin="8802,649" coordsize="321,0" path="m8802,649l9122,649e" filled="false" stroked="true" strokeweight="1.120pt" strokecolor="#000000">
                <v:path arrowok="t"/>
              </v:shape>
            </v:group>
            <v:group style="position:absolute;left:9112;top:648;width:2;height:862" coordorigin="9112,648" coordsize="2,862">
              <v:shape style="position:absolute;left:9112;top:648;width:2;height:862" coordorigin="9112,648" coordsize="0,862" path="m9112,648l9112,1510e" filled="false" stroked="true" strokeweight="1.120pt" strokecolor="#000000">
                <v:path arrowok="t"/>
              </v:shape>
            </v:group>
            <v:group style="position:absolute;left:8802;top:1500;width:310;height:2" coordorigin="8802,1500" coordsize="310,2">
              <v:shape style="position:absolute;left:8802;top:1500;width:310;height:2" coordorigin="8802,1500" coordsize="310,0" path="m8802,1500l9112,1500e" filled="false" stroked="true" strokeweight="1.120pt" strokecolor="#000000">
                <v:path arrowok="t"/>
              </v:shape>
            </v:group>
            <v:group style="position:absolute;left:9119;top:1023;width:11;height:21" coordorigin="9119,1023" coordsize="11,21">
              <v:shape style="position:absolute;left:9119;top:1023;width:11;height:21" coordorigin="9119,1023" coordsize="11,21" path="m9119,1033l9130,1033e" filled="false" stroked="true" strokeweight="1.120pt" strokecolor="#000000">
                <v:path arrowok="t"/>
              </v:shape>
            </v:group>
            <v:group style="position:absolute;left:9383;top:1010;width:11;height:21" coordorigin="9383,1010" coordsize="11,21">
              <v:shape style="position:absolute;left:9383;top:1010;width:11;height:21" coordorigin="9383,1010" coordsize="11,21" path="m9383,1020l9394,1020e" filled="false" stroked="true" strokeweight="1.120pt" strokecolor="#000000">
                <v:path arrowok="t"/>
              </v:shape>
            </v:group>
            <v:group style="position:absolute;left:9128;top:1010;width:256;height:34" coordorigin="9128,1010" coordsize="256,34">
              <v:shape style="position:absolute;left:9128;top:1010;width:256;height:34" coordorigin="9128,1010" coordsize="256,34" path="m9383,1010l9128,1023,9130,1043,9384,1030,9383,1010xe" filled="true" fillcolor="#000000" stroked="false">
                <v:path arrowok="t"/>
                <v:fill type="solid"/>
              </v:shape>
            </v:group>
            <v:group style="position:absolute;left:6212;top:1722;width:2;height:184" coordorigin="6212,1722" coordsize="2,184">
              <v:shape style="position:absolute;left:6212;top:1722;width:2;height:184" coordorigin="6212,1722" coordsize="0,184" path="m6212,1722l6212,1906e" filled="false" stroked="true" strokeweight="1.120pt" strokecolor="#000000">
                <v:path arrowok="t"/>
              </v:shape>
            </v:group>
            <v:group style="position:absolute;left:6211;top:1896;width:3123;height:2" coordorigin="6211,1896" coordsize="3123,2">
              <v:shape style="position:absolute;left:6211;top:1896;width:3123;height:2" coordorigin="6211,1896" coordsize="3123,0" path="m6211,1896l9334,1896e" filled="false" stroked="true" strokeweight="1.120pt" strokecolor="#000000">
                <v:path arrowok="t"/>
              </v:shape>
            </v:group>
            <v:group style="position:absolute;left:8339;top:620;width:57;height:57" coordorigin="8339,620" coordsize="57,57">
              <v:shape style="position:absolute;left:8339;top:620;width:57;height:57" coordorigin="8339,620" coordsize="57,57" path="m8368,620l8357,622,8347,628,8341,636,8339,647,8341,659,8347,668,8357,674,8368,676,8378,674,8387,668,8393,659,8395,647,8393,636,8387,628,8378,622,8368,620xe" filled="true" fillcolor="#f37149" stroked="false">
                <v:path arrowok="t"/>
                <v:fill type="solid"/>
              </v:shape>
            </v:group>
            <v:group style="position:absolute;left:8338;top:618;width:60;height:60" coordorigin="8338,618" coordsize="60,60">
              <v:shape style="position:absolute;left:8338;top:618;width:60;height:60" coordorigin="8338,618" coordsize="60,60" path="m8369,618l8368,618,8357,621,8356,621,8346,627,8340,635,8340,636,8338,647,8338,648,8340,660,8346,669,8346,670,8356,676,8357,676,8368,678,8369,678,8380,676,8380,675,8368,675,8368,675,8358,672,8348,666,8342,658,8343,658,8341,648,8341,648,8341,647,8341,647,8344,638,8342,638,8348,629,8350,629,8358,624,8368,622,8368,622,8381,622,8380,621,8369,618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68,675l8368,675,8369,675,8368,675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92,658l8386,666,8377,672,8378,672,8368,675,8369,675,8380,675,8388,669,8394,660,8395,660,8395,659,8392,659,8392,658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43,658l8342,658,8344,659,8343,658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96,648l8394,648,8394,648,8392,659,8395,659,8398,648,8394,648,8394,648,8396,648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41,648l8341,648,8341,648,8341,648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94,647l8394,648,8396,648,8394,647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41,647l8341,647,8341,648,8341,647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83,623l8377,623,8386,629,8392,638,8394,648,8394,647,8398,647,8395,636,8394,635,8388,627,8383,623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98,647l8394,647,8396,648,8398,647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50,629l8348,629,8348,630,8350,629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81,622l8369,622,8368,622,8378,624,8377,623,8383,623,8381,622xe" filled="true" fillcolor="#f37149" stroked="false">
                <v:path arrowok="t"/>
                <v:fill type="solid"/>
              </v:shape>
              <v:shape style="position:absolute;left:8338;top:618;width:60;height:60" coordorigin="8338,618" coordsize="60,60" path="m8369,622l8368,622,8368,622,8369,622xe" filled="true" fillcolor="#f37149" stroked="false">
                <v:path arrowok="t"/>
                <v:fill type="solid"/>
              </v:shape>
            </v:group>
            <v:group style="position:absolute;left:8394;top:647;width:4;height:2" coordorigin="8394,647" coordsize="4,2">
              <v:shape style="position:absolute;left:8394;top:647;width:4;height:2" coordorigin="8394,647" coordsize="4,2" path="m8394,647l8394,648,8396,648,8394,647xe" filled="true" fillcolor="#f37149" stroked="false">
                <v:path arrowok="t"/>
                <v:fill type="solid"/>
              </v:shape>
              <v:shape style="position:absolute;left:8394;top:647;width:4;height:2" coordorigin="8394,647" coordsize="4,2" path="m8398,647l8396,648,8398,648,8398,647xe" filled="true" fillcolor="#f37149" stroked="false">
                <v:path arrowok="t"/>
                <v:fill type="solid"/>
              </v:shape>
            </v:group>
            <v:group style="position:absolute;left:8335;top:1029;width:57;height:57" coordorigin="8335,1029" coordsize="57,57">
              <v:shape style="position:absolute;left:8335;top:1029;width:57;height:57" coordorigin="8335,1029" coordsize="57,57" path="m8364,1029l8353,1030,8344,1037,8338,1046,8335,1056,8338,1067,8344,1077,8353,1083,8364,1085,8375,1083,8383,1077,8389,1067,8392,1056,8389,1046,8383,1037,8375,1030,8364,1029xe" filled="true" fillcolor="#f37149" stroked="false">
                <v:path arrowok="t"/>
                <v:fill type="solid"/>
              </v:shape>
            </v:group>
            <v:group style="position:absolute;left:8334;top:1028;width:60;height:60" coordorigin="8334,1028" coordsize="60,60">
              <v:shape style="position:absolute;left:8334;top:1028;width:60;height:60" coordorigin="8334,1028" coordsize="60,60" path="m8376,1029l8352,1029,8342,1036,8336,1044,8336,1046,8334,1056,8334,1058,8336,1068,8342,1078,8342,1079,8352,1085,8353,1085,8364,1088,8365,1088,8376,1085,8376,1084,8364,1084,8365,1084,8354,1082,8345,1076,8346,1076,8341,1067,8340,1067,8338,1058,8338,1058,8338,1056,8338,1056,8340,1047,8339,1047,8345,1038,8354,1031,8379,1031,8376,1029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65,1084l8364,1084,8365,1084,8365,1084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88,1066l8382,1076,8374,1082,8375,1082,8365,1084,8365,1084,8376,1084,8384,1078,8386,1078,8392,1068,8392,1067,8388,1067,8388,1066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40,1066l8340,1067,8341,1067,8340,1066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92,1057l8390,1058,8390,1058,8388,1067,8392,1067,8394,1058,8390,1058,8390,1057,8392,1057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38,1057l8338,1058,8338,1058,8338,1057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90,1056l8390,1058,8392,1057,8390,1056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38,1056l8338,1056,8338,1057,8338,1056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79,1031l8374,1031,8382,1038,8388,1047,8390,1057,8390,1056,8394,1056,8392,1046,8390,1044,8384,1036,8379,1031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94,1056l8390,1056,8392,1057,8394,1056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64,1031l8354,1031,8353,1032,8364,1031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74,1031l8364,1031,8375,1032,8374,1031xe" filled="true" fillcolor="#f37149" stroked="false">
                <v:path arrowok="t"/>
                <v:fill type="solid"/>
              </v:shape>
              <v:shape style="position:absolute;left:8334;top:1028;width:60;height:60" coordorigin="8334,1028" coordsize="60,60" path="m8364,1028l8353,1029,8375,1029,8364,1028xe" filled="true" fillcolor="#f37149" stroked="false">
                <v:path arrowok="t"/>
                <v:fill type="solid"/>
              </v:shape>
            </v:group>
            <v:group style="position:absolute;left:8390;top:1056;width:4;height:2" coordorigin="8390,1056" coordsize="4,2">
              <v:shape style="position:absolute;left:8390;top:1056;width:4;height:2" coordorigin="8390,1056" coordsize="4,2" path="m8390,1056l8390,1058,8392,1057,8390,1056xe" filled="true" fillcolor="#f37149" stroked="false">
                <v:path arrowok="t"/>
                <v:fill type="solid"/>
              </v:shape>
              <v:shape style="position:absolute;left:8390;top:1056;width:4;height:2" coordorigin="8390,1056" coordsize="4,2" path="m8394,1056l8392,1057,8394,1058,8394,1056xe" filled="true" fillcolor="#f37149" stroked="false">
                <v:path arrowok="t"/>
                <v:fill type="solid"/>
              </v:shape>
            </v:group>
            <v:group style="position:absolute;left:8335;top:1440;width:57;height:57" coordorigin="8335,1440" coordsize="57,57">
              <v:shape style="position:absolute;left:8335;top:1440;width:57;height:57" coordorigin="8335,1440" coordsize="57,57" path="m8364,1440l8353,1443,8344,1449,8338,1458,8335,1469,8338,1480,8344,1488,8353,1494,8364,1497,8375,1494,8383,1488,8389,1480,8392,1469,8389,1458,8383,1449,8375,1443,8364,1440xe" filled="true" fillcolor="#bed96f" stroked="false">
                <v:path arrowok="t"/>
                <v:fill type="solid"/>
              </v:shape>
            </v:group>
            <v:group style="position:absolute;left:8334;top:1439;width:60;height:60" coordorigin="8334,1439" coordsize="60,60">
              <v:shape style="position:absolute;left:8334;top:1439;width:60;height:60" coordorigin="8334,1439" coordsize="60,60" path="m8365,1439l8364,1439,8353,1442,8352,1442,8342,1448,8336,1457,8336,1458,8334,1469,8334,1470,8336,1481,8342,1490,8342,1491,8352,1497,8353,1497,8364,1499,8365,1499,8376,1497,8376,1496,8364,1496,8365,1495,8354,1493,8345,1487,8339,1479,8340,1479,8338,1470,8338,1470,8338,1469,8338,1469,8340,1460,8345,1451,8345,1451,8346,1450,8347,1450,8354,1445,8365,1443,8364,1443,8378,1443,8376,1442,8365,1439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65,1495l8364,1496,8365,1496,8365,1495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88,1479l8382,1487,8374,1493,8375,1493,8365,1495,8365,1496,8376,1496,8384,1490,8390,1481,8392,1481,8392,1480,8388,1480,8388,1479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40,1479l8339,1479,8340,1480,8340,1479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92,1470l8390,1470,8390,1470,8388,1480,8392,1480,8394,1470,8390,1470,8390,1470,8392,1470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38,1470l8338,1470,8338,1470,8338,1470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90,1469l8390,1470,8392,1470,8390,1469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38,1469l8338,1469,8338,1470,8338,1469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79,1444l8374,1444,8382,1450,8388,1460,8390,1470,8390,1469,8394,1469,8392,1458,8392,1457,8386,1448,8384,1448,8379,1444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94,1469l8390,1469,8392,1470,8394,1469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46,1450l8345,1451,8346,1451,8346,1450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46,1451l8345,1451,8345,1451,8346,1451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47,1450l8346,1450,8346,1451,8347,1450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78,1443l8365,1443,8365,1443,8375,1445,8374,1444,8379,1444,8378,1443xe" filled="true" fillcolor="#bed96f" stroked="false">
                <v:path arrowok="t"/>
                <v:fill type="solid"/>
              </v:shape>
              <v:shape style="position:absolute;left:8334;top:1439;width:60;height:60" coordorigin="8334,1439" coordsize="60,60" path="m8365,1443l8364,1443,8365,1443,8365,1443xe" filled="true" fillcolor="#bed96f" stroked="false">
                <v:path arrowok="t"/>
                <v:fill type="solid"/>
              </v:shape>
            </v:group>
            <v:group style="position:absolute;left:8390;top:1469;width:4;height:2" coordorigin="8390,1469" coordsize="4,2">
              <v:shape style="position:absolute;left:8390;top:1469;width:4;height:2" coordorigin="8390,1469" coordsize="4,2" path="m8390,1469l8390,1470,8392,1470,8390,1469xe" filled="true" fillcolor="#bed96f" stroked="false">
                <v:path arrowok="t"/>
                <v:fill type="solid"/>
              </v:shape>
              <v:shape style="position:absolute;left:8390;top:1469;width:4;height:2" coordorigin="8390,1469" coordsize="4,2" path="m8394,1469l8392,1470,8394,1470,8394,1469xe" filled="true" fillcolor="#bed96f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 Unicode MS"/>
          <w:spacing w:val="-2"/>
        </w:rPr>
        <w:t>Team (команда)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 Unicode MS" w:hAnsi="Arial Unicode MS" w:cs="Arial Unicode MS" w:eastAsia="Arial Unicode MS"/>
          <w:sz w:val="8"/>
          <w:szCs w:val="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 Unicode MS" w:hAnsi="Arial Unicode MS" w:cs="Arial Unicode MS" w:eastAsia="Arial Unicode MS"/>
          <w:sz w:val="8"/>
          <w:szCs w:val="8"/>
        </w:rPr>
        <w:sectPr>
          <w:pgSz w:w="11900" w:h="15800"/>
          <w:pgMar w:top="600" w:bottom="280" w:left="800" w:right="780"/>
        </w:sectPr>
      </w:pPr>
    </w:p>
    <w:p>
      <w:pPr>
        <w:spacing w:line="287" w:lineRule="exact" w:before="0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Line 1 (линия 1)</w:t>
      </w:r>
    </w:p>
    <w:p>
      <w:pPr>
        <w:spacing w:before="68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-2"/>
          <w:w w:val="80"/>
          <w:sz w:val="18"/>
        </w:rPr>
        <w:t>Line 2 (линия 1)</w:t>
      </w:r>
    </w:p>
    <w:p>
      <w:pPr>
        <w:spacing w:before="134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2"/>
          <w:w w:val="80"/>
          <w:sz w:val="18"/>
        </w:rPr>
        <w:t>Line 3 (линия 1)</w:t>
      </w:r>
    </w:p>
    <w:p>
      <w:pPr>
        <w:spacing w:line="291" w:lineRule="exact" w:before="0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br w:type="column"/>
      </w:r>
      <w:r>
        <w:rPr>
          <w:rFonts w:ascii="Arial Unicode MS"/>
          <w:spacing w:val="-2"/>
          <w:w w:val="85"/>
          <w:sz w:val="18"/>
        </w:rPr>
        <w:t>In a call (используется для звонка)</w:t>
      </w:r>
    </w:p>
    <w:p>
      <w:pPr>
        <w:spacing w:before="51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color w:val="FFFFFF"/>
          <w:spacing w:val="-1"/>
          <w:w w:val="80"/>
          <w:sz w:val="18"/>
        </w:rPr>
        <w:t>3336</w:t>
      </w:r>
    </w:p>
    <w:p>
      <w:pPr>
        <w:spacing w:before="131"/>
        <w:ind w:left="0" w:right="0" w:firstLine="0"/>
        <w:jc w:val="righ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/>
          <w:spacing w:val="-1"/>
          <w:w w:val="75"/>
          <w:sz w:val="18"/>
        </w:rPr>
        <w:t>Available (доступен)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3"/>
          <w:szCs w:val="23"/>
        </w:rPr>
      </w:pPr>
      <w:r>
        <w:br w:type="column"/>
      </w:r>
    </w:p>
    <w:p>
      <w:pPr>
        <w:pStyle w:val="BodyText"/>
        <w:spacing w:line="240" w:lineRule="auto"/>
        <w:ind w:left="1787" w:right="0"/>
        <w:jc w:val="left"/>
      </w:pPr>
      <w:r>
        <w:t>Клавиши внутренней и внешней линий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0" w:lineRule="auto"/>
        <w:ind w:left="1787" w:right="752"/>
        <w:jc w:val="left"/>
      </w:pPr>
      <w:r>
        <w:t xml:space="preserve">Другие доступные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  <w:cols w:num="3" w:equalWidth="0">
            <w:col w:w="4429" w:space="40"/>
            <w:col w:w="2304" w:space="40"/>
            <w:col w:w="3507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382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</w:p>
    <w:p>
      <w:pPr>
        <w:pStyle w:val="BodyText"/>
        <w:spacing w:line="240" w:lineRule="auto" w:before="74"/>
        <w:ind w:right="0"/>
        <w:jc w:val="left"/>
      </w:pPr>
      <w:r>
        <w:t xml:space="preserve">Пользователь не может менять настройки этих линейных клавиш и удалять их.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Каждая клавиша настроена с помощью функции «Line» (Линия) и соответствует одной из линий.  </w:t>
      </w:r>
      <w:r>
        <w:t>Это значит, что до 16 линий может быть настроено с помощью функциональных клавиш телефона OpenScape Desk Phone CP400.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При этом линии делятся на первичные, вторичные и фантомные. </w:t>
      </w:r>
      <w:r>
        <w:t xml:space="preserve">Линии каждого из этих типов могут быть использованы приватно или коллективно </w:t>
      </w:r>
      <w:r>
        <w:fldChar w:fldCharType="begin"/>
      </w:r>
      <w:r>
        <w:instrText xml:space="preserve">HYPERLINK  \l"_bookmark243"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91)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461" w:name="Primary line"/>
      <w:bookmarkEnd w:id="461"/>
      <w:bookmarkStart w:id="462" w:name="_bookmark240"/>
      <w:bookmarkEnd w:id="462"/>
      <w:r>
        <w:rPr>
          <w:color w:val="8CC63F"/>
          <w:spacing w:val="-1"/>
        </w:rPr>
        <w:t>Первичная линия</w:t>
      </w:r>
    </w:p>
    <w:p>
      <w:pPr>
        <w:pStyle w:val="BodyText"/>
        <w:spacing w:line="250" w:lineRule="auto" w:before="155"/>
        <w:ind w:right="123"/>
        <w:jc w:val="both"/>
      </w:pPr>
      <w:r>
        <w:t xml:space="preserve">Все телефоны в режиме мультилинии имеют первичную линию.  </w:t>
      </w:r>
      <w:r>
        <w:t xml:space="preserve">Эта линия доступна обычным образом с помощью общего телефонного номера.  </w:t>
      </w:r>
      <w:r>
        <w:t xml:space="preserve">На эту линию будут поступать сигналы о входящих вызовах на Ваш номер.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8.9pt;height:.35pt;mso-position-horizontal-relative:char;mso-position-vertical-relative:line" coordorigin="0,0" coordsize="6978,7">
            <v:group style="position:absolute;left:3;top:3;width:6971;height:2" coordorigin="3,3" coordsize="6971,2">
              <v:shape style="position:absolute;left:3;top:3;width:6971;height:2" coordorigin="3,3" coordsize="6971,0" path="m3,3l6974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4" w:right="187"/>
        <w:jc w:val="left"/>
      </w:pPr>
      <w:r>
        <w:rPr/>
        <w:pict>
          <v:group xmlns:v="urn:schemas-microsoft-com:vml" style="position:absolute;margin-left:201.729996pt;margin-top:2.840189pt;width:22.5pt;height:14.5pt;mso-position-horizontal-relative:page;mso-position-vertical-relative:paragraph;z-index:23872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001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 Чтобы не возникало конфликтов между индивидуальными телефонами в режиме мультилинии, функции «Не беспокоить» и «Переадресация вызовов» могут быть применены только на первичной линии.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8.9pt;height:.35pt;mso-position-horizontal-relative:char;mso-position-vertical-relative:line" coordorigin="0,0" coordsize="6978,7">
            <v:group style="position:absolute;left:3;top:3;width:6971;height:2" coordorigin="3,3" coordsize="6971,2">
              <v:shape style="position:absolute;left:3;top:3;width:6971;height:2" coordorigin="3,3" coordsize="6971,0" path="m3,3l6974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left"/>
      </w:pPr>
      <w:bookmarkStart w:id="463" w:name="Secondary line"/>
      <w:bookmarkEnd w:id="463"/>
      <w:bookmarkStart w:id="464" w:name="_bookmark241"/>
      <w:bookmarkEnd w:id="464"/>
      <w:r>
        <w:rPr>
          <w:color w:val="8CC63F"/>
          <w:spacing w:val="-1"/>
        </w:rPr>
        <w:t>Вторичная линия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Вторичная линия на Вашем телефоне используется как первичная линия другим абонентом группы внешней/внутренней линии. </w:t>
      </w:r>
      <w:r>
        <w:t xml:space="preserve">Ваша первичная линия, настроенная на другой телефон группы внешней/внутренней линии, одновременно функционирует как вторичная линия такого 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396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91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39"/>
        <w:ind w:left="3221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465" w:name="Phantom line"/>
      <w:bookmarkEnd w:id="465"/>
      <w:bookmarkStart w:id="466" w:name="_bookmark242"/>
      <w:bookmarkEnd w:id="466"/>
      <w:r>
        <w:rPr>
          <w:rFonts w:ascii="Arial"/>
          <w:color w:val="8CC63F"/>
          <w:spacing w:val="-1"/>
          <w:sz w:val="24"/>
        </w:rPr>
        <w:t>Фантомная линия</w:t>
      </w:r>
    </w:p>
    <w:p>
      <w:pPr>
        <w:pStyle w:val="BodyText"/>
        <w:spacing w:line="250" w:lineRule="auto" w:before="155"/>
        <w:ind w:right="286"/>
        <w:jc w:val="both"/>
      </w:pPr>
      <w:r>
        <w:t xml:space="preserve">Фантомные линии не используются как первичные линии никакими телефонами в группе внешней/внутренней линии. </w:t>
      </w:r>
      <w:r>
        <w:t xml:space="preserve">Они создаются, например, когда количество линий, предоставленных коммуникационной системой, превосходит количество доступных телефонов.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467" w:name="Line utilization"/>
      <w:bookmarkEnd w:id="467"/>
      <w:bookmarkStart w:id="468" w:name="_bookmark243"/>
      <w:bookmarkEnd w:id="468"/>
      <w:bookmarkStart w:id="469" w:name="_bookmark244"/>
      <w:bookmarkEnd w:id="469"/>
      <w:bookmarkStart w:id="470" w:name="_bookmark245"/>
      <w:bookmarkEnd w:id="470"/>
      <w:r>
        <w:rPr>
          <w:color w:val="8CC63F"/>
          <w:spacing w:val="-1"/>
        </w:rPr>
        <w:t>Использование линий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50" w:lineRule="auto" w:before="35" w:after="0"/>
        <w:ind w:left="3391" w:right="187" w:hanging="170"/>
        <w:jc w:val="left"/>
      </w:pPr>
      <w:r>
        <w:rPr>
          <w:rFonts w:ascii="Arial"/>
          <w:b/>
          <w:spacing w:val="-1"/>
        </w:rPr>
        <w:t>Выделенная линия связи</w:t>
      </w:r>
      <w:r>
        <w:t xml:space="preserve">: </w:t>
      </w:r>
      <w:r>
        <w:t xml:space="preserve">Это линия, которая используется только одним телефоном.  </w:t>
      </w:r>
      <w:r>
        <w:t xml:space="preserve">Она не может использоваться </w:t>
      </w:r>
      <w:bookmarkStart w:id="471" w:name="_bookmark246"/>
      <w:bookmarkEnd w:id="471"/>
      <w:r>
        <w:t xml:space="preserve"> </w:t>
      </w:r>
      <w:bookmarkStart w:id="472" w:name="_bookmark247"/>
      <w:bookmarkEnd w:id="472"/>
      <w:r>
        <w:t xml:space="preserve">как вторичная линия другим телефоном.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50" w:lineRule="auto" w:before="0" w:after="0"/>
        <w:ind w:left="3391" w:right="168" w:hanging="170"/>
        <w:jc w:val="both"/>
      </w:pPr>
      <w:r>
        <w:rPr>
          <w:b w:val="1"/>
        </w:rPr>
        <w:t>Групповая линия:</w:t>
      </w:r>
      <w:r>
        <w:t xml:space="preserve"> </w:t>
      </w:r>
      <w:r>
        <w:t xml:space="preserve">Это линия, которая настроена на несколько телефонов.  </w:t>
      </w:r>
      <w:r>
        <w:t xml:space="preserve">Состояние линии отображается для всех этих телефонов.  </w:t>
      </w:r>
      <w:r>
        <w:t xml:space="preserve">Если, например, групповая линия используется телефоном, сообщение о том, что эта линия занята, отображается для всех других телефонов. </w:t>
      </w:r>
    </w:p>
    <w:p>
      <w:pPr>
        <w:numPr>
          <w:ilvl w:val="1"/>
          <w:numId w:val="15"/>
        </w:numPr>
        <w:tabs>
          <w:tab w:pos="3392" w:val="left" w:leader="none"/>
        </w:tabs>
        <w:spacing w:before="0"/>
        <w:ind w:left="3391" w:right="0" w:hanging="170"/>
        <w:jc w:val="both"/>
        <w:rPr>
          <w:rFonts w:ascii="Arial" w:hAnsi="Arial" w:cs="Arial" w:eastAsia="Arial"/>
          <w:sz w:val="20"/>
          <w:szCs w:val="20"/>
        </w:rPr>
      </w:pPr>
      <w:r>
        <w:rPr>
          <w:b w:val="1"/>
        </w:rPr>
        <w:t>Линия прямого вызова</w:t>
      </w:r>
      <w:r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 xml:space="preserve">Это линия, которая напрямую соединена с другим телефоном.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Состояние линии может быть установлено в меню команды абонентов. Оно будет видно по иконкам и цвету светодиодов линейных клавиш </w:t>
      </w:r>
      <w:r>
        <w:fldChar w:fldCharType="begin"/>
      </w:r>
      <w:r>
        <w:instrText xml:space="preserve">HYPERLINK  \l"_bookmark238"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см. с. 90</w:t>
      </w:r>
      <w:r>
        <w:fldChar w:fldCharType="end"/>
      </w:r>
      <w:r>
        <w:t>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473" w:name="LED displays"/>
      <w:bookmarkEnd w:id="473"/>
      <w:bookmarkStart w:id="474" w:name="_bookmark248"/>
      <w:bookmarkEnd w:id="474"/>
      <w:bookmarkStart w:id="475" w:name="_bookmark249"/>
      <w:bookmarkEnd w:id="475"/>
      <w:r>
        <w:rPr>
          <w:color w:val="8CC63F"/>
          <w:spacing w:val="-1"/>
        </w:rPr>
        <w:t>Отображение светодиодов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32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6273"/>
      </w:tblGrid>
      <w:tr>
        <w:trPr>
          <w:trHeight w:val="340" w:hRule="exact"/>
        </w:trPr>
        <w:tc>
          <w:tcPr>
            <w:tcW w:w="6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left="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Светодиод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27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3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Значение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19" w:hRule="exact"/>
        </w:trPr>
        <w:tc>
          <w:tcPr>
            <w:tcW w:w="694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270"/>
                <w:sz w:val="28"/>
              </w:rPr>
              <w:t>_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27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4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Светодиод отключён</w:t>
            </w:r>
            <w:r>
              <w:rPr>
                <w:rFonts w:ascii="Arial"/>
                <w:sz w:val="20"/>
              </w:rPr>
              <w:t xml:space="preserve">: </w:t>
            </w:r>
            <w:r>
              <w:rPr>
                <w:rFonts w:ascii="Arial"/>
                <w:sz w:val="20"/>
              </w:rPr>
              <w:t>Телефон в неактивном режиме.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880" w:hRule="exact"/>
        </w:trPr>
        <w:tc>
          <w:tcPr>
            <w:tcW w:w="694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183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488541"/>
                <w:w w:val="270"/>
                <w:sz w:val="28"/>
              </w:rPr>
              <w:t>£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b w:val="1"/>
              </w:rPr>
              <w:t>Вспыхивает зелёным</w:t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225" w:val="left" w:leader="none"/>
              </w:tabs>
              <w:spacing w:line="240" w:lineRule="auto" w:before="7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>На линии входящий звонок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HYPERLINK  \l"_bookmark250"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29"/>
                <w:sz w:val="18"/>
                <w:szCs w:val="18"/>
              </w:rPr>
              <w:t></w:t>
            </w:r>
            <w:r>
              <w:rPr>
                <w:rFonts w:ascii="Wingdings" w:hAnsi="Wingdings"/>
                <w:sz w:val="18"/>
              </w:rPr>
              <w:t>(см. с.</w:t>
            </w:r>
            <w:r>
              <w:rPr>
                <w:rFonts w:ascii="Arial" w:hAnsi="Arial"/>
                <w:spacing w:val="-1"/>
                <w:sz w:val="20"/>
              </w:rPr>
              <w:t xml:space="preserve"> 92)</w:t>
            </w:r>
            <w:r>
              <w:fldChar w:fldCharType="end"/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225" w:val="left" w:leader="none"/>
              </w:tabs>
              <w:spacing w:line="240" w:lineRule="auto" w:before="1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>Активен «Напоминатель об удержании вызова»</w:t>
            </w:r>
            <w:r>
              <w:fldChar w:fldCharType="begin"/>
            </w:r>
            <w:r>
              <w:instrText xml:space="preserve">HYPERLINK  \l"_bookmark387"</w:instrText>
            </w:r>
            <w:r>
              <w:fldChar w:fldCharType="separate"/>
            </w:r>
            <w:r>
              <w:rPr>
                <w:rFonts w:ascii="Wingdings" w:hAnsi="Wingdings" w:cs="Wingdings" w:eastAsia="Wingdings"/>
                <w:sz w:val="18"/>
                <w:szCs w:val="18"/>
              </w:rPr>
              <w:t></w:t>
            </w:r>
            <w:r>
              <w:rPr>
                <w:rFonts w:ascii="Wingdings" w:hAnsi="Wingdings" w:cs="Wingdings" w:eastAsia="Wingdings"/>
                <w:spacing w:val="-130"/>
                <w:sz w:val="18"/>
                <w:szCs w:val="18"/>
              </w:rPr>
              <w:t></w:t>
            </w:r>
            <w:r>
              <w:rPr>
                <w:rFonts w:ascii="Arial" w:hAnsi="Arial"/>
                <w:spacing w:val="-1"/>
                <w:sz w:val="20"/>
              </w:rPr>
              <w:t>(см. с. 137)</w:t>
            </w:r>
            <w:r>
              <w:fldChar w:fldCharType="end"/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1121" w:hRule="exact"/>
        </w:trPr>
        <w:tc>
          <w:tcPr>
            <w:tcW w:w="694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b w:val="1"/>
              </w:rPr>
              <w:t>Светодиод мерцает зелёным:</w:t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225" w:val="left" w:leader="none"/>
              </w:tabs>
              <w:spacing w:line="240" w:lineRule="auto" w:before="70" w:after="0"/>
              <w:ind w:left="224" w:right="0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Исходящий вызов на линии</w:t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225" w:val="left" w:leader="none"/>
              </w:tabs>
              <w:spacing w:line="250" w:lineRule="auto" w:before="10" w:after="0"/>
              <w:ind w:left="224" w:right="242" w:hanging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Входящий вызов был приоретизирован и выбран в соответствии с опцией "Automatic line selection for incoming calls» (Автоматический выбор линии для входящих звонков).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0" w:hRule="exact"/>
        </w:trPr>
        <w:tc>
          <w:tcPr>
            <w:tcW w:w="694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>Быстрое мигание: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Линия на удержании.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40" w:hRule="exact"/>
        </w:trPr>
        <w:tc>
          <w:tcPr>
            <w:tcW w:w="694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9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t xml:space="preserve">Вспыхивание: 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Переадресация вызовов активна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20" w:hRule="exact"/>
        </w:trPr>
        <w:tc>
          <w:tcPr>
            <w:tcW w:w="694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488541"/>
                <w:w w:val="270"/>
                <w:sz w:val="28"/>
              </w:rPr>
              <w:t>¤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b w:val="1"/>
              </w:rPr>
              <w:t>Светодиод горит зелёным</w:t>
            </w:r>
            <w:r>
              <w:rPr>
                <w:rFonts w:ascii="Arial"/>
                <w:spacing w:val="-1"/>
                <w:sz w:val="20"/>
              </w:rPr>
              <w:t xml:space="preserve">: </w:t>
            </w:r>
            <w:r>
              <w:rPr>
                <w:rFonts w:ascii="Arial"/>
                <w:spacing w:val="-1"/>
                <w:sz w:val="20"/>
              </w:rPr>
              <w:t>Линия занята.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421" w:hRule="exact"/>
        </w:trPr>
        <w:tc>
          <w:tcPr>
            <w:tcW w:w="694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4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F37149"/>
                <w:w w:val="270"/>
                <w:sz w:val="28"/>
              </w:rPr>
              <w:t>¤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27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0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b w:val="1"/>
              </w:rPr>
              <w:t>Светодиод горит оранжевым</w:t>
            </w:r>
            <w:r>
              <w:rPr>
                <w:rFonts w:ascii="Arial"/>
                <w:spacing w:val="-1"/>
                <w:sz w:val="20"/>
              </w:rPr>
              <w:t xml:space="preserve">: </w:t>
            </w:r>
            <w:r>
              <w:rPr>
                <w:rFonts w:ascii="Arial"/>
                <w:spacing w:val="-1"/>
                <w:sz w:val="20"/>
              </w:rPr>
              <w:t>Линия на удержании.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442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2;top:2671;width:284;height:280" coordorigin="912,2671" coordsize="284,280">
              <v:shape style="position:absolute;left:912;top:2671;width:284;height:280" coordorigin="912,2671" coordsize="284,280" path="m912,2950l1195,2950,1195,2671,912,2671,912,2950xe" filled="true" fillcolor="#fbf9da" stroked="false">
                <v:path arrowok="t"/>
                <v:fill type="solid"/>
              </v:shape>
            </v:group>
            <v:group style="position:absolute;left:1195;top:2671;width:1701;height:280" coordorigin="1195,2671" coordsize="1701,280">
              <v:shape style="position:absolute;left:1195;top:2671;width:1701;height:280" coordorigin="1195,2671" coordsize="1701,280" path="m1195,2950l2896,2950,2896,2671,1195,2671,1195,2950xe" filled="true" fillcolor="#fbf9da" stroked="false">
                <v:path arrowok="t"/>
                <v:fill type="solid"/>
              </v:shape>
            </v:group>
            <v:group style="position:absolute;left:2896;top:2671;width:285;height:280" coordorigin="2896,2671" coordsize="285,280">
              <v:shape style="position:absolute;left:2896;top:2671;width:285;height:280" coordorigin="2896,2671" coordsize="285,280" path="m2896,2950l3180,2950,3180,2671,2896,2671,2896,2950xe" filled="true" fillcolor="#fbf9da" stroked="false">
                <v:path arrowok="t"/>
                <v:fill type="solid"/>
              </v:shape>
            </v:group>
            <v:group style="position:absolute;left:912;top:2950;width:1984;height:441" coordorigin="912,2950" coordsize="1984,441">
              <v:shape style="position:absolute;left:912;top:2950;width:1984;height:441" coordorigin="912,2950" coordsize="1984,441" path="m912,3391l2896,3391,2896,2950,912,2950,912,3391xe" filled="true" fillcolor="#fbf9da" stroked="false">
                <v:path arrowok="t"/>
                <v:fill type="solid"/>
              </v:shape>
            </v:group>
            <v:group style="position:absolute;left:2896;top:2950;width:285;height:441" coordorigin="2896,2950" coordsize="285,441">
              <v:shape style="position:absolute;left:2896;top:2950;width:285;height:441" coordorigin="2896,2950" coordsize="285,441" path="m2896,3391l3180,3391,3180,2950,2896,2950,2896,3391xe" filled="true" fillcolor="#fbf9da" stroked="false">
                <v:path arrowok="t"/>
                <v:fill type="solid"/>
              </v:shape>
            </v:group>
            <v:group style="position:absolute;left:1152;top:3790;width:1748;height:285" coordorigin="1152,3790" coordsize="1748,285">
              <v:shape style="position:absolute;left:1152;top:3790;width:1748;height:285" coordorigin="1152,3790" coordsize="1748,285" path="m1152,4075l2899,4075,2899,3790,1152,3790,1152,4075xe" filled="true" fillcolor="#fbf9da" stroked="false">
                <v:path arrowok="t"/>
                <v:fill type="solid"/>
              </v:shape>
            </v:group>
            <v:group style="position:absolute;left:2899;top:3790;width:281;height:285" coordorigin="2899,3790" coordsize="281,285">
              <v:shape style="position:absolute;left:2899;top:3790;width:281;height:285" coordorigin="2899,3790" coordsize="281,285" path="m2899,4075l3180,4075,3180,3790,2899,3790,2899,4075xe" filled="true" fillcolor="#fbf9da" stroked="false">
                <v:path arrowok="t"/>
                <v:fill type="solid"/>
              </v:shape>
            </v:group>
            <v:group style="position:absolute;left:1152;top:3794;width:2;height:279" coordorigin="1152,3794" coordsize="2,279">
              <v:shape style="position:absolute;left:1152;top:3794;width:2;height:279" coordorigin="1152,3794" coordsize="0,279" path="m1152,3794l1152,4072e" filled="false" stroked="true" strokeweight=".34001pt" strokecolor="#000000">
                <v:path arrowok="t"/>
              </v:shape>
            </v:group>
            <v:group style="position:absolute;left:3180;top:3794;width:2;height:279" coordorigin="3180,3794" coordsize="2,279">
              <v:shape style="position:absolute;left:3180;top:3794;width:2;height:279" coordorigin="3180,3794" coordsize="0,279" path="m3180,3794l3180,4072e" filled="false" stroked="true" strokeweight=".33999pt" strokecolor="#000000">
                <v:path arrowok="t"/>
              </v:shape>
            </v:group>
            <v:group style="position:absolute;left:1150;top:3790;width:2033;height:2" coordorigin="1150,3790" coordsize="2033,2">
              <v:shape style="position:absolute;left:1150;top:3790;width:2033;height:2" coordorigin="1150,3790" coordsize="2033,0" path="m1150,3790l3182,3790e" filled="false" stroked="true" strokeweight=".33999pt" strokecolor="#000000">
                <v:path arrowok="t"/>
              </v:shape>
            </v:group>
            <v:group style="position:absolute;left:1150;top:4075;width:2033;height:2" coordorigin="1150,4075" coordsize="2033,2">
              <v:shape style="position:absolute;left:1150;top:4075;width:2033;height:2" coordorigin="1150,4075" coordsize="2033,0" path="m1150,4075l3182,4075e" filled="false" stroked="true" strokeweight=".33999pt" strokecolor="#000000">
                <v:path arrowok="t"/>
              </v:shape>
            </v:group>
            <v:group style="position:absolute;left:1141;top:4791;width:1702;height:284" coordorigin="1141,4791" coordsize="1702,284">
              <v:shape style="position:absolute;left:1141;top:4791;width:1702;height:284" coordorigin="1141,4791" coordsize="1702,284" path="m1141,5074l2843,5074,2843,4791,1141,4791,1141,5074xe" filled="true" fillcolor="#000000" stroked="false">
                <v:path arrowok="t"/>
                <v:fill type="solid"/>
              </v:shape>
            </v:group>
            <v:group style="position:absolute;left:2843;top:4791;width:280;height:284" coordorigin="2843,4791" coordsize="280,284">
              <v:shape style="position:absolute;left:2843;top:4791;width:280;height:284" coordorigin="2843,4791" coordsize="280,284" path="m2843,5074l3122,5074,3122,4791,2843,4791,2843,5074xe" filled="true" fillcolor="#000000" stroked="false">
                <v:path arrowok="t"/>
                <v:fill type="solid"/>
              </v:shape>
            </v:group>
            <v:group style="position:absolute;left:912;top:7078;width:284;height:280" coordorigin="912,7078" coordsize="284,280">
              <v:shape style="position:absolute;left:912;top:7078;width:284;height:280" coordorigin="912,7078" coordsize="284,280" path="m912,7358l1195,7358,1195,7078,912,7078,912,7358xe" filled="true" fillcolor="#fbf9da" stroked="false">
                <v:path arrowok="t"/>
                <v:fill type="solid"/>
              </v:shape>
            </v:group>
            <v:group style="position:absolute;left:1195;top:7078;width:1701;height:280" coordorigin="1195,7078" coordsize="1701,280">
              <v:shape style="position:absolute;left:1195;top:7078;width:1701;height:280" coordorigin="1195,7078" coordsize="1701,280" path="m1195,7358l2896,7358,2896,7078,1195,7078,1195,7358xe" filled="true" fillcolor="#fbf9da" stroked="false">
                <v:path arrowok="t"/>
                <v:fill type="solid"/>
              </v:shape>
            </v:group>
            <v:group style="position:absolute;left:2896;top:7078;width:285;height:280" coordorigin="2896,7078" coordsize="285,280">
              <v:shape style="position:absolute;left:2896;top:7078;width:285;height:280" coordorigin="2896,7078" coordsize="285,280" path="m2896,7358l3180,7358,3180,7078,2896,7078,2896,7358xe" filled="true" fillcolor="#fbf9da" stroked="false">
                <v:path arrowok="t"/>
                <v:fill type="solid"/>
              </v:shape>
            </v:group>
            <v:group style="position:absolute;left:912;top:7358;width:1984;height:441" coordorigin="912,7358" coordsize="1984,441">
              <v:shape style="position:absolute;left:912;top:7358;width:1984;height:441" coordorigin="912,7358" coordsize="1984,441" path="m912,7798l2896,7798,2896,7358,912,7358,912,7798xe" filled="true" fillcolor="#fbf9da" stroked="false">
                <v:path arrowok="t"/>
                <v:fill type="solid"/>
              </v:shape>
            </v:group>
            <v:group style="position:absolute;left:2896;top:7358;width:285;height:441" coordorigin="2896,7358" coordsize="285,441">
              <v:shape style="position:absolute;left:2896;top:7358;width:285;height:441" coordorigin="2896,7358" coordsize="285,441" path="m2896,7798l3180,7798,3180,7358,2896,7358,2896,7798xe" filled="true" fillcolor="#fbf9da" stroked="false">
                <v:path arrowok="t"/>
                <v:fill type="solid"/>
              </v:shape>
            </v:group>
            <v:group style="position:absolute;left:1152;top:10471;width:1748;height:285" coordorigin="1152,10471" coordsize="1748,285">
              <v:shape style="position:absolute;left:1152;top:10471;width:1748;height:285" coordorigin="1152,10471" coordsize="1748,285" path="m1152,10755l2899,10755,2899,10471,1152,10471,1152,10755xe" filled="true" fillcolor="#fbf9da" stroked="false">
                <v:path arrowok="t"/>
                <v:fill type="solid"/>
              </v:shape>
            </v:group>
            <v:group style="position:absolute;left:2899;top:10471;width:281;height:285" coordorigin="2899,10471" coordsize="281,285">
              <v:shape style="position:absolute;left:2899;top:10471;width:281;height:285" coordorigin="2899,10471" coordsize="281,285" path="m2899,10755l3180,10755,3180,10471,2899,10471,2899,10755xe" filled="true" fillcolor="#fbf9da" stroked="false">
                <v:path arrowok="t"/>
                <v:fill type="solid"/>
              </v:shape>
            </v:group>
            <v:group style="position:absolute;left:1152;top:10474;width:2;height:279" coordorigin="1152,10474" coordsize="2,279">
              <v:shape style="position:absolute;left:1152;top:10474;width:2;height:279" coordorigin="1152,10474" coordsize="0,279" path="m1152,10474l1152,10753e" filled="false" stroked="true" strokeweight=".34001pt" strokecolor="#000000">
                <v:path arrowok="t"/>
              </v:shape>
            </v:group>
            <v:group style="position:absolute;left:3180;top:10474;width:2;height:279" coordorigin="3180,10474" coordsize="2,279">
              <v:shape style="position:absolute;left:3180;top:10474;width:2;height:279" coordorigin="3180,10474" coordsize="0,279" path="m3180,10474l3180,10753e" filled="false" stroked="true" strokeweight=".33999pt" strokecolor="#000000">
                <v:path arrowok="t"/>
              </v:shape>
            </v:group>
            <v:group style="position:absolute;left:1150;top:10471;width:2033;height:2" coordorigin="1150,10471" coordsize="2033,2">
              <v:shape style="position:absolute;left:1150;top:10471;width:2033;height:2" coordorigin="1150,10471" coordsize="2033,0" path="m1150,10471l3182,10471e" filled="false" stroked="true" strokeweight=".34002pt" strokecolor="#000000">
                <v:path arrowok="t"/>
              </v:shape>
            </v:group>
            <v:group style="position:absolute;left:1150;top:10755;width:2033;height:2" coordorigin="1150,10755" coordsize="2033,2">
              <v:shape style="position:absolute;left:1150;top:10755;width:2033;height:2" coordorigin="1150,10755" coordsize="2033,0" path="m1150,10755l3182,10755e" filled="false" stroked="true" strokeweight=".33999pt" strokecolor="#000000">
                <v:path arrowok="t"/>
              </v:shape>
            </v:group>
            <v:group style="position:absolute;left:1141;top:11472;width:1702;height:284" coordorigin="1141,11472" coordsize="1702,284">
              <v:shape style="position:absolute;left:1141;top:11472;width:1702;height:284" coordorigin="1141,11472" coordsize="1702,284" path="m1141,11755l2843,11755,2843,11472,1141,11472,1141,11755xe" filled="true" fillcolor="#000000" stroked="false">
                <v:path arrowok="t"/>
                <v:fill type="solid"/>
              </v:shape>
            </v:group>
            <v:group style="position:absolute;left:2843;top:11472;width:280;height:284" coordorigin="2843,11472" coordsize="280,284">
              <v:shape style="position:absolute;left:2843;top:11472;width:280;height:284" coordorigin="2843,11472" coordsize="280,284" path="m2843,11755l3122,11755,3122,11472,2843,11472,2843,11755xe" filled="true" fillcolor="#000000" stroked="false">
                <v:path arrowok="t"/>
                <v:fill type="solid"/>
              </v:shape>
              <v:shape style="position:absolute;left:946;top:2692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215"/>
                          <w:sz w:val="18"/>
                        </w:rPr>
                        <w:t>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94;top:2680;width:1564;height:653" type="#_x0000_t202" filled="false" stroked="false">
                <v:textbox inset="0,0,0,0">
                  <w:txbxContent>
                    <w:p>
                      <w:pPr>
                        <w:tabs>
                          <w:tab w:pos="1324" w:val="left" w:leader="none"/>
                        </w:tabs>
                        <w:spacing w:line="189" w:lineRule="exact" w:before="0"/>
                        <w:ind w:left="0" w:right="0" w:firstLine="3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t>Incoming call (Входящий вызов)</w:t>
                      </w:r>
                      <w:r>
                        <w:tab/>
                      </w:r>
                      <w:r>
                        <w:rPr>
                          <w:rFonts w:ascii="Arial" w:hAnsi="Arial"/>
                          <w:w w:val="165"/>
                          <w:sz w:val="20"/>
                        </w:rPr>
                        <w:t>ø</w:t>
                      </w:r>
                    </w:p>
                    <w:p>
                      <w:pPr>
                        <w:spacing w:line="136" w:lineRule="auto" w:before="90"/>
                        <w:ind w:left="159" w:right="656" w:hanging="16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6;top:7099;width:21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215"/>
                          <w:sz w:val="18"/>
                        </w:rPr>
                        <w:t>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94;top:7109;width:905;height:630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37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Incoming call (Входящий вызов)</w:t>
                      </w:r>
                    </w:p>
                    <w:p>
                      <w:pPr>
                        <w:spacing w:line="136" w:lineRule="auto" w:before="92"/>
                        <w:ind w:left="159" w:right="0" w:hanging="16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Thomas Meier 1234954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8;top:7087;width:24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w w:val="215"/>
                          <w:sz w:val="20"/>
                        </w:rPr>
                        <w:t>u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3836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46;top:3786;width:1288;height:200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  <w:p>
                      <w:pPr>
                        <w:spacing w:before="141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Answer (Ответ)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7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0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0"/>
                          <w:sz w:val="22"/>
                        </w:rPr>
                        <w:t>^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0;top:8009;width:304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0"/>
                          <w:sz w:val="22"/>
                        </w:rPr>
                        <w:t>^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0516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0466;width:432;height:65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70"/>
                          <w:sz w:val="28"/>
                        </w:rPr>
                        <w:t>£</w:t>
                      </w:r>
                    </w:p>
                    <w:p>
                      <w:pPr>
                        <w:spacing w:line="224" w:lineRule="exact" w:before="141"/>
                        <w:ind w:left="268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46;top:11467;width:126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Answer (Ответ)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476" w:name="Incoming calls"/>
      <w:bookmarkEnd w:id="476"/>
      <w:bookmarkStart w:id="477" w:name="_bookmark250"/>
      <w:bookmarkEnd w:id="477"/>
      <w:bookmarkStart w:id="478" w:name="_bookmark251"/>
      <w:bookmarkEnd w:id="478"/>
      <w:r>
        <w:rPr>
          <w:color w:val="8CC63F"/>
        </w:rPr>
        <w:t>Входящие вызовы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479" w:name="Answering calls for the primary line"/>
      <w:bookmarkEnd w:id="479"/>
      <w:bookmarkStart w:id="480" w:name="_bookmark252"/>
      <w:bookmarkEnd w:id="480"/>
      <w:r>
        <w:rPr>
          <w:rFonts w:ascii="Arial"/>
          <w:color w:val="8CC63F"/>
          <w:spacing w:val="-1"/>
          <w:sz w:val="24"/>
        </w:rPr>
        <w:t>Ответ на вызовы на первичную линию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Телефон звонит. </w:t>
      </w:r>
      <w:r>
        <w:t xml:space="preserve">Отображены звонящий и соответствующая линия.  </w:t>
      </w:r>
      <w:r>
        <w:t>Уведомляющий светодиод вспыхивает.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</w:pPr>
      <w:r>
        <w:t xml:space="preserve">Следует нажать вспыхивающую клавишу для первичной линии и активировать режим спикерфона.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74"/>
        <w:ind w:right="0"/>
        <w:jc w:val="left"/>
      </w:pPr>
      <w:r>
        <w:t>Нажать переназначаемую клавишу и активировать режим спикерфона.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4"/>
        <w:ind w:right="0"/>
        <w:jc w:val="left"/>
      </w:pPr>
      <w:r>
        <w:t xml:space="preserve">Поднять трубку. </w:t>
      </w:r>
      <w:r>
        <w:t>Вы ответили на звонок.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481" w:name="Answering calls for a secondary line"/>
      <w:bookmarkEnd w:id="481"/>
      <w:r>
        <w:rPr>
          <w:color w:val="8CC63F"/>
          <w:spacing w:val="-1"/>
        </w:rPr>
        <w:t>Ответ на вызовы на вторичную линию</w:t>
      </w:r>
    </w:p>
    <w:p>
      <w:pPr>
        <w:pStyle w:val="BodyText"/>
        <w:spacing w:line="240" w:lineRule="auto" w:before="164"/>
        <w:ind w:right="0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Вторичная линия настроена на Ваш телефон, находящийся в режиме мультилиния.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Телефон звонит. </w:t>
      </w:r>
      <w:r>
        <w:t xml:space="preserve">Отображены звонящий и соответствующая линия. </w:t>
      </w:r>
      <w:r>
        <w:t>Уведомляющий светодиод вспыхивает.</w:t>
      </w:r>
    </w:p>
    <w:p>
      <w:pPr>
        <w:pStyle w:val="Heading6"/>
        <w:spacing w:line="240" w:lineRule="auto" w:before="120"/>
        <w:ind w:right="0"/>
        <w:jc w:val="left"/>
        <w:rPr>
          <w:b w:val="0"/>
          <w:bCs w:val="0"/>
        </w:rPr>
      </w:pPr>
      <w:r>
        <w:t>Применение телефонной трубки</w:t>
      </w:r>
    </w:p>
    <w:p>
      <w:pPr>
        <w:pStyle w:val="BodyText"/>
        <w:spacing w:line="240" w:lineRule="auto" w:before="123"/>
        <w:ind w:right="0"/>
        <w:jc w:val="left"/>
      </w:pPr>
      <w:r>
        <w:t>Поднять трубку.</w:t>
      </w:r>
    </w:p>
    <w:p>
      <w:pPr>
        <w:pStyle w:val="BodyText"/>
        <w:spacing w:line="240" w:lineRule="auto" w:before="130"/>
        <w:ind w:right="0"/>
        <w:jc w:val="left"/>
      </w:pPr>
      <w:r>
        <w:t>Вы ответили на звонок.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178pt;width:22.5pt;height:14.55pt;mso-position-horizontal-relative:page;mso-position-vertical-relative:paragraph;z-index:24448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003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Линия, по которой идёт вызов, определяется автоматически.  </w:t>
      </w:r>
      <w:r>
        <w:t>Если вызов идёт по более чем одной линии, Вы будете подключены к той линии, по которой он шёл дольше всего.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left"/>
      </w:pPr>
      <w:bookmarkStart w:id="482" w:name="Using the line keys"/>
      <w:bookmarkEnd w:id="482"/>
      <w:r>
        <w:rPr>
          <w:color w:val="8CC63F"/>
          <w:spacing w:val="-1"/>
        </w:rPr>
        <w:t>Применение линейных клавиш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t>Следует нажать вспыхвающую клавишу для вторичной линии и активировать режим спикерфона.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74"/>
        <w:ind w:right="0"/>
        <w:jc w:val="left"/>
      </w:pPr>
      <w:r>
        <w:t>Нажать переназначаемую клавишу и активировать режим спикерфона.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483" w:name="Making calls"/>
      <w:bookmarkEnd w:id="483"/>
      <w:bookmarkStart w:id="484" w:name="_bookmark253"/>
      <w:bookmarkEnd w:id="484"/>
      <w:bookmarkStart w:id="485" w:name="_bookmark254"/>
      <w:bookmarkEnd w:id="485"/>
      <w:r>
        <w:rPr>
          <w:color w:val="8CC63F"/>
          <w:spacing w:val="-1"/>
        </w:rPr>
        <w:t>Звонки</w:t>
      </w:r>
    </w:p>
    <w:p>
      <w:pPr>
        <w:pStyle w:val="BodyText"/>
        <w:spacing w:line="240" w:lineRule="auto" w:before="182"/>
        <w:ind w:right="0"/>
        <w:jc w:val="left"/>
      </w:pPr>
      <w:r>
        <w:t xml:space="preserve">Перед звонком по телефону в режиме мультилиния Вы захватываете линию.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1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75"/>
        <w:jc w:val="both"/>
      </w:pPr>
      <w:r>
        <w:rPr/>
        <w:pict>
          <v:shape xmlns:v="urn:schemas-microsoft-com:vml" style="position:absolute;margin-left:205.259995pt;margin-top:4.663341pt;width:18.75pt;height:14pt;mso-position-horizontal-relative:page;mso-position-vertical-relative:paragraph;z-index:2449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Захват можно настроить индивидуально.  </w:t>
      </w:r>
      <w:r>
        <w:t xml:space="preserve">Администратор может определить, можно ли автоматически захватывать линии Вашего телефона, и если да, то в каком порядке.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50.05pt;height:.35pt;mso-position-horizontal-relative:char;mso-position-vertical-relative:line" coordorigin="0,0" coordsize="7001,7">
            <v:group style="position:absolute;left:3;top:3;width:6994;height:2" coordorigin="3,3" coordsize="6994,2">
              <v:shape style="position:absolute;left:3;top:3;width:6994;height:2" coordorigin="3,3" coordsize="6994,0" path="m3,3l699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79pt;width:22.5pt;height:14.55pt;mso-position-horizontal-relative:page;mso-position-vertical-relative:paragraph;z-index:24472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Вы захватили вторичную линию, она будет зарезервирована для Ваших звонков на установленный период, продолжительность которого устанавливается администратором.  </w:t>
      </w:r>
      <w:r>
        <w:t xml:space="preserve">Другой пользователь не может захватывать данную линию в течение этого периода, даже если она назначена на его телефон.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50.05pt;height:.35pt;mso-position-horizontal-relative:char;mso-position-vertical-relative:line" coordorigin="0,0" coordsize="7001,7">
            <v:group style="position:absolute;left:3;top:3;width:6994;height:2" coordorigin="3,3" coordsize="6994,2">
              <v:shape style="position:absolute;left:3;top:3;width:6994;height:2" coordorigin="3,3" coordsize="6994,0" path="m3,3l6997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504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2731;width:1748;height:284" coordorigin="1152,2731" coordsize="1748,284">
              <v:shape style="position:absolute;left:1152;top:2731;width:1748;height:284" coordorigin="1152,2731" coordsize="1748,284" path="m1152,3014l2899,3014,2899,2731,1152,2731,1152,3014xe" filled="true" fillcolor="#fbf9da" stroked="false">
                <v:path arrowok="t"/>
                <v:fill type="solid"/>
              </v:shape>
            </v:group>
            <v:group style="position:absolute;left:2899;top:2731;width:281;height:284" coordorigin="2899,2731" coordsize="281,284">
              <v:shape style="position:absolute;left:2899;top:2731;width:281;height:284" coordorigin="2899,2731" coordsize="281,284" path="m2899,3014l3180,3014,3180,2731,2899,2731,2899,3014xe" filled="true" fillcolor="#fbf9da" stroked="false">
                <v:path arrowok="t"/>
                <v:fill type="solid"/>
              </v:shape>
            </v:group>
            <v:group style="position:absolute;left:1152;top:2733;width:2;height:279" coordorigin="1152,2733" coordsize="2,279">
              <v:shape style="position:absolute;left:1152;top:2733;width:2;height:279" coordorigin="1152,2733" coordsize="0,279" path="m1152,2733l1152,3012e" filled="false" stroked="true" strokeweight=".34001pt" strokecolor="#000000">
                <v:path arrowok="t"/>
              </v:shape>
            </v:group>
            <v:group style="position:absolute;left:3180;top:2733;width:2;height:279" coordorigin="3180,2733" coordsize="2,279">
              <v:shape style="position:absolute;left:3180;top:2733;width:2;height:279" coordorigin="3180,2733" coordsize="0,279" path="m3180,2733l3180,3012e" filled="false" stroked="true" strokeweight=".33999pt" strokecolor="#000000">
                <v:path arrowok="t"/>
              </v:shape>
            </v:group>
            <v:group style="position:absolute;left:1150;top:2731;width:2033;height:2" coordorigin="1150,2731" coordsize="2033,2">
              <v:shape style="position:absolute;left:1150;top:2731;width:2033;height:2" coordorigin="1150,2731" coordsize="2033,0" path="m1150,2731l3182,2731e" filled="false" stroked="true" strokeweight=".33999pt" strokecolor="#000000">
                <v:path arrowok="t"/>
              </v:shape>
            </v:group>
            <v:group style="position:absolute;left:1150;top:3014;width:2033;height:2" coordorigin="1150,3014" coordsize="2033,2">
              <v:shape style="position:absolute;left:1150;top:3014;width:2033;height:2" coordorigin="1150,3014" coordsize="2033,0" path="m1150,3014l3182,3014e" filled="false" stroked="true" strokeweight=".33999pt" strokecolor="#000000">
                <v:path arrowok="t"/>
              </v:shape>
            </v:group>
            <v:group style="position:absolute;left:917;top:3334;width:359;height:284" coordorigin="917,3334" coordsize="359,284">
              <v:shape style="position:absolute;left:917;top:3334;width:359;height:284" coordorigin="917,3334" coordsize="359,284" path="m917,3618l1276,3618,1276,3334,917,3334,917,3618xe" filled="true" fillcolor="#fbf9da" stroked="false">
                <v:path arrowok="t"/>
                <v:fill type="solid"/>
              </v:shape>
            </v:group>
            <v:group style="position:absolute;left:1276;top:3334;width:284;height:284" coordorigin="1276,3334" coordsize="284,284">
              <v:shape style="position:absolute;left:1276;top:3334;width:284;height:284" coordorigin="1276,3334" coordsize="284,284" path="m1276,3618l1559,3618,1559,3334,1276,3334,1276,3618xe" filled="true" fillcolor="#fbf9da" stroked="false">
                <v:path arrowok="t"/>
                <v:fill type="solid"/>
              </v:shape>
            </v:group>
            <v:group style="position:absolute;left:1559;top:3334;width:1794;height:284" coordorigin="1559,3334" coordsize="1794,284">
              <v:shape style="position:absolute;left:1559;top:3334;width:1794;height:284" coordorigin="1559,3334" coordsize="1794,284" path="m1559,3618l3353,3618,3353,3334,1559,3334,1559,3618xe" filled="true" fillcolor="#fbf9da" stroked="false">
                <v:path arrowok="t"/>
                <v:fill type="solid"/>
              </v:shape>
            </v:group>
            <v:group style="position:absolute;left:3353;top:3334;width:281;height:284" coordorigin="3353,3334" coordsize="281,284">
              <v:shape style="position:absolute;left:3353;top:3334;width:281;height:284" coordorigin="3353,3334" coordsize="281,284" path="m3353,3618l3634,3618,3634,3334,3353,3334,3353,3618xe" filled="true" fillcolor="#fbf9da" stroked="false">
                <v:path arrowok="t"/>
                <v:fill type="solid"/>
              </v:shape>
            </v:group>
            <v:group style="position:absolute;left:905;top:6454;width:232;height:285" coordorigin="905,6454" coordsize="232,285">
              <v:shape style="position:absolute;left:905;top:6454;width:232;height:285" coordorigin="905,6454" coordsize="232,285" path="m905,6739l1136,6739,1136,6454,905,6454,905,6739xe" filled="true" fillcolor="#000000" stroked="false">
                <v:path arrowok="t"/>
                <v:fill type="solid"/>
              </v:shape>
            </v:group>
            <v:group style="position:absolute;left:1136;top:6454;width:855;height:285" coordorigin="1136,6454" coordsize="855,285">
              <v:shape style="position:absolute;left:1136;top:6454;width:855;height:285" coordorigin="1136,6454" coordsize="855,285" path="m1136,6739l1991,6739,1991,6454,1136,6454,1136,6739xe" filled="true" fillcolor="#000000" stroked="false">
                <v:path arrowok="t"/>
                <v:fill type="solid"/>
              </v:shape>
            </v:group>
            <v:group style="position:absolute;left:1991;top:6454;width:852;height:285" coordorigin="1991,6454" coordsize="852,285">
              <v:shape style="position:absolute;left:1991;top:6454;width:852;height:285" coordorigin="1991,6454" coordsize="852,285" path="m1991,6739l2843,6739,2843,6454,1991,6454,1991,6739xe" filled="true" fillcolor="#000000" stroked="false">
                <v:path arrowok="t"/>
                <v:fill type="solid"/>
              </v:shape>
            </v:group>
            <v:group style="position:absolute;left:2843;top:6454;width:280;height:285" coordorigin="2843,6454" coordsize="280,285">
              <v:shape style="position:absolute;left:2843;top:6454;width:280;height:285" coordorigin="2843,6454" coordsize="280,285" path="m2843,6739l3122,6739,3122,6454,2843,6454,2843,6739xe" filled="true" fillcolor="#000000" stroked="false">
                <v:path arrowok="t"/>
                <v:fill type="solid"/>
              </v:shape>
            </v:group>
            <v:group style="position:absolute;left:917;top:7399;width:359;height:284" coordorigin="917,7399" coordsize="359,284">
              <v:shape style="position:absolute;left:917;top:7399;width:359;height:284" coordorigin="917,7399" coordsize="359,284" path="m917,7682l1276,7682,1276,7399,917,7399,917,7682xe" filled="true" fillcolor="#fbf9da" stroked="false">
                <v:path arrowok="t"/>
                <v:fill type="solid"/>
              </v:shape>
            </v:group>
            <v:group style="position:absolute;left:1276;top:7399;width:284;height:284" coordorigin="1276,7399" coordsize="284,284">
              <v:shape style="position:absolute;left:1276;top:7399;width:284;height:284" coordorigin="1276,7399" coordsize="284,284" path="m1276,7682l1559,7682,1559,7399,1276,7399,1276,7682xe" filled="true" fillcolor="#fbf9da" stroked="false">
                <v:path arrowok="t"/>
                <v:fill type="solid"/>
              </v:shape>
            </v:group>
            <v:group style="position:absolute;left:1559;top:7399;width:1794;height:284" coordorigin="1559,7399" coordsize="1794,284">
              <v:shape style="position:absolute;left:1559;top:7399;width:1794;height:284" coordorigin="1559,7399" coordsize="1794,284" path="m1559,7682l3353,7682,3353,7399,1559,7399,1559,7682xe" filled="true" fillcolor="#fbf9da" stroked="false">
                <v:path arrowok="t"/>
                <v:fill type="solid"/>
              </v:shape>
            </v:group>
            <v:group style="position:absolute;left:3353;top:7399;width:281;height:284" coordorigin="3353,7399" coordsize="281,284">
              <v:shape style="position:absolute;left:3353;top:7399;width:281;height:284" coordorigin="3353,7399" coordsize="281,284" path="m3353,7682l3634,7682,3634,7399,3353,7399,3353,7682xe" filled="true" fillcolor="#fbf9da" stroked="false">
                <v:path arrowok="t"/>
                <v:fill type="solid"/>
              </v:shape>
            </v:group>
            <v:group style="position:absolute;left:917;top:10515;width:359;height:284" coordorigin="917,10515" coordsize="359,284">
              <v:shape style="position:absolute;left:917;top:10515;width:359;height:284" coordorigin="917,10515" coordsize="359,284" path="m917,10798l1276,10798,1276,10515,917,10515,917,10798xe" filled="true" fillcolor="#fbf9da" stroked="false">
                <v:path arrowok="t"/>
                <v:fill type="solid"/>
              </v:shape>
            </v:group>
            <v:group style="position:absolute;left:1276;top:10515;width:284;height:284" coordorigin="1276,10515" coordsize="284,284">
              <v:shape style="position:absolute;left:1276;top:10515;width:284;height:284" coordorigin="1276,10515" coordsize="284,284" path="m1276,10798l1559,10798,1559,10515,1276,10515,1276,10798xe" filled="true" fillcolor="#fbf9da" stroked="false">
                <v:path arrowok="t"/>
                <v:fill type="solid"/>
              </v:shape>
            </v:group>
            <v:group style="position:absolute;left:1559;top:10515;width:1794;height:284" coordorigin="1559,10515" coordsize="1794,284">
              <v:shape style="position:absolute;left:1559;top:10515;width:1794;height:284" coordorigin="1559,10515" coordsize="1794,284" path="m1559,10798l3353,10798,3353,10515,1559,10515,1559,10798xe" filled="true" fillcolor="#fbf9da" stroked="false">
                <v:path arrowok="t"/>
                <v:fill type="solid"/>
              </v:shape>
            </v:group>
            <v:group style="position:absolute;left:3353;top:10515;width:281;height:284" coordorigin="3353,10515" coordsize="281,284">
              <v:shape style="position:absolute;left:3353;top:10515;width:281;height:284" coordorigin="3353,10515" coordsize="281,284" path="m3353,10798l3634,10798,3634,10515,3353,10515,3353,10798xe" filled="true" fillcolor="#fbf9da" stroked="false">
                <v:path arrowok="t"/>
                <v:fill type="solid"/>
              </v:shape>
            </v:group>
            <v:group style="position:absolute;left:1152;top:13332;width:1748;height:285" coordorigin="1152,13332" coordsize="1748,285">
              <v:shape style="position:absolute;left:1152;top:13332;width:1748;height:285" coordorigin="1152,13332" coordsize="1748,285" path="m1152,13616l2899,13616,2899,13332,1152,13332,1152,13616xe" filled="true" fillcolor="#fbf9da" stroked="false">
                <v:path arrowok="t"/>
                <v:fill type="solid"/>
              </v:shape>
            </v:group>
            <v:group style="position:absolute;left:2899;top:13332;width:281;height:285" coordorigin="2899,13332" coordsize="281,285">
              <v:shape style="position:absolute;left:2899;top:13332;width:281;height:285" coordorigin="2899,13332" coordsize="281,285" path="m2899,13616l3180,13616,3180,13332,2899,13332,2899,13616xe" filled="true" fillcolor="#fbf9da" stroked="false">
                <v:path arrowok="t"/>
                <v:fill type="solid"/>
              </v:shape>
            </v:group>
            <v:group style="position:absolute;left:1152;top:13335;width:2;height:279" coordorigin="1152,13335" coordsize="2,279">
              <v:shape style="position:absolute;left:1152;top:13335;width:2;height:279" coordorigin="1152,13335" coordsize="0,279" path="m1152,13335l1152,13614e" filled="false" stroked="true" strokeweight=".34001pt" strokecolor="#000000">
                <v:path arrowok="t"/>
              </v:shape>
            </v:group>
            <v:group style="position:absolute;left:3180;top:13335;width:2;height:279" coordorigin="3180,13335" coordsize="2,279">
              <v:shape style="position:absolute;left:3180;top:13335;width:2;height:279" coordorigin="3180,13335" coordsize="0,279" path="m3180,13335l3180,13614e" filled="false" stroked="true" strokeweight=".33999pt" strokecolor="#000000">
                <v:path arrowok="t"/>
              </v:shape>
            </v:group>
            <v:group style="position:absolute;left:1150;top:13332;width:2033;height:2" coordorigin="1150,13332" coordsize="2033,2">
              <v:shape style="position:absolute;left:1150;top:13332;width:2033;height:2" coordorigin="1150,13332" coordsize="2033,0" path="m1150,13332l3182,13332e" filled="false" stroked="true" strokeweight=".33999pt" strokecolor="#000000">
                <v:path arrowok="t"/>
              </v:shape>
            </v:group>
            <v:group style="position:absolute;left:1150;top:13616;width:2033;height:2" coordorigin="1150,13616" coordsize="2033,2">
              <v:shape style="position:absolute;left:1150;top:13616;width:2033;height:2" coordorigin="1150,13616" coordsize="2033,0" path="m1150,13616l3182,13616e" filled="false" stroked="true" strokeweight=".33999pt" strokecolor="#000000">
                <v:path arrowok="t"/>
              </v:shape>
            </v:group>
            <v:group style="position:absolute;left:1189;top:14775;width:1654;height:285" coordorigin="1189,14775" coordsize="1654,285">
              <v:shape style="position:absolute;left:1189;top:14775;width:1654;height:285" coordorigin="1189,14775" coordsize="1654,285" path="m1189,15060l2843,15060,2843,14775,1189,14775,1189,15060xe" filled="true" fillcolor="#000000" stroked="false">
                <v:path arrowok="t"/>
                <v:fill type="solid"/>
              </v:shape>
            </v:group>
            <v:group style="position:absolute;left:2843;top:14775;width:280;height:285" coordorigin="2843,14775" coordsize="280,285">
              <v:shape style="position:absolute;left:2843;top:14775;width:280;height:285" coordorigin="2843,14775" coordsize="280,285" path="m2843,15060l3122,15060,3122,14775,2843,14775,2843,15060xe" filled="true" fillcolor="#000000" stroked="false">
                <v:path arrowok="t"/>
                <v:fill type="solid"/>
              </v:shape>
              <v:shape style="position:absolute;left:1189;top:5371;width:1934;height:285" type="#_x0000_t202" filled="true" fillcolor="#000000" stroked="false">
                <v:textbox inset="0,0,0,0">
                  <w:txbxContent>
                    <w:p>
                      <w:pPr>
                        <w:spacing w:before="15"/>
                        <w:ind w:left="75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18"/>
                        </w:rPr>
                        <w:t>Team (Команда абонентов)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2016;top:1753;width:1617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310"/>
                          <w:sz w:val="22"/>
                        </w:rPr>
                        <w:t xml:space="preserve">^ </w:t>
                      </w:r>
                      <w:r>
                        <w:rPr>
                          <w:rFonts w:asci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/>
                          <w:w w:val="520"/>
                          <w:sz w:val="28"/>
                        </w:rPr>
                        <w:t xml:space="preserve">: </w:t>
                      </w:r>
                      <w:r>
                        <w:t>или 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2776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272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53;top:3296;width:1625;height:252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1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Dial a number... (Набор номера)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3345;width:270;height:62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4727;width:440;height:136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22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13;top:6500;width:37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25;top:6450;width:138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pacing w:val="-2"/>
                          <w:w w:val="120"/>
                          <w:sz w:val="18"/>
                        </w:rPr>
                        <w:t xml:space="preserve">Available (Доступен) </w:t>
                      </w:r>
                      <w:r>
                        <w:rPr>
                          <w:rFonts w:ascii="Arial" w:hAnsi="Arial"/>
                          <w:color w:val="FFFFFF"/>
                          <w:w w:val="240"/>
                          <w:sz w:val="20"/>
                        </w:rPr>
                        <w:t xml:space="preserve">ü </w:t>
                      </w:r>
                      <w:r>
                        <w:rPr>
                          <w:rFonts w:ascii="Arial" w:hAns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53;top:7360;width:1625;height:252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1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Dial a number... (Набор номера)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7410;width:270;height:62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16;top:9898;width:1617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310"/>
                          <w:sz w:val="22"/>
                        </w:rPr>
                        <w:t xml:space="preserve">^ </w:t>
                      </w:r>
                      <w:r>
                        <w:rPr>
                          <w:rFonts w:asci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/>
                          <w:w w:val="520"/>
                          <w:sz w:val="28"/>
                        </w:rPr>
                        <w:t xml:space="preserve">: </w:t>
                      </w:r>
                      <w:r>
                        <w:t>или 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53;top:10476;width:1625;height:252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1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Dial a number... (Набор номера)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10526;width:270;height:62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O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16;top:12714;width:1617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310"/>
                          <w:sz w:val="22"/>
                        </w:rPr>
                        <w:t xml:space="preserve">^ </w:t>
                      </w:r>
                      <w:r>
                        <w:rPr>
                          <w:rFonts w:asci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/>
                          <w:w w:val="520"/>
                          <w:sz w:val="28"/>
                        </w:rPr>
                        <w:t xml:space="preserve">: </w:t>
                      </w:r>
                      <w:r>
                        <w:t>или 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3377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3327;width:433;height:108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  <w:p>
                      <w:pPr>
                        <w:spacing w:before="103"/>
                        <w:ind w:left="268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или</w:t>
                      </w:r>
                    </w:p>
                    <w:p>
                      <w:pPr>
                        <w:spacing w:line="311" w:lineRule="exact" w:before="149"/>
                        <w:ind w:left="13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5;top:14812;width:37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18"/>
                        </w:rPr>
                        <w:t>Team (Команда абонентов)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14771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486" w:name="Manual line seizure"/>
      <w:bookmarkEnd w:id="486"/>
      <w:r>
        <w:rPr>
          <w:rFonts w:ascii="Arial"/>
          <w:color w:val="8CC63F"/>
          <w:spacing w:val="-1"/>
          <w:sz w:val="24"/>
        </w:rPr>
        <w:t xml:space="preserve">Захват линии вручную </w:t>
      </w:r>
    </w:p>
    <w:p>
      <w:pPr>
        <w:pStyle w:val="BodyText"/>
        <w:spacing w:line="240" w:lineRule="auto" w:before="155"/>
        <w:ind w:right="0"/>
        <w:jc w:val="left"/>
      </w:pPr>
      <w:r>
        <w:t>Следует поднять трубку или нажать кнопку динамика или кнопку наушников.</w:t>
      </w: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t>Использование функциональных клавиш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t>Нажать необходимую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Откроется поле ввода в Диалогах.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Ввести и подтвердить телефонный номер. </w:t>
      </w:r>
      <w:r>
        <w:t>Можно также найти и использовать контакт в списке Диалогов.</w:t>
      </w:r>
    </w:p>
    <w:p>
      <w:pPr>
        <w:pStyle w:val="Heading6"/>
        <w:spacing w:line="240" w:lineRule="auto" w:before="120"/>
        <w:ind w:right="0"/>
        <w:jc w:val="left"/>
        <w:rPr>
          <w:b w:val="0"/>
          <w:bCs w:val="0"/>
        </w:rPr>
      </w:pPr>
      <w:r>
        <w:t xml:space="preserve">Звонок с использованием меню команды абонентов.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570" w:lineRule="auto"/>
        <w:ind w:right="3445"/>
        <w:jc w:val="left"/>
      </w:pPr>
      <w:r>
        <w:t xml:space="preserve">Нажать клавишу, чтобы выбрать другую линию.  </w:t>
      </w:r>
      <w:r>
        <w:t>Открыть с помощью переназначаемой клавиши.</w:t>
      </w:r>
    </w:p>
    <w:p>
      <w:pPr>
        <w:pStyle w:val="BodyText"/>
        <w:spacing w:line="228" w:lineRule="exact"/>
        <w:ind w:right="0"/>
        <w:jc w:val="left"/>
      </w:pPr>
      <w:r>
        <w:t>Выбрать нужную линию.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shape xmlns:v="urn:schemas-microsoft-com:vml" style="position:absolute;margin-left:49.080002pt;margin-top:2.719817pt;width:50.5pt;height:14.25pt;mso-position-horizontal-relative:page;mso-position-vertical-relative:paragraph;z-index:-462688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FFFFFF"/>
                      <w:w w:val="215"/>
                    </w:rPr>
                    <w:t>u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Выбрать нужную линию (напр. линию 2) и подтвердить выбор.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Снова откроется поле ввода в Диалогах.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Ввести и подтвердить телефонный номер. </w:t>
      </w:r>
      <w:r>
        <w:t>Можно также найти и использовать контакт в списке Диалогов.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28"/>
        <w:ind w:right="0"/>
        <w:jc w:val="left"/>
      </w:pPr>
      <w:bookmarkStart w:id="487" w:name="Automatic line seizure"/>
      <w:bookmarkEnd w:id="487"/>
      <w:r>
        <w:rPr>
          <w:color w:val="8CC63F"/>
          <w:spacing w:val="-1"/>
        </w:rPr>
        <w:t>Автоматический захват линии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431" w:lineRule="auto" w:before="61"/>
        <w:ind w:right="1620" w:firstLine="84"/>
        <w:jc w:val="left"/>
      </w:pPr>
      <w:r>
        <w:rPr/>
        <w:pict>
          <v:group xmlns:v="urn:schemas-microsoft-com:vml" style="position:absolute;margin-left:201.059998pt;margin-top:26.682156pt;width:349.45pt;height:.1pt;mso-position-horizontal-relative:page;mso-position-vertical-relative:paragraph;z-index:-462184" coordorigin="4021,534" coordsize="6989,2">
            <v:shape style="position:absolute;left:4021;top:534;width:6989;height:2" coordorigin="4021,534" coordsize="6989,0" path="m4021,534l11010,534e" filled="false" stroked="true" strokeweight=".33999pt" strokecolor="#000000">
              <v:path arrowok="t"/>
            </v:shape>
            <w10:wrap xmlns:w10="urn:schemas-microsoft-com:office:word" type="none"/>
          </v:group>
        </w:pict>
      </w:r>
      <w:r>
        <w:rPr>
          <w:rFonts w:ascii="Arial" w:hAnsi="Arial"/>
          <w:color w:val="488541"/>
          <w:w w:val="210"/>
          <w:sz w:val="28"/>
        </w:rPr>
        <w:t xml:space="preserve">ñ </w:t>
      </w:r>
      <w:r>
        <w:t xml:space="preserve">необходимо, чтобы установленные администратором настройки предусматривали такой захват. </w:t>
      </w:r>
      <w:r>
        <w:t>Следует поднять трубку или нажать кнопку динамика или кнопку наушников.</w:t>
      </w:r>
    </w:p>
    <w:p>
      <w:pPr>
        <w:pStyle w:val="BodyText"/>
        <w:spacing w:line="240" w:lineRule="auto" w:before="111"/>
        <w:ind w:right="0"/>
        <w:jc w:val="left"/>
      </w:pPr>
      <w:r>
        <w:t xml:space="preserve">Откроется поле ввода для установленной линии.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Ввести и подтвердить телефонный номер. </w:t>
      </w:r>
      <w:r>
        <w:t>Можно также найти и использовать контакт в списке Диалогов.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0"/>
        <w:ind w:right="0"/>
        <w:jc w:val="left"/>
      </w:pPr>
      <w:bookmarkStart w:id="488" w:name="Dialing the last dialed number"/>
      <w:bookmarkEnd w:id="488"/>
      <w:bookmarkStart w:id="489" w:name="_bookmark255"/>
      <w:bookmarkEnd w:id="489"/>
      <w:r>
        <w:rPr>
          <w:color w:val="8CC63F"/>
          <w:spacing w:val="-1"/>
        </w:rPr>
        <w:t>Звонок на последний набранный номер</w:t>
      </w:r>
    </w:p>
    <w:p>
      <w:pPr>
        <w:pStyle w:val="BodyText"/>
        <w:spacing w:line="250" w:lineRule="auto" w:before="164"/>
        <w:ind w:right="187"/>
        <w:jc w:val="left"/>
      </w:pPr>
      <w:r>
        <w:t xml:space="preserve">Последний набранный номер на телефоне (если с помощью линейных клавиш, то по первичной линии) используется для повторного звонка. </w:t>
      </w:r>
    </w:p>
    <w:p>
      <w:pPr>
        <w:pStyle w:val="BodyText"/>
        <w:spacing w:line="543" w:lineRule="auto" w:before="120"/>
        <w:ind w:right="1845"/>
        <w:jc w:val="left"/>
      </w:pPr>
      <w:r>
        <w:t xml:space="preserve">Следует поднять трубку или нажать кнопку динамика или кнопку наушников. </w:t>
      </w:r>
      <w:r>
        <w:t>Нажать необходимую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569" w:lineRule="auto" w:before="74"/>
        <w:ind w:right="4316"/>
        <w:jc w:val="left"/>
      </w:pPr>
      <w:r>
        <w:t xml:space="preserve">Нажать клавишу, чтобы выбрать линию. </w:t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569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69.303154pt;width:137.15pt;height:685.65pt;mso-position-horizontal-relative:page;mso-position-vertical-relative:page;z-index:25360" coordorigin="903,1386" coordsize="2743,13713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2031;width:232;height:284" coordorigin="905,2031" coordsize="232,284">
              <v:shape style="position:absolute;left:905;top:2031;width:232;height:284" coordorigin="905,2031" coordsize="232,284" path="m905,2314l1136,2314,1136,2031,905,2031,905,2314xe" filled="true" fillcolor="#000000" stroked="false">
                <v:path arrowok="t"/>
                <v:fill type="solid"/>
              </v:shape>
            </v:group>
            <v:group style="position:absolute;left:1136;top:2031;width:855;height:284" coordorigin="1136,2031" coordsize="855,284">
              <v:shape style="position:absolute;left:1136;top:2031;width:855;height:284" coordorigin="1136,2031" coordsize="855,284" path="m1136,2314l1991,2314,1991,2031,1136,2031,1136,2314xe" filled="true" fillcolor="#000000" stroked="false">
                <v:path arrowok="t"/>
                <v:fill type="solid"/>
              </v:shape>
            </v:group>
            <v:group style="position:absolute;left:1991;top:2031;width:852;height:284" coordorigin="1991,2031" coordsize="852,284">
              <v:shape style="position:absolute;left:1991;top:2031;width:852;height:284" coordorigin="1991,2031" coordsize="852,284" path="m1991,2314l2843,2314,2843,2031,1991,2031,1991,2314xe" filled="true" fillcolor="#000000" stroked="false">
                <v:path arrowok="t"/>
                <v:fill type="solid"/>
              </v:shape>
            </v:group>
            <v:group style="position:absolute;left:2843;top:2031;width:280;height:284" coordorigin="2843,2031" coordsize="280,284">
              <v:shape style="position:absolute;left:2843;top:2031;width:280;height:284" coordorigin="2843,2031" coordsize="280,284" path="m2843,2314l3122,2314,3122,2031,2843,2031,2843,2314xe" filled="true" fillcolor="#000000" stroked="false">
                <v:path arrowok="t"/>
                <v:fill type="solid"/>
              </v:shape>
            </v:group>
            <v:group style="position:absolute;left:1152;top:2635;width:281;height:284" coordorigin="1152,2635" coordsize="281,284">
              <v:shape style="position:absolute;left:1152;top:2635;width:281;height:284" coordorigin="1152,2635" coordsize="281,284" path="m1152,2918l1433,2918,1433,2635,1152,2635,1152,2918xe" filled="true" fillcolor="#fbf9da" stroked="false">
                <v:path arrowok="t"/>
                <v:fill type="solid"/>
              </v:shape>
            </v:group>
            <v:group style="position:absolute;left:1433;top:2635;width:1467;height:284" coordorigin="1433,2635" coordsize="1467,284">
              <v:shape style="position:absolute;left:1433;top:2635;width:1467;height:284" coordorigin="1433,2635" coordsize="1467,284" path="m1433,2918l2899,2918,2899,2635,1433,2635,1433,2918xe" filled="true" fillcolor="#fbf9da" stroked="false">
                <v:path arrowok="t"/>
                <v:fill type="solid"/>
              </v:shape>
            </v:group>
            <v:group style="position:absolute;left:2899;top:2635;width:281;height:284" coordorigin="2899,2635" coordsize="281,284">
              <v:shape style="position:absolute;left:2899;top:2635;width:281;height:284" coordorigin="2899,2635" coordsize="281,284" path="m2899,2918l3180,2918,3180,2635,2899,2635,2899,2918xe" filled="true" fillcolor="#fbf9da" stroked="false">
                <v:path arrowok="t"/>
                <v:fill type="solid"/>
              </v:shape>
            </v:group>
            <v:group style="position:absolute;left:1152;top:2637;width:2;height:279" coordorigin="1152,2637" coordsize="2,279">
              <v:shape style="position:absolute;left:1152;top:2637;width:2;height:279" coordorigin="1152,2637" coordsize="0,279" path="m1152,2637l1152,2916e" filled="false" stroked="true" strokeweight=".34001pt" strokecolor="#000000">
                <v:path arrowok="t"/>
              </v:shape>
            </v:group>
            <v:group style="position:absolute;left:3180;top:2637;width:2;height:279" coordorigin="3180,2637" coordsize="2,279">
              <v:shape style="position:absolute;left:3180;top:2637;width:2;height:279" coordorigin="3180,2637" coordsize="0,279" path="m3180,2637l3180,2916e" filled="false" stroked="true" strokeweight=".33999pt" strokecolor="#000000">
                <v:path arrowok="t"/>
              </v:shape>
            </v:group>
            <v:group style="position:absolute;left:1150;top:2635;width:2033;height:2" coordorigin="1150,2635" coordsize="2033,2">
              <v:shape style="position:absolute;left:1150;top:2635;width:2033;height:2" coordorigin="1150,2635" coordsize="2033,0" path="m1150,2635l3182,2635e" filled="false" stroked="true" strokeweight=".34005pt" strokecolor="#000000">
                <v:path arrowok="t"/>
              </v:shape>
            </v:group>
            <v:group style="position:absolute;left:1150;top:2918;width:2033;height:2" coordorigin="1150,2918" coordsize="2033,2">
              <v:shape style="position:absolute;left:1150;top:2918;width:2033;height:2" coordorigin="1150,2918" coordsize="2033,0" path="m1150,2918l3182,2918e" filled="false" stroked="true" strokeweight=".34005pt" strokecolor="#000000">
                <v:path arrowok="t"/>
              </v:shape>
              <v:shape style="position:absolute;left:3214;top:138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13;top:2076;width:37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25;top:2027;width:138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pacing w:val="-2"/>
                          <w:w w:val="120"/>
                          <w:sz w:val="18"/>
                        </w:rPr>
                        <w:t xml:space="preserve">Available (Доступен) </w:t>
                      </w:r>
                      <w:r>
                        <w:rPr>
                          <w:rFonts w:ascii="Arial" w:hAnsi="Arial"/>
                          <w:color w:val="FFFFFF"/>
                          <w:w w:val="240"/>
                          <w:sz w:val="20"/>
                        </w:rPr>
                        <w:t xml:space="preserve">ü </w:t>
                      </w:r>
                      <w:r>
                        <w:rPr>
                          <w:rFonts w:ascii="Arial" w:hAns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72;top:2670;width:729;height:191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t>Redial (Повторный набор)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263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4"/>
                          <w:w w:val="265"/>
                          <w:sz w:val="18"/>
                        </w:rPr>
                        <w:t>ã</w:t>
                      </w:r>
                      <w:r>
                        <w:rPr>
                          <w:rFonts w:ascii="Arial" w:hAnsi="Arial"/>
                          <w:spacing w:val="4"/>
                          <w:w w:val="265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94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570" w:lineRule="auto"/>
        <w:ind w:right="4665"/>
        <w:jc w:val="left"/>
      </w:pPr>
      <w:r>
        <w:rPr/>
        <w:pict>
          <v:shape xmlns:v="urn:schemas-microsoft-com:vml" style="position:absolute;margin-left:49.080002pt;margin-top:30.080202pt;width:50.5pt;height:14.2pt;mso-position-horizontal-relative:page;mso-position-vertical-relative:paragraph;z-index:-462040" type="#_x0000_t202" filled="false" stroked="false">
            <v:textbox inset="0,0,0,0">
              <w:txbxContent>
                <w:p>
                  <w:pPr>
                    <w:pStyle w:val="BodyText"/>
                    <w:spacing w:line="219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FFFFFF"/>
                      <w:w w:val="215"/>
                    </w:rPr>
                    <w:t>u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Выбрать нужную линию. </w:t>
      </w:r>
      <w:r>
        <w:t xml:space="preserve">Подтвердить выбор, например, второй линии. </w:t>
      </w:r>
    </w:p>
    <w:p>
      <w:pPr>
        <w:pStyle w:val="BodyText"/>
        <w:spacing w:line="240" w:lineRule="auto" w:before="23"/>
        <w:ind w:right="0"/>
        <w:jc w:val="left"/>
      </w:pPr>
      <w:r>
        <w:t>Нажать функциональную клавишу</w:t>
      </w:r>
      <w:r>
        <w:rPr>
          <w:vertAlign w:val="superscript"/>
        </w:rPr>
        <w:t>1</w:t>
      </w:r>
      <w:r>
        <w:t xml:space="preserve">. </w:t>
      </w:r>
      <w:r>
        <w:t>Соединение установлено.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32"/>
          <w:szCs w:val="32"/>
        </w:rPr>
      </w:pPr>
    </w:p>
    <w:p>
      <w:pPr>
        <w:pStyle w:val="Heading5"/>
        <w:spacing w:line="240" w:lineRule="auto" w:before="0"/>
        <w:ind w:right="0"/>
        <w:jc w:val="left"/>
      </w:pPr>
      <w:bookmarkStart w:id="490" w:name="Forwarding calls for the primary line"/>
      <w:bookmarkEnd w:id="490"/>
      <w:r>
        <w:rPr>
          <w:color w:val="8CC63F"/>
        </w:rPr>
        <w:t xml:space="preserve">Переадресация вызовов </w:t>
      </w:r>
      <w:bookmarkStart w:id="491" w:name="_bookmark256"/>
      <w:bookmarkEnd w:id="491"/>
      <w:r>
        <w:rPr>
          <w:color w:val="8CC63F"/>
        </w:rPr>
        <w:t>первичной линии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Переадресация вызовов может быть активирована только для первичной линии.  </w:t>
      </w:r>
      <w:r>
        <w:t xml:space="preserve">О том, какие возможны формы переадресации вызовов, как их настраивать и активировать см. </w:t>
      </w:r>
    </w:p>
    <w:p>
      <w:pPr>
        <w:pStyle w:val="BodyText"/>
        <w:spacing w:line="240" w:lineRule="auto"/>
        <w:ind w:right="0"/>
        <w:jc w:val="left"/>
      </w:pPr>
      <w:bookmarkStart w:id="492" w:name="_bookmark257"/>
      <w:bookmarkEnd w:id="492"/>
      <w:r>
        <w:fldChar w:fldCharType="begin"/>
      </w:r>
      <w:r>
        <w:instrText xml:space="preserve">HYPERLINK  \l"_bookmark366"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129.</w:t>
      </w:r>
      <w:r>
        <w:fldChar w:fldCharType="end"/>
      </w: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t>Информация о переадресации вызова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05" w:right="0"/>
        <w:jc w:val="left"/>
      </w:pPr>
      <w:r>
        <w:rPr>
          <w:rFonts w:ascii="Arial" w:hAnsi="Arial"/>
          <w:color w:val="488541"/>
          <w:w w:val="105"/>
          <w:sz w:val="28"/>
        </w:rPr>
        <w:t xml:space="preserve">ñ </w:t>
      </w:r>
      <w:r>
        <w:t>Необходимо, чтобы администратор активировал опцию «Forwarding shown» (Показывать информацию о переадресации вызовов).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73"/>
        <w:jc w:val="both"/>
      </w:pPr>
      <w:r>
        <w:t xml:space="preserve">Если на телефоне была активирована переадресация одного из типов и по первичной линии, то когда на этот телефон звонят, появляется окно со следующей информацией: </w:t>
      </w:r>
    </w:p>
    <w:p>
      <w:pPr>
        <w:pStyle w:val="BodyText"/>
        <w:spacing w:line="240" w:lineRule="auto" w:before="60"/>
        <w:ind w:left="1750" w:right="2782"/>
        <w:jc w:val="center"/>
      </w:pPr>
      <w:r>
        <w:t>Call from x forwarded to x (Звонок от А переадресуется к Б).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40" w:lineRule="auto" w:before="0"/>
        <w:ind w:right="0"/>
        <w:jc w:val="both"/>
      </w:pPr>
      <w:bookmarkStart w:id="493" w:name="Dialing using the hot or warm line funct"/>
      <w:bookmarkEnd w:id="493"/>
      <w:r>
        <w:rPr>
          <w:color w:val="8CC63F"/>
          <w:spacing w:val="-1"/>
        </w:rPr>
        <w:t xml:space="preserve">Звонок с помощью </w:t>
      </w:r>
      <w:bookmarkStart w:id="494" w:name="_bookmark258"/>
      <w:bookmarkEnd w:id="494"/>
      <w:r>
        <w:rPr>
          <w:color w:val="8CC63F"/>
          <w:spacing w:val="-1"/>
        </w:rPr>
        <w:t xml:space="preserve"> функций горячей и тёплой линий.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05" w:right="0"/>
        <w:jc w:val="left"/>
      </w:pPr>
      <w:r>
        <w:rPr>
          <w:rFonts w:ascii="Arial" w:hAnsi="Arial"/>
          <w:color w:val="488541"/>
          <w:w w:val="175"/>
          <w:sz w:val="28"/>
        </w:rPr>
        <w:t xml:space="preserve">ñ </w:t>
      </w:r>
      <w:r>
        <w:t xml:space="preserve">Администратор может активировать для Вашего телефона функции тёплой и горячей линий.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right="187"/>
        <w:jc w:val="left"/>
      </w:pPr>
      <w:r>
        <w:t xml:space="preserve">При снятии трубки или нажатии нажатии клавиши громкой связи, происходит звонок на номер, выбранный администратором,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60" w:after="0"/>
        <w:ind w:left="3391" w:right="0" w:hanging="170"/>
        <w:jc w:val="both"/>
      </w:pPr>
      <w:r>
        <w:t>немедленно, если выбрана функция горячей линии,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375" w:lineRule="auto" w:before="10" w:after="0"/>
        <w:ind w:left="3221" w:right="3659" w:firstLine="0"/>
        <w:jc w:val="left"/>
      </w:pPr>
      <w:r>
        <w:t xml:space="preserve">или через некоторое время, если выбрана опция тёплой линии.  </w:t>
      </w:r>
      <w:r>
        <w:t>Примеры: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174" w:lineRule="exact" w:before="0" w:after="0"/>
        <w:ind w:left="3391" w:right="0" w:hanging="170"/>
        <w:jc w:val="both"/>
      </w:pPr>
      <w:r>
        <w:t xml:space="preserve">телефон в лифте, звонящий непосредственно на номер абонента;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50" w:lineRule="auto" w:before="10" w:after="0"/>
        <w:ind w:left="3391" w:right="208" w:hanging="170"/>
        <w:jc w:val="left"/>
      </w:pPr>
      <w:r>
        <w:t xml:space="preserve">телефон в постели пациента, звонок которого перенаправляется на номер палаты, например, через одну минуту, если не получается дозвониться на другой номер.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</w:pPr>
      <w:bookmarkStart w:id="495" w:name="During calls"/>
      <w:bookmarkEnd w:id="495"/>
      <w:bookmarkStart w:id="496" w:name="_bookmark259"/>
      <w:bookmarkEnd w:id="496"/>
      <w:bookmarkStart w:id="497" w:name="_bookmark260"/>
      <w:bookmarkEnd w:id="497"/>
      <w:r>
        <w:rPr>
          <w:color w:val="8CC63F"/>
          <w:spacing w:val="-1"/>
        </w:rPr>
        <w:t>Во время звонков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40" w:lineRule="auto" w:before="0"/>
        <w:ind w:right="0"/>
        <w:jc w:val="both"/>
      </w:pPr>
      <w:bookmarkStart w:id="498" w:name="Making and receiving calls on a single l"/>
      <w:bookmarkEnd w:id="498"/>
      <w:bookmarkStart w:id="499" w:name="_bookmark261"/>
      <w:bookmarkEnd w:id="499"/>
      <w:r>
        <w:rPr>
          <w:color w:val="8CC63F"/>
          <w:spacing w:val="-1"/>
        </w:rPr>
        <w:t>Отправка и приём вызовов на одной линии</w:t>
      </w:r>
    </w:p>
    <w:p>
      <w:pPr>
        <w:pStyle w:val="BodyText"/>
        <w:spacing w:line="250" w:lineRule="auto" w:before="155"/>
        <w:ind w:right="194"/>
        <w:jc w:val="both"/>
      </w:pPr>
      <w:r>
        <w:t xml:space="preserve">Если для отправки и приёма вызовов на телефоне в режиме мультилинии используется только одна линия, телефон работает так же, как телефон с одной линией: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60" w:after="0"/>
        <w:ind w:left="3391" w:right="0" w:hanging="170"/>
        <w:jc w:val="both"/>
      </w:pPr>
      <w:r>
        <w:t>Повторный набор номера</w:t>
      </w:r>
      <w:r>
        <w:fldChar w:fldCharType="begin"/>
      </w:r>
      <w:r>
        <w:instrText xml:space="preserve">HYPERLINK  \l"_bookmark141"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60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Консультационный звонок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63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 xml:space="preserve">Переключение/соединение </w:t>
      </w:r>
      <w:r>
        <w:fldChar w:fldCharType="begin"/>
      </w:r>
      <w:r>
        <w:instrText xml:space="preserve">HYPERLINK  \l"_bookmark164"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2"/>
          <w:sz w:val="18"/>
          <w:szCs w:val="18"/>
        </w:rPr>
        <w:t></w:t>
      </w:r>
      <w:r>
        <w:rPr>
          <w:rFonts w:ascii="Wingdings" w:hAnsi="Wingdings"/>
          <w:sz w:val="18"/>
        </w:rPr>
        <w:t>с. 65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Обратный вызов</w:t>
      </w:r>
      <w:r>
        <w:fldChar w:fldCharType="begin"/>
      </w:r>
      <w:r>
        <w:instrText xml:space="preserve">HYPERLINK  \l"_bookmark145"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60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Удержание</w:t>
      </w:r>
      <w:r>
        <w:fldChar w:fldCharType="begin"/>
      </w:r>
      <w:r>
        <w:instrText xml:space="preserve">HYPERLINK  \l"_bookmark170"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67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 xml:space="preserve">Звонок в режиме ожидания (второй звонок) </w:t>
      </w:r>
      <w:r>
        <w:fldChar w:fldCharType="begin"/>
      </w:r>
      <w:r>
        <w:instrText xml:space="preserve">HYPERLINK  \l"_bookmark172"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67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 xml:space="preserve">Перевод звонка </w:t>
      </w:r>
      <w:r>
        <w:fldChar w:fldCharType="begin"/>
      </w:r>
      <w:r>
        <w:instrText xml:space="preserve">HYPERLINK  \l"_bookmark178"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69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 xml:space="preserve">Конференция </w:t>
      </w:r>
      <w:r>
        <w:fldChar w:fldCharType="begin"/>
      </w:r>
      <w:r>
        <w:instrText xml:space="preserve">HYPERLINK  \l"_bookmark166"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4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с. 65</w:t>
      </w:r>
      <w:r>
        <w:fldChar w:fldCharType="end"/>
      </w:r>
    </w:p>
    <w:p>
      <w:pPr>
        <w:pStyle w:val="BodyText"/>
        <w:spacing w:line="240" w:lineRule="auto" w:before="130"/>
        <w:ind w:right="0"/>
        <w:jc w:val="both"/>
      </w:pPr>
      <w:r>
        <w:t xml:space="preserve">Функции, доступные только для первичной линии: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70" w:after="0"/>
        <w:ind w:left="3391" w:right="0" w:hanging="170"/>
        <w:jc w:val="both"/>
      </w:pPr>
      <w:r>
        <w:t>Голосовая почта</w:t>
      </w:r>
      <w:r>
        <w:fldChar w:fldCharType="begin"/>
      </w:r>
      <w:r>
        <w:instrText xml:space="preserve">HYPERLINK  \l"_bookmark193"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75</w:t>
      </w:r>
      <w:r>
        <w:fldChar w:fldCharType="end"/>
      </w:r>
    </w:p>
    <w:p>
      <w:pPr>
        <w:spacing w:before="0"/>
        <w:ind w:left="3221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z w:val="14"/>
        </w:rPr>
        <w:t xml:space="preserve">1.  </w:t>
      </w:r>
      <w:r>
        <w:t xml:space="preserve">Следует иметь ввиду информацию о журнале вызовов </w:t>
      </w:r>
      <w:r>
        <w:fldChar w:fldCharType="begin"/>
      </w:r>
      <w:r>
        <w:instrText xml:space="preserve">HYPERLINK  \l"_bookmark426"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45"/>
          <w:sz w:val="18"/>
          <w:szCs w:val="18"/>
        </w:rPr>
        <w:t></w:t>
      </w:r>
      <w:r>
        <w:rPr>
          <w:rFonts w:ascii="Arial" w:hAnsi="Arial"/>
          <w:spacing w:val="-1"/>
          <w:sz w:val="14"/>
        </w:rPr>
        <w:t>(с. 154.)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both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593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5742;width:1748;height:284" coordorigin="1152,5742" coordsize="1748,284">
              <v:shape style="position:absolute;left:1152;top:5742;width:1748;height:284" coordorigin="1152,5742" coordsize="1748,284" path="m1152,6025l2899,6025,2899,5742,1152,5742,1152,6025xe" filled="true" fillcolor="#fbf9da" stroked="false">
                <v:path arrowok="t"/>
                <v:fill type="solid"/>
              </v:shape>
            </v:group>
            <v:group style="position:absolute;left:2899;top:5742;width:281;height:284" coordorigin="2899,5742" coordsize="281,284">
              <v:shape style="position:absolute;left:2899;top:5742;width:281;height:284" coordorigin="2899,5742" coordsize="281,284" path="m2899,6025l3180,6025,3180,5742,2899,5742,2899,6025xe" filled="true" fillcolor="#fbf9da" stroked="false">
                <v:path arrowok="t"/>
                <v:fill type="solid"/>
              </v:shape>
            </v:group>
            <v:group style="position:absolute;left:1152;top:5744;width:2;height:279" coordorigin="1152,5744" coordsize="2,279">
              <v:shape style="position:absolute;left:1152;top:5744;width:2;height:279" coordorigin="1152,5744" coordsize="0,279" path="m1152,5744l1152,6022e" filled="false" stroked="true" strokeweight=".34001pt" strokecolor="#000000">
                <v:path arrowok="t"/>
              </v:shape>
            </v:group>
            <v:group style="position:absolute;left:3180;top:5744;width:2;height:279" coordorigin="3180,5744" coordsize="2,279">
              <v:shape style="position:absolute;left:3180;top:5744;width:2;height:279" coordorigin="3180,5744" coordsize="0,279" path="m3180,5744l3180,6022e" filled="false" stroked="true" strokeweight=".33999pt" strokecolor="#000000">
                <v:path arrowok="t"/>
              </v:shape>
            </v:group>
            <v:group style="position:absolute;left:1150;top:5742;width:2033;height:2" coordorigin="1150,5742" coordsize="2033,2">
              <v:shape style="position:absolute;left:1150;top:5742;width:2033;height:2" coordorigin="1150,5742" coordsize="2033,0" path="m1150,5742l3182,5742e" filled="false" stroked="true" strokeweight=".34005pt" strokecolor="#000000">
                <v:path arrowok="t"/>
              </v:shape>
            </v:group>
            <v:group style="position:absolute;left:1150;top:6025;width:2033;height:2" coordorigin="1150,6025" coordsize="2033,2">
              <v:shape style="position:absolute;left:1150;top:6025;width:2033;height:2" coordorigin="1150,6025" coordsize="2033,0" path="m1150,6025l3182,6025e" filled="false" stroked="true" strokeweight=".33999pt" strokecolor="#000000">
                <v:path arrowok="t"/>
              </v:shape>
            </v:group>
            <v:group style="position:absolute;left:1152;top:6344;width:1748;height:285" coordorigin="1152,6344" coordsize="1748,285">
              <v:shape style="position:absolute;left:1152;top:6344;width:1748;height:285" coordorigin="1152,6344" coordsize="1748,285" path="m1152,6628l2899,6628,2899,6344,1152,6344,1152,6628xe" filled="true" fillcolor="#fbf9da" stroked="false">
                <v:path arrowok="t"/>
                <v:fill type="solid"/>
              </v:shape>
            </v:group>
            <v:group style="position:absolute;left:2899;top:6344;width:281;height:285" coordorigin="2899,6344" coordsize="281,285">
              <v:shape style="position:absolute;left:2899;top:6344;width:281;height:285" coordorigin="2899,6344" coordsize="281,285" path="m2899,6628l3180,6628,3180,6344,2899,6344,2899,6628xe" filled="true" fillcolor="#fbf9da" stroked="false">
                <v:path arrowok="t"/>
                <v:fill type="solid"/>
              </v:shape>
            </v:group>
            <v:group style="position:absolute;left:1152;top:6348;width:2;height:279" coordorigin="1152,6348" coordsize="2,279">
              <v:shape style="position:absolute;left:1152;top:6348;width:2;height:279" coordorigin="1152,6348" coordsize="0,279" path="m1152,6348l1152,6626e" filled="false" stroked="true" strokeweight=".34001pt" strokecolor="#000000">
                <v:path arrowok="t"/>
              </v:shape>
            </v:group>
            <v:group style="position:absolute;left:3180;top:6348;width:2;height:279" coordorigin="3180,6348" coordsize="2,279">
              <v:shape style="position:absolute;left:3180;top:6348;width:2;height:279" coordorigin="3180,6348" coordsize="0,279" path="m3180,6348l3180,6626e" filled="false" stroked="true" strokeweight=".33999pt" strokecolor="#000000">
                <v:path arrowok="t"/>
              </v:shape>
            </v:group>
            <v:group style="position:absolute;left:1150;top:6344;width:2033;height:2" coordorigin="1150,6344" coordsize="2033,2">
              <v:shape style="position:absolute;left:1150;top:6344;width:2033;height:2" coordorigin="1150,6344" coordsize="2033,0" path="m1150,6344l3182,6344e" filled="false" stroked="true" strokeweight=".33999pt" strokecolor="#000000">
                <v:path arrowok="t"/>
              </v:shape>
            </v:group>
            <v:group style="position:absolute;left:1150;top:6628;width:2033;height:2" coordorigin="1150,6628" coordsize="2033,2">
              <v:shape style="position:absolute;left:1150;top:6628;width:2033;height:2" coordorigin="1150,6628" coordsize="2033,0" path="m1150,6628l3182,6628e" filled="false" stroked="true" strokeweight=".33999pt" strokecolor="#000000">
                <v:path arrowok="t"/>
              </v:shape>
            </v:group>
            <v:group style="position:absolute;left:1152;top:6948;width:1748;height:285" coordorigin="1152,6948" coordsize="1748,285">
              <v:shape style="position:absolute;left:1152;top:6948;width:1748;height:285" coordorigin="1152,6948" coordsize="1748,285" path="m1152,7232l2899,7232,2899,6948,1152,6948,1152,7232xe" filled="true" fillcolor="#fbf9da" stroked="false">
                <v:path arrowok="t"/>
                <v:fill type="solid"/>
              </v:shape>
            </v:group>
            <v:group style="position:absolute;left:2899;top:6948;width:281;height:285" coordorigin="2899,6948" coordsize="281,285">
              <v:shape style="position:absolute;left:2899;top:6948;width:281;height:285" coordorigin="2899,6948" coordsize="281,285" path="m2899,7232l3180,7232,3180,6948,2899,6948,2899,7232xe" filled="true" fillcolor="#fbf9da" stroked="false">
                <v:path arrowok="t"/>
                <v:fill type="solid"/>
              </v:shape>
            </v:group>
            <v:group style="position:absolute;left:1152;top:6950;width:2;height:279" coordorigin="1152,6950" coordsize="2,279">
              <v:shape style="position:absolute;left:1152;top:6950;width:2;height:279" coordorigin="1152,6950" coordsize="0,279" path="m1152,6950l1152,7228e" filled="false" stroked="true" strokeweight=".34001pt" strokecolor="#000000">
                <v:path arrowok="t"/>
              </v:shape>
            </v:group>
            <v:group style="position:absolute;left:3180;top:6950;width:2;height:279" coordorigin="3180,6950" coordsize="2,279">
              <v:shape style="position:absolute;left:3180;top:6950;width:2;height:279" coordorigin="3180,6950" coordsize="0,279" path="m3180,6950l3180,7228e" filled="false" stroked="true" strokeweight=".33999pt" strokecolor="#000000">
                <v:path arrowok="t"/>
              </v:shape>
            </v:group>
            <v:group style="position:absolute;left:1150;top:6948;width:2033;height:2" coordorigin="1150,6948" coordsize="2033,2">
              <v:shape style="position:absolute;left:1150;top:6948;width:2033;height:2" coordorigin="1150,6948" coordsize="2033,0" path="m1150,6948l3182,6948e" filled="false" stroked="true" strokeweight=".33999pt" strokecolor="#000000">
                <v:path arrowok="t"/>
              </v:shape>
            </v:group>
            <v:group style="position:absolute;left:1150;top:7232;width:2033;height:2" coordorigin="1150,7232" coordsize="2033,2">
              <v:shape style="position:absolute;left:1150;top:7232;width:2033;height:2" coordorigin="1150,7232" coordsize="2033,0" path="m1150,7232l3182,7232e" filled="false" stroked="true" strokeweight=".33999pt" strokecolor="#000000">
                <v:path arrowok="t"/>
              </v:shape>
            </v:group>
            <v:group style="position:absolute;left:1152;top:9508;width:1748;height:284" coordorigin="1152,9508" coordsize="1748,284">
              <v:shape style="position:absolute;left:1152;top:9508;width:1748;height:284" coordorigin="1152,9508" coordsize="1748,284" path="m1152,9792l2899,9792,2899,9508,1152,9508,1152,9792xe" filled="true" fillcolor="#fbf9da" stroked="false">
                <v:path arrowok="t"/>
                <v:fill type="solid"/>
              </v:shape>
            </v:group>
            <v:group style="position:absolute;left:2899;top:9508;width:281;height:284" coordorigin="2899,9508" coordsize="281,284">
              <v:shape style="position:absolute;left:2899;top:9508;width:281;height:284" coordorigin="2899,9508" coordsize="281,284" path="m2899,9792l3180,9792,3180,9508,2899,9508,2899,9792xe" filled="true" fillcolor="#fbf9da" stroked="false">
                <v:path arrowok="t"/>
                <v:fill type="solid"/>
              </v:shape>
            </v:group>
            <v:group style="position:absolute;left:1152;top:9511;width:2;height:279" coordorigin="1152,9511" coordsize="2,279">
              <v:shape style="position:absolute;left:1152;top:9511;width:2;height:279" coordorigin="1152,9511" coordsize="0,279" path="m1152,9511l1152,9789e" filled="false" stroked="true" strokeweight=".34001pt" strokecolor="#000000">
                <v:path arrowok="t"/>
              </v:shape>
            </v:group>
            <v:group style="position:absolute;left:3180;top:9511;width:2;height:279" coordorigin="3180,9511" coordsize="2,279">
              <v:shape style="position:absolute;left:3180;top:9511;width:2;height:279" coordorigin="3180,9511" coordsize="0,279" path="m3180,9511l3180,9789e" filled="false" stroked="true" strokeweight=".33999pt" strokecolor="#000000">
                <v:path arrowok="t"/>
              </v:shape>
            </v:group>
            <v:group style="position:absolute;left:1150;top:9508;width:2033;height:2" coordorigin="1150,9508" coordsize="2033,2">
              <v:shape style="position:absolute;left:1150;top:9508;width:2033;height:2" coordorigin="1150,9508" coordsize="2033,0" path="m1150,9508l3182,9508e" filled="false" stroked="true" strokeweight=".33999pt" strokecolor="#000000">
                <v:path arrowok="t"/>
              </v:shape>
            </v:group>
            <v:group style="position:absolute;left:1150;top:9792;width:2033;height:2" coordorigin="1150,9792" coordsize="2033,2">
              <v:shape style="position:absolute;left:1150;top:9792;width:2033;height:2" coordorigin="1150,9792" coordsize="2033,0" path="m1150,9792l3182,9792e" filled="false" stroked="true" strokeweight=".33999pt" strokecolor="#000000">
                <v:path arrowok="t"/>
              </v:shape>
            </v:group>
            <v:group style="position:absolute;left:1141;top:10112;width:1702;height:284" coordorigin="1141,10112" coordsize="1702,284">
              <v:shape style="position:absolute;left:1141;top:10112;width:1702;height:284" coordorigin="1141,10112" coordsize="1702,284" path="m1141,10395l2843,10395,2843,10112,1141,10112,1141,10395xe" filled="true" fillcolor="#000000" stroked="false">
                <v:path arrowok="t"/>
                <v:fill type="solid"/>
              </v:shape>
            </v:group>
            <v:group style="position:absolute;left:2843;top:10112;width:280;height:284" coordorigin="2843,10112" coordsize="280,284">
              <v:shape style="position:absolute;left:2843;top:10112;width:280;height:284" coordorigin="2843,10112" coordsize="280,284" path="m2843,10395l3122,10395,3122,10112,2843,10112,2843,10395xe" filled="true" fillcolor="#000000" stroked="false">
                <v:path arrowok="t"/>
                <v:fill type="solid"/>
              </v:shape>
            </v:group>
            <v:group style="position:absolute;left:1152;top:10716;width:1748;height:284" coordorigin="1152,10716" coordsize="1748,284">
              <v:shape style="position:absolute;left:1152;top:10716;width:1748;height:284" coordorigin="1152,10716" coordsize="1748,284" path="m1152,10999l2899,10999,2899,10716,1152,10716,1152,10999xe" filled="true" fillcolor="#fbf9da" stroked="false">
                <v:path arrowok="t"/>
                <v:fill type="solid"/>
              </v:shape>
            </v:group>
            <v:group style="position:absolute;left:2899;top:10716;width:281;height:284" coordorigin="2899,10716" coordsize="281,284">
              <v:shape style="position:absolute;left:2899;top:10716;width:281;height:284" coordorigin="2899,10716" coordsize="281,284" path="m2899,10999l3180,10999,3180,10716,2899,10716,2899,10999xe" filled="true" fillcolor="#fbf9da" stroked="false">
                <v:path arrowok="t"/>
                <v:fill type="solid"/>
              </v:shape>
            </v:group>
            <v:group style="position:absolute;left:1152;top:10718;width:2;height:279" coordorigin="1152,10718" coordsize="2,279">
              <v:shape style="position:absolute;left:1152;top:10718;width:2;height:279" coordorigin="1152,10718" coordsize="0,279" path="m1152,10718l1152,10996e" filled="false" stroked="true" strokeweight=".34001pt" strokecolor="#000000">
                <v:path arrowok="t"/>
              </v:shape>
            </v:group>
            <v:group style="position:absolute;left:3180;top:10718;width:2;height:279" coordorigin="3180,10718" coordsize="2,279">
              <v:shape style="position:absolute;left:3180;top:10718;width:2;height:279" coordorigin="3180,10718" coordsize="0,279" path="m3180,10718l3180,10996e" filled="false" stroked="true" strokeweight=".33999pt" strokecolor="#000000">
                <v:path arrowok="t"/>
              </v:shape>
            </v:group>
            <v:group style="position:absolute;left:1150;top:10716;width:2033;height:2" coordorigin="1150,10716" coordsize="2033,2">
              <v:shape style="position:absolute;left:1150;top:10716;width:2033;height:2" coordorigin="1150,10716" coordsize="2033,0" path="m1150,10716l3182,10716e" filled="false" stroked="true" strokeweight=".33999pt" strokecolor="#000000">
                <v:path arrowok="t"/>
              </v:shape>
            </v:group>
            <v:group style="position:absolute;left:1150;top:10999;width:2033;height:2" coordorigin="1150,10999" coordsize="2033,2">
              <v:shape style="position:absolute;left:1150;top:10999;width:2033;height:2" coordorigin="1150,10999" coordsize="2033,0" path="m1150,10999l3182,10999e" filled="false" stroked="true" strokeweight=".34002pt" strokecolor="#000000">
                <v:path arrowok="t"/>
              </v:shape>
            </v:group>
            <v:group style="position:absolute;left:1152;top:11318;width:1748;height:285" coordorigin="1152,11318" coordsize="1748,285">
              <v:shape style="position:absolute;left:1152;top:11318;width:1748;height:285" coordorigin="1152,11318" coordsize="1748,285" path="m1152,11602l2899,11602,2899,11318,1152,11318,1152,11602xe" filled="true" fillcolor="#fbf9da" stroked="false">
                <v:path arrowok="t"/>
                <v:fill type="solid"/>
              </v:shape>
            </v:group>
            <v:group style="position:absolute;left:2899;top:11318;width:281;height:285" coordorigin="2899,11318" coordsize="281,285">
              <v:shape style="position:absolute;left:2899;top:11318;width:281;height:285" coordorigin="2899,11318" coordsize="281,285" path="m2899,11602l3180,11602,3180,11318,2899,11318,2899,11602xe" filled="true" fillcolor="#fbf9da" stroked="false">
                <v:path arrowok="t"/>
                <v:fill type="solid"/>
              </v:shape>
            </v:group>
            <v:group style="position:absolute;left:1152;top:11322;width:2;height:279" coordorigin="1152,11322" coordsize="2,279">
              <v:shape style="position:absolute;left:1152;top:11322;width:2;height:279" coordorigin="1152,11322" coordsize="0,279" path="m1152,11322l1152,11600e" filled="false" stroked="true" strokeweight=".34001pt" strokecolor="#000000">
                <v:path arrowok="t"/>
              </v:shape>
            </v:group>
            <v:group style="position:absolute;left:3180;top:11322;width:2;height:279" coordorigin="3180,11322" coordsize="2,279">
              <v:shape style="position:absolute;left:3180;top:11322;width:2;height:279" coordorigin="3180,11322" coordsize="0,279" path="m3180,11322l3180,11600e" filled="false" stroked="true" strokeweight=".33999pt" strokecolor="#000000">
                <v:path arrowok="t"/>
              </v:shape>
            </v:group>
            <v:group style="position:absolute;left:1150;top:11318;width:2033;height:2" coordorigin="1150,11318" coordsize="2033,2">
              <v:shape style="position:absolute;left:1150;top:11318;width:2033;height:2" coordorigin="1150,11318" coordsize="2033,0" path="m1150,11318l3182,11318e" filled="false" stroked="true" strokeweight=".34001pt" strokecolor="#000000">
                <v:path arrowok="t"/>
              </v:shape>
            </v:group>
            <v:group style="position:absolute;left:1150;top:11602;width:2033;height:2" coordorigin="1150,11602" coordsize="2033,2">
              <v:shape style="position:absolute;left:1150;top:11602;width:2033;height:2" coordorigin="1150,11602" coordsize="2033,0" path="m1150,11602l3182,11602e" filled="false" stroked="true" strokeweight=".34001pt" strokecolor="#000000">
                <v:path arrowok="t"/>
              </v:shape>
            </v:group>
            <v:group style="position:absolute;left:1152;top:13059;width:1748;height:284" coordorigin="1152,13059" coordsize="1748,284">
              <v:shape style="position:absolute;left:1152;top:13059;width:1748;height:284" coordorigin="1152,13059" coordsize="1748,284" path="m1152,13342l2899,13342,2899,13059,1152,13059,1152,13342xe" filled="true" fillcolor="#fbf9da" stroked="false">
                <v:path arrowok="t"/>
                <v:fill type="solid"/>
              </v:shape>
            </v:group>
            <v:group style="position:absolute;left:2899;top:13059;width:281;height:284" coordorigin="2899,13059" coordsize="281,284">
              <v:shape style="position:absolute;left:2899;top:13059;width:281;height:284" coordorigin="2899,13059" coordsize="281,284" path="m2899,13342l3180,13342,3180,13059,2899,13059,2899,13342xe" filled="true" fillcolor="#fbf9da" stroked="false">
                <v:path arrowok="t"/>
                <v:fill type="solid"/>
              </v:shape>
            </v:group>
            <v:group style="position:absolute;left:1152;top:13062;width:2;height:279" coordorigin="1152,13062" coordsize="2,279">
              <v:shape style="position:absolute;left:1152;top:13062;width:2;height:279" coordorigin="1152,13062" coordsize="0,279" path="m1152,13062l1152,13340e" filled="false" stroked="true" strokeweight=".34001pt" strokecolor="#000000">
                <v:path arrowok="t"/>
              </v:shape>
            </v:group>
            <v:group style="position:absolute;left:3180;top:13062;width:2;height:279" coordorigin="3180,13062" coordsize="2,279">
              <v:shape style="position:absolute;left:3180;top:13062;width:2;height:279" coordorigin="3180,13062" coordsize="0,279" path="m3180,13062l3180,13340e" filled="false" stroked="true" strokeweight=".33999pt" strokecolor="#000000">
                <v:path arrowok="t"/>
              </v:shape>
            </v:group>
            <v:group style="position:absolute;left:1150;top:13059;width:2033;height:2" coordorigin="1150,13059" coordsize="2033,2">
              <v:shape style="position:absolute;left:1150;top:13059;width:2033;height:2" coordorigin="1150,13059" coordsize="2033,0" path="m1150,13059l3182,13059e" filled="false" stroked="true" strokeweight=".33999pt" strokecolor="#000000">
                <v:path arrowok="t"/>
              </v:shape>
            </v:group>
            <v:group style="position:absolute;left:1150;top:13342;width:2033;height:2" coordorigin="1150,13342" coordsize="2033,2">
              <v:shape style="position:absolute;left:1150;top:13342;width:2033;height:2" coordorigin="1150,13342" coordsize="2033,0" path="m1150,13342l3182,13342e" filled="false" stroked="true" strokeweight=".33999pt" strokecolor="#000000">
                <v:path arrowok="t"/>
              </v:shape>
            </v:group>
            <v:group style="position:absolute;left:1152;top:13662;width:1748;height:285" coordorigin="1152,13662" coordsize="1748,285">
              <v:shape style="position:absolute;left:1152;top:13662;width:1748;height:285" coordorigin="1152,13662" coordsize="1748,285" path="m1152,13946l2899,13946,2899,13662,1152,13662,1152,13946xe" filled="true" fillcolor="#fbf9da" stroked="false">
                <v:path arrowok="t"/>
                <v:fill type="solid"/>
              </v:shape>
            </v:group>
            <v:group style="position:absolute;left:2899;top:13662;width:281;height:285" coordorigin="2899,13662" coordsize="281,285">
              <v:shape style="position:absolute;left:2899;top:13662;width:281;height:285" coordorigin="2899,13662" coordsize="281,285" path="m2899,13946l3180,13946,3180,13662,2899,13662,2899,13946xe" filled="true" fillcolor="#fbf9da" stroked="false">
                <v:path arrowok="t"/>
                <v:fill type="solid"/>
              </v:shape>
            </v:group>
            <v:group style="position:absolute;left:1152;top:13665;width:2;height:279" coordorigin="1152,13665" coordsize="2,279">
              <v:shape style="position:absolute;left:1152;top:13665;width:2;height:279" coordorigin="1152,13665" coordsize="0,279" path="m1152,13665l1152,13944e" filled="false" stroked="true" strokeweight=".34001pt" strokecolor="#000000">
                <v:path arrowok="t"/>
              </v:shape>
            </v:group>
            <v:group style="position:absolute;left:3180;top:13665;width:2;height:279" coordorigin="3180,13665" coordsize="2,279">
              <v:shape style="position:absolute;left:3180;top:13665;width:2;height:279" coordorigin="3180,13665" coordsize="0,279" path="m3180,13665l3180,13944e" filled="false" stroked="true" strokeweight=".33999pt" strokecolor="#000000">
                <v:path arrowok="t"/>
              </v:shape>
            </v:group>
            <v:group style="position:absolute;left:1150;top:13662;width:2033;height:2" coordorigin="1150,13662" coordsize="2033,2">
              <v:shape style="position:absolute;left:1150;top:13662;width:2033;height:2" coordorigin="1150,13662" coordsize="2033,0" path="m1150,13662l3182,13662e" filled="false" stroked="true" strokeweight=".33999pt" strokecolor="#000000">
                <v:path arrowok="t"/>
              </v:shape>
            </v:group>
            <v:group style="position:absolute;left:1150;top:13946;width:2033;height:2" coordorigin="1150,13946" coordsize="2033,2">
              <v:shape style="position:absolute;left:1150;top:13946;width:2033;height:2" coordorigin="1150,13946" coordsize="2033,0" path="m1150,13946l3182,13946e" filled="false" stroked="true" strokeweight=".33999pt" strokecolor="#000000">
                <v:path arrowok="t"/>
              </v:shape>
              <v:shape style="position:absolute;left:1510;top:5786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573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6389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34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6993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94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6B159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9554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2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86;top:9504;width:1034;height:88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614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  <w:p>
                      <w:pPr>
                        <w:spacing w:line="370" w:lineRule="exact" w:before="22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End (Завершение) </w:t>
                      </w:r>
                      <w:r>
                        <w:rPr>
                          <w:rFonts w:ascii="Arial"/>
                          <w:color w:val="FFFFFF"/>
                          <w:w w:val="205"/>
                          <w:position w:val="1"/>
                          <w:sz w:val="18"/>
                        </w:rPr>
                        <w:t xml:space="preserve">P </w:t>
                      </w:r>
                      <w:r>
                        <w:rPr>
                          <w:rFonts w:ascii="Arial"/>
                          <w:w w:val="250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0760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071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6B159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1363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131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3103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305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13707;width:3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1365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6B159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0" w:after="0"/>
        <w:ind w:left="3391" w:right="0" w:hanging="170"/>
        <w:jc w:val="left"/>
      </w:pPr>
      <w:r>
        <w:t xml:space="preserve">Переадресация звонка </w:t>
      </w:r>
      <w:r>
        <w:fldChar w:fldCharType="begin"/>
      </w:r>
      <w:r>
        <w:instrText xml:space="preserve">HYPERLINK  \l"_bookmark366"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129</w:t>
      </w:r>
      <w:r>
        <w:fldChar w:fldCharType="end"/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Не беспокоить</w:t>
      </w:r>
      <w:r>
        <w:fldChar w:fldCharType="begin"/>
      </w:r>
      <w:r>
        <w:instrText xml:space="preserve">HYPERLINK  \l"_bookmark283"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101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/>
        <w:ind w:left="3731" w:right="0"/>
        <w:jc w:val="left"/>
      </w:pPr>
      <w:r>
        <w:rPr/>
        <w:pict>
          <v:group xmlns:v="urn:schemas-microsoft-com:vml" style="position:absolute;margin-left:201.729996pt;margin-top:2.840176pt;width:22.5pt;height:14.5pt;mso-position-horizontal-relative:page;mso-position-vertical-relative:paragraph;z-index:25960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В соответствии с индивидуальными настройками, пользователь может получать уведомления о входящих звонках </w:t>
      </w:r>
    </w:p>
    <w:p>
      <w:pPr>
        <w:pStyle w:val="BodyText"/>
        <w:spacing w:line="240" w:lineRule="auto" w:before="10"/>
        <w:ind w:left="1750" w:right="3596"/>
        <w:jc w:val="center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fldChar w:fldCharType="begin"/>
      </w:r>
      <w:r>
        <w:instrText xml:space="preserve">HYPERLINK  \l"_bookmark272"</w:instrText>
      </w:r>
      <w:r>
        <w:fldChar w:fldCharType="separate"/>
      </w:r>
      <w:r>
        <w:rPr>
          <w:rFonts w:ascii="Wingdings" w:hAnsi="Wingdings"/>
          <w:sz w:val="18"/>
        </w:rPr>
        <w:t>см. с. 99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right="0"/>
        <w:jc w:val="left"/>
      </w:pPr>
      <w:bookmarkStart w:id="500" w:name="Making and receiving calls with multiple"/>
      <w:bookmarkEnd w:id="500"/>
      <w:bookmarkStart w:id="501" w:name="_bookmark262"/>
      <w:bookmarkEnd w:id="501"/>
      <w:r>
        <w:rPr>
          <w:color w:val="8CC63F"/>
          <w:spacing w:val="-1"/>
        </w:rPr>
        <w:t>Отправка и приём вызовов на нескольких линиях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Следующее описание основано на линиях, настроенных с помощью функциональных клавиш.  </w:t>
      </w:r>
      <w:r>
        <w:t xml:space="preserve">Об операциях с линиями в меню команды абонентов см. </w:t>
      </w:r>
      <w:r>
        <w:fldChar w:fldCharType="begin"/>
      </w:r>
      <w:r>
        <w:instrText xml:space="preserve">HYPERLINK  \l"_bookmark238"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90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 w:before="0"/>
        <w:ind w:right="0"/>
        <w:jc w:val="left"/>
        <w:rPr>
          <w:b w:val="0"/>
          <w:bCs w:val="0"/>
        </w:rPr>
      </w:pPr>
      <w:r>
        <w:t>Приём ждущих звонков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780198pt;width:22.5pt;height:14.55pt;mso-position-horizontal-relative:page;mso-position-vertical-relative:paragraph;z-index:25984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В соответствии с настройками автоматического переключения входящих вызовов на другую линию, когда текущая занята, о входящих вызовах будут поступать уведомления </w:t>
      </w:r>
      <w:r>
        <w:fldChar w:fldCharType="begin"/>
      </w:r>
      <w:r>
        <w:instrText xml:space="preserve">HYPERLINK  \l"_bookmark272"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99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59"/>
        <w:ind w:right="18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Вы начали телефонный разговор. </w:t>
      </w:r>
      <w:r>
        <w:t xml:space="preserve">Одновременно по другой линии поступил входящий вызов.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630" w:lineRule="auto"/>
        <w:ind w:right="4665"/>
        <w:jc w:val="left"/>
      </w:pPr>
      <w:r>
        <w:t xml:space="preserve">Провести разговор по линии 1. </w:t>
      </w:r>
      <w:r>
        <w:t xml:space="preserve">Нажать линейную клавишу для линии 2. </w:t>
      </w:r>
    </w:p>
    <w:p>
      <w:pPr>
        <w:pStyle w:val="BodyText"/>
        <w:spacing w:line="240" w:lineRule="auto" w:before="9"/>
        <w:ind w:right="0"/>
        <w:jc w:val="left"/>
      </w:pPr>
      <w:r>
        <w:t>Звонок линии 1 поставлен на удержание.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21"/>
        <w:jc w:val="both"/>
      </w:pPr>
      <w:r>
        <w:rPr/>
        <w:pict>
          <v:group xmlns:v="urn:schemas-microsoft-com:vml" style="position:absolute;margin-left:201.729996pt;margin-top:2.840171pt;width:22.5pt;height:14.5pt;mso-position-horizontal-relative:page;mso-position-vertical-relative:paragraph;z-index:26008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Все работающие в режиме мультилинии абоненты, которые делят линию, на которой звонок был поставлен на удержание (</w:t>
      </w:r>
      <w:r>
        <w:fldChar w:fldCharType="begin"/>
      </w:r>
      <w:r>
        <w:instrText xml:space="preserve">HYPERLINK  \l"_bookmark246"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91</w:t>
      </w:r>
      <w:r>
        <w:fldChar w:fldCharType="end"/>
      </w:r>
      <w:r>
        <w:t xml:space="preserve">), теперь могут захватить этот звонок.  </w:t>
      </w:r>
      <w:r>
        <w:t>Чтобы другие пользователи не могли ответить на поставленный на удержание звонок, следует поставить его на удержание в режиме "Consultation» (Консультационный звонок)..</w:t>
      </w:r>
    </w:p>
    <w:p>
      <w:pPr>
        <w:pStyle w:val="BodyText"/>
        <w:spacing w:line="240" w:lineRule="auto"/>
        <w:ind w:left="1750" w:right="3596"/>
        <w:jc w:val="center"/>
      </w:pP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/>
          <w:sz w:val="18"/>
        </w:rPr>
        <w:t>см. с. 63</w:t>
      </w:r>
      <w:r>
        <w:fldChar w:fldCharType="end"/>
      </w:r>
      <w:r>
        <w:t>.</w:t>
      </w:r>
    </w:p>
    <w:p>
      <w:pPr>
        <w:pStyle w:val="BodyText"/>
        <w:spacing w:line="250" w:lineRule="auto" w:before="130"/>
        <w:ind w:left="3731" w:right="187"/>
        <w:jc w:val="left"/>
      </w:pPr>
      <w:r>
        <w:t xml:space="preserve">Если это соответствует настройкам, установленным администратором, можно нажать линейную клавишу дважды, чтобы принять вызов на другой линии.  </w:t>
      </w:r>
      <w:r>
        <w:t xml:space="preserve">Тогда, в зависимости от настроек, первый звонок либо ставится на удержание, либо завершается.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74"/>
        <w:ind w:right="0"/>
        <w:jc w:val="left"/>
      </w:pPr>
      <w:r>
        <w:t>Провести разговор по линии 2.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630" w:lineRule="auto" w:before="143"/>
        <w:ind w:right="4316"/>
        <w:jc w:val="left"/>
      </w:pPr>
      <w:r>
        <w:t xml:space="preserve">Нажать данную переназначаемую клавишу, чтобы завершить разговор по линии 2. </w:t>
      </w:r>
      <w:r>
        <w:t>Нажать линейную клавишу для линии 1.</w:t>
      </w:r>
    </w:p>
    <w:p>
      <w:pPr>
        <w:pStyle w:val="BodyText"/>
        <w:spacing w:line="240" w:lineRule="auto" w:before="10"/>
        <w:ind w:right="0"/>
        <w:jc w:val="left"/>
      </w:pPr>
      <w:r>
        <w:t>Возобновить разговор по линии 1.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spacing w:line="240" w:lineRule="auto" w:before="0"/>
        <w:ind w:right="0"/>
        <w:jc w:val="left"/>
        <w:rPr>
          <w:b w:val="0"/>
          <w:bCs w:val="0"/>
        </w:rPr>
      </w:pPr>
      <w:r>
        <w:t>Постановка линии на удержание</w:t>
      </w:r>
    </w:p>
    <w:p>
      <w:pPr>
        <w:pStyle w:val="BodyText"/>
        <w:spacing w:line="240" w:lineRule="auto" w:before="130"/>
        <w:ind w:right="0"/>
        <w:jc w:val="left"/>
      </w:pPr>
      <w:r>
        <w:t xml:space="preserve">На телефоне в режиме мультилинии можно использовать линейные клавиши, чтобы ставить звонки на удержание.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543" w:lineRule="auto" w:before="0"/>
        <w:ind w:left="3221" w:right="3445" w:firstLine="0"/>
        <w:jc w:val="left"/>
        <w:rPr>
          <w:rFonts w:ascii="Arial" w:hAnsi="Arial" w:cs="Arial" w:eastAsia="Arial"/>
          <w:sz w:val="20"/>
          <w:szCs w:val="20"/>
        </w:rPr>
      </w:pPr>
      <w:r>
        <w:t>Необходимые условия: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Вы начали телефонный разговор. </w:t>
      </w:r>
      <w:r>
        <w:rPr>
          <w:rFonts w:ascii="Arial"/>
          <w:spacing w:val="-1"/>
          <w:sz w:val="20"/>
        </w:rPr>
        <w:t>Нажать линейную клавишу для линии 1.</w:t>
      </w:r>
    </w:p>
    <w:p>
      <w:pPr>
        <w:pStyle w:val="BodyText"/>
        <w:spacing w:line="240" w:lineRule="auto" w:before="91"/>
        <w:ind w:right="0"/>
        <w:jc w:val="left"/>
      </w:pPr>
      <w:r>
        <w:t>Звонок линии 1 поставлен на удержание.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50" w:lineRule="auto" w:before="70" w:after="0"/>
        <w:ind w:left="3391" w:right="187" w:hanging="170"/>
        <w:jc w:val="left"/>
      </w:pPr>
      <w:r>
        <w:t xml:space="preserve">Светодиод линии будет показывать, что линия на удержании, всем телефонам, с которыми она соединена.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50" w:lineRule="auto" w:before="0" w:after="0"/>
        <w:ind w:left="3391" w:right="291" w:hanging="170"/>
        <w:jc w:val="left"/>
      </w:pPr>
      <w:r>
        <w:t xml:space="preserve">На одном из телефонов, подключённых к этой линии, пользователь может нажать соответствующую линейную клавишу и принять вызов, поставленный на удержание.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615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96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 течение консультационного звонка или после приёма вызова, поставленного на ожидание, функция постановки вызова на удержание не может быть применена.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24"/>
        <w:jc w:val="both"/>
      </w:pPr>
      <w:r>
        <w:rPr/>
        <w:pict>
          <v:group xmlns:v="urn:schemas-microsoft-com:vml" style="position:absolute;margin-left:201.729996pt;margin-top:2.840176pt;width:22.5pt;height:14.5pt;mso-position-horizontal-relative:page;mso-position-vertical-relative:paragraph;z-index:26176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Светодиод экрана</w:t>
      </w:r>
      <w:r>
        <w:fldChar w:fldCharType="begin"/>
      </w:r>
      <w:r>
        <w:instrText xml:space="preserve">HYPERLINK  \l"_bookmark248"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91</w:t>
      </w:r>
      <w:r>
        <w:fldChar w:fldCharType="end"/>
      </w:r>
      <w:r>
        <w:t xml:space="preserve"> показывает, что вызов поставлен на удержание другим телефонам, которые используют данную линию.  </w:t>
      </w:r>
      <w:r>
        <w:t xml:space="preserve">Теперь с помощью любого из этих телефонов можно захватить вызов.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Heading5"/>
        <w:spacing w:line="240" w:lineRule="auto" w:before="69"/>
        <w:ind w:right="0"/>
        <w:jc w:val="left"/>
      </w:pPr>
      <w:bookmarkStart w:id="502" w:name="Lines with hot or warm line function"/>
      <w:bookmarkEnd w:id="502"/>
      <w:r>
        <w:rPr>
          <w:color w:val="8CC63F"/>
          <w:spacing w:val="-1"/>
        </w:rPr>
        <w:t xml:space="preserve">Линии </w:t>
      </w:r>
      <w:bookmarkStart w:id="503" w:name="_bookmark263"/>
      <w:bookmarkEnd w:id="503"/>
      <w:r>
        <w:rPr>
          <w:color w:val="8CC63F"/>
          <w:spacing w:val="-1"/>
        </w:rPr>
        <w:t xml:space="preserve"> с функцией горячей и тёплой линий.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shape xmlns:v="urn:schemas-microsoft-com:vml" style="position:absolute;margin-left:205.259995pt;margin-top:4.603352pt;width:18.75pt;height:14pt;mso-position-horizontal-relative:page;mso-position-vertical-relative:paragraph;z-index:2620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Необходимо, чтобы администратор настроил функции горячей и тёплой линий для первичной и вторичной линий.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0"/>
        <w:ind w:right="0"/>
        <w:jc w:val="left"/>
      </w:pPr>
      <w:r>
        <w:t>Данная функция активна, когда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 xml:space="preserve">на первичной линии </w:t>
      </w:r>
    </w:p>
    <w:p>
      <w:pPr>
        <w:pStyle w:val="BodyText"/>
        <w:spacing w:line="225" w:lineRule="exact" w:before="10"/>
        <w:ind w:left="3504" w:right="0"/>
        <w:jc w:val="left"/>
      </w:pPr>
      <w:r>
        <w:t>Вы сняли трубку или нажали на клавишу громкой связи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25" w:lineRule="exact" w:before="0" w:after="0"/>
        <w:ind w:left="3391" w:right="0" w:hanging="170"/>
        <w:jc w:val="left"/>
      </w:pPr>
      <w:r>
        <w:t>на вторичной линии</w:t>
      </w:r>
    </w:p>
    <w:p>
      <w:pPr>
        <w:pStyle w:val="BodyText"/>
        <w:spacing w:line="240" w:lineRule="auto" w:before="10"/>
        <w:ind w:left="1672" w:right="3008"/>
        <w:jc w:val="center"/>
      </w:pPr>
      <w:r>
        <w:t xml:space="preserve">Вы нажали линейную клавишу. </w:t>
      </w:r>
    </w:p>
    <w:p>
      <w:pPr>
        <w:pStyle w:val="BodyText"/>
        <w:spacing w:line="250" w:lineRule="auto" w:before="109"/>
        <w:ind w:right="187"/>
        <w:jc w:val="left"/>
      </w:pPr>
      <w:r>
        <w:t>Звонок на заданный пользователем номер производится немедленно, если выбрана функция горячей линии, или через некоторое время, если выбрана опция тёплой линии,</w:t>
      </w:r>
      <w:r>
        <w:fldChar w:fldCharType="begin"/>
      </w:r>
      <w:r>
        <w:instrText xml:space="preserve">HYPERLINK  \l"_bookmark270"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см. с. 98</w:t>
      </w:r>
      <w:r>
        <w:fldChar w:fldCharType="end"/>
      </w:r>
      <w:r>
        <w:t>.</w:t>
      </w:r>
    </w:p>
    <w:p>
      <w:pPr>
        <w:pStyle w:val="BodyText"/>
        <w:spacing w:line="240" w:lineRule="auto" w:before="120"/>
        <w:ind w:right="0"/>
        <w:jc w:val="left"/>
      </w:pPr>
      <w:r>
        <w:t>Примеры: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телефон в лифте, звонящий непосредственно на номер абонента;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50" w:lineRule="auto" w:before="10" w:after="0"/>
        <w:ind w:left="3391" w:right="208" w:hanging="170"/>
        <w:jc w:val="left"/>
      </w:pPr>
      <w:r>
        <w:t>телефон в постели пациента, звонок которого перенаправляется на номер палаты, например, через одну минуту, если не получается дозвониться на другие номера.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504" w:name="Settings for MultiLine (keyset)"/>
      <w:bookmarkEnd w:id="504"/>
      <w:bookmarkStart w:id="505" w:name="_bookmark264"/>
      <w:bookmarkEnd w:id="505"/>
      <w:bookmarkStart w:id="506" w:name="_bookmark265"/>
      <w:bookmarkEnd w:id="506"/>
      <w:r>
        <w:rPr>
          <w:color w:val="8CC63F"/>
          <w:spacing w:val="-1"/>
        </w:rPr>
        <w:t xml:space="preserve">Настройки для режима </w:t>
      </w:r>
      <w:bookmarkStart w:id="507" w:name="_bookmark266"/>
      <w:bookmarkEnd w:id="507"/>
      <w:r>
        <w:rPr>
          <w:color w:val="8CC63F"/>
          <w:spacing w:val="-1"/>
        </w:rPr>
        <w:t>мультилайн (клавиатурной линии)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Для каждой линии, доступной в режиме мультилайн, представлена вспомогательная информация для пользователя. </w:t>
      </w:r>
      <w:r>
        <w:t xml:space="preserve">Там присутствуют следующие нередактируемые поля: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>Address</w:t>
      </w:r>
    </w:p>
    <w:p>
      <w:pPr>
        <w:pStyle w:val="BodyText"/>
        <w:spacing w:line="240" w:lineRule="auto" w:before="10"/>
        <w:ind w:left="3561" w:right="0"/>
        <w:jc w:val="left"/>
      </w:pPr>
      <w:r>
        <w:t>– Отображение телефонного номера линии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 on/off</w:t>
      </w:r>
    </w:p>
    <w:p>
      <w:pPr>
        <w:pStyle w:val="BodyText"/>
        <w:spacing w:line="240" w:lineRule="auto" w:before="10"/>
        <w:ind w:left="3561" w:right="0"/>
        <w:jc w:val="left"/>
      </w:pPr>
      <w:r>
        <w:t xml:space="preserve">– Показывает, активен ли сигнал звонка для данной линии. </w:t>
      </w:r>
    </w:p>
    <w:p>
      <w:pPr>
        <w:pStyle w:val="BodyText"/>
        <w:numPr>
          <w:ilvl w:val="1"/>
          <w:numId w:val="15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Selection sequence</w:t>
      </w:r>
    </w:p>
    <w:p>
      <w:pPr>
        <w:pStyle w:val="BodyText"/>
        <w:spacing w:line="250" w:lineRule="auto" w:before="10"/>
        <w:ind w:left="3788" w:right="0" w:hanging="227"/>
        <w:jc w:val="left"/>
      </w:pPr>
      <w:r>
        <w:t xml:space="preserve">– Отображает приоритет каждой линии относительно захвата при снятии трубки или нажатии линии громкой связи для данной линии. </w:t>
      </w:r>
    </w:p>
    <w:p>
      <w:pPr>
        <w:pStyle w:val="BodyText"/>
        <w:spacing w:line="240" w:lineRule="auto" w:before="120"/>
        <w:ind w:right="0"/>
        <w:jc w:val="left"/>
      </w:pPr>
      <w:r>
        <w:t xml:space="preserve">Пользователь может настраивать следующие опции: </w:t>
      </w:r>
    </w:p>
    <w:p>
      <w:pPr>
        <w:numPr>
          <w:ilvl w:val="0"/>
          <w:numId w:val="21"/>
        </w:numPr>
        <w:tabs>
          <w:tab w:pos="3392" w:val="left" w:leader="none"/>
        </w:tabs>
        <w:spacing w:before="75"/>
        <w:ind w:left="3391" w:right="0" w:hanging="1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Ring delay</w:t>
      </w:r>
    </w:p>
    <w:p>
      <w:pPr>
        <w:pStyle w:val="BodyText"/>
        <w:spacing w:line="240" w:lineRule="auto" w:before="7"/>
        <w:ind w:left="3562" w:right="0"/>
        <w:jc w:val="left"/>
      </w:pPr>
      <w:r>
        <w:t>– Продолжительность времени перед тем, как на линию поступает сообщение о постановке вызова на удержание.</w:t>
      </w:r>
    </w:p>
    <w:p>
      <w:pPr>
        <w:pStyle w:val="BodyText"/>
        <w:numPr>
          <w:ilvl w:val="0"/>
          <w:numId w:val="22"/>
        </w:numPr>
        <w:tabs>
          <w:tab w:pos="3392" w:val="left" w:leader="none"/>
        </w:tabs>
        <w:spacing w:line="240" w:lineRule="auto" w:before="11" w:after="0"/>
        <w:ind w:left="3391" w:right="0" w:hanging="170"/>
        <w:jc w:val="left"/>
      </w:pPr>
      <w:r>
        <w:t>Hot/warm dest.</w:t>
      </w:r>
    </w:p>
    <w:p>
      <w:pPr>
        <w:pStyle w:val="BodyText"/>
        <w:spacing w:line="250" w:lineRule="auto" w:before="10"/>
        <w:ind w:left="3788" w:right="0" w:hanging="227"/>
        <w:jc w:val="left"/>
      </w:pPr>
      <w:r>
        <w:t xml:space="preserve">– Телефонный номер, который должен быть набран, если функция горячей или холодной линии активна.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26848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1109" coordorigin="913,1426" coordsize="2,11109">
              <v:shape style="position:absolute;left:913;top:1426;width:2;height:11109" coordorigin="913,1426" coordsize="0,11109" path="m913,1426l913,12535e" filled="false" stroked="true" strokeweight=".580pt" strokecolor="#e1e2e0">
                <v:path arrowok="t"/>
              </v:shape>
            </v:group>
            <v:group style="position:absolute;left:913;top:12818;width:2;height:2271" coordorigin="913,12818" coordsize="2,2271">
              <v:shape style="position:absolute;left:913;top:12818;width:2;height:2271" coordorigin="913,12818" coordsize="0,2271" path="m913,12818l913,15088e" filled="false" stroked="true" strokeweight=".580pt" strokecolor="#e1e2e0">
                <v:path arrowok="t"/>
              </v:shape>
            </v:group>
            <v:group style="position:absolute;left:905;top:10968;width:232;height:284" coordorigin="905,10968" coordsize="232,284">
              <v:shape style="position:absolute;left:905;top:10968;width:232;height:284" coordorigin="905,10968" coordsize="232,284" path="m905,11251l1136,11251,1136,10968,905,10968,905,11251xe" filled="true" fillcolor="#000000" stroked="false">
                <v:path arrowok="t"/>
                <v:fill type="solid"/>
              </v:shape>
            </v:group>
            <v:group style="position:absolute;left:1136;top:10968;width:1707;height:284" coordorigin="1136,10968" coordsize="1707,284">
              <v:shape style="position:absolute;left:1136;top:10968;width:1707;height:284" coordorigin="1136,10968" coordsize="1707,284" path="m1136,11251l2843,11251,2843,10968,1136,10968,1136,11251xe" filled="true" fillcolor="#000000" stroked="false">
                <v:path arrowok="t"/>
                <v:fill type="solid"/>
              </v:shape>
            </v:group>
            <v:group style="position:absolute;left:2843;top:10968;width:280;height:284" coordorigin="2843,10968" coordsize="280,284">
              <v:shape style="position:absolute;left:2843;top:10968;width:280;height:284" coordorigin="2843,10968" coordsize="280,284" path="m2843,11251l3122,11251,3122,10968,2843,10968,2843,11251xe" filled="true" fillcolor="#000000" stroked="false">
                <v:path arrowok="t"/>
                <v:fill type="solid"/>
              </v:shape>
            </v:group>
            <v:group style="position:absolute;left:907;top:11931;width:285;height:284" coordorigin="907,11931" coordsize="285,284">
              <v:shape style="position:absolute;left:907;top:11931;width:285;height:284" coordorigin="907,11931" coordsize="285,284" path="m907,12214l1192,12214,1192,11931,907,11931,907,12214xe" filled="true" fillcolor="#fbf9da" stroked="false">
                <v:path arrowok="t"/>
                <v:fill type="solid"/>
              </v:shape>
            </v:group>
            <v:group style="position:absolute;left:1192;top:11931;width:1701;height:284" coordorigin="1192,11931" coordsize="1701,284">
              <v:shape style="position:absolute;left:1192;top:11931;width:1701;height:284" coordorigin="1192,11931" coordsize="1701,284" path="m1192,12214l2892,12214,2892,11931,1192,11931,1192,12214xe" filled="true" fillcolor="#fbf9da" stroked="false">
                <v:path arrowok="t"/>
                <v:fill type="solid"/>
              </v:shape>
            </v:group>
            <v:group style="position:absolute;left:2892;top:11931;width:281;height:284" coordorigin="2892,11931" coordsize="281,284">
              <v:shape style="position:absolute;left:2892;top:11931;width:281;height:284" coordorigin="2892,11931" coordsize="281,284" path="m2892,12214l3173,12214,3173,11931,2892,11931,2892,12214xe" filled="true" fillcolor="#fbf9da" stroked="false">
                <v:path arrowok="t"/>
                <v:fill type="solid"/>
              </v:shape>
            </v:group>
            <v:group style="position:absolute;left:888;top:12535;width:284;height:284" coordorigin="888,12535" coordsize="284,284">
              <v:shape style="position:absolute;left:888;top:12535;width:284;height:284" coordorigin="888,12535" coordsize="284,284" path="m888,12818l1171,12818,1171,12535,888,12535,888,12818xe" filled="true" fillcolor="#fbf9da" stroked="false">
                <v:path arrowok="t"/>
                <v:fill type="solid"/>
              </v:shape>
            </v:group>
            <v:group style="position:absolute;left:1171;top:12535;width:1721;height:284" coordorigin="1171,12535" coordsize="1721,284">
              <v:shape style="position:absolute;left:1171;top:12535;width:1721;height:284" coordorigin="1171,12535" coordsize="1721,284" path="m1171,12818l2892,12818,2892,12535,1171,12535,1171,12818xe" filled="true" fillcolor="#fbf9da" stroked="false">
                <v:path arrowok="t"/>
                <v:fill type="solid"/>
              </v:shape>
            </v:group>
            <v:group style="position:absolute;left:2892;top:12535;width:281;height:284" coordorigin="2892,12535" coordsize="281,284">
              <v:shape style="position:absolute;left:2892;top:12535;width:281;height:284" coordorigin="2892,12535" coordsize="281,284" path="m2892,12818l3173,12818,3173,12535,2892,12535,2892,12818xe" filled="true" fillcolor="#fbf9da" stroked="false">
                <v:path arrowok="t"/>
                <v:fill type="solid"/>
              </v:shape>
            </v:group>
            <v:group style="position:absolute;left:907;top:13138;width:1985;height:284" coordorigin="907,13138" coordsize="1985,284">
              <v:shape style="position:absolute;left:907;top:13138;width:1985;height:284" coordorigin="907,13138" coordsize="1985,284" path="m907,13422l2892,13422,2892,13138,907,13138,907,13422xe" filled="true" fillcolor="#000000" stroked="false">
                <v:path arrowok="t"/>
                <v:fill type="solid"/>
              </v:shape>
            </v:group>
            <v:group style="position:absolute;left:2892;top:13138;width:281;height:284" coordorigin="2892,13138" coordsize="281,284">
              <v:shape style="position:absolute;left:2892;top:13138;width:281;height:284" coordorigin="2892,13138" coordsize="281,284" path="m2892,13422l3173,13422,3173,13138,2892,13138,2892,13422xe" filled="true" fillcolor="#000000" stroked="false">
                <v:path arrowok="t"/>
                <v:fill type="solid"/>
              </v:shape>
            </v:group>
            <v:group style="position:absolute;left:907;top:13742;width:1985;height:284" coordorigin="907,13742" coordsize="1985,284">
              <v:shape style="position:absolute;left:907;top:13742;width:1985;height:284" coordorigin="907,13742" coordsize="1985,284" path="m907,14025l2892,14025,2892,13742,907,13742,907,14025xe" filled="true" fillcolor="#000000" stroked="false">
                <v:path arrowok="t"/>
                <v:fill type="solid"/>
              </v:shape>
            </v:group>
            <v:group style="position:absolute;left:2892;top:13742;width:281;height:284" coordorigin="2892,13742" coordsize="281,284">
              <v:shape style="position:absolute;left:2892;top:13742;width:281;height:284" coordorigin="2892,13742" coordsize="281,284" path="m2892,14025l3173,14025,3173,13742,2892,13742,2892,14025xe" filled="true" fillcolor="#000000" stroked="false">
                <v:path arrowok="t"/>
                <v:fill type="solid"/>
              </v:shape>
            </v:group>
            <v:group style="position:absolute;left:894;top:14344;width:1466;height:285" coordorigin="894,14344" coordsize="1466,285">
              <v:shape style="position:absolute;left:894;top:14344;width:1466;height:285" coordorigin="894,14344" coordsize="1466,285" path="m894,14629l2359,14629,2359,14344,894,14344,894,14629xe" filled="true" fillcolor="#fbf9da" stroked="false">
                <v:path arrowok="t"/>
                <v:fill type="solid"/>
              </v:shape>
            </v:group>
            <v:group style="position:absolute;left:2359;top:14344;width:484;height:285" coordorigin="2359,14344" coordsize="484,285">
              <v:shape style="position:absolute;left:2359;top:14344;width:484;height:285" coordorigin="2359,14344" coordsize="484,285" path="m2359,14629l2843,14629,2843,14344,2359,14344,2359,14629xe" filled="true" fillcolor="#fbf9da" stroked="false">
                <v:path arrowok="t"/>
                <v:fill type="solid"/>
              </v:shape>
            </v:group>
            <v:group style="position:absolute;left:2843;top:14344;width:280;height:285" coordorigin="2843,14344" coordsize="280,285">
              <v:shape style="position:absolute;left:2843;top:14344;width:280;height:285" coordorigin="2843,14344" coordsize="280,285" path="m2843,14629l3122,14629,3122,14344,2843,14344,2843,14629xe" filled="true" fillcolor="#fbf9da" stroked="false">
                <v:path arrowok="t"/>
                <v:fill type="solid"/>
              </v:shape>
              <v:shape style="position:absolute;left:1189;top:10364;width:1934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75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9436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0978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0963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11954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92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0;top:12558;width:726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3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Keyset (Клавиатурная линия)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253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13184;width:3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Lines (линии)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35;top:13134;width:1478;height:882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77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68" w:lineRule="exact" w:before="22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Primary line (Первичная линия)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25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9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1;top:14381;width:6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Ring delay (Задержка звонка)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8;top:14340;width:87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w w:val="105"/>
                          <w:sz w:val="18"/>
                        </w:rPr>
                        <w:t xml:space="preserve">4 </w:t>
                      </w: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97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324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508" w:name="Example of details for a configured line"/>
      <w:bookmarkEnd w:id="508"/>
      <w:r>
        <w:rPr>
          <w:rFonts w:ascii="Arial"/>
          <w:color w:val="8CC63F"/>
          <w:spacing w:val="-1"/>
          <w:sz w:val="24"/>
        </w:rPr>
        <w:t>Пример информации для настроенной линии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2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4.5pt;mso-position-horizontal-relative:char;mso-position-vertical-relative:line" coordorigin="0,0" coordsize="5014,3090">
            <v:shape style="position:absolute;left:0;top:0;width:5014;height:3090" type="#_x0000_t75" stroked="false">
              <v:imagedata xmlns:o="urn:schemas-microsoft-com:office:office" r:id="rId23" o:title=""/>
            </v:shape>
            <v:group style="position:absolute;left:481;top:913;width:3388;height:1694" coordorigin="481,913" coordsize="3388,1694">
              <v:shape style="position:absolute;left:481;top:913;width:3388;height:1694" coordorigin="481,913" coordsize="3388,1694" path="m481,2606l3869,2606,3869,913,481,913,481,2606xe" filled="true" fillcolor="#ffffff" stroked="false">
                <v:path arrowok="t"/>
                <v:fill type="solid"/>
              </v:shape>
              <v:shape style="position:absolute;left:481;top:913;width:3388;height:1693" type="#_x0000_t75" stroked="false">
                <v:imagedata xmlns:o="urn:schemas-microsoft-com:office:office" r:id="rId146" o:title=""/>
              </v:shape>
              <v:shape style="position:absolute;left:380;top:937;width:3069;height:6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Details for keyset line x (Данные доступной в режиме мультилайн линии х)</w:t>
                      </w:r>
                      <w:r>
                        <w:rPr>
                          <w:rFonts w:ascii="Arial Unicode MS"/>
                          <w:spacing w:val="-2"/>
                          <w:sz w:val="16"/>
                        </w:rPr>
                        <w:t xml:space="preserve">: </w:t>
                      </w:r>
                      <w:r>
                        <w:rPr>
                          <w:rFonts w:ascii="Arial Unicode MS"/>
                          <w:spacing w:val="-2"/>
                          <w:sz w:val="16"/>
                        </w:rPr>
                        <w:t>Line 1 (линия 1)</w:t>
                      </w:r>
                    </w:p>
                    <w:p>
                      <w:pPr>
                        <w:tabs>
                          <w:tab w:pos="3068" w:val="right" w:leader="none"/>
                        </w:tabs>
                        <w:spacing w:line="308" w:lineRule="exact" w:before="117"/>
                        <w:ind w:left="10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90"/>
                          <w:sz w:val="18"/>
                        </w:rPr>
                        <w:t>Ring delay</w:t>
                      </w:r>
                      <w:r>
                        <w:t xml:space="preserve"> (Задержка вызова)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color w:val="FFFFFF"/>
                          <w:w w:val="90"/>
                          <w:sz w:val="18"/>
                        </w:rPr>
                        <w:t>12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93;top:1843;width:10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Hot/warm action (действие функции горячей/тёплой линии)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39;top:1843;width:48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Hot line (горячая линия)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93;top:2259;width:166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Hot/Warm line destination (адресат вызова по горячей/тёплой линии)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14;top:2270;width:3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3339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33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4.5pt;mso-position-horizontal-relative:char;mso-position-vertical-relative:line" coordorigin="0,0" coordsize="5014,3090">
            <v:shape style="position:absolute;left:0;top:0;width:5014;height:3090" type="#_x0000_t75" stroked="false">
              <v:imagedata xmlns:o="urn:schemas-microsoft-com:office:office" r:id="rId23" o:title=""/>
            </v:shape>
            <v:group style="position:absolute;left:481;top:913;width:3388;height:1695" coordorigin="481,913" coordsize="3388,1695">
              <v:shape style="position:absolute;left:481;top:913;width:3388;height:1695" coordorigin="481,913" coordsize="3388,1695" path="m481,2608l3869,2608,3869,913,481,913,481,2608xe" filled="true" fillcolor="#ffffff" stroked="false">
                <v:path arrowok="t"/>
                <v:fill type="solid"/>
              </v:shape>
              <v:shape style="position:absolute;left:481;top:913;width:3388;height:1694" type="#_x0000_t75" stroked="false">
                <v:imagedata xmlns:o="urn:schemas-microsoft-com:office:office" r:id="rId147" o:title=""/>
              </v:shape>
              <v:shape style="position:absolute;left:380;top:938;width:257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Details for keyset line x (Данные доступной в режиме мультилайн линии х)</w:t>
                      </w:r>
                      <w:r>
                        <w:rPr>
                          <w:rFonts w:ascii="Arial Unicode MS"/>
                          <w:sz w:val="16"/>
                        </w:rPr>
                        <w:t xml:space="preserve">: </w:t>
                      </w:r>
                      <w:r>
                        <w:rPr>
                          <w:rFonts w:ascii="Arial Unicode MS"/>
                          <w:sz w:val="16"/>
                        </w:rPr>
                        <w:t>Line 1 (линия 1)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14;top:1387;width:3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93;top:1843;width:71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Ring on/off (Включение/отключение звонка)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39;top:1843;width:48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80"/>
                          <w:sz w:val="18"/>
                        </w:rPr>
                        <w:t>Hot line (горячая линия)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93;top:2259;width:9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Selection order (порядок выбора)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64;top:2270;width:8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18"/>
                        </w:rPr>
                        <w:t>1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324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509" w:name="Setting the time for a delayed ringer"/>
      <w:bookmarkEnd w:id="509"/>
      <w:bookmarkStart w:id="510" w:name="_bookmark267"/>
      <w:bookmarkEnd w:id="510"/>
      <w:bookmarkStart w:id="511" w:name="_bookmark268"/>
      <w:bookmarkEnd w:id="511"/>
      <w:r>
        <w:rPr>
          <w:rFonts w:ascii="Arial"/>
          <w:color w:val="8CC63F"/>
          <w:spacing w:val="-1"/>
          <w:sz w:val="24"/>
        </w:rPr>
        <w:t xml:space="preserve">Установка продолжительности </w:t>
      </w:r>
      <w:bookmarkStart w:id="512" w:name="_bookmark269"/>
      <w:bookmarkEnd w:id="512"/>
      <w:r>
        <w:rPr>
          <w:rFonts w:ascii="Arial"/>
          <w:color w:val="8CC63F"/>
          <w:spacing w:val="-1"/>
          <w:sz w:val="24"/>
        </w:rPr>
        <w:t>задержки для сигнала звонка.</w:t>
      </w:r>
    </w:p>
    <w:p>
      <w:pPr>
        <w:pStyle w:val="BodyText"/>
        <w:spacing w:line="442" w:lineRule="auto" w:before="155"/>
        <w:ind w:left="3241" w:right="474"/>
        <w:jc w:val="left"/>
      </w:pPr>
      <w:r>
        <w:t xml:space="preserve">Определение продолжительность времени перед тем, как на линию поступает сообщение о вызове, поставленном на удержание.  </w:t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>
      <w:pPr>
        <w:pStyle w:val="BodyText"/>
        <w:spacing w:line="172" w:lineRule="exact"/>
        <w:ind w:left="3241" w:right="0"/>
        <w:jc w:val="left"/>
      </w:pPr>
      <w:r>
        <w:t xml:space="preserve">При необходимости нажать клавишу открытия главного меню. </w:t>
      </w:r>
    </w:p>
    <w:p>
      <w:pPr>
        <w:pStyle w:val="BodyText"/>
        <w:spacing w:line="604" w:lineRule="exact" w:before="20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542" w:lineRule="auto" w:before="135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left="3241" w:right="0"/>
        <w:jc w:val="left"/>
      </w:pPr>
      <w:r>
        <w:t>Выбрать нужную линию (например, первичную линию) и открыть её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81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27304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6449" coordorigin="913,1426" coordsize="2,6449">
              <v:shape style="position:absolute;left:913;top:1426;width:2;height:6449" coordorigin="913,1426" coordsize="0,6449" path="m913,1426l913,7875e" filled="false" stroked="true" strokeweight=".580pt" strokecolor="#e1e2e0">
                <v:path arrowok="t"/>
              </v:shape>
            </v:group>
            <v:group style="position:absolute;left:913;top:8158;width:2;height:6930" coordorigin="913,8158" coordsize="2,6930">
              <v:shape style="position:absolute;left:913;top:8158;width:2;height:6930" coordorigin="913,8158" coordsize="0,6930" path="m913,8158l913,15088e" filled="false" stroked="true" strokeweight=".580pt" strokecolor="#e1e2e0">
                <v:path arrowok="t"/>
              </v:shape>
            </v:group>
            <v:group style="position:absolute;left:902;top:1611;width:284;height:284" coordorigin="902,1611" coordsize="284,284">
              <v:shape style="position:absolute;left:902;top:1611;width:284;height:284" coordorigin="902,1611" coordsize="284,284" path="m902,1894l1186,1894,1186,1611,902,1611,902,1894xe" filled="true" fillcolor="#fbf9da" stroked="false">
                <v:path arrowok="t"/>
                <v:fill type="solid"/>
              </v:shape>
            </v:group>
            <v:group style="position:absolute;left:1186;top:1611;width:1707;height:284" coordorigin="1186,1611" coordsize="1707,284">
              <v:shape style="position:absolute;left:1186;top:1611;width:1707;height:284" coordorigin="1186,1611" coordsize="1707,284" path="m1186,1894l2892,1894,2892,1611,1186,1611,1186,1894xe" filled="true" fillcolor="#fbf9da" stroked="false">
                <v:path arrowok="t"/>
                <v:fill type="solid"/>
              </v:shape>
            </v:group>
            <v:group style="position:absolute;left:2892;top:1611;width:281;height:284" coordorigin="2892,1611" coordsize="281,284">
              <v:shape style="position:absolute;left:2892;top:1611;width:281;height:284" coordorigin="2892,1611" coordsize="281,284" path="m2892,1894l3173,1894,3173,1611,2892,1611,2892,1894xe" filled="true" fillcolor="#fbf9da" stroked="false">
                <v:path arrowok="t"/>
                <v:fill type="solid"/>
              </v:shape>
            </v:group>
            <v:group style="position:absolute;left:907;top:2575;width:2266;height:284" coordorigin="907,2575" coordsize="2266,284">
              <v:shape style="position:absolute;left:907;top:2575;width:2266;height:284" coordorigin="907,2575" coordsize="2266,284" path="m907,2858l3173,2858,3173,2575,907,2575,907,2858xe" filled="true" fillcolor="#fbf9da" stroked="false">
                <v:path arrowok="t"/>
                <v:fill type="solid"/>
              </v:shape>
            </v:group>
            <v:group style="position:absolute;left:905;top:6308;width:232;height:284" coordorigin="905,6308" coordsize="232,284">
              <v:shape style="position:absolute;left:905;top:6308;width:232;height:284" coordorigin="905,6308" coordsize="232,284" path="m905,6591l1136,6591,1136,6308,905,6308,905,6591xe" filled="true" fillcolor="#000000" stroked="false">
                <v:path arrowok="t"/>
                <v:fill type="solid"/>
              </v:shape>
            </v:group>
            <v:group style="position:absolute;left:1136;top:6308;width:1707;height:284" coordorigin="1136,6308" coordsize="1707,284">
              <v:shape style="position:absolute;left:1136;top:6308;width:1707;height:284" coordorigin="1136,6308" coordsize="1707,284" path="m1136,6591l2843,6591,2843,6308,1136,6308,1136,6591xe" filled="true" fillcolor="#000000" stroked="false">
                <v:path arrowok="t"/>
                <v:fill type="solid"/>
              </v:shape>
            </v:group>
            <v:group style="position:absolute;left:2843;top:6308;width:280;height:284" coordorigin="2843,6308" coordsize="280,284">
              <v:shape style="position:absolute;left:2843;top:6308;width:280;height:284" coordorigin="2843,6308" coordsize="280,284" path="m2843,6591l3122,6591,3122,6308,2843,6308,2843,6591xe" filled="true" fillcolor="#000000" stroked="false">
                <v:path arrowok="t"/>
                <v:fill type="solid"/>
              </v:shape>
            </v:group>
            <v:group style="position:absolute;left:907;top:7272;width:285;height:284" coordorigin="907,7272" coordsize="285,284">
              <v:shape style="position:absolute;left:907;top:7272;width:285;height:284" coordorigin="907,7272" coordsize="285,284" path="m907,7555l1192,7555,1192,7272,907,7272,907,7555xe" filled="true" fillcolor="#fbf9da" stroked="false">
                <v:path arrowok="t"/>
                <v:fill type="solid"/>
              </v:shape>
            </v:group>
            <v:group style="position:absolute;left:1192;top:7272;width:1701;height:284" coordorigin="1192,7272" coordsize="1701,284">
              <v:shape style="position:absolute;left:1192;top:7272;width:1701;height:284" coordorigin="1192,7272" coordsize="1701,284" path="m1192,7555l2892,7555,2892,7272,1192,7272,1192,7555xe" filled="true" fillcolor="#fbf9da" stroked="false">
                <v:path arrowok="t"/>
                <v:fill type="solid"/>
              </v:shape>
            </v:group>
            <v:group style="position:absolute;left:2892;top:7272;width:281;height:284" coordorigin="2892,7272" coordsize="281,284">
              <v:shape style="position:absolute;left:2892;top:7272;width:281;height:284" coordorigin="2892,7272" coordsize="281,284" path="m2892,7555l3173,7555,3173,7272,2892,7272,2892,7555xe" filled="true" fillcolor="#fbf9da" stroked="false">
                <v:path arrowok="t"/>
                <v:fill type="solid"/>
              </v:shape>
            </v:group>
            <v:group style="position:absolute;left:888;top:7875;width:284;height:284" coordorigin="888,7875" coordsize="284,284">
              <v:shape style="position:absolute;left:888;top:7875;width:284;height:284" coordorigin="888,7875" coordsize="284,284" path="m888,8158l1171,8158,1171,7875,888,7875,888,8158xe" filled="true" fillcolor="#fbf9da" stroked="false">
                <v:path arrowok="t"/>
                <v:fill type="solid"/>
              </v:shape>
            </v:group>
            <v:group style="position:absolute;left:1171;top:7875;width:1721;height:284" coordorigin="1171,7875" coordsize="1721,284">
              <v:shape style="position:absolute;left:1171;top:7875;width:1721;height:284" coordorigin="1171,7875" coordsize="1721,284" path="m1171,8158l2892,8158,2892,7875,1171,7875,1171,8158xe" filled="true" fillcolor="#fbf9da" stroked="false">
                <v:path arrowok="t"/>
                <v:fill type="solid"/>
              </v:shape>
            </v:group>
            <v:group style="position:absolute;left:2892;top:7875;width:281;height:284" coordorigin="2892,7875" coordsize="281,284">
              <v:shape style="position:absolute;left:2892;top:7875;width:281;height:284" coordorigin="2892,7875" coordsize="281,284" path="m2892,8158l3173,8158,3173,7875,2892,7875,2892,8158xe" filled="true" fillcolor="#fbf9da" stroked="false">
                <v:path arrowok="t"/>
                <v:fill type="solid"/>
              </v:shape>
            </v:group>
            <v:group style="position:absolute;left:907;top:8479;width:1985;height:284" coordorigin="907,8479" coordsize="1985,284">
              <v:shape style="position:absolute;left:907;top:8479;width:1985;height:284" coordorigin="907,8479" coordsize="1985,284" path="m907,8762l2892,8762,2892,8479,907,8479,907,8762xe" filled="true" fillcolor="#000000" stroked="false">
                <v:path arrowok="t"/>
                <v:fill type="solid"/>
              </v:shape>
            </v:group>
            <v:group style="position:absolute;left:2892;top:8479;width:281;height:284" coordorigin="2892,8479" coordsize="281,284">
              <v:shape style="position:absolute;left:2892;top:8479;width:281;height:284" coordorigin="2892,8479" coordsize="281,284" path="m2892,8762l3173,8762,3173,8479,2892,8479,2892,8762xe" filled="true" fillcolor="#000000" stroked="false">
                <v:path arrowok="t"/>
                <v:fill type="solid"/>
              </v:shape>
            </v:group>
            <v:group style="position:absolute;left:907;top:9082;width:1985;height:284" coordorigin="907,9082" coordsize="1985,284">
              <v:shape style="position:absolute;left:907;top:9082;width:1985;height:284" coordorigin="907,9082" coordsize="1985,284" path="m907,9366l2892,9366,2892,9082,907,9082,907,9366xe" filled="true" fillcolor="#000000" stroked="false">
                <v:path arrowok="t"/>
                <v:fill type="solid"/>
              </v:shape>
            </v:group>
            <v:group style="position:absolute;left:2892;top:9082;width:281;height:284" coordorigin="2892,9082" coordsize="281,284">
              <v:shape style="position:absolute;left:2892;top:9082;width:281;height:284" coordorigin="2892,9082" coordsize="281,284" path="m2892,9366l3173,9366,3173,9082,2892,9082,2892,9366xe" filled="true" fillcolor="#000000" stroked="false">
                <v:path arrowok="t"/>
                <v:fill type="solid"/>
              </v:shape>
            </v:group>
            <v:group style="position:absolute;left:894;top:9686;width:1466;height:284" coordorigin="894,9686" coordsize="1466,284">
              <v:shape style="position:absolute;left:894;top:9686;width:1466;height:284" coordorigin="894,9686" coordsize="1466,284" path="m894,9969l2359,9969,2359,9686,894,9686,894,9969xe" filled="true" fillcolor="#fbf9da" stroked="false">
                <v:path arrowok="t"/>
                <v:fill type="solid"/>
              </v:shape>
            </v:group>
            <v:group style="position:absolute;left:2359;top:9686;width:764;height:284" coordorigin="2359,9686" coordsize="764,284">
              <v:shape style="position:absolute;left:2359;top:9686;width:764;height:284" coordorigin="2359,9686" coordsize="764,284" path="m2359,9969l3122,9969,3122,9686,2359,9686,2359,9969xe" filled="true" fillcolor="#fbf9da" stroked="false">
                <v:path arrowok="t"/>
                <v:fill type="solid"/>
              </v:shape>
            </v:group>
            <v:group style="position:absolute;left:902;top:10288;width:284;height:285" coordorigin="902,10288" coordsize="284,285">
              <v:shape style="position:absolute;left:902;top:10288;width:284;height:285" coordorigin="902,10288" coordsize="284,285" path="m902,10573l1186,10573,1186,10288,902,10288,902,10573xe" filled="true" fillcolor="#fbf9da" stroked="false">
                <v:path arrowok="t"/>
                <v:fill type="solid"/>
              </v:shape>
            </v:group>
            <v:group style="position:absolute;left:1186;top:10288;width:1707;height:285" coordorigin="1186,10288" coordsize="1707,285">
              <v:shape style="position:absolute;left:1186;top:10288;width:1707;height:285" coordorigin="1186,10288" coordsize="1707,285" path="m1186,10573l2892,10573,2892,10288,1186,10288,1186,10573xe" filled="true" fillcolor="#fbf9da" stroked="false">
                <v:path arrowok="t"/>
                <v:fill type="solid"/>
              </v:shape>
            </v:group>
            <v:group style="position:absolute;left:2892;top:10288;width:281;height:285" coordorigin="2892,10288" coordsize="281,285">
              <v:shape style="position:absolute;left:2892;top:10288;width:281;height:285" coordorigin="2892,10288" coordsize="281,285" path="m2892,10573l3173,10573,3173,10288,2892,10288,2892,10573xe" filled="true" fillcolor="#fbf9da" stroked="false">
                <v:path arrowok="t"/>
                <v:fill type="solid"/>
              </v:shape>
            </v:group>
            <v:group style="position:absolute;left:907;top:11252;width:2266;height:285" coordorigin="907,11252" coordsize="2266,285">
              <v:shape style="position:absolute;left:907;top:11252;width:2266;height:285" coordorigin="907,11252" coordsize="2266,285" path="m907,11536l3173,11536,3173,11252,907,11252,907,11536xe" filled="true" fillcolor="#fbf9da" stroked="false">
                <v:path arrowok="t"/>
                <v:fill type="solid"/>
              </v:shape>
              <v:shape style="position:absolute;left:1189;top:5704;width:1934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75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23;top:1589;width:506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30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12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607;width:721;height:124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0" w:right="0" w:firstLine="47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4776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13;top:6353;width:8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304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7294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26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0;top:7898;width:726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3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Keyset (Клавиатурная линия)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87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8524;width:3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Lines (линии)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35;top:8474;width:1478;height:884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77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69" w:lineRule="exact" w:before="22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Primary line (Первичная линия)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25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9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1;top:9722;width:9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Hot/warm dest (пункт назначения при работе функции горячей/тёплой линии).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968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0268;width:673;height:246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3339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284;width:721;height:640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24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98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Поле ввода открыто.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Ввести значение (от 0 до 3600 сек.) и подтвердить его переназачаемой клавишей.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3241" w:right="0"/>
        <w:jc w:val="left"/>
      </w:pPr>
      <w:r>
        <w:t>Сохранить настройки, нажав переназначаемую клавишу.</w:t>
      </w:r>
    </w:p>
    <w:p>
      <w:pPr>
        <w:pStyle w:val="BodyText"/>
        <w:spacing w:line="250" w:lineRule="auto" w:before="130"/>
        <w:ind w:left="3241" w:right="183"/>
        <w:jc w:val="left"/>
      </w:pPr>
      <w:r>
        <w:t xml:space="preserve">Можно активировать и деактивировать продолжительность устанавливаемой задержки для всех линейных клавиш с помощью функциональных клавиш </w:t>
      </w:r>
      <w:r>
        <w:fldChar w:fldCharType="begin"/>
      </w:r>
      <w:r>
        <w:instrText xml:space="preserve">HYPERLINK  \l"_bookmark214"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83.)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28"/>
        <w:ind w:left="3241" w:right="0"/>
        <w:jc w:val="left"/>
      </w:pPr>
      <w:bookmarkStart w:id="513" w:name="Entering a number for the hot and warm l"/>
      <w:bookmarkEnd w:id="513"/>
      <w:bookmarkStart w:id="514" w:name="_bookmark270"/>
      <w:bookmarkEnd w:id="514"/>
      <w:bookmarkStart w:id="515" w:name="_bookmark271"/>
      <w:bookmarkEnd w:id="515"/>
      <w:r>
        <w:rPr>
          <w:color w:val="8CC63F"/>
          <w:spacing w:val="-1"/>
        </w:rPr>
        <w:t>Ввод номера для функции горячей и холодной линий</w:t>
      </w:r>
    </w:p>
    <w:p>
      <w:pPr>
        <w:pStyle w:val="BodyText"/>
        <w:spacing w:line="250" w:lineRule="auto" w:before="155"/>
        <w:ind w:left="3241" w:right="183"/>
        <w:jc w:val="left"/>
      </w:pPr>
      <w:r>
        <w:t>Определение телефонного номера, который должен быть набран, если функция горячей или тёплой линии активна.</w:t>
      </w:r>
    </w:p>
    <w:p>
      <w:pPr>
        <w:pStyle w:val="BodyText"/>
        <w:spacing w:line="375" w:lineRule="auto" w:before="114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При необходимости нажать клавишу открытия главного меню.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585" w:lineRule="auto" w:before="10"/>
        <w:ind w:left="3241" w:right="841"/>
        <w:jc w:val="left"/>
      </w:pPr>
      <w:r>
        <w:t xml:space="preserve">Выбрать нужную линию (например, первичную линию) и открыть её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219" w:lineRule="exact"/>
        <w:ind w:left="3241" w:right="0"/>
        <w:jc w:val="left"/>
      </w:pPr>
      <w:r>
        <w:t>Поле ввода открыто.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41" w:right="0"/>
        <w:jc w:val="left"/>
      </w:pPr>
      <w:r>
        <w:t>Ввести или изменить телефонный номер адресата и подтвердить его.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Сохранить настройки, нажав переназначаемую клавишу. </w:t>
      </w:r>
      <w:r>
        <w:t>Телефонный номер адресата будет отображён.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before="81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3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778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2821;width:1748;height:284" coordorigin="1152,2821" coordsize="1748,284">
              <v:shape style="position:absolute;left:1152;top:2821;width:1748;height:284" coordorigin="1152,2821" coordsize="1748,284" path="m1152,3104l2899,3104,2899,2821,1152,2821,1152,3104xe" filled="true" fillcolor="#fbf9da" stroked="false">
                <v:path arrowok="t"/>
                <v:fill type="solid"/>
              </v:shape>
            </v:group>
            <v:group style="position:absolute;left:2899;top:2821;width:281;height:284" coordorigin="2899,2821" coordsize="281,284">
              <v:shape style="position:absolute;left:2899;top:2821;width:281;height:284" coordorigin="2899,2821" coordsize="281,284" path="m2899,3104l3180,3104,3180,2821,2899,2821,2899,3104xe" filled="true" fillcolor="#fbf9da" stroked="false">
                <v:path arrowok="t"/>
                <v:fill type="solid"/>
              </v:shape>
            </v:group>
            <v:group style="position:absolute;left:1152;top:2823;width:2;height:279" coordorigin="1152,2823" coordsize="2,279">
              <v:shape style="position:absolute;left:1152;top:2823;width:2;height:279" coordorigin="1152,2823" coordsize="0,279" path="m1152,2823l1152,3102e" filled="false" stroked="true" strokeweight=".34001pt" strokecolor="#000000">
                <v:path arrowok="t"/>
              </v:shape>
            </v:group>
            <v:group style="position:absolute;left:3180;top:2823;width:2;height:279" coordorigin="3180,2823" coordsize="2,279">
              <v:shape style="position:absolute;left:3180;top:2823;width:2;height:279" coordorigin="3180,2823" coordsize="0,279" path="m3180,2823l3180,3102e" filled="false" stroked="true" strokeweight=".33999pt" strokecolor="#000000">
                <v:path arrowok="t"/>
              </v:shape>
            </v:group>
            <v:group style="position:absolute;left:1150;top:2821;width:2033;height:2" coordorigin="1150,2821" coordsize="2033,2">
              <v:shape style="position:absolute;left:1150;top:2821;width:2033;height:2" coordorigin="1150,2821" coordsize="2033,0" path="m1150,2821l3182,2821e" filled="false" stroked="true" strokeweight=".33999pt" strokecolor="#000000">
                <v:path arrowok="t"/>
              </v:shape>
            </v:group>
            <v:group style="position:absolute;left:1150;top:3104;width:2033;height:2" coordorigin="1150,3104" coordsize="2033,2">
              <v:shape style="position:absolute;left:1150;top:3104;width:2033;height:2" coordorigin="1150,3104" coordsize="2033,0" path="m1150,3104l3182,3104e" filled="false" stroked="true" strokeweight=".33999pt" strokecolor="#000000">
                <v:path arrowok="t"/>
              </v:shape>
            </v:group>
            <v:group style="position:absolute;left:1152;top:3685;width:1748;height:284" coordorigin="1152,3685" coordsize="1748,284">
              <v:shape style="position:absolute;left:1152;top:3685;width:1748;height:284" coordorigin="1152,3685" coordsize="1748,284" path="m1152,3968l2899,3968,2899,3685,1152,3685,1152,3968xe" filled="true" fillcolor="#fbf9da" stroked="false">
                <v:path arrowok="t"/>
                <v:fill type="solid"/>
              </v:shape>
            </v:group>
            <v:group style="position:absolute;left:2899;top:3685;width:281;height:284" coordorigin="2899,3685" coordsize="281,284">
              <v:shape style="position:absolute;left:2899;top:3685;width:281;height:284" coordorigin="2899,3685" coordsize="281,284" path="m2899,3968l3180,3968,3180,3685,2899,3685,2899,3968xe" filled="true" fillcolor="#fbf9da" stroked="false">
                <v:path arrowok="t"/>
                <v:fill type="solid"/>
              </v:shape>
            </v:group>
            <v:group style="position:absolute;left:1152;top:3687;width:2;height:279" coordorigin="1152,3687" coordsize="2,279">
              <v:shape style="position:absolute;left:1152;top:3687;width:2;height:279" coordorigin="1152,3687" coordsize="0,279" path="m1152,3687l1152,3966e" filled="false" stroked="true" strokeweight=".34001pt" strokecolor="#000000">
                <v:path arrowok="t"/>
              </v:shape>
            </v:group>
            <v:group style="position:absolute;left:3180;top:3687;width:2;height:279" coordorigin="3180,3687" coordsize="2,279">
              <v:shape style="position:absolute;left:3180;top:3687;width:2;height:279" coordorigin="3180,3687" coordsize="0,279" path="m3180,3687l3180,3966e" filled="false" stroked="true" strokeweight=".33999pt" strokecolor="#000000">
                <v:path arrowok="t"/>
              </v:shape>
            </v:group>
            <v:group style="position:absolute;left:1150;top:3685;width:2033;height:2" coordorigin="1150,3685" coordsize="2033,2">
              <v:shape style="position:absolute;left:1150;top:3685;width:2033;height:2" coordorigin="1150,3685" coordsize="2033,0" path="m1150,3685l3182,3685e" filled="false" stroked="true" strokeweight=".33999pt" strokecolor="#000000">
                <v:path arrowok="t"/>
              </v:shape>
            </v:group>
            <v:group style="position:absolute;left:1150;top:3968;width:2033;height:2" coordorigin="1150,3968" coordsize="2033,2">
              <v:shape style="position:absolute;left:1150;top:3968;width:2033;height:2" coordorigin="1150,3968" coordsize="2033,0" path="m1150,3968l3182,3968e" filled="false" stroked="true" strokeweight=".33999pt" strokecolor="#000000">
                <v:path arrowok="t"/>
              </v:shape>
            </v:group>
            <v:group style="position:absolute;left:1152;top:4548;width:1748;height:285" coordorigin="1152,4548" coordsize="1748,285">
              <v:shape style="position:absolute;left:1152;top:4548;width:1748;height:285" coordorigin="1152,4548" coordsize="1748,285" path="m1152,4832l2899,4832,2899,4548,1152,4548,1152,4832xe" filled="true" fillcolor="#fbf9da" stroked="false">
                <v:path arrowok="t"/>
                <v:fill type="solid"/>
              </v:shape>
            </v:group>
            <v:group style="position:absolute;left:2899;top:4548;width:281;height:285" coordorigin="2899,4548" coordsize="281,285">
              <v:shape style="position:absolute;left:2899;top:4548;width:281;height:285" coordorigin="2899,4548" coordsize="281,285" path="m2899,4832l3180,4832,3180,4548,2899,4548,2899,4832xe" filled="true" fillcolor="#fbf9da" stroked="false">
                <v:path arrowok="t"/>
                <v:fill type="solid"/>
              </v:shape>
            </v:group>
            <v:group style="position:absolute;left:1152;top:4550;width:2;height:279" coordorigin="1152,4550" coordsize="2,279">
              <v:shape style="position:absolute;left:1152;top:4550;width:2;height:279" coordorigin="1152,4550" coordsize="0,279" path="m1152,4550l1152,4828e" filled="false" stroked="true" strokeweight=".34001pt" strokecolor="#000000">
                <v:path arrowok="t"/>
              </v:shape>
            </v:group>
            <v:group style="position:absolute;left:3180;top:4550;width:2;height:279" coordorigin="3180,4550" coordsize="2,279">
              <v:shape style="position:absolute;left:3180;top:4550;width:2;height:279" coordorigin="3180,4550" coordsize="0,279" path="m3180,4550l3180,4828e" filled="false" stroked="true" strokeweight=".33999pt" strokecolor="#000000">
                <v:path arrowok="t"/>
              </v:shape>
            </v:group>
            <v:group style="position:absolute;left:1150;top:4548;width:2033;height:2" coordorigin="1150,4548" coordsize="2033,2">
              <v:shape style="position:absolute;left:1150;top:4548;width:2033;height:2" coordorigin="1150,4548" coordsize="2033,0" path="m1150,4548l3182,4548e" filled="false" stroked="true" strokeweight=".33999pt" strokecolor="#000000">
                <v:path arrowok="t"/>
              </v:shape>
            </v:group>
            <v:group style="position:absolute;left:1150;top:4832;width:2033;height:2" coordorigin="1150,4832" coordsize="2033,2">
              <v:shape style="position:absolute;left:1150;top:4832;width:2033;height:2" coordorigin="1150,4832" coordsize="2033,0" path="m1150,4832l3182,4832e" filled="false" stroked="true" strokeweight=".33999pt" strokecolor="#000000">
                <v:path arrowok="t"/>
              </v:shape>
            </v:group>
            <v:group style="position:absolute;left:1152;top:5568;width:1748;height:285" coordorigin="1152,5568" coordsize="1748,285">
              <v:shape style="position:absolute;left:1152;top:5568;width:1748;height:285" coordorigin="1152,5568" coordsize="1748,285" path="m1152,5852l2899,5852,2899,5568,1152,5568,1152,5852xe" filled="true" fillcolor="#fbf9da" stroked="false">
                <v:path arrowok="t"/>
                <v:fill type="solid"/>
              </v:shape>
            </v:group>
            <v:group style="position:absolute;left:2899;top:5568;width:281;height:285" coordorigin="2899,5568" coordsize="281,285">
              <v:shape style="position:absolute;left:2899;top:5568;width:281;height:285" coordorigin="2899,5568" coordsize="281,285" path="m2899,5852l3180,5852,3180,5568,2899,5568,2899,5852xe" filled="true" fillcolor="#fbf9da" stroked="false">
                <v:path arrowok="t"/>
                <v:fill type="solid"/>
              </v:shape>
            </v:group>
            <v:group style="position:absolute;left:1152;top:5570;width:2;height:279" coordorigin="1152,5570" coordsize="2,279">
              <v:shape style="position:absolute;left:1152;top:5570;width:2;height:279" coordorigin="1152,5570" coordsize="0,279" path="m1152,5570l1152,5848e" filled="false" stroked="true" strokeweight=".34001pt" strokecolor="#000000">
                <v:path arrowok="t"/>
              </v:shape>
            </v:group>
            <v:group style="position:absolute;left:3180;top:5570;width:2;height:279" coordorigin="3180,5570" coordsize="2,279">
              <v:shape style="position:absolute;left:3180;top:5570;width:2;height:279" coordorigin="3180,5570" coordsize="0,279" path="m3180,5570l3180,5848e" filled="false" stroked="true" strokeweight=".33999pt" strokecolor="#000000">
                <v:path arrowok="t"/>
              </v:shape>
            </v:group>
            <v:group style="position:absolute;left:1150;top:5568;width:2033;height:2" coordorigin="1150,5568" coordsize="2033,2">
              <v:shape style="position:absolute;left:1150;top:5568;width:2033;height:2" coordorigin="1150,5568" coordsize="2033,0" path="m1150,5568l3182,5568e" filled="false" stroked="true" strokeweight=".34005pt" strokecolor="#000000">
                <v:path arrowok="t"/>
              </v:shape>
            </v:group>
            <v:group style="position:absolute;left:1150;top:5852;width:2033;height:2" coordorigin="1150,5852" coordsize="2033,2">
              <v:shape style="position:absolute;left:1150;top:5852;width:2033;height:2" coordorigin="1150,5852" coordsize="2033,0" path="m1150,5852l3182,5852e" filled="false" stroked="true" strokeweight=".33999pt" strokecolor="#000000">
                <v:path arrowok="t"/>
              </v:shape>
            </v:group>
            <v:group style="position:absolute;left:1152;top:6745;width:1748;height:284" coordorigin="1152,6745" coordsize="1748,284">
              <v:shape style="position:absolute;left:1152;top:6745;width:1748;height:284" coordorigin="1152,6745" coordsize="1748,284" path="m1152,7028l2899,7028,2899,6745,1152,6745,1152,7028xe" filled="true" fillcolor="#fbf9da" stroked="false">
                <v:path arrowok="t"/>
                <v:fill type="solid"/>
              </v:shape>
            </v:group>
            <v:group style="position:absolute;left:2899;top:6745;width:281;height:284" coordorigin="2899,6745" coordsize="281,284">
              <v:shape style="position:absolute;left:2899;top:6745;width:281;height:284" coordorigin="2899,6745" coordsize="281,284" path="m2899,7028l3180,7028,3180,6745,2899,6745,2899,7028xe" filled="true" fillcolor="#fbf9da" stroked="false">
                <v:path arrowok="t"/>
                <v:fill type="solid"/>
              </v:shape>
            </v:group>
            <v:group style="position:absolute;left:1152;top:6747;width:2;height:279" coordorigin="1152,6747" coordsize="2,279">
              <v:shape style="position:absolute;left:1152;top:6747;width:2;height:279" coordorigin="1152,6747" coordsize="0,279" path="m1152,6747l1152,7026e" filled="false" stroked="true" strokeweight=".34001pt" strokecolor="#000000">
                <v:path arrowok="t"/>
              </v:shape>
            </v:group>
            <v:group style="position:absolute;left:3180;top:6747;width:2;height:279" coordorigin="3180,6747" coordsize="2,279">
              <v:shape style="position:absolute;left:3180;top:6747;width:2;height:279" coordorigin="3180,6747" coordsize="0,279" path="m3180,6747l3180,7026e" filled="false" stroked="true" strokeweight=".33999pt" strokecolor="#000000">
                <v:path arrowok="t"/>
              </v:shape>
            </v:group>
            <v:group style="position:absolute;left:1150;top:6745;width:2033;height:2" coordorigin="1150,6745" coordsize="2033,2">
              <v:shape style="position:absolute;left:1150;top:6745;width:2033;height:2" coordorigin="1150,6745" coordsize="2033,0" path="m1150,6745l3182,6745e" filled="false" stroked="true" strokeweight=".33999pt" strokecolor="#000000">
                <v:path arrowok="t"/>
              </v:shape>
            </v:group>
            <v:group style="position:absolute;left:1150;top:7028;width:2033;height:2" coordorigin="1150,7028" coordsize="2033,2">
              <v:shape style="position:absolute;left:1150;top:7028;width:2033;height:2" coordorigin="1150,7028" coordsize="2033,0" path="m1150,7028l3182,7028e" filled="false" stroked="true" strokeweight=".34002pt" strokecolor="#000000">
                <v:path arrowok="t"/>
              </v:shape>
              <v:shape style="position:absolute;left:1510;top:2866;width:25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линия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2816;width:433;height:542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70"/>
                          <w:sz w:val="28"/>
                        </w:rPr>
                        <w:t>£</w:t>
                      </w:r>
                    </w:p>
                    <w:p>
                      <w:pPr>
                        <w:spacing w:line="202" w:lineRule="exact" w:before="49"/>
                        <w:ind w:left="25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3730;width:25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линия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3680;width:433;height:54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70"/>
                          <w:sz w:val="28"/>
                        </w:rPr>
                        <w:t>£</w:t>
                      </w:r>
                    </w:p>
                    <w:p>
                      <w:pPr>
                        <w:spacing w:line="202" w:lineRule="exact" w:before="48"/>
                        <w:ind w:left="25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4593;width:25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линия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4543;width:433;height:698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70"/>
                          <w:sz w:val="28"/>
                        </w:rPr>
                        <w:t>£</w:t>
                      </w:r>
                    </w:p>
                    <w:p>
                      <w:pPr>
                        <w:spacing w:line="202" w:lineRule="exact" w:before="205"/>
                        <w:ind w:left="25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5613;width:25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линия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556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6790;width:25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линия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74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£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99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before="61"/>
        <w:ind w:left="3221" w:right="0" w:firstLine="0"/>
        <w:jc w:val="left"/>
        <w:rPr>
          <w:rFonts w:ascii="Arial" w:hAnsi="Arial" w:cs="Arial" w:eastAsia="Arial"/>
          <w:sz w:val="30"/>
          <w:szCs w:val="30"/>
        </w:rPr>
      </w:pPr>
      <w:bookmarkStart w:id="516" w:name="Rollover for a line"/>
      <w:bookmarkEnd w:id="516"/>
      <w:bookmarkStart w:id="517" w:name="_bookmark272"/>
      <w:bookmarkEnd w:id="517"/>
      <w:r>
        <w:rPr>
          <w:rFonts w:ascii="Arial"/>
          <w:color w:val="8CC63F"/>
          <w:spacing w:val="-1"/>
          <w:sz w:val="30"/>
        </w:rPr>
        <w:t>Автоматическое переключение входящих вызовов с данной линии, когда она занята, на другую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05" w:right="0"/>
        <w:jc w:val="left"/>
      </w:pPr>
      <w:r>
        <w:rPr>
          <w:rFonts w:ascii="Arial" w:hAnsi="Arial"/>
          <w:color w:val="488541"/>
          <w:w w:val="135"/>
          <w:sz w:val="28"/>
        </w:rPr>
        <w:t xml:space="preserve">ñ </w:t>
      </w:r>
      <w:r>
        <w:t xml:space="preserve">Системный администратор может определить, как </w:t>
      </w:r>
      <w:bookmarkStart w:id="518" w:name="_bookmark273"/>
      <w:bookmarkEnd w:id="518"/>
      <w:r>
        <w:t xml:space="preserve">будет сигнализироваться автоматическое переключение входящих вызовов на другую линию, когда текущая занята.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 w:before="74"/>
        <w:ind w:right="0"/>
        <w:jc w:val="left"/>
      </w:pPr>
      <w:r>
        <w:t>Вспыхивает только имеющая отношение к операции линейная клавиша.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before="74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8"/>
          <w:sz w:val="20"/>
        </w:rPr>
        <w:t xml:space="preserve">Пользователь слышит </w:t>
      </w:r>
      <w:r>
        <w:rPr>
          <w:rFonts w:ascii="Arial"/>
          <w:spacing w:val="-8"/>
          <w:sz w:val="20"/>
          <w:b w:val="1"/>
        </w:rPr>
        <w:t>специальный уведомляющий тоновый сигнал</w:t>
      </w:r>
      <w:r>
        <w:rPr>
          <w:rFonts w:ascii="Arial"/>
          <w:spacing w:val="-8"/>
          <w:sz w:val="20"/>
        </w:rPr>
        <w:t xml:space="preserve"> и вспыхивает соответствующая линейная клавиша.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spacing w:line="250" w:lineRule="auto" w:before="74"/>
        <w:ind w:left="3221" w:right="18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  <w:b w:val="1"/>
        </w:rPr>
        <w:t>Установленная мелодия звонка звучит громко</w:t>
      </w:r>
      <w:r>
        <w:rPr>
          <w:rFonts w:ascii="Arial"/>
          <w:spacing w:val="-1"/>
          <w:sz w:val="20"/>
        </w:rPr>
        <w:t xml:space="preserve"> (приблизительно 3 секунды) по громкой связи и вспыхивает соответствующая линейная клавиша.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74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8"/>
          <w:sz w:val="20"/>
        </w:rPr>
        <w:t xml:space="preserve">Пользователь слышит короткий уведомляющий </w:t>
      </w:r>
      <w:r>
        <w:rPr>
          <w:rFonts w:ascii="Arial"/>
          <w:spacing w:val="-8"/>
          <w:sz w:val="20"/>
          <w:b w:val="1"/>
        </w:rPr>
        <w:t>тоновый сигнал</w:t>
      </w:r>
      <w:r>
        <w:rPr>
          <w:rFonts w:ascii="Arial"/>
          <w:spacing w:val="-8"/>
          <w:sz w:val="20"/>
        </w:rPr>
        <w:t xml:space="preserve">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3731" w:right="0"/>
        <w:jc w:val="left"/>
      </w:pPr>
      <w:r>
        <w:rPr/>
        <w:pict>
          <v:group xmlns:v="urn:schemas-microsoft-com:vml" style="position:absolute;margin-left:201.729996pt;margin-top:2.790169pt;width:22.5pt;height:14.55pt;mso-position-horizontal-relative:page;mso-position-vertical-relative:paragraph;z-index:27808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Мелодия звонка не воспроизводится в режиме спикерфона.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50" w:lineRule="auto" w:before="74"/>
        <w:ind w:right="187"/>
        <w:jc w:val="left"/>
      </w:pPr>
      <w:r>
        <w:t xml:space="preserve">Телефон звонит. </w:t>
      </w:r>
      <w:r>
        <w:t xml:space="preserve">Соответствующая линейная клавиша вспыхивает, и доступная информация отображается на экране.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2"/>
        <w:spacing w:line="243" w:lineRule="auto" w:before="0"/>
        <w:ind w:right="341"/>
        <w:jc w:val="left"/>
      </w:pPr>
      <w:r>
        <w:rPr/>
        <w:pict>
          <v:shape xmlns:v="urn:schemas-microsoft-com:vml" style="position:absolute;margin-left:241.080002pt;margin-top:21.684095pt;width:17.82pt;height:20.88pt;mso-position-horizontal-relative:page;mso-position-vertical-relative:paragraph;z-index:-459400" type="#_x0000_t75" stroked="false">
            <v:imagedata xmlns:o="urn:schemas-microsoft-com:office:office" r:id="rId144" o:title=""/>
          </v:shape>
        </w:pict>
      </w:r>
      <w:bookmarkStart w:id="519" w:name="Making calls in an executive/secretary t"/>
      <w:bookmarkEnd w:id="519"/>
      <w:bookmarkStart w:id="520" w:name="_bookmark274"/>
      <w:bookmarkEnd w:id="520"/>
      <w:bookmarkStart w:id="521" w:name="_bookmark275"/>
      <w:bookmarkEnd w:id="521"/>
      <w:r>
        <w:rPr>
          <w:color w:val="8CC63F"/>
          <w:spacing w:val="-1"/>
        </w:rPr>
        <w:t xml:space="preserve">Отправка вызовов из </w:t>
      </w:r>
      <w:bookmarkStart w:id="522" w:name="_bookmark276"/>
      <w:bookmarkEnd w:id="522"/>
      <w:r>
        <w:rPr>
          <w:color w:val="8CC63F"/>
          <w:spacing w:val="-1"/>
        </w:rPr>
        <w:t>исполнительно-секретарской команды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41"/>
        <w:jc w:val="both"/>
      </w:pPr>
      <w:r>
        <w:rPr/>
        <w:pict>
          <v:shape xmlns:v="urn:schemas-microsoft-com:vml" style="position:absolute;margin-left:205.259995pt;margin-top:4.603328pt;width:18.75pt;height:14pt;mso-position-horizontal-relative:page;mso-position-vertical-relative:paragraph;z-index:2788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488541"/>
                      <w:w w:val="240"/>
                      <w:sz w:val="28"/>
                    </w:rPr>
                    <w:t>ñ</w:t>
                  </w:r>
                </w:p>
              </w:txbxContent>
            </v:textbox>
            <w10:wrap xmlns:w10="urn:schemas-microsoft-com:office:word" type="none"/>
          </v:shape>
        </w:pict>
      </w:r>
      <w:r>
        <w:t xml:space="preserve">Исполнительно-секретарская команда настраивается администратором и может включать телефоны до четырёх исполнителей и до двух секретарей.  </w:t>
      </w:r>
      <w:r>
        <w:t xml:space="preserve">Дополнительно см. исполнительно/секретарскую документацию.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/>
        <w:ind w:left="3731" w:right="0"/>
        <w:jc w:val="left"/>
      </w:pPr>
      <w:r>
        <w:rPr/>
        <w:pict>
          <v:group xmlns:v="urn:schemas-microsoft-com:vml" style="position:absolute;margin-left:201.729996pt;margin-top:2.840297pt;width:22.5pt;height:14.5pt;mso-position-horizontal-relative:page;mso-position-vertical-relative:paragraph;z-index:27832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003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Эта функция не доступна на платформе OpenScape 4000,</w:t>
      </w:r>
    </w:p>
    <w:p>
      <w:pPr>
        <w:pStyle w:val="BodyText"/>
        <w:spacing w:line="240" w:lineRule="auto" w:before="10"/>
        <w:ind w:left="1750" w:right="3484"/>
        <w:jc w:val="center"/>
      </w:pPr>
      <w:r>
        <w:fldChar w:fldCharType="begin"/>
      </w:r>
      <w:r>
        <w:instrText xml:space="preserve">HYPERLINK  \l"_bookmark478"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174.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28240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6;top:4591;width:1986;height:284" coordorigin="906,4591" coordsize="1986,284">
              <v:shape style="position:absolute;left:906;top:4591;width:1986;height:284" coordorigin="906,4591" coordsize="1986,284" path="m906,4874l2892,4874,2892,4591,906,4591,906,4874xe" filled="true" fillcolor="#fbf9da" stroked="false">
                <v:path arrowok="t"/>
                <v:fill type="solid"/>
              </v:shape>
            </v:group>
            <v:group style="position:absolute;left:2892;top:4591;width:281;height:284" coordorigin="2892,4591" coordsize="281,284">
              <v:shape style="position:absolute;left:2892;top:4591;width:281;height:284" coordorigin="2892,4591" coordsize="281,284" path="m2892,4874l3173,4874,3173,4591,2892,4591,2892,4874xe" filled="true" fillcolor="#fbf9da" stroked="false">
                <v:path arrowok="t"/>
                <v:fill type="solid"/>
              </v:shape>
            </v:group>
            <v:group style="position:absolute;left:913;top:5194;width:284;height:284" coordorigin="913,5194" coordsize="284,284">
              <v:shape style="position:absolute;left:913;top:5194;width:284;height:284" coordorigin="913,5194" coordsize="284,284" path="m913,5478l1196,5478,1196,5194,913,5194,913,5478xe" filled="true" fillcolor="#fbf9da" stroked="false">
                <v:path arrowok="t"/>
                <v:fill type="solid"/>
              </v:shape>
            </v:group>
            <v:group style="position:absolute;left:1196;top:5194;width:2157;height:284" coordorigin="1196,5194" coordsize="2157,284">
              <v:shape style="position:absolute;left:1196;top:5194;width:2157;height:284" coordorigin="1196,5194" coordsize="2157,284" path="m1196,5478l3353,5478,3353,5194,1196,5194,1196,5478xe" filled="true" fillcolor="#fbf9da" stroked="false">
                <v:path arrowok="t"/>
                <v:fill type="solid"/>
              </v:shape>
            </v:group>
            <v:group style="position:absolute;left:3353;top:5194;width:281;height:284" coordorigin="3353,5194" coordsize="281,284">
              <v:shape style="position:absolute;left:3353;top:5194;width:281;height:284" coordorigin="3353,5194" coordsize="281,284" path="m3353,5478l3634,5478,3634,5194,3353,5194,3353,5478xe" filled="true" fillcolor="#fbf9da" stroked="false">
                <v:path arrowok="t"/>
                <v:fill type="solid"/>
              </v:shape>
            </v:group>
            <v:group style="position:absolute;left:913;top:6175;width:284;height:284" coordorigin="913,6175" coordsize="284,284">
              <v:shape style="position:absolute;left:913;top:6175;width:284;height:284" coordorigin="913,6175" coordsize="284,284" path="m913,6458l1196,6458,1196,6175,913,6175,913,6458xe" filled="true" fillcolor="#fbf9da" stroked="false">
                <v:path arrowok="t"/>
                <v:fill type="solid"/>
              </v:shape>
            </v:group>
            <v:group style="position:absolute;left:1196;top:6175;width:2157;height:284" coordorigin="1196,6175" coordsize="2157,284">
              <v:shape style="position:absolute;left:1196;top:6175;width:2157;height:284" coordorigin="1196,6175" coordsize="2157,284" path="m1196,6458l3353,6458,3353,6175,1196,6175,1196,6458xe" filled="true" fillcolor="#fbf9da" stroked="false">
                <v:path arrowok="t"/>
                <v:fill type="solid"/>
              </v:shape>
            </v:group>
            <v:group style="position:absolute;left:3353;top:6175;width:281;height:284" coordorigin="3353,6175" coordsize="281,284">
              <v:shape style="position:absolute;left:3353;top:6175;width:281;height:284" coordorigin="3353,6175" coordsize="281,284" path="m3353,6458l3634,6458,3634,6175,3353,6175,3353,6458xe" filled="true" fillcolor="#fbf9da" stroked="false">
                <v:path arrowok="t"/>
                <v:fill type="solid"/>
              </v:shape>
            </v:group>
            <v:group style="position:absolute;left:906;top:10678;width:1986;height:284" coordorigin="906,10678" coordsize="1986,284">
              <v:shape style="position:absolute;left:906;top:10678;width:1986;height:284" coordorigin="906,10678" coordsize="1986,284" path="m906,10962l2892,10962,2892,10678,906,10678,906,10962xe" filled="true" fillcolor="#fbf9da" stroked="false">
                <v:path arrowok="t"/>
                <v:fill type="solid"/>
              </v:shape>
            </v:group>
            <v:group style="position:absolute;left:2892;top:10678;width:281;height:284" coordorigin="2892,10678" coordsize="281,284">
              <v:shape style="position:absolute;left:2892;top:10678;width:281;height:284" coordorigin="2892,10678" coordsize="281,284" path="m2892,10962l3173,10962,3173,10678,2892,10678,2892,10962xe" filled="true" fillcolor="#fbf9da" stroked="false">
                <v:path arrowok="t"/>
                <v:fill type="solid"/>
              </v:shape>
              <v:shape style="position:absolute;left:1152;top:8228;width:2028;height:284" type="#_x0000_t202" filled="true" fillcolor="#fbf9da" stroked="false">
                <v:textbox inset="0,0,0,0">
                  <w:txbxContent>
                    <w:p>
                      <w:pPr>
                        <w:spacing w:line="232" w:lineRule="exact" w:before="0"/>
                        <w:ind w:left="35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205"/>
                          <w:sz w:val="22"/>
                        </w:rPr>
                        <w:t xml:space="preserve">F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12345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18;top:11282;width:2205;height:284" type="#_x0000_t202" filled="true" fillcolor="#000000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Yes </w:t>
                      </w:r>
                      <w:r>
                        <w:rPr>
                          <w:rFonts w:ascii="Arial"/>
                          <w:color w:val="FFFFFF"/>
                          <w:w w:val="320"/>
                          <w:sz w:val="20"/>
                        </w:rPr>
                        <w:t>(да),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214;top:394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3;top:4636;width:9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5"/>
                          <w:sz w:val="18"/>
                        </w:rPr>
                        <w:t>Mobility logon (Открытие доступа к функции мобильности)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458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5172;width:1510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5"/>
                          <w:sz w:val="18"/>
                        </w:rPr>
                        <w:t>Enter Mobility ID... (Ввод ID для открытия доступа к функции мобильности)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5205;width:270;height:641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Q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6153;width:1977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0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90"/>
                          <w:sz w:val="18"/>
                        </w:rPr>
                        <w:t>Enter Mobility password... (Ввод пароля для открытия доступа к функции мобильности)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72;top:6186;width:270;height:641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90"/>
                          <w:sz w:val="18"/>
                        </w:rPr>
                        <w:t>Q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003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3;top:10724;width:94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5"/>
                          <w:sz w:val="18"/>
                        </w:rPr>
                        <w:t>Mobility logout (Закрытие доступа к функции мобильности)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6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2"/>
                          <w:w w:val="340"/>
                          <w:sz w:val="18"/>
                        </w:rPr>
                        <w:t>|</w:t>
                      </w:r>
                      <w:r>
                        <w:rPr>
                          <w:rFonts w:ascii="Arial"/>
                          <w:spacing w:val="6"/>
                          <w:w w:val="34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11278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21" w:right="0"/>
        <w:jc w:val="left"/>
      </w:pPr>
      <w:bookmarkStart w:id="523" w:name="Mobility function"/>
      <w:bookmarkEnd w:id="523"/>
      <w:bookmarkStart w:id="524" w:name="_bookmark277"/>
      <w:bookmarkEnd w:id="524"/>
      <w:bookmarkStart w:id="525" w:name="_bookmark278"/>
      <w:bookmarkEnd w:id="525"/>
      <w:r>
        <w:rPr>
          <w:color w:val="8CC63F"/>
        </w:rPr>
        <w:t>Функция мобильности</w:t>
      </w:r>
    </w:p>
    <w:p>
      <w:pPr>
        <w:pStyle w:val="BodyText"/>
        <w:spacing w:line="250" w:lineRule="auto" w:before="177"/>
        <w:ind w:right="187"/>
        <w:jc w:val="left"/>
      </w:pPr>
      <w:r>
        <w:t xml:space="preserve">Функция мобильности позволяет Вам использовать другой телефон как свой.  </w:t>
      </w:r>
      <w:r>
        <w:t xml:space="preserve">Вы сможете на другом телефоне продолжать использовать свой пользовательский телефонный номер, все контакты, настройки 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bookmarkStart w:id="526" w:name="Logging on to another telephone"/>
      <w:bookmarkEnd w:id="526"/>
      <w:bookmarkStart w:id="527" w:name="_bookmark279"/>
      <w:bookmarkEnd w:id="527"/>
      <w:r>
        <w:rPr>
          <w:color w:val="8CC63F"/>
          <w:spacing w:val="-1"/>
        </w:rPr>
        <w:t>Вход на другой телефон</w:t>
      </w:r>
    </w:p>
    <w:p>
      <w:pPr>
        <w:pStyle w:val="BodyText"/>
        <w:spacing w:line="452" w:lineRule="auto" w:before="183"/>
        <w:ind w:right="1117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Функция мобильности доступна на этом телефоне.  </w:t>
      </w:r>
      <w:r>
        <w:t>Нажать представленную здесь клавишу.</w:t>
      </w:r>
    </w:p>
    <w:p>
      <w:pPr>
        <w:pStyle w:val="BodyText"/>
        <w:spacing w:line="240" w:lineRule="auto" w:before="118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Появится подсказка с предложением ввести свой ID для функции мобильности. </w:t>
      </w:r>
    </w:p>
    <w:p>
      <w:pPr>
        <w:pStyle w:val="BodyText"/>
        <w:spacing w:line="240" w:lineRule="auto" w:before="123"/>
        <w:ind w:right="0"/>
        <w:jc w:val="left"/>
      </w:pPr>
      <w:r>
        <w:t xml:space="preserve">Следует ввести и подтвердить ID. Обычно это телефонный номер.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69" w:lineRule="auto" w:before="166"/>
        <w:ind w:right="2563"/>
        <w:jc w:val="left"/>
      </w:pPr>
      <w:r>
        <w:t xml:space="preserve">Появится подсказка с предложением ввести свой пароль для функции мобильности. </w:t>
      </w:r>
      <w:r>
        <w:t>Следует ввести и подтвердить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0" w:lineRule="auto"/>
        <w:ind w:right="147"/>
        <w:jc w:val="both"/>
      </w:pPr>
      <w:r>
        <w:t xml:space="preserve">Дождаться, пока загрузятся все контакты и телефонные настройки. </w:t>
      </w:r>
      <w:r>
        <w:t xml:space="preserve">Если вход на другой телефон с помощью функции мобильности уже был произведён, данные операции автоматически произведут выход.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Если функция мобильности активна на телефоне, это будет показано иконкой перед телефонным номером в телефонной экранной форме.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528" w:name="Ending the mobility function on a teleph"/>
      <w:bookmarkEnd w:id="528"/>
      <w:bookmarkStart w:id="529" w:name="_bookmark280"/>
      <w:bookmarkEnd w:id="529"/>
      <w:r>
        <w:rPr>
          <w:color w:val="8CC63F"/>
          <w:spacing w:val="-1"/>
        </w:rPr>
        <w:t>Прекращение действия функции мобильности на телефоне (выход из него)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452" w:lineRule="auto"/>
        <w:ind w:right="341"/>
        <w:jc w:val="left"/>
      </w:pPr>
      <w:r>
        <w:rPr>
          <w:rFonts w:ascii="Arial"/>
          <w:b/>
          <w:spacing w:val="-1"/>
        </w:rPr>
        <w:t xml:space="preserve">Необходимые условия: </w:t>
      </w:r>
      <w:r>
        <w:t xml:space="preserve">Произведён вход в телефон с функцией мобильности </w:t>
      </w:r>
      <w:r>
        <w:t>Нажать представленную здесь клавишу.</w:t>
      </w:r>
    </w:p>
    <w:p>
      <w:pPr>
        <w:pStyle w:val="BodyText"/>
        <w:spacing w:line="630" w:lineRule="auto" w:before="119"/>
        <w:ind w:right="4665"/>
        <w:jc w:val="left"/>
      </w:pPr>
      <w:r>
        <w:t xml:space="preserve">Открыть с помощью переназначаемой клавиши. </w:t>
      </w:r>
      <w:r>
        <w:t>Подтвердить это переназначаемой клавишей.</w:t>
      </w:r>
    </w:p>
    <w:p>
      <w:pPr>
        <w:pStyle w:val="BodyText"/>
        <w:spacing w:line="240" w:lineRule="auto" w:before="127"/>
        <w:ind w:right="0"/>
        <w:jc w:val="left"/>
      </w:pPr>
      <w:r>
        <w:t>Дождаться, пока сохранятся все контакты и телефонные настройки.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t>101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41" w:right="0"/>
        <w:jc w:val="left"/>
      </w:pPr>
      <w:bookmarkStart w:id="530" w:name="Privacy/security"/>
      <w:bookmarkEnd w:id="530"/>
      <w:bookmarkStart w:id="531" w:name="_bookmark281"/>
      <w:bookmarkEnd w:id="531"/>
      <w:bookmarkStart w:id="532" w:name="_bookmark282"/>
      <w:bookmarkEnd w:id="532"/>
      <w:r>
        <w:rPr>
          <w:color w:val="8CC63F"/>
          <w:spacing w:val="-1"/>
        </w:rPr>
        <w:t>Конфиденциальность и безопасность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left="3241" w:right="0"/>
        <w:jc w:val="left"/>
      </w:pPr>
      <w:bookmarkStart w:id="533" w:name="Do not disturb"/>
      <w:bookmarkEnd w:id="533"/>
      <w:bookmarkStart w:id="534" w:name="_bookmark283"/>
      <w:bookmarkEnd w:id="534"/>
      <w:bookmarkStart w:id="535" w:name="_bookmark284"/>
      <w:bookmarkEnd w:id="535"/>
      <w:r>
        <w:rPr>
          <w:color w:val="8CC63F"/>
          <w:spacing w:val="-1"/>
        </w:rPr>
        <w:t>Не</w:t>
      </w:r>
      <w:bookmarkStart w:id="536" w:name="_bookmark285"/>
      <w:bookmarkEnd w:id="536"/>
      <w:r>
        <w:rPr>
          <w:color w:val="8CC63F"/>
          <w:spacing w:val="-1"/>
        </w:rPr>
        <w:t>беспокоить</w:t>
      </w:r>
    </w:p>
    <w:p>
      <w:pPr>
        <w:pStyle w:val="BodyText"/>
        <w:spacing w:line="250" w:lineRule="auto" w:before="169"/>
        <w:ind w:left="3241" w:right="183"/>
        <w:jc w:val="left"/>
      </w:pPr>
      <w:r>
        <w:t xml:space="preserve">Если функция «Не беспокоить» активна, </w:t>
      </w:r>
      <w:bookmarkStart w:id="537" w:name="_bookmark286"/>
      <w:bookmarkEnd w:id="537"/>
      <w:r>
        <w:t xml:space="preserve">телефон не будет звонить. </w:t>
      </w:r>
      <w:r>
        <w:t xml:space="preserve">Звонящий будет слышать гудки «линия занята» или уведомление о том, что вызываемый абонент с кем-то разговаривает.  </w:t>
      </w:r>
      <w:r>
        <w:t>Функция «Не беспокоить» может быть активирована/деактивирована с помощью специальной программируемой клавиши или из неактивного меню.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241" w:right="0"/>
        <w:jc w:val="left"/>
      </w:pPr>
      <w:bookmarkStart w:id="538" w:name="Enabling do not disturb via the Presence"/>
      <w:bookmarkEnd w:id="538"/>
      <w:bookmarkStart w:id="539" w:name="_bookmark287"/>
      <w:bookmarkEnd w:id="539"/>
      <w:r>
        <w:rPr>
          <w:color w:val="8CC63F"/>
          <w:spacing w:val="-1"/>
        </w:rPr>
        <w:t xml:space="preserve">Активация функции «Не беспокоить» через Меню статуса присутствия.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tabs>
          <w:tab w:pos="3241" w:val="left" w:leader="none"/>
        </w:tabs>
        <w:spacing w:line="240" w:lineRule="auto"/>
        <w:ind w:left="2433" w:right="0"/>
        <w:jc w:val="left"/>
      </w:pPr>
      <w:r>
        <w:rPr>
          <w:rFonts w:ascii="Arial"/>
          <w:w w:val="515"/>
          <w:sz w:val="28"/>
        </w:rPr>
        <w:t>\</w:t>
      </w:r>
      <w:r>
        <w:tab/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tabs>
          <w:tab w:pos="1952" w:val="left" w:leader="none"/>
        </w:tabs>
        <w:spacing w:before="43"/>
        <w:ind w:left="729" w:right="0" w:hanging="536"/>
        <w:jc w:val="left"/>
        <w:rPr>
          <w:rFonts w:ascii="Arial" w:hAnsi="Arial" w:cs="Arial" w:eastAsia="Arial"/>
          <w:sz w:val="28"/>
          <w:szCs w:val="28"/>
        </w:rPr>
      </w:pPr>
      <w:r>
        <w:t>Do not disturb (не беспокоить)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2420" w:val="left" w:leader="none"/>
        </w:tabs>
        <w:spacing w:before="194"/>
        <w:ind w:left="729" w:right="0" w:firstLine="0"/>
        <w:jc w:val="left"/>
        <w:rPr>
          <w:rFonts w:ascii="Arial" w:hAnsi="Arial" w:cs="Arial" w:eastAsia="Arial"/>
          <w:sz w:val="28"/>
          <w:szCs w:val="28"/>
        </w:rPr>
      </w:pPr>
      <w:r>
        <w:t>Do not disturb (не беспокоить)</w:t>
      </w:r>
      <w:r>
        <w:tab/>
      </w:r>
      <w:r>
        <w:rPr>
          <w:rFonts w:ascii="Arial"/>
          <w:w w:val="250"/>
          <w:position w:val="-3"/>
          <w:sz w:val="28"/>
        </w:rPr>
        <w:t>_</w:t>
      </w:r>
    </w:p>
    <w:p>
      <w:pPr>
        <w:tabs>
          <w:tab w:pos="2420" w:val="left" w:leader="none"/>
        </w:tabs>
        <w:spacing w:before="237"/>
        <w:ind w:left="729" w:right="0" w:firstLine="0"/>
        <w:jc w:val="left"/>
        <w:rPr>
          <w:rFonts w:ascii="Arial" w:hAnsi="Arial" w:cs="Arial" w:eastAsia="Arial"/>
          <w:sz w:val="28"/>
          <w:szCs w:val="28"/>
        </w:rPr>
      </w:pPr>
      <w:r>
        <w:t>Do not disturb (не беспокоить)</w:t>
      </w:r>
      <w:r>
        <w:tab/>
      </w:r>
      <w:r>
        <w:rPr>
          <w:rFonts w:ascii="Arial" w:hAnsi="Arial"/>
          <w:color w:val="488541"/>
          <w:w w:val="250"/>
          <w:position w:val="-3"/>
          <w:sz w:val="28"/>
        </w:rPr>
        <w:t>¤</w:t>
      </w:r>
    </w:p>
    <w:p>
      <w:pPr>
        <w:pStyle w:val="BodyText"/>
        <w:spacing w:line="240" w:lineRule="auto" w:before="74"/>
        <w:ind w:left="194" w:right="0"/>
        <w:jc w:val="left"/>
      </w:pPr>
      <w:r>
        <w:br w:type="column"/>
      </w:r>
      <w:r>
        <w:t>Активация и деактивация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left="194" w:right="0"/>
        <w:jc w:val="left"/>
      </w:pPr>
      <w:bookmarkStart w:id="540" w:name="Enabling do not disturb via a key"/>
      <w:bookmarkEnd w:id="540"/>
      <w:bookmarkStart w:id="541" w:name="_bookmark288"/>
      <w:bookmarkEnd w:id="541"/>
      <w:r>
        <w:rPr>
          <w:color w:val="8CC63F"/>
          <w:spacing w:val="-1"/>
        </w:rPr>
        <w:t>Активация функции «Не беспокоить» через клавишу</w:t>
      </w:r>
    </w:p>
    <w:p>
      <w:pPr>
        <w:pStyle w:val="BodyText"/>
        <w:spacing w:line="250" w:lineRule="auto" w:before="182"/>
        <w:ind w:left="194" w:right="170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Чтобы активировать функцию «Не беспокоить» на неё должна быть настроена клавиша в соответствии с инструкциями 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79</w:t>
      </w:r>
      <w:r>
        <w:fldChar w:fldCharType="end"/>
      </w:r>
      <w:r>
        <w:t xml:space="preserve">, и эта функция должна быть разрешена. </w:t>
      </w:r>
    </w:p>
    <w:p>
      <w:pPr>
        <w:pStyle w:val="BodyText"/>
        <w:spacing w:line="240" w:lineRule="auto"/>
        <w:ind w:left="194" w:right="0"/>
        <w:jc w:val="left"/>
      </w:pPr>
      <w:r>
        <w:fldChar w:fldCharType="begin"/>
      </w:r>
      <w:r>
        <w:instrText xml:space="preserve">HYPERLINK  \l"_bookmark289"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101.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194" w:right="0"/>
        <w:jc w:val="left"/>
      </w:pPr>
      <w:r>
        <w:t>Нажать функциональную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94" w:right="0"/>
        <w:jc w:val="left"/>
      </w:pPr>
      <w:r>
        <w:t xml:space="preserve">Нажать клавишу с подсвеченным светодиодом ещё раз, чтобы деактивировать данную функцию.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left="194" w:right="0"/>
        <w:jc w:val="left"/>
      </w:pPr>
      <w:bookmarkStart w:id="542" w:name="Allowing &quot;Do not disturb&quot;"/>
      <w:bookmarkEnd w:id="542"/>
      <w:bookmarkStart w:id="543" w:name="_bookmark289"/>
      <w:bookmarkEnd w:id="543"/>
      <w:bookmarkStart w:id="544" w:name="_bookmark290"/>
      <w:bookmarkEnd w:id="544"/>
      <w:r>
        <w:rPr>
          <w:color w:val="8CC63F"/>
          <w:spacing w:val="-1"/>
        </w:rPr>
        <w:t>Разрешение функции «Не беспокоить»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72"/>
            <w:col w:w="7293"/>
          </w:cols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3241" w:val="left" w:leader="none"/>
        </w:tabs>
        <w:spacing w:line="240" w:lineRule="auto" w:before="55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pStyle w:val="BodyText"/>
        <w:tabs>
          <w:tab w:pos="3241" w:val="left" w:leader="none"/>
        </w:tabs>
        <w:spacing w:line="240" w:lineRule="auto" w:before="50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5800"/>
          <w:pgMar w:top="1500" w:bottom="0" w:left="780" w:right="780"/>
        </w:sectPr>
      </w:pPr>
    </w:p>
    <w:p>
      <w:pPr>
        <w:pStyle w:val="Heading4"/>
        <w:spacing w:line="240" w:lineRule="auto" w:before="92"/>
        <w:ind w:right="0"/>
        <w:jc w:val="right"/>
      </w:pPr>
      <w:r>
        <w:rPr/>
        <w:pict>
          <v:shape xmlns:v="urn:schemas-microsoft-com:vml" style="position:absolute;margin-left:45.240002pt;margin-top:6.392124pt;width:110.9pt;height:14.2pt;mso-position-horizontal-relative:page;mso-position-vertical-relative:paragraph;z-index:28312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</w:tabs>
        <w:spacing w:before="45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-458968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898;top:5442;width:1734;height:284" coordorigin="898,5442" coordsize="1734,284">
              <v:shape style="position:absolute;left:898;top:5442;width:1734;height:284" coordorigin="898,5442" coordsize="1734,284" path="m898,5725l2632,5725,2632,5442,898,5442,898,5725xe" filled="true" fillcolor="#fbf9da" stroked="false">
                <v:path arrowok="t"/>
                <v:fill type="solid"/>
              </v:shape>
            </v:group>
            <v:group style="position:absolute;left:2632;top:5442;width:542;height:284" coordorigin="2632,5442" coordsize="542,284">
              <v:shape style="position:absolute;left:2632;top:5442;width:542;height:284" coordorigin="2632,5442" coordsize="542,284" path="m2632,5725l3173,5725,3173,5442,2632,5442,2632,5725xe" filled="true" fillcolor="#fbf9da" stroked="false">
                <v:path arrowok="t"/>
                <v:fill type="solid"/>
              </v:shape>
            </v:group>
            <v:group style="position:absolute;left:1152;top:7611;width:1748;height:284" coordorigin="1152,7611" coordsize="1748,284">
              <v:shape style="position:absolute;left:1152;top:7611;width:1748;height:284" coordorigin="1152,7611" coordsize="1748,284" path="m1152,7894l2899,7894,2899,7611,1152,7611,1152,7894xe" filled="true" fillcolor="#fbf9da" stroked="false">
                <v:path arrowok="t"/>
                <v:fill type="solid"/>
              </v:shape>
            </v:group>
            <v:group style="position:absolute;left:2899;top:7611;width:281;height:284" coordorigin="2899,7611" coordsize="281,284">
              <v:shape style="position:absolute;left:2899;top:7611;width:281;height:284" coordorigin="2899,7611" coordsize="281,284" path="m2899,7894l3180,7894,3180,7611,2899,7611,2899,7894xe" filled="true" fillcolor="#fbf9da" stroked="false">
                <v:path arrowok="t"/>
                <v:fill type="solid"/>
              </v:shape>
            </v:group>
            <v:group style="position:absolute;left:1152;top:7614;width:2;height:279" coordorigin="1152,7614" coordsize="2,279">
              <v:shape style="position:absolute;left:1152;top:7614;width:2;height:279" coordorigin="1152,7614" coordsize="0,279" path="m1152,7614l1152,7892e" filled="false" stroked="true" strokeweight=".34001pt" strokecolor="#000000">
                <v:path arrowok="t"/>
              </v:shape>
            </v:group>
            <v:group style="position:absolute;left:3180;top:7614;width:2;height:279" coordorigin="3180,7614" coordsize="2,279">
              <v:shape style="position:absolute;left:3180;top:7614;width:2;height:279" coordorigin="3180,7614" coordsize="0,279" path="m3180,7614l3180,7892e" filled="false" stroked="true" strokeweight=".33999pt" strokecolor="#000000">
                <v:path arrowok="t"/>
              </v:shape>
            </v:group>
            <v:group style="position:absolute;left:1150;top:7611;width:2033;height:2" coordorigin="1150,7611" coordsize="2033,2">
              <v:shape style="position:absolute;left:1150;top:7611;width:2033;height:2" coordorigin="1150,7611" coordsize="2033,0" path="m1150,7611l3182,7611e" filled="false" stroked="true" strokeweight=".34002pt" strokecolor="#000000">
                <v:path arrowok="t"/>
              </v:shape>
            </v:group>
            <v:group style="position:absolute;left:1150;top:7894;width:2033;height:2" coordorigin="1150,7894" coordsize="2033,2">
              <v:shape style="position:absolute;left:1150;top:7894;width:2033;height:2" coordorigin="1150,7894" coordsize="2033,0" path="m1150,7894l3182,7894e" filled="false" stroked="true" strokeweight=".34002pt" strokecolor="#000000">
                <v:path arrowok="t"/>
              </v:shape>
            </v:group>
            <v:group style="position:absolute;left:1152;top:8215;width:1748;height:284" coordorigin="1152,8215" coordsize="1748,284">
              <v:shape style="position:absolute;left:1152;top:8215;width:1748;height:284" coordorigin="1152,8215" coordsize="1748,284" path="m1152,8498l2899,8498,2899,8215,1152,8215,1152,8498xe" filled="true" fillcolor="#fbf9da" stroked="false">
                <v:path arrowok="t"/>
                <v:fill type="solid"/>
              </v:shape>
            </v:group>
            <v:group style="position:absolute;left:2899;top:8215;width:281;height:284" coordorigin="2899,8215" coordsize="281,284">
              <v:shape style="position:absolute;left:2899;top:8215;width:281;height:284" coordorigin="2899,8215" coordsize="281,284" path="m2899,8498l3180,8498,3180,8215,2899,8215,2899,8498xe" filled="true" fillcolor="#fbf9da" stroked="false">
                <v:path arrowok="t"/>
                <v:fill type="solid"/>
              </v:shape>
            </v:group>
            <v:group style="position:absolute;left:1152;top:8217;width:2;height:279" coordorigin="1152,8217" coordsize="2,279">
              <v:shape style="position:absolute;left:1152;top:8217;width:2;height:279" coordorigin="1152,8217" coordsize="0,279" path="m1152,8217l1152,8496e" filled="false" stroked="true" strokeweight=".34001pt" strokecolor="#000000">
                <v:path arrowok="t"/>
              </v:shape>
            </v:group>
            <v:group style="position:absolute;left:3180;top:8217;width:2;height:279" coordorigin="3180,8217" coordsize="2,279">
              <v:shape style="position:absolute;left:3180;top:8217;width:2;height:279" coordorigin="3180,8217" coordsize="0,279" path="m3180,8217l3180,8496e" filled="false" stroked="true" strokeweight=".33999pt" strokecolor="#000000">
                <v:path arrowok="t"/>
              </v:shape>
            </v:group>
            <v:group style="position:absolute;left:1150;top:8215;width:2033;height:2" coordorigin="1150,8215" coordsize="2033,2">
              <v:shape style="position:absolute;left:1150;top:8215;width:2033;height:2" coordorigin="1150,8215" coordsize="2033,0" path="m1150,8215l3182,8215e" filled="false" stroked="true" strokeweight=".33999pt" strokecolor="#000000">
                <v:path arrowok="t"/>
              </v:shape>
            </v:group>
            <v:group style="position:absolute;left:1150;top:8498;width:2033;height:2" coordorigin="1150,8498" coordsize="2033,2">
              <v:shape style="position:absolute;left:1150;top:8498;width:2033;height:2" coordorigin="1150,8498" coordsize="2033,0" path="m1150,8498l3182,8498e" filled="false" stroked="true" strokeweight=".34002pt" strokecolor="#000000">
                <v:path arrowok="t"/>
              </v:shape>
            </v:group>
            <v:group style="position:absolute;left:905;top:11008;width:232;height:284" coordorigin="905,11008" coordsize="232,284">
              <v:shape style="position:absolute;left:905;top:11008;width:232;height:284" coordorigin="905,11008" coordsize="232,284" path="m905,11292l1136,11292,1136,11008,905,11008,905,11292xe" filled="true" fillcolor="#000000" stroked="false">
                <v:path arrowok="t"/>
                <v:fill type="solid"/>
              </v:shape>
            </v:group>
            <v:group style="position:absolute;left:1136;top:11008;width:1707;height:284" coordorigin="1136,11008" coordsize="1707,284">
              <v:shape style="position:absolute;left:1136;top:11008;width:1707;height:284" coordorigin="1136,11008" coordsize="1707,284" path="m1136,11292l2843,11292,2843,11008,1136,11008,1136,11292xe" filled="true" fillcolor="#000000" stroked="false">
                <v:path arrowok="t"/>
                <v:fill type="solid"/>
              </v:shape>
            </v:group>
            <v:group style="position:absolute;left:2843;top:11008;width:280;height:284" coordorigin="2843,11008" coordsize="280,284">
              <v:shape style="position:absolute;left:2843;top:11008;width:280;height:284" coordorigin="2843,11008" coordsize="280,284" path="m2843,11292l3122,11292,3122,11008,2843,11008,2843,11292xe" filled="true" fillcolor="#000000" stroked="false">
                <v:path arrowok="t"/>
                <v:fill type="solid"/>
              </v:shape>
            </v:group>
            <v:group style="position:absolute;left:907;top:11972;width:285;height:284" coordorigin="907,11972" coordsize="285,284">
              <v:shape style="position:absolute;left:907;top:11972;width:285;height:284" coordorigin="907,11972" coordsize="285,284" path="m907,12255l1192,12255,1192,11972,907,11972,907,12255xe" filled="true" fillcolor="#fbf9da" stroked="false">
                <v:path arrowok="t"/>
                <v:fill type="solid"/>
              </v:shape>
            </v:group>
            <v:group style="position:absolute;left:1192;top:11972;width:1701;height:284" coordorigin="1192,11972" coordsize="1701,284">
              <v:shape style="position:absolute;left:1192;top:11972;width:1701;height:284" coordorigin="1192,11972" coordsize="1701,284" path="m1192,12255l2892,12255,2892,11972,1192,11972,1192,12255xe" filled="true" fillcolor="#fbf9da" stroked="false">
                <v:path arrowok="t"/>
                <v:fill type="solid"/>
              </v:shape>
            </v:group>
            <v:group style="position:absolute;left:2892;top:11972;width:281;height:284" coordorigin="2892,11972" coordsize="281,284">
              <v:shape style="position:absolute;left:2892;top:11972;width:281;height:284" coordorigin="2892,11972" coordsize="281,284" path="m2892,12255l3173,12255,3173,11972,2892,11972,2892,12255xe" filled="true" fillcolor="#fbf9da" stroked="false">
                <v:path arrowok="t"/>
                <v:fill type="solid"/>
              </v:shape>
            </v:group>
            <v:group style="position:absolute;left:907;top:12576;width:1985;height:284" coordorigin="907,12576" coordsize="1985,284">
              <v:shape style="position:absolute;left:907;top:12576;width:1985;height:284" coordorigin="907,12576" coordsize="1985,284" path="m907,12859l2892,12859,2892,12576,907,12576,907,12859xe" filled="true" fillcolor="#000000" stroked="false">
                <v:path arrowok="t"/>
                <v:fill type="solid"/>
              </v:shape>
            </v:group>
            <v:group style="position:absolute;left:2892;top:12576;width:281;height:284" coordorigin="2892,12576" coordsize="281,284">
              <v:shape style="position:absolute;left:2892;top:12576;width:281;height:284" coordorigin="2892,12576" coordsize="281,284" path="m2892,12859l3173,12859,3173,12576,2892,12576,2892,12859xe" filled="true" fillcolor="#000000" stroked="false">
                <v:path arrowok="t"/>
                <v:fill type="solid"/>
              </v:shape>
            </v:group>
            <v:group style="position:absolute;left:907;top:13179;width:1985;height:284" coordorigin="907,13179" coordsize="1985,284">
              <v:shape style="position:absolute;left:907;top:13179;width:1985;height:284" coordorigin="907,13179" coordsize="1985,284" path="m907,13462l2892,13462,2892,13179,907,13179,907,13462xe" filled="true" fillcolor="#fbf9da" stroked="false">
                <v:path arrowok="t"/>
                <v:fill type="solid"/>
              </v:shape>
            </v:group>
            <v:group style="position:absolute;left:2892;top:13179;width:281;height:284" coordorigin="2892,13179" coordsize="281,284">
              <v:shape style="position:absolute;left:2892;top:13179;width:281;height:284" coordorigin="2892,13179" coordsize="281,284" path="m2892,13462l3173,13462,3173,13179,2892,13179,2892,13462xe" filled="true" fillcolor="#fbf9da" stroked="false">
                <v:path arrowok="t"/>
                <v:fill type="solid"/>
              </v:shape>
            </v:group>
            <v:group style="position:absolute;left:898;top:13782;width:1734;height:285" coordorigin="898,13782" coordsize="1734,285">
              <v:shape style="position:absolute;left:898;top:13782;width:1734;height:285" coordorigin="898,13782" coordsize="1734,285" path="m898,14066l2632,14066,2632,13782,898,13782,898,14066xe" filled="true" fillcolor="#fbf9da" stroked="false">
                <v:path arrowok="t"/>
                <v:fill type="solid"/>
              </v:shape>
            </v:group>
            <v:group style="position:absolute;left:2632;top:13782;width:542;height:285" coordorigin="2632,13782" coordsize="542,285">
              <v:shape style="position:absolute;left:2632;top:13782;width:542;height:285" coordorigin="2632,13782" coordsize="542,285" path="m2632,14066l3173,14066,3173,13782,2632,13782,2632,14066xe" filled="true" fillcolor="#fbf9da" stroked="false">
                <v:path arrowok="t"/>
                <v:fill type="solid"/>
              </v:shape>
            </v:group>
            <v:group style="position:absolute;left:907;top:14385;width:2266;height:285" coordorigin="907,14385" coordsize="2266,285">
              <v:shape style="position:absolute;left:907;top:14385;width:2266;height:285" coordorigin="907,14385" coordsize="2266,285" path="m907,14670l3173,14670,3173,14385,907,14385,907,14670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645" w:val="left" w:leader="none"/>
        </w:tabs>
        <w:spacing w:before="237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color w:val="FFFFFF"/>
          <w:spacing w:val="-2"/>
          <w:w w:val="80"/>
          <w:sz w:val="18"/>
        </w:rPr>
        <w:t>Incoming calls</w:t>
      </w:r>
      <w:r>
        <w:t xml:space="preserve"> (Входящие вызовы)</w:t>
      </w:r>
      <w:r>
        <w:tab/>
      </w:r>
      <w:r>
        <w:rPr>
          <w:rFonts w:ascii="Arial"/>
          <w:color w:val="FFFFFF"/>
          <w:spacing w:val="-6"/>
          <w:w w:val="300"/>
          <w:position w:val="1"/>
          <w:sz w:val="20"/>
        </w:rPr>
        <w:t>-</w:t>
      </w:r>
      <w:r>
        <w:rPr>
          <w:rFonts w:ascii="Arial"/>
          <w:spacing w:val="-10"/>
          <w:w w:val="300"/>
          <w:position w:val="-3"/>
          <w:sz w:val="28"/>
        </w:rPr>
        <w:t>_</w:t>
      </w:r>
    </w:p>
    <w:p>
      <w:pPr>
        <w:tabs>
          <w:tab w:pos="1645" w:val="left" w:leader="none"/>
        </w:tabs>
        <w:spacing w:before="236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t>Handling (обработка)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757" w:val="left" w:leader="none"/>
        </w:tabs>
        <w:spacing w:before="237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1"/>
          <w:w w:val="80"/>
          <w:sz w:val="18"/>
        </w:rPr>
        <w:t>Allow DND</w:t>
      </w:r>
      <w:r>
        <w:t xml:space="preserve"> (Разрешить функцию «Не беспокоить»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6"/>
          <w:w w:val="230"/>
          <w:sz w:val="18"/>
        </w:rPr>
        <w:t>Q</w:t>
      </w:r>
      <w:r>
        <w:rPr>
          <w:rFonts w:ascii="Arial"/>
          <w:spacing w:val="4"/>
          <w:w w:val="230"/>
          <w:position w:val="-6"/>
          <w:sz w:val="28"/>
        </w:rPr>
        <w:t>_</w:t>
      </w:r>
    </w:p>
    <w:p>
      <w:pPr>
        <w:pStyle w:val="BodyText"/>
        <w:spacing w:line="630" w:lineRule="auto" w:before="74"/>
        <w:ind w:left="180" w:right="4862"/>
        <w:jc w:val="both"/>
      </w:pPr>
      <w:r>
        <w:br w:type="column"/>
      </w: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9"/>
        <w:ind w:left="180" w:right="0"/>
        <w:jc w:val="both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both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279999pt;margin-top:71.029999pt;width:138pt;height:683.95pt;mso-position-horizontal-relative:page;mso-position-vertical-relative:page;z-index:28696" coordorigin="886,1421" coordsize="2760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1246" coordorigin="913,1426" coordsize="2,11246">
              <v:shape style="position:absolute;left:913;top:1426;width:2;height:11246" coordorigin="913,1426" coordsize="0,11246" path="m913,1426l913,12672e" filled="false" stroked="true" strokeweight=".580pt" strokecolor="#e1e2e0">
                <v:path arrowok="t"/>
              </v:shape>
            </v:group>
            <v:group style="position:absolute;left:913;top:12955;width:2;height:2134" coordorigin="913,12955" coordsize="2,2134">
              <v:shape style="position:absolute;left:913;top:12955;width:2;height:2134" coordorigin="913,12955" coordsize="0,2134" path="m913,12955l913,15088e" filled="false" stroked="true" strokeweight=".580pt" strokecolor="#e1e2e0">
                <v:path arrowok="t"/>
              </v:shape>
            </v:group>
            <v:group style="position:absolute;left:905;top:10624;width:232;height:284" coordorigin="905,10624" coordsize="232,284">
              <v:shape style="position:absolute;left:905;top:10624;width:232;height:284" coordorigin="905,10624" coordsize="232,284" path="m905,10908l1136,10908,1136,10624,905,10624,905,10908xe" filled="true" fillcolor="#000000" stroked="false">
                <v:path arrowok="t"/>
                <v:fill type="solid"/>
              </v:shape>
            </v:group>
            <v:group style="position:absolute;left:1136;top:10624;width:1707;height:284" coordorigin="1136,10624" coordsize="1707,284">
              <v:shape style="position:absolute;left:1136;top:10624;width:1707;height:284" coordorigin="1136,10624" coordsize="1707,284" path="m1136,10908l2843,10908,2843,10624,1136,10624,1136,10908xe" filled="true" fillcolor="#000000" stroked="false">
                <v:path arrowok="t"/>
                <v:fill type="solid"/>
              </v:shape>
            </v:group>
            <v:group style="position:absolute;left:2843;top:10624;width:280;height:284" coordorigin="2843,10624" coordsize="280,284">
              <v:shape style="position:absolute;left:2843;top:10624;width:280;height:284" coordorigin="2843,10624" coordsize="280,284" path="m2843,10908l3122,10908,3122,10624,2843,10624,2843,10908xe" filled="true" fillcolor="#000000" stroked="false">
                <v:path arrowok="t"/>
                <v:fill type="solid"/>
              </v:shape>
            </v:group>
            <v:group style="position:absolute;left:907;top:12068;width:285;height:284" coordorigin="907,12068" coordsize="285,284">
              <v:shape style="position:absolute;left:907;top:12068;width:285;height:284" coordorigin="907,12068" coordsize="285,284" path="m907,12351l1192,12351,1192,12068,907,12068,907,12351xe" filled="true" fillcolor="#000000" stroked="false">
                <v:path arrowok="t"/>
                <v:fill type="solid"/>
              </v:shape>
            </v:group>
            <v:group style="position:absolute;left:1192;top:12068;width:1701;height:284" coordorigin="1192,12068" coordsize="1701,284">
              <v:shape style="position:absolute;left:1192;top:12068;width:1701;height:284" coordorigin="1192,12068" coordsize="1701,284" path="m1192,12351l2892,12351,2892,12068,1192,12068,1192,12351xe" filled="true" fillcolor="#000000" stroked="false">
                <v:path arrowok="t"/>
                <v:fill type="solid"/>
              </v:shape>
            </v:group>
            <v:group style="position:absolute;left:2892;top:12068;width:281;height:284" coordorigin="2892,12068" coordsize="281,284">
              <v:shape style="position:absolute;left:2892;top:12068;width:281;height:284" coordorigin="2892,12068" coordsize="281,284" path="m2892,12351l3173,12351,3173,12068,2892,12068,2892,12351xe" filled="true" fillcolor="#000000" stroked="false">
                <v:path arrowok="t"/>
                <v:fill type="solid"/>
              </v:shape>
            </v:group>
            <v:group style="position:absolute;left:886;top:12672;width:1910;height:284" coordorigin="886,12672" coordsize="1910,284">
              <v:shape style="position:absolute;left:886;top:12672;width:1910;height:284" coordorigin="886,12672" coordsize="1910,284" path="m886,12955l2795,12955,2795,12672,886,12672,886,12955xe" filled="true" fillcolor="#000000" stroked="false">
                <v:path arrowok="t"/>
                <v:fill type="solid"/>
              </v:shape>
            </v:group>
            <v:group style="position:absolute;left:2795;top:12672;width:378;height:284" coordorigin="2795,12672" coordsize="378,284">
              <v:shape style="position:absolute;left:2795;top:12672;width:378;height:284" coordorigin="2795,12672" coordsize="378,284" path="m2795,12955l3173,12955,3173,12672,2795,12672,2795,12955xe" filled="true" fillcolor="#000000" stroked="false">
                <v:path arrowok="t"/>
                <v:fill type="solid"/>
              </v:shape>
            </v:group>
            <v:group style="position:absolute;left:905;top:13275;width:1938;height:284" coordorigin="905,13275" coordsize="1938,284">
              <v:shape style="position:absolute;left:905;top:13275;width:1938;height:284" coordorigin="905,13275" coordsize="1938,284" path="m905,13558l2843,13558,2843,13275,905,13275,905,13558xe" filled="true" fillcolor="#000000" stroked="false">
                <v:path arrowok="t"/>
                <v:fill type="solid"/>
              </v:shape>
            </v:group>
            <v:group style="position:absolute;left:2843;top:13275;width:280;height:284" coordorigin="2843,13275" coordsize="280,284">
              <v:shape style="position:absolute;left:2843;top:13275;width:280;height:284" coordorigin="2843,13275" coordsize="280,284" path="m2843,13558l3122,13558,3122,13275,2843,13275,2843,13558xe" filled="true" fillcolor="#000000" stroked="false">
                <v:path arrowok="t"/>
                <v:fill type="solid"/>
              </v:shape>
            </v:group>
            <v:group style="position:absolute;left:902;top:13879;width:284;height:284" coordorigin="902,13879" coordsize="284,284">
              <v:shape style="position:absolute;left:902;top:13879;width:284;height:284" coordorigin="902,13879" coordsize="284,284" path="m902,14162l1186,14162,1186,13879,902,13879,902,14162xe" filled="true" fillcolor="#fbf9da" stroked="false">
                <v:path arrowok="t"/>
                <v:fill type="solid"/>
              </v:shape>
            </v:group>
            <v:group style="position:absolute;left:1186;top:13879;width:1707;height:284" coordorigin="1186,13879" coordsize="1707,284">
              <v:shape style="position:absolute;left:1186;top:13879;width:1707;height:284" coordorigin="1186,13879" coordsize="1707,284" path="m1186,14162l2892,14162,2892,13879,1186,13879,1186,14162xe" filled="true" fillcolor="#fbf9da" stroked="false">
                <v:path arrowok="t"/>
                <v:fill type="solid"/>
              </v:shape>
            </v:group>
            <v:group style="position:absolute;left:2892;top:13879;width:281;height:284" coordorigin="2892,13879" coordsize="281,284">
              <v:shape style="position:absolute;left:2892;top:13879;width:281;height:284" coordorigin="2892,13879" coordsize="281,284" path="m2892,14162l3173,14162,3173,13879,2892,13879,2892,14162xe" filled="true" fillcolor="#fbf9da" stroked="false">
                <v:path arrowok="t"/>
                <v:fill type="solid"/>
              </v:shape>
              <v:shape style="position:absolute;left:905;top:10021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909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063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0620;width:771;height:10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9;top:12079;width:821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20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Security (обеспечение безопасности)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206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1;top:12717;width:14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Change user password (Изменить пользовательский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52;top:12667;width:76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3320;width:111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Current password (Текущий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271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3857;width:72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3874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102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545" w:name="Security"/>
      <w:bookmarkEnd w:id="545"/>
      <w:bookmarkStart w:id="546" w:name="_bookmark291"/>
      <w:bookmarkEnd w:id="546"/>
      <w:r>
        <w:rPr>
          <w:color w:val="8CC63F"/>
          <w:spacing w:val="-1"/>
        </w:rPr>
        <w:t>Безопасность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left="3241" w:right="0"/>
        <w:jc w:val="left"/>
      </w:pPr>
      <w:bookmarkStart w:id="547" w:name="User password"/>
      <w:bookmarkEnd w:id="547"/>
      <w:bookmarkStart w:id="548" w:name="_bookmark292"/>
      <w:bookmarkEnd w:id="548"/>
      <w:bookmarkStart w:id="549" w:name="_bookmark293"/>
      <w:bookmarkEnd w:id="549"/>
      <w:r>
        <w:rPr>
          <w:color w:val="8CC63F"/>
          <w:spacing w:val="-1"/>
        </w:rPr>
        <w:t>Пользовательский пароль</w:t>
      </w:r>
    </w:p>
    <w:p>
      <w:pPr>
        <w:pStyle w:val="BodyText"/>
        <w:spacing w:line="250" w:lineRule="auto" w:before="183"/>
        <w:ind w:left="3241" w:right="183"/>
        <w:jc w:val="left"/>
      </w:pPr>
      <w:r>
        <w:t xml:space="preserve">Пользовательский пароль защищает </w:t>
      </w:r>
      <w:bookmarkStart w:id="550" w:name="_bookmark294"/>
      <w:bookmarkEnd w:id="550"/>
      <w:r>
        <w:t xml:space="preserve">индивидуальные настройки, в том числе языковые.  </w:t>
      </w:r>
      <w:r>
        <w:t xml:space="preserve">Можно также использовать пользовательский пароль для блокировки телефона. </w:t>
      </w:r>
    </w:p>
    <w:p>
      <w:pPr>
        <w:pStyle w:val="BodyText"/>
        <w:spacing w:line="240" w:lineRule="auto"/>
        <w:ind w:left="3241" w:right="0"/>
        <w:jc w:val="left"/>
      </w:pPr>
      <w:r>
        <w:fldChar w:fldCharType="begin"/>
      </w:r>
      <w:r>
        <w:instrText xml:space="preserve">HYPERLINK  \l"_bookmark297"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104.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241" w:right="0"/>
        <w:jc w:val="left"/>
      </w:pPr>
      <w:bookmarkStart w:id="551" w:name="The administrator may have configured th"/>
      <w:bookmarkEnd w:id="551"/>
      <w:r>
        <w:rPr>
          <w:color w:val="8CC63F"/>
          <w:spacing w:val="-1"/>
        </w:rPr>
        <w:t>Администратор может задать следующие настройки: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35" w:after="0"/>
        <w:ind w:left="3411" w:right="304" w:hanging="170"/>
        <w:jc w:val="left"/>
      </w:pPr>
      <w:r>
        <w:t xml:space="preserve">Пароль деактивирован:  </w:t>
      </w:r>
      <w:r>
        <w:t xml:space="preserve">У Вас нет возможности менять пользовательские настройки.  </w:t>
      </w:r>
      <w:r>
        <w:t xml:space="preserve">Будет отображено сообщение «Password is disabled» (Пароль деактивирован).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0" w:after="0"/>
        <w:ind w:left="3411" w:right="183" w:hanging="170"/>
        <w:jc w:val="left"/>
      </w:pPr>
      <w:r>
        <w:t xml:space="preserve">Пароль временно заблокирован:  </w:t>
      </w:r>
      <w:r>
        <w:t xml:space="preserve">На настоящий момент у Вас нет возможности менять пользовательские настройки. </w:t>
      </w:r>
      <w:r>
        <w:t>Будет отображено сообщение «Password is suspended» (Пароль временно деактивирован).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0" w:after="0"/>
        <w:ind w:left="3411" w:right="304" w:hanging="170"/>
        <w:jc w:val="left"/>
      </w:pPr>
      <w:r>
        <w:t xml:space="preserve">После первоначального входа в область пользователя, можно сменить установленный по умолчанию пароль на новый.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0" w:after="0"/>
        <w:ind w:left="3411" w:right="183" w:hanging="170"/>
        <w:jc w:val="left"/>
      </w:pPr>
      <w:r>
        <w:t xml:space="preserve">Пароль может иметь предустановленный срок действия.  </w:t>
      </w:r>
      <w:r>
        <w:t xml:space="preserve">Когда он истечёт, будет необходимо создать новый пароль.  </w:t>
      </w:r>
      <w:r>
        <w:t xml:space="preserve">Сообщение «Change password (x days left)» (Смените пароль (осталось х дней)) заблаговременно предупредит об этом.  </w:t>
      </w:r>
      <w:r>
        <w:t xml:space="preserve">Сообщение «Password has expired» (Срок действия пароля истёк) появляется, когда истёк срок.   </w:t>
      </w:r>
      <w:r>
        <w:t xml:space="preserve">Следует выбрать и подтвердить выбор опции «Passwort ändern» (Изменить пароль), и изменить пароль в соответствии с инструкциями выше. 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0" w:after="0"/>
        <w:ind w:left="3411" w:right="183" w:hanging="170"/>
        <w:jc w:val="left"/>
      </w:pPr>
      <w:r>
        <w:t xml:space="preserve">Если вводить неверный пароль несколько (2-5) раз подряд, последующие попытки будут заблокированы.  </w:t>
      </w:r>
      <w:r>
        <w:t xml:space="preserve">Можно предпринять другую попытку по истечении установленного времени.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0" w:after="0"/>
        <w:ind w:left="3411" w:right="183" w:hanging="170"/>
        <w:jc w:val="left"/>
      </w:pPr>
      <w:r>
        <w:t xml:space="preserve">Возможно, что через некоторое время будет невозможно использовать ранее использованный временный пароль. Это значит, что требуется создать новый.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50" w:lineRule="auto" w:before="0" w:after="0"/>
        <w:ind w:left="3411" w:right="183" w:hanging="170"/>
        <w:jc w:val="left"/>
      </w:pPr>
      <w:r>
        <w:t xml:space="preserve">Администратор может сообщить пользователю правила о том, какие и в каком количестве знаки могут или должны использоваться при создании пароля.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83"/>
        <w:jc w:val="left"/>
      </w:pPr>
      <w:r>
        <w:rPr/>
        <w:pict>
          <v:group xmlns:v="urn:schemas-microsoft-com:vml" style="position:absolute;margin-left:201.729996pt;margin-top:2.840187pt;width:22.5pt;height:14.5pt;mso-position-horizontal-relative:page;mso-position-vertical-relative:paragraph;z-index:28720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предустановлен пароль "000000", это значит, что пароля нет.  </w:t>
      </w:r>
      <w:r>
        <w:t xml:space="preserve">То есть телефон невозможно заблокировать, и пользовательское меню </w:t>
      </w:r>
      <w:r>
        <w:rPr>
          <w:b w:val="1"/>
        </w:rPr>
        <w:t>не</w:t>
      </w:r>
      <w:r>
        <w:t xml:space="preserve"> защищено паролем (см. также </w:t>
      </w:r>
      <w:r>
        <w:fldChar w:fldCharType="begin"/>
      </w:r>
      <w:r>
        <w:instrText xml:space="preserve">HYPERLINK  \l"_bookmark295"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103)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375" w:lineRule="auto" w:before="43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Выбрать функцию «Security» (Безопасность).</w:t>
      </w:r>
    </w:p>
    <w:p>
      <w:pPr>
        <w:pStyle w:val="BodyText"/>
        <w:spacing w:line="630" w:lineRule="auto" w:before="99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left="3241"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41" w:right="0"/>
        <w:jc w:val="left"/>
      </w:pPr>
      <w:r>
        <w:t>Ввести текущий пароль и завершить ввод нажатием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279999pt;margin-top:71.029999pt;width:138pt;height:683.95pt;mso-position-horizontal-relative:page;mso-position-vertical-relative:page;z-index:29392" coordorigin="886,1421" coordsize="2760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0023" coordorigin="913,1426" coordsize="2,10023">
              <v:shape style="position:absolute;left:913;top:1426;width:2;height:10023" coordorigin="913,1426" coordsize="0,10023" path="m913,1426l913,11449e" filled="false" stroked="true" strokeweight=".580pt" strokecolor="#e1e2e0">
                <v:path arrowok="t"/>
              </v:shape>
            </v:group>
            <v:group style="position:absolute;left:913;top:11732;width:2;height:3357" coordorigin="913,11732" coordsize="2,3357">
              <v:shape style="position:absolute;left:913;top:11732;width:2;height:3357" coordorigin="913,11732" coordsize="0,3357" path="m913,11732l913,15088e" filled="false" stroked="true" strokeweight=".580pt" strokecolor="#e1e2e0">
                <v:path arrowok="t"/>
              </v:shape>
            </v:group>
            <v:group style="position:absolute;left:905;top:1611;width:1938;height:284" coordorigin="905,1611" coordsize="1938,284">
              <v:shape style="position:absolute;left:905;top:1611;width:1938;height:284" coordorigin="905,1611" coordsize="1938,284" path="m905,1894l2843,1894,2843,1611,905,1611,905,1894xe" filled="true" fillcolor="#fbf9da" stroked="false">
                <v:path arrowok="t"/>
                <v:fill type="solid"/>
              </v:shape>
            </v:group>
            <v:group style="position:absolute;left:2843;top:1611;width:280;height:284" coordorigin="2843,1611" coordsize="280,284">
              <v:shape style="position:absolute;left:2843;top:1611;width:280;height:284" coordorigin="2843,1611" coordsize="280,284" path="m2843,1894l3122,1894,3122,1611,2843,1611,2843,1894xe" filled="true" fillcolor="#fbf9da" stroked="false">
                <v:path arrowok="t"/>
                <v:fill type="solid"/>
              </v:shape>
            </v:group>
            <v:group style="position:absolute;left:902;top:2215;width:284;height:284" coordorigin="902,2215" coordsize="284,284">
              <v:shape style="position:absolute;left:902;top:2215;width:284;height:284" coordorigin="902,2215" coordsize="284,284" path="m902,2498l1186,2498,1186,2215,902,2215,902,2498xe" filled="true" fillcolor="#fbf9da" stroked="false">
                <v:path arrowok="t"/>
                <v:fill type="solid"/>
              </v:shape>
            </v:group>
            <v:group style="position:absolute;left:1186;top:2215;width:1707;height:284" coordorigin="1186,2215" coordsize="1707,284">
              <v:shape style="position:absolute;left:1186;top:2215;width:1707;height:284" coordorigin="1186,2215" coordsize="1707,284" path="m1186,2498l2892,2498,2892,2215,1186,2215,1186,2498xe" filled="true" fillcolor="#fbf9da" stroked="false">
                <v:path arrowok="t"/>
                <v:fill type="solid"/>
              </v:shape>
            </v:group>
            <v:group style="position:absolute;left:2892;top:2215;width:281;height:284" coordorigin="2892,2215" coordsize="281,284">
              <v:shape style="position:absolute;left:2892;top:2215;width:281;height:284" coordorigin="2892,2215" coordsize="281,284" path="m2892,2498l3173,2498,3173,2215,2892,2215,2892,2498xe" filled="true" fillcolor="#fbf9da" stroked="false">
                <v:path arrowok="t"/>
                <v:fill type="solid"/>
              </v:shape>
            </v:group>
            <v:group style="position:absolute;left:905;top:3411;width:1938;height:284" coordorigin="905,3411" coordsize="1938,284">
              <v:shape style="position:absolute;left:905;top:3411;width:1938;height:284" coordorigin="905,3411" coordsize="1938,284" path="m905,3694l2843,3694,2843,3411,905,3411,905,3694xe" filled="true" fillcolor="#fbf9da" stroked="false">
                <v:path arrowok="t"/>
                <v:fill type="solid"/>
              </v:shape>
            </v:group>
            <v:group style="position:absolute;left:2843;top:3411;width:280;height:284" coordorigin="2843,3411" coordsize="280,284">
              <v:shape style="position:absolute;left:2843;top:3411;width:280;height:284" coordorigin="2843,3411" coordsize="280,284" path="m2843,3694l3122,3694,3122,3411,2843,3411,2843,3694xe" filled="true" fillcolor="#fbf9da" stroked="false">
                <v:path arrowok="t"/>
                <v:fill type="solid"/>
              </v:shape>
            </v:group>
            <v:group style="position:absolute;left:902;top:4015;width:284;height:284" coordorigin="902,4015" coordsize="284,284">
              <v:shape style="position:absolute;left:902;top:4015;width:284;height:284" coordorigin="902,4015" coordsize="284,284" path="m902,4298l1186,4298,1186,4015,902,4015,902,4298xe" filled="true" fillcolor="#fbf9da" stroked="false">
                <v:path arrowok="t"/>
                <v:fill type="solid"/>
              </v:shape>
            </v:group>
            <v:group style="position:absolute;left:1186;top:4015;width:1707;height:284" coordorigin="1186,4015" coordsize="1707,284">
              <v:shape style="position:absolute;left:1186;top:4015;width:1707;height:284" coordorigin="1186,4015" coordsize="1707,284" path="m1186,4298l2892,4298,2892,4015,1186,4015,1186,4298xe" filled="true" fillcolor="#fbf9da" stroked="false">
                <v:path arrowok="t"/>
                <v:fill type="solid"/>
              </v:shape>
            </v:group>
            <v:group style="position:absolute;left:2892;top:4015;width:281;height:284" coordorigin="2892,4015" coordsize="281,284">
              <v:shape style="position:absolute;left:2892;top:4015;width:281;height:284" coordorigin="2892,4015" coordsize="281,284" path="m2892,4298l3173,4298,3173,4015,2892,4015,2892,4298xe" filled="true" fillcolor="#fbf9da" stroked="false">
                <v:path arrowok="t"/>
                <v:fill type="solid"/>
              </v:shape>
            </v:group>
            <v:group style="position:absolute;left:1199;top:4978;width:1982;height:284" coordorigin="1199,4978" coordsize="1982,284">
              <v:shape style="position:absolute;left:1199;top:4978;width:1982;height:284" coordorigin="1199,4978" coordsize="1982,284" path="m1199,5262l3180,5262,3180,4978,1199,4978,1199,5262xe" filled="true" fillcolor="#fbf9da" stroked="false">
                <v:path arrowok="t"/>
                <v:fill type="solid"/>
              </v:shape>
            </v:group>
            <v:group style="position:absolute;left:905;top:9402;width:232;height:284" coordorigin="905,9402" coordsize="232,284">
              <v:shape style="position:absolute;left:905;top:9402;width:232;height:284" coordorigin="905,9402" coordsize="232,284" path="m905,9685l1136,9685,1136,9402,905,9402,905,9685xe" filled="true" fillcolor="#000000" stroked="false">
                <v:path arrowok="t"/>
                <v:fill type="solid"/>
              </v:shape>
            </v:group>
            <v:group style="position:absolute;left:1136;top:9402;width:1707;height:284" coordorigin="1136,9402" coordsize="1707,284">
              <v:shape style="position:absolute;left:1136;top:9402;width:1707;height:284" coordorigin="1136,9402" coordsize="1707,284" path="m1136,9685l2843,9685,2843,9402,1136,9402,1136,9685xe" filled="true" fillcolor="#000000" stroked="false">
                <v:path arrowok="t"/>
                <v:fill type="solid"/>
              </v:shape>
            </v:group>
            <v:group style="position:absolute;left:2843;top:9402;width:280;height:284" coordorigin="2843,9402" coordsize="280,284">
              <v:shape style="position:absolute;left:2843;top:9402;width:280;height:284" coordorigin="2843,9402" coordsize="280,284" path="m2843,9685l3122,9685,3122,9402,2843,9402,2843,9685xe" filled="true" fillcolor="#000000" stroked="false">
                <v:path arrowok="t"/>
                <v:fill type="solid"/>
              </v:shape>
            </v:group>
            <v:group style="position:absolute;left:907;top:10845;width:285;height:284" coordorigin="907,10845" coordsize="285,284">
              <v:shape style="position:absolute;left:907;top:10845;width:285;height:284" coordorigin="907,10845" coordsize="285,284" path="m907,11128l1192,11128,1192,10845,907,10845,907,11128xe" filled="true" fillcolor="#000000" stroked="false">
                <v:path arrowok="t"/>
                <v:fill type="solid"/>
              </v:shape>
            </v:group>
            <v:group style="position:absolute;left:1192;top:10845;width:1701;height:284" coordorigin="1192,10845" coordsize="1701,284">
              <v:shape style="position:absolute;left:1192;top:10845;width:1701;height:284" coordorigin="1192,10845" coordsize="1701,284" path="m1192,11128l2892,11128,2892,10845,1192,10845,1192,11128xe" filled="true" fillcolor="#000000" stroked="false">
                <v:path arrowok="t"/>
                <v:fill type="solid"/>
              </v:shape>
            </v:group>
            <v:group style="position:absolute;left:2892;top:10845;width:281;height:284" coordorigin="2892,10845" coordsize="281,284">
              <v:shape style="position:absolute;left:2892;top:10845;width:281;height:284" coordorigin="2892,10845" coordsize="281,284" path="m2892,11128l3173,11128,3173,10845,2892,10845,2892,11128xe" filled="true" fillcolor="#000000" stroked="false">
                <v:path arrowok="t"/>
                <v:fill type="solid"/>
              </v:shape>
            </v:group>
            <v:group style="position:absolute;left:886;top:11449;width:1910;height:284" coordorigin="886,11449" coordsize="1910,284">
              <v:shape style="position:absolute;left:886;top:11449;width:1910;height:284" coordorigin="886,11449" coordsize="1910,284" path="m886,11732l2795,11732,2795,11449,886,11449,886,11732xe" filled="true" fillcolor="#000000" stroked="false">
                <v:path arrowok="t"/>
                <v:fill type="solid"/>
              </v:shape>
            </v:group>
            <v:group style="position:absolute;left:2795;top:11449;width:378;height:284" coordorigin="2795,11449" coordsize="378,284">
              <v:shape style="position:absolute;left:2795;top:11449;width:378;height:284" coordorigin="2795,11449" coordsize="378,284" path="m2795,11732l3173,11732,3173,11449,2795,11449,2795,11732xe" filled="true" fillcolor="#000000" stroked="false">
                <v:path arrowok="t"/>
                <v:fill type="solid"/>
              </v:shape>
            </v:group>
            <v:group style="position:absolute;left:905;top:12052;width:1938;height:284" coordorigin="905,12052" coordsize="1938,284">
              <v:shape style="position:absolute;left:905;top:12052;width:1938;height:284" coordorigin="905,12052" coordsize="1938,284" path="m905,12336l2843,12336,2843,12052,905,12052,905,12336xe" filled="true" fillcolor="#000000" stroked="false">
                <v:path arrowok="t"/>
                <v:fill type="solid"/>
              </v:shape>
            </v:group>
            <v:group style="position:absolute;left:2843;top:12052;width:280;height:284" coordorigin="2843,12052" coordsize="280,284">
              <v:shape style="position:absolute;left:2843;top:12052;width:280;height:284" coordorigin="2843,12052" coordsize="280,284" path="m2843,12336l3122,12336,3122,12052,2843,12052,2843,12336xe" filled="true" fillcolor="#000000" stroked="false">
                <v:path arrowok="t"/>
                <v:fill type="solid"/>
              </v:shape>
            </v:group>
            <v:group style="position:absolute;left:902;top:12656;width:284;height:284" coordorigin="902,12656" coordsize="284,284">
              <v:shape style="position:absolute;left:902;top:12656;width:284;height:284" coordorigin="902,12656" coordsize="284,284" path="m902,12939l1186,12939,1186,12656,902,12656,902,12939xe" filled="true" fillcolor="#fbf9da" stroked="false">
                <v:path arrowok="t"/>
                <v:fill type="solid"/>
              </v:shape>
            </v:group>
            <v:group style="position:absolute;left:1186;top:12656;width:1707;height:284" coordorigin="1186,12656" coordsize="1707,284">
              <v:shape style="position:absolute;left:1186;top:12656;width:1707;height:284" coordorigin="1186,12656" coordsize="1707,284" path="m1186,12939l2892,12939,2892,12656,1186,12656,1186,12939xe" filled="true" fillcolor="#fbf9da" stroked="false">
                <v:path arrowok="t"/>
                <v:fill type="solid"/>
              </v:shape>
            </v:group>
            <v:group style="position:absolute;left:2892;top:12656;width:281;height:284" coordorigin="2892,12656" coordsize="281,284">
              <v:shape style="position:absolute;left:2892;top:12656;width:281;height:284" coordorigin="2892,12656" coordsize="281,284" path="m2892,12939l3173,12939,3173,12656,2892,12656,2892,12939xe" filled="true" fillcolor="#fbf9da" stroked="false">
                <v:path arrowok="t"/>
                <v:fill type="solid"/>
              </v:shape>
            </v:group>
            <v:group style="position:absolute;left:905;top:13620;width:1938;height:284" coordorigin="905,13620" coordsize="1938,284">
              <v:shape style="position:absolute;left:905;top:13620;width:1938;height:284" coordorigin="905,13620" coordsize="1938,284" path="m905,13903l2843,13903,2843,13620,905,13620,905,13903xe" filled="true" fillcolor="#fbf9da" stroked="false">
                <v:path arrowok="t"/>
                <v:fill type="solid"/>
              </v:shape>
            </v:group>
            <v:group style="position:absolute;left:2843;top:13620;width:280;height:284" coordorigin="2843,13620" coordsize="280,284">
              <v:shape style="position:absolute;left:2843;top:13620;width:280;height:284" coordorigin="2843,13620" coordsize="280,284" path="m2843,13903l3122,13903,3122,13620,2843,13620,2843,13903xe" filled="true" fillcolor="#fbf9da" stroked="false">
                <v:path arrowok="t"/>
                <v:fill type="solid"/>
              </v:shape>
            </v:group>
            <v:group style="position:absolute;left:902;top:14223;width:284;height:284" coordorigin="902,14223" coordsize="284,284">
              <v:shape style="position:absolute;left:902;top:14223;width:284;height:284" coordorigin="902,14223" coordsize="284,284" path="m902,14506l1186,14506,1186,14223,902,14223,902,14506xe" filled="true" fillcolor="#fbf9da" stroked="false">
                <v:path arrowok="t"/>
                <v:fill type="solid"/>
              </v:shape>
            </v:group>
            <v:group style="position:absolute;left:1186;top:14223;width:1707;height:284" coordorigin="1186,14223" coordsize="1707,284">
              <v:shape style="position:absolute;left:1186;top:14223;width:1707;height:284" coordorigin="1186,14223" coordsize="1707,284" path="m1186,14506l2892,14506,2892,14223,1186,14223,1186,14506xe" filled="true" fillcolor="#fbf9da" stroked="false">
                <v:path arrowok="t"/>
                <v:fill type="solid"/>
              </v:shape>
            </v:group>
            <v:group style="position:absolute;left:2892;top:14223;width:281;height:284" coordorigin="2892,14223" coordsize="281,284">
              <v:shape style="position:absolute;left:2892;top:14223;width:281;height:284" coordorigin="2892,14223" coordsize="281,284" path="m2892,14506l3173,14506,3173,14223,2892,14223,2892,14506xe" filled="true" fillcolor="#fbf9da" stroked="false">
                <v:path arrowok="t"/>
                <v:fill type="solid"/>
              </v:shape>
              <v:shape style="position:absolute;left:905;top:8798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82;top:1656;width:10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Neues Passwort (Новый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60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2193;width:72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2210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3456;width:113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Confirm password (Подтвердить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40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3993;width:72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4010;width:721;height:124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7" w:right="0" w:firstLine="471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314" w:lineRule="exact" w:before="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8154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9412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9397;width:771;height:10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9;top:10856;width:821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20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Security (обеспечение безопасности)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84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1;top:11494;width:143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Change user password (Изменить пользовательский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52;top:11444;width:76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2098;width:111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Current password (Текущий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2048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2634;width:72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2652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3665;width:10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Neues Passwort (Новый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615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4201;width:72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4219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103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600" w:lineRule="atLeast"/>
        <w:ind w:left="3241" w:right="4665"/>
        <w:jc w:val="left"/>
      </w:pPr>
      <w:r>
        <w:t xml:space="preserve">Открыть с помощью переназначаемой клавиши. </w:t>
      </w: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left="3241" w:right="183"/>
        <w:jc w:val="left"/>
      </w:pPr>
      <w:r>
        <w:t>Ввести новый пароль (не менее 6 знаков) и завершить ввод нажатием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9" w:lineRule="auto"/>
        <w:ind w:left="3241" w:right="841"/>
        <w:jc w:val="left"/>
      </w:pPr>
      <w:r>
        <w:t xml:space="preserve">Заново ввести новый пароль и завершить ввод нажатием переназначаемой клавиши. </w:t>
      </w:r>
      <w:r>
        <w:t xml:space="preserve">Сохранить введённые данные.  </w:t>
      </w:r>
      <w:r>
        <w:t xml:space="preserve">Теперь новый пароль вступает в силу. </w:t>
      </w:r>
    </w:p>
    <w:p>
      <w:pPr>
        <w:pStyle w:val="Heading5"/>
        <w:spacing w:line="240" w:lineRule="auto" w:before="10"/>
        <w:ind w:left="3241" w:right="0"/>
        <w:jc w:val="left"/>
      </w:pPr>
      <w:bookmarkStart w:id="552" w:name="Deactivating the password prompt"/>
      <w:bookmarkEnd w:id="552"/>
      <w:bookmarkStart w:id="553" w:name="_bookmark295"/>
      <w:bookmarkEnd w:id="553"/>
      <w:r>
        <w:rPr>
          <w:color w:val="8CC63F"/>
          <w:spacing w:val="-1"/>
        </w:rPr>
        <w:t>Деактивация запроса пароля</w:t>
      </w:r>
    </w:p>
    <w:p>
      <w:pPr>
        <w:pStyle w:val="BodyText"/>
        <w:spacing w:line="250" w:lineRule="auto" w:before="155"/>
        <w:ind w:left="3241" w:right="183"/>
        <w:jc w:val="left"/>
      </w:pPr>
      <w:r>
        <w:t xml:space="preserve">Можно деактивировать запрос пароля, который делает телефон, если </w:t>
      </w:r>
      <w:bookmarkStart w:id="554" w:name="_bookmark296"/>
      <w:bookmarkEnd w:id="554"/>
      <w:r>
        <w:t xml:space="preserve">пароль уже настроен.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29" w:lineRule="exact"/>
        <w:ind w:left="3751" w:right="0"/>
        <w:jc w:val="both"/>
      </w:pPr>
      <w:r>
        <w:rPr/>
        <w:pict>
          <v:group xmlns:v="urn:schemas-microsoft-com:vml" style="position:absolute;margin-left:201.729996pt;margin-top:2.800118pt;width:22.5pt;height:14.55pt;mso-position-horizontal-relative:page;mso-position-vertical-relative:paragraph;z-index:29416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Деактивация не распространяется на веб-интерфейс</w:t>
      </w:r>
    </w:p>
    <w:p>
      <w:pPr>
        <w:pStyle w:val="BodyText"/>
        <w:spacing w:line="250" w:lineRule="auto" w:before="10"/>
        <w:ind w:left="3751" w:right="244"/>
        <w:jc w:val="both"/>
      </w:pP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 .164)</w:t>
      </w:r>
      <w:r>
        <w:fldChar w:fldCharType="end"/>
      </w:r>
      <w:r>
        <w:t xml:space="preserve"> и приложения компьютерной телефонии, которые запрашивают пароль.  </w:t>
      </w:r>
      <w:r>
        <w:t xml:space="preserve">Если запрос пароля деактивирован, доступ к веб-интерфейсу через пользовательские настройки отсутствует. </w:t>
      </w:r>
    </w:p>
    <w:p>
      <w:pPr>
        <w:pStyle w:val="BodyText"/>
        <w:spacing w:line="240" w:lineRule="auto" w:before="120"/>
        <w:ind w:left="3751" w:right="0"/>
        <w:jc w:val="both"/>
      </w:pPr>
      <w:r>
        <w:t xml:space="preserve">Кроме того, </w:t>
      </w:r>
      <w:r>
        <w:rPr>
          <w:b w:val="1"/>
        </w:rPr>
        <w:t xml:space="preserve">больше нельзя </w:t>
      </w:r>
      <w:r>
        <w:t>заблокировать телефон</w:t>
      </w:r>
    </w:p>
    <w:p>
      <w:pPr>
        <w:pStyle w:val="BodyText"/>
        <w:spacing w:line="240" w:lineRule="auto" w:before="10"/>
        <w:ind w:left="3751" w:right="0"/>
        <w:jc w:val="both"/>
      </w:pPr>
      <w:r>
        <w:fldChar w:fldCharType="begin"/>
      </w:r>
      <w:r>
        <w:instrText xml:space="preserve">HYPERLINK  \l"_bookmark297"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104)</w:t>
      </w:r>
      <w:r>
        <w:fldChar w:fldCharType="end"/>
      </w:r>
      <w:r>
        <w:t xml:space="preserve"> , и пользовательское меню </w:t>
      </w:r>
      <w:r>
        <w:rPr>
          <w:b w:val="1"/>
        </w:rPr>
        <w:t>не</w:t>
      </w:r>
      <w:r>
        <w:t xml:space="preserve"> защищено паролем.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569" w:lineRule="auto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6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Выбрать функцию «Security» (Безопасность).</w:t>
      </w:r>
    </w:p>
    <w:p>
      <w:pPr>
        <w:pStyle w:val="BodyText"/>
        <w:spacing w:line="630" w:lineRule="auto" w:before="99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left="3241"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9" w:lineRule="auto"/>
        <w:ind w:left="3241" w:right="841"/>
        <w:jc w:val="left"/>
      </w:pPr>
      <w:r>
        <w:t xml:space="preserve">Ввести текущий пароль и завершить ввод нажатием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85"/>
        <w:ind w:left="3241"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29704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2204;width:1938;height:284" coordorigin="905,2204" coordsize="1938,284">
              <v:shape style="position:absolute;left:905;top:2204;width:1938;height:284" coordorigin="905,2204" coordsize="1938,284" path="m905,2487l2843,2487,2843,2204,905,2204,905,2487xe" filled="true" fillcolor="#fbf9da" stroked="false">
                <v:path arrowok="t"/>
                <v:fill type="solid"/>
              </v:shape>
            </v:group>
            <v:group style="position:absolute;left:2843;top:2204;width:280;height:284" coordorigin="2843,2204" coordsize="280,284">
              <v:shape style="position:absolute;left:2843;top:2204;width:280;height:284" coordorigin="2843,2204" coordsize="280,284" path="m2843,2487l3122,2487,3122,2204,2843,2204,2843,2487xe" filled="true" fillcolor="#fbf9da" stroked="false">
                <v:path arrowok="t"/>
                <v:fill type="solid"/>
              </v:shape>
            </v:group>
            <v:group style="position:absolute;left:902;top:2808;width:284;height:284" coordorigin="902,2808" coordsize="284,284">
              <v:shape style="position:absolute;left:902;top:2808;width:284;height:284" coordorigin="902,2808" coordsize="284,284" path="m902,3091l1186,3091,1186,2808,902,2808,902,3091xe" filled="true" fillcolor="#fbf9da" stroked="false">
                <v:path arrowok="t"/>
                <v:fill type="solid"/>
              </v:shape>
            </v:group>
            <v:group style="position:absolute;left:1186;top:2808;width:1707;height:284" coordorigin="1186,2808" coordsize="1707,284">
              <v:shape style="position:absolute;left:1186;top:2808;width:1707;height:284" coordorigin="1186,2808" coordsize="1707,284" path="m1186,3091l2892,3091,2892,2808,1186,2808,1186,3091xe" filled="true" fillcolor="#fbf9da" stroked="false">
                <v:path arrowok="t"/>
                <v:fill type="solid"/>
              </v:shape>
            </v:group>
            <v:group style="position:absolute;left:2892;top:2808;width:281;height:284" coordorigin="2892,2808" coordsize="281,284">
              <v:shape style="position:absolute;left:2892;top:2808;width:281;height:284" coordorigin="2892,2808" coordsize="281,284" path="m2892,3091l3173,3091,3173,2808,2892,2808,2892,3091xe" filled="true" fillcolor="#fbf9da" stroked="false">
                <v:path arrowok="t"/>
                <v:fill type="solid"/>
              </v:shape>
            </v:group>
            <v:group style="position:absolute;left:1199;top:3771;width:1982;height:284" coordorigin="1199,3771" coordsize="1982,284">
              <v:shape style="position:absolute;left:1199;top:3771;width:1982;height:284" coordorigin="1199,3771" coordsize="1982,284" path="m1199,4054l3180,4054,3180,3771,1199,3771,1199,4054xe" filled="true" fillcolor="#fbf9da" stroked="false">
                <v:path arrowok="t"/>
                <v:fill type="solid"/>
              </v:shape>
            </v:group>
            <v:group style="position:absolute;left:1141;top:8515;width:1702;height:284" coordorigin="1141,8515" coordsize="1702,284">
              <v:shape style="position:absolute;left:1141;top:8515;width:1702;height:284" coordorigin="1141,8515" coordsize="1702,284" path="m1141,8798l2843,8798,2843,8515,1141,8515,1141,8798xe" filled="true" fillcolor="#000000" stroked="false">
                <v:path arrowok="t"/>
                <v:fill type="solid"/>
              </v:shape>
            </v:group>
            <v:group style="position:absolute;left:2843;top:8515;width:280;height:284" coordorigin="2843,8515" coordsize="280,284">
              <v:shape style="position:absolute;left:2843;top:8515;width:280;height:284" coordorigin="2843,8515" coordsize="280,284" path="m2843,8798l3122,8798,3122,8515,2843,8515,2843,8798xe" filled="true" fillcolor="#000000" stroked="false">
                <v:path arrowok="t"/>
                <v:fill type="solid"/>
              </v:shape>
            </v:group>
            <v:group style="position:absolute;left:898;top:9938;width:1734;height:284" coordorigin="898,9938" coordsize="1734,284">
              <v:shape style="position:absolute;left:898;top:9938;width:1734;height:284" coordorigin="898,9938" coordsize="1734,284" path="m898,10221l2632,10221,2632,9938,898,9938,898,10221xe" filled="true" fillcolor="#fbf9da" stroked="false">
                <v:path arrowok="t"/>
                <v:fill type="solid"/>
              </v:shape>
            </v:group>
            <v:group style="position:absolute;left:2632;top:9938;width:542;height:284" coordorigin="2632,9938" coordsize="542,284">
              <v:shape style="position:absolute;left:2632;top:9938;width:542;height:284" coordorigin="2632,9938" coordsize="542,284" path="m2632,10221l3173,10221,3173,9938,2632,9938,2632,10221xe" filled="true" fillcolor="#fbf9da" stroked="false">
                <v:path arrowok="t"/>
                <v:fill type="solid"/>
              </v:shape>
              <v:shape style="position:absolute;left:3391;top:1422;width:242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2249;width:113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Confirm password (Подтвердить пароль)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220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2786;width:72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2803;width:721;height:124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7" w:right="0" w:firstLine="471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314" w:lineRule="exact" w:before="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8;top:7870;width:1095;height:170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#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Lock (Блокировка) </w:t>
                      </w:r>
                      <w:r>
                        <w:rPr>
                          <w:rFonts w:ascii="Arial" w:hAnsi="Arial"/>
                          <w:color w:val="FFFFFF"/>
                          <w:w w:val="180"/>
                          <w:sz w:val="20"/>
                        </w:rPr>
                        <w:t xml:space="preserve">Ø </w:t>
                      </w:r>
                      <w:r>
                        <w:rPr>
                          <w:rFonts w:ascii="Arial" w:hAns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7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311" w:lineRule="exact" w:before="1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9983;width:7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Lock phone (блокировка телефона)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82;top:9934;width:751;height:70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10"/>
                          <w:sz w:val="18"/>
                        </w:rPr>
                        <w:t xml:space="preserve">Ø </w:t>
                      </w:r>
                      <w:r>
                        <w:rPr>
                          <w:rFonts w:ascii="Arial" w:hAnsi="Arial"/>
                          <w:w w:val="25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97"/>
                        <w:ind w:left="33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Следует ввести шесть нулей ("000000"), чтобы деактивировать запрос пароля.  </w:t>
      </w:r>
      <w:r>
        <w:t>Подтвердить ввод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9" w:lineRule="auto"/>
        <w:ind w:left="3241" w:right="183"/>
        <w:jc w:val="left"/>
      </w:pPr>
      <w:r>
        <w:t xml:space="preserve">Следует ввести шесть нулей ("000000") ещё раз.  </w:t>
      </w:r>
      <w:r>
        <w:t xml:space="preserve">Подтвердить ввод данной переназначаемой клавишей. </w:t>
      </w:r>
      <w:r>
        <w:t xml:space="preserve">Сохранить введённые данные. </w:t>
      </w:r>
      <w:r>
        <w:t>Пароль деактивирован:</w:t>
      </w:r>
    </w:p>
    <w:p>
      <w:pPr>
        <w:pStyle w:val="Heading3"/>
        <w:spacing w:line="240" w:lineRule="auto" w:before="55"/>
        <w:ind w:left="3241" w:right="0"/>
        <w:jc w:val="left"/>
      </w:pPr>
      <w:bookmarkStart w:id="555" w:name="Locking the phone"/>
      <w:bookmarkEnd w:id="555"/>
      <w:bookmarkStart w:id="556" w:name="_bookmark297"/>
      <w:bookmarkEnd w:id="556"/>
      <w:bookmarkStart w:id="557" w:name="_bookmark298"/>
      <w:bookmarkEnd w:id="557"/>
      <w:r>
        <w:rPr>
          <w:color w:val="8CC63F"/>
          <w:spacing w:val="-1"/>
        </w:rPr>
        <w:t xml:space="preserve">Блокировка </w:t>
      </w:r>
      <w:bookmarkStart w:id="558" w:name="_bookmark299"/>
      <w:bookmarkEnd w:id="558"/>
      <w:r>
        <w:rPr>
          <w:color w:val="8CC63F"/>
          <w:spacing w:val="-1"/>
        </w:rPr>
        <w:t>телефона</w:t>
      </w:r>
    </w:p>
    <w:p>
      <w:pPr>
        <w:pStyle w:val="BodyText"/>
        <w:spacing w:line="250" w:lineRule="auto" w:before="182"/>
        <w:ind w:left="3241" w:right="183"/>
        <w:jc w:val="left"/>
      </w:pPr>
      <w:r>
        <w:t xml:space="preserve">С целью предохранения телефона от несанкционированного доступа можно заблокировать его, чтобы никто не мог по нему звонить и менять его настройки, не зная пользовательского пароля. </w:t>
      </w:r>
    </w:p>
    <w:p>
      <w:pPr>
        <w:pStyle w:val="BodyText"/>
        <w:spacing w:line="250" w:lineRule="auto" w:before="120"/>
        <w:ind w:left="3241" w:right="183"/>
        <w:jc w:val="left"/>
      </w:pPr>
      <w:r>
        <w:t xml:space="preserve">Если ранее был предусмотрен план звонков, предустановленные номера этого плана можно будет набирать и после блокировки.  </w:t>
      </w:r>
      <w:r>
        <w:t xml:space="preserve">За более подробной информацией следует обратиться к администратору.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66"/>
        <w:jc w:val="both"/>
      </w:pPr>
      <w:r>
        <w:rPr/>
        <w:pict>
          <v:group xmlns:v="urn:schemas-microsoft-com:vml" style="position:absolute;margin-left:201.729996pt;margin-top:2.840187pt;width:22.5pt;height:14.5pt;mso-position-horizontal-relative:page;mso-position-vertical-relative:paragraph;z-index:29728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Заблокировать телефон можно, только если установлен </w:t>
      </w:r>
      <w:bookmarkStart w:id="559" w:name="_bookmark300"/>
      <w:bookmarkEnd w:id="559"/>
      <w:r>
        <w:t xml:space="preserve">пользовательский пароль </w:t>
      </w:r>
      <w:r>
        <w:fldChar w:fldCharType="begin"/>
      </w:r>
      <w:r>
        <w:instrText xml:space="preserve">HYPERLINK  \l"_bookmark292"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102).</w:t>
      </w:r>
      <w:r>
        <w:fldChar w:fldCharType="end"/>
      </w:r>
      <w:r>
        <w:t xml:space="preserve"> </w:t>
      </w:r>
      <w:r>
        <w:t xml:space="preserve">Это </w:t>
      </w:r>
      <w:r>
        <w:rPr>
          <w:b w:val="1"/>
        </w:rPr>
        <w:t>не</w:t>
      </w:r>
      <w:r>
        <w:t xml:space="preserve"> должен быть пароль, устанавливаемый по умолчанию: "000000". </w:t>
      </w:r>
      <w:r>
        <w:t>При необходимости, следует проверить, была ли активирована функция блокировки телефона администратором.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Heading5"/>
        <w:spacing w:line="240" w:lineRule="auto" w:before="32"/>
        <w:ind w:left="3241" w:right="0"/>
        <w:jc w:val="left"/>
      </w:pPr>
      <w:bookmarkStart w:id="560" w:name="Activating the phone lock"/>
      <w:bookmarkEnd w:id="560"/>
      <w:r>
        <w:rPr>
          <w:color w:val="8CC63F"/>
          <w:spacing w:val="-1"/>
        </w:rPr>
        <w:t>Активация блокировки телефона</w:t>
      </w:r>
    </w:p>
    <w:p>
      <w:pPr>
        <w:pStyle w:val="BodyText"/>
        <w:spacing w:line="570" w:lineRule="auto" w:before="208"/>
        <w:ind w:left="3241" w:right="841"/>
        <w:jc w:val="left"/>
      </w:pPr>
      <w:r>
        <w:t xml:space="preserve">Следует нажать и удерживать данную кнопку, пока не появится сообщение </w:t>
      </w:r>
      <w:bookmarkStart w:id="561" w:name="_bookmark301"/>
      <w:bookmarkEnd w:id="561"/>
      <w:r>
        <w:t xml:space="preserve">«Lock phone» (Блокировка телефона). </w:t>
      </w:r>
      <w:r>
        <w:t xml:space="preserve">Нажать данную переназначаемую клавишу, чтобы произвести блокировку.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 xml:space="preserve">Нажать данную клавишу, чтобы открыть меню статуса присутствия.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С помощью этой переназначаемой клавиши заблокировать телефон.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Нажать данную клавишу, чтобы выйти из меню статуса присутствия.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29872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41;top:2851;width:1702;height:284" coordorigin="1141,2851" coordsize="1702,284">
              <v:shape style="position:absolute;left:1141;top:2851;width:1702;height:284" coordorigin="1141,2851" coordsize="1702,284" path="m1141,3134l2843,3134,2843,2851,1141,2851,1141,3134xe" filled="true" fillcolor="#fbf9da" stroked="false">
                <v:path arrowok="t"/>
                <v:fill type="solid"/>
              </v:shape>
            </v:group>
            <v:group style="position:absolute;left:2843;top:2851;width:280;height:284" coordorigin="2843,2851" coordsize="280,284">
              <v:shape style="position:absolute;left:2843;top:2851;width:280;height:284" coordorigin="2843,2851" coordsize="280,284" path="m2843,3134l3122,3134,3122,2851,2843,2851,2843,3134xe" filled="true" fillcolor="#fbf9da" stroked="false">
                <v:path arrowok="t"/>
                <v:fill type="solid"/>
              </v:shape>
            </v:group>
            <v:group style="position:absolute;left:898;top:3970;width:1734;height:285" coordorigin="898,3970" coordsize="1734,285">
              <v:shape style="position:absolute;left:898;top:3970;width:1734;height:285" coordorigin="898,3970" coordsize="1734,285" path="m898,4255l2632,4255,2632,3970,898,3970,898,4255xe" filled="true" fillcolor="#fbf9da" stroked="false">
                <v:path arrowok="t"/>
                <v:fill type="solid"/>
              </v:shape>
            </v:group>
            <v:group style="position:absolute;left:2632;top:3970;width:542;height:285" coordorigin="2632,3970" coordsize="542,285">
              <v:shape style="position:absolute;left:2632;top:3970;width:542;height:285" coordorigin="2632,3970" coordsize="542,285" path="m2632,4255l3173,4255,3173,3970,2632,3970,2632,4255xe" filled="true" fillcolor="#fbf9da" stroked="false">
                <v:path arrowok="t"/>
                <v:fill type="solid"/>
              </v:shape>
            </v:group>
            <v:group style="position:absolute;left:1141;top:4574;width:1702;height:285" coordorigin="1141,4574" coordsize="1702,285">
              <v:shape style="position:absolute;left:1141;top:4574;width:1702;height:285" coordorigin="1141,4574" coordsize="1702,285" path="m1141,4858l2843,4858,2843,4574,1141,4574,1141,4858xe" filled="true" fillcolor="#000000" stroked="false">
                <v:path arrowok="t"/>
                <v:fill type="solid"/>
              </v:shape>
            </v:group>
            <v:group style="position:absolute;left:2843;top:4574;width:280;height:285" coordorigin="2843,4574" coordsize="280,285">
              <v:shape style="position:absolute;left:2843;top:4574;width:280;height:285" coordorigin="2843,4574" coordsize="280,285" path="m2843,4858l3122,4858,3122,4574,2843,4574,2843,4858xe" filled="true" fillcolor="#000000" stroked="false">
                <v:path arrowok="t"/>
                <v:fill type="solid"/>
              </v:shape>
            </v:group>
            <v:group style="position:absolute;left:1141;top:6132;width:1702;height:284" coordorigin="1141,6132" coordsize="1702,284">
              <v:shape style="position:absolute;left:1141;top:6132;width:1702;height:284" coordorigin="1141,6132" coordsize="1702,284" path="m1141,6415l2843,6415,2843,6132,1141,6132,1141,6415xe" filled="true" fillcolor="#000000" stroked="false">
                <v:path arrowok="t"/>
                <v:fill type="solid"/>
              </v:shape>
            </v:group>
            <v:group style="position:absolute;left:2843;top:6132;width:280;height:284" coordorigin="2843,6132" coordsize="280,284">
              <v:shape style="position:absolute;left:2843;top:6132;width:280;height:284" coordorigin="2843,6132" coordsize="280,284" path="m2843,6415l3122,6415,3122,6132,2843,6132,2843,6415xe" filled="true" fillcolor="#000000" stroked="false">
                <v:path arrowok="t"/>
                <v:fill type="solid"/>
              </v:shape>
              <v:shape style="position:absolute;left:1814;top:2846;width:179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18"/>
                        </w:rPr>
                        <w:t xml:space="preserve">Emergency call (Экстренный вызов) </w:t>
                      </w:r>
                      <w:r>
                        <w:rPr>
                          <w:rFonts w:ascii="Arial" w:hAnsi="Arial"/>
                          <w:w w:val="185"/>
                          <w:sz w:val="20"/>
                        </w:rPr>
                        <w:t xml:space="preserve">Û </w:t>
                      </w:r>
                      <w:r>
                        <w:rPr>
                          <w:rFonts w:ascii="Arial" w:hAns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3923;width:2659;height:3003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90"/>
                          <w:sz w:val="28"/>
                        </w:rPr>
                        <w:t xml:space="preserve">œ </w:t>
                      </w:r>
                      <w:r>
                        <w:rPr>
                          <w:rFonts w:ascii="Arial Unicode MS" w:hAnsi="Arial Unicode MS"/>
                          <w:spacing w:val="-2"/>
                          <w:w w:val="90"/>
                          <w:sz w:val="18"/>
                        </w:rPr>
                        <w:t>Phone locked (Телефон заблокирован)</w:t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Unlock phone </w:t>
                      </w:r>
                      <w:r>
                        <w:t xml:space="preserve">(Телефон разблокирован) </w:t>
                      </w:r>
                      <w:r>
                        <w:rPr>
                          <w:rFonts w:ascii="Arial" w:hAnsi="Arial"/>
                          <w:color w:val="FFFFFF"/>
                          <w:w w:val="170"/>
                          <w:sz w:val="20"/>
                        </w:rPr>
                        <w:t xml:space="preserve">Ø </w:t>
                      </w:r>
                      <w:r>
                        <w:rPr>
                          <w:rFonts w:ascii="Arial" w:hAnsi="Arial"/>
                          <w:w w:val="19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1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Admin unlock </w:t>
                      </w:r>
                      <w:r>
                        <w:t xml:space="preserve">(Администраторская разблокировка) </w:t>
                      </w:r>
                      <w:r>
                        <w:rPr>
                          <w:rFonts w:ascii="Arial" w:hAnsi="Arial"/>
                          <w:color w:val="FFFFFF"/>
                          <w:w w:val="170"/>
                          <w:sz w:val="20"/>
                        </w:rPr>
                        <w:t xml:space="preserve">Ø </w:t>
                      </w:r>
                      <w:r>
                        <w:rPr>
                          <w:rFonts w:ascii="Arial" w:hAnsi="Arial"/>
                          <w:w w:val="20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41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105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39"/>
        <w:ind w:left="3241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562" w:name="Dialing emergency numbers"/>
      <w:bookmarkEnd w:id="562"/>
      <w:r>
        <w:rPr>
          <w:rFonts w:ascii="Arial"/>
          <w:color w:val="8CC63F"/>
          <w:spacing w:val="-1"/>
          <w:sz w:val="24"/>
        </w:rPr>
        <w:t>Экстренные вызовы</w:t>
      </w:r>
    </w:p>
    <w:p>
      <w:pPr>
        <w:pStyle w:val="BodyText"/>
        <w:spacing w:line="250" w:lineRule="auto" w:before="155"/>
        <w:ind w:left="3241" w:right="297"/>
        <w:jc w:val="both"/>
      </w:pPr>
      <w:r>
        <w:t xml:space="preserve">Если </w:t>
      </w:r>
      <w:bookmarkStart w:id="563" w:name="_bookmark302"/>
      <w:bookmarkEnd w:id="563"/>
      <w:r>
        <w:t xml:space="preserve"> номер экстренной службы был введён в телефон администратором, на экране появляется сообщение: </w:t>
      </w:r>
      <w:r>
        <w:rPr>
          <w:rFonts w:ascii="Arial"/>
          <w:b/>
          <w:spacing w:val="-1"/>
        </w:rPr>
        <w:t xml:space="preserve">Emergency call </w:t>
      </w:r>
      <w:r>
        <w:t xml:space="preserve">(Экстренный вызов), чтобы его можно было выбрать, когда блокировка активирована.  </w:t>
      </w:r>
      <w:r>
        <w:t xml:space="preserve">Пользователь сам может ввести номер экстренной службы с кнопочной панели.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41" w:right="0"/>
        <w:jc w:val="both"/>
      </w:pPr>
      <w:r>
        <w:t xml:space="preserve">Нажать данную переназначаемую клавишу. </w:t>
      </w:r>
      <w:r>
        <w:t xml:space="preserve">Будет произведён звонок на сохранённый номер экстренной службы.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241" w:right="0"/>
        <w:jc w:val="both"/>
      </w:pPr>
      <w:bookmarkStart w:id="564" w:name="Unlocking the phone"/>
      <w:bookmarkEnd w:id="564"/>
      <w:r>
        <w:rPr>
          <w:color w:val="8CC63F"/>
          <w:spacing w:val="-1"/>
        </w:rPr>
        <w:t>Разблокировка телефона</w:t>
      </w:r>
    </w:p>
    <w:p>
      <w:pPr>
        <w:pStyle w:val="BodyText"/>
        <w:spacing w:line="604" w:lineRule="exact" w:before="20"/>
        <w:ind w:left="3241" w:right="3630"/>
        <w:jc w:val="left"/>
      </w:pPr>
      <w:r>
        <w:t xml:space="preserve">На экране показано сообщение:  </w:t>
      </w:r>
      <w:r>
        <w:t xml:space="preserve">Phone locked (Телефон заблокирован) </w:t>
      </w:r>
      <w:r>
        <w:t>Нажать данную переназначаемую клавишу.</w:t>
      </w:r>
    </w:p>
    <w:p>
      <w:pPr>
        <w:pStyle w:val="BodyText"/>
        <w:spacing w:line="250" w:lineRule="auto" w:before="128"/>
        <w:ind w:left="3241" w:right="183"/>
        <w:jc w:val="left"/>
      </w:pPr>
      <w:r>
        <w:t xml:space="preserve">Ввести и подтвердить пользовательский пароль. </w:t>
      </w:r>
      <w:r>
        <w:t xml:space="preserve">Если пароль корректен, телефон будет разблокирован.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 w:before="74"/>
        <w:ind w:left="3241" w:right="183"/>
        <w:jc w:val="left"/>
      </w:pPr>
      <w:r>
        <w:t xml:space="preserve">Ввести администраторский пароль, если пользовательский неизвестен.  </w:t>
      </w:r>
      <w:r>
        <w:t xml:space="preserve">Подтвердить его данной переназначаемой клавишей. </w:t>
      </w:r>
      <w:r>
        <w:t>Если пароль корректен, телефон будет разблокирован.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83"/>
        <w:jc w:val="left"/>
      </w:pPr>
      <w:r>
        <w:rPr/>
        <w:pict>
          <v:group xmlns:v="urn:schemas-microsoft-com:vml" style="position:absolute;margin-left:201.729996pt;margin-top:2.780182pt;width:22.5pt;height:14.55pt;mso-position-horizontal-relative:page;mso-position-vertical-relative:paragraph;z-index:29896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телефон заблокирован, номер экстренной службы, введённый администратором, может быть набран с помощью кнопочной панели или опции </w:t>
      </w:r>
      <w:r>
        <w:rPr>
          <w:rFonts w:ascii="Arial"/>
          <w:b/>
          <w:spacing w:val="-1"/>
        </w:rPr>
        <w:t>Emergency call</w:t>
      </w:r>
      <w:r>
        <w:t xml:space="preserve"> (Экстренный вызов).  </w:t>
      </w:r>
      <w:r>
        <w:t xml:space="preserve">Если телефон заблокирован, использовать клавиши набора выбранного номера нельзя, </w:t>
      </w:r>
      <w:r>
        <w:t xml:space="preserve"> даже если за такой клавишей был закреплён номер экстренной службы.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16pt;margin-top:71.029999pt;width:138.15pt;height:683.95pt;mso-position-horizontal-relative:page;mso-position-vertical-relative:page;z-index:30280" coordorigin="883,1421" coordsize="276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8090" coordorigin="913,1426" coordsize="2,8090">
              <v:shape style="position:absolute;left:913;top:1426;width:2;height:8090" coordorigin="913,1426" coordsize="0,8090" path="m913,1426l913,9516e" filled="false" stroked="true" strokeweight=".580pt" strokecolor="#e1e2e0">
                <v:path arrowok="t"/>
              </v:shape>
            </v:group>
            <v:group style="position:absolute;left:913;top:9799;width:2;height:5290" coordorigin="913,9799" coordsize="2,5290">
              <v:shape style="position:absolute;left:913;top:9799;width:2;height:5290" coordorigin="913,9799" coordsize="0,5290" path="m913,9799l913,15088e" filled="false" stroked="true" strokeweight=".580pt" strokecolor="#e1e2e0">
                <v:path arrowok="t"/>
              </v:shape>
            </v:group>
            <v:group style="position:absolute;left:905;top:7345;width:232;height:284" coordorigin="905,7345" coordsize="232,284">
              <v:shape style="position:absolute;left:905;top:7345;width:232;height:284" coordorigin="905,7345" coordsize="232,284" path="m905,7628l1136,7628,1136,7345,905,7345,905,7628xe" filled="true" fillcolor="#000000" stroked="false">
                <v:path arrowok="t"/>
                <v:fill type="solid"/>
              </v:shape>
            </v:group>
            <v:group style="position:absolute;left:1136;top:7345;width:1707;height:284" coordorigin="1136,7345" coordsize="1707,284">
              <v:shape style="position:absolute;left:1136;top:7345;width:1707;height:284" coordorigin="1136,7345" coordsize="1707,284" path="m1136,7628l2843,7628,2843,7345,1136,7345,1136,7628xe" filled="true" fillcolor="#000000" stroked="false">
                <v:path arrowok="t"/>
                <v:fill type="solid"/>
              </v:shape>
            </v:group>
            <v:group style="position:absolute;left:2843;top:7345;width:280;height:284" coordorigin="2843,7345" coordsize="280,284">
              <v:shape style="position:absolute;left:2843;top:7345;width:280;height:284" coordorigin="2843,7345" coordsize="280,284" path="m2843,7628l3122,7628,3122,7345,2843,7345,2843,7628xe" filled="true" fillcolor="#000000" stroked="false">
                <v:path arrowok="t"/>
                <v:fill type="solid"/>
              </v:shape>
            </v:group>
            <v:group style="position:absolute;left:920;top:8308;width:284;height:284" coordorigin="920,8308" coordsize="284,284">
              <v:shape style="position:absolute;left:920;top:8308;width:284;height:284" coordorigin="920,8308" coordsize="284,284" path="m920,8592l1204,8592,1204,8308,920,8308,920,8592xe" filled="true" fillcolor="#fbf9da" stroked="false">
                <v:path arrowok="t"/>
                <v:fill type="solid"/>
              </v:shape>
            </v:group>
            <v:group style="position:absolute;left:1204;top:8308;width:1640;height:284" coordorigin="1204,8308" coordsize="1640,284">
              <v:shape style="position:absolute;left:1204;top:8308;width:1640;height:284" coordorigin="1204,8308" coordsize="1640,284" path="m1204,8592l2843,8592,2843,8308,1204,8308,1204,8592xe" filled="true" fillcolor="#fbf9da" stroked="false">
                <v:path arrowok="t"/>
                <v:fill type="solid"/>
              </v:shape>
            </v:group>
            <v:group style="position:absolute;left:2843;top:8308;width:280;height:284" coordorigin="2843,8308" coordsize="280,284">
              <v:shape style="position:absolute;left:2843;top:8308;width:280;height:284" coordorigin="2843,8308" coordsize="280,284" path="m2843,8592l3122,8592,3122,8308,2843,8308,2843,8592xe" filled="true" fillcolor="#fbf9da" stroked="false">
                <v:path arrowok="t"/>
                <v:fill type="solid"/>
              </v:shape>
            </v:group>
            <v:group style="position:absolute;left:913;top:8912;width:1930;height:284" coordorigin="913,8912" coordsize="1930,284">
              <v:shape style="position:absolute;left:913;top:8912;width:1930;height:284" coordorigin="913,8912" coordsize="1930,284" path="m913,9195l2843,9195,2843,8912,913,8912,913,9195xe" filled="true" fillcolor="#fbf9da" stroked="false">
                <v:path arrowok="t"/>
                <v:fill type="solid"/>
              </v:shape>
            </v:group>
            <v:group style="position:absolute;left:2843;top:8912;width:280;height:284" coordorigin="2843,8912" coordsize="280,284">
              <v:shape style="position:absolute;left:2843;top:8912;width:280;height:284" coordorigin="2843,8912" coordsize="280,284" path="m2843,9195l3122,9195,3122,8912,2843,8912,2843,9195xe" filled="true" fillcolor="#fbf9da" stroked="false">
                <v:path arrowok="t"/>
                <v:fill type="solid"/>
              </v:shape>
            </v:group>
            <v:group style="position:absolute;left:883;top:9516;width:1288;height:284" coordorigin="883,9516" coordsize="1288,284">
              <v:shape style="position:absolute;left:883;top:9516;width:1288;height:284" coordorigin="883,9516" coordsize="1288,284" path="m883,9799l2171,9799,2171,9516,883,9516,883,9799xe" filled="true" fillcolor="#fbf9da" stroked="false">
                <v:path arrowok="t"/>
                <v:fill type="solid"/>
              </v:shape>
            </v:group>
            <v:group style="position:absolute;left:2171;top:9516;width:672;height:284" coordorigin="2171,9516" coordsize="672,284">
              <v:shape style="position:absolute;left:2171;top:9516;width:672;height:284" coordorigin="2171,9516" coordsize="672,284" path="m2171,9799l2843,9799,2843,9516,2171,9516,2171,9799xe" filled="true" fillcolor="#fbf9da" stroked="false">
                <v:path arrowok="t"/>
                <v:fill type="solid"/>
              </v:shape>
            </v:group>
            <v:group style="position:absolute;left:2843;top:9516;width:280;height:284" coordorigin="2843,9516" coordsize="280,284">
              <v:shape style="position:absolute;left:2843;top:9516;width:280;height:284" coordorigin="2843,9516" coordsize="280,284" path="m2843,9799l3122,9799,3122,9516,2843,9516,2843,9799xe" filled="true" fillcolor="#fbf9da" stroked="false">
                <v:path arrowok="t"/>
                <v:fill type="solid"/>
              </v:shape>
            </v:group>
            <v:group style="position:absolute;left:901;top:10118;width:1942;height:285" coordorigin="901,10118" coordsize="1942,285">
              <v:shape style="position:absolute;left:901;top:10118;width:1942;height:285" coordorigin="901,10118" coordsize="1942,285" path="m901,10402l2843,10402,2843,10118,901,10118,901,10402xe" filled="true" fillcolor="#fbf9da" stroked="false">
                <v:path arrowok="t"/>
                <v:fill type="solid"/>
              </v:shape>
            </v:group>
            <v:group style="position:absolute;left:2843;top:10118;width:280;height:285" coordorigin="2843,10118" coordsize="280,285">
              <v:shape style="position:absolute;left:2843;top:10118;width:280;height:285" coordorigin="2843,10118" coordsize="280,285" path="m2843,10402l3122,10402,3122,10118,2843,10118,2843,10402xe" filled="true" fillcolor="#fbf9da" stroked="false">
                <v:path arrowok="t"/>
                <v:fill type="solid"/>
              </v:shape>
            </v:group>
            <v:group style="position:absolute;left:907;top:10722;width:2266;height:285" coordorigin="907,10722" coordsize="2266,285">
              <v:shape style="position:absolute;left:907;top:10722;width:2266;height:285" coordorigin="907,10722" coordsize="2266,285" path="m907,11006l3173,11006,3173,10722,907,10722,907,11006xe" filled="true" fillcolor="#fbf9da" stroked="false">
                <v:path arrowok="t"/>
                <v:fill type="solid"/>
              </v:shape>
            </v:group>
            <v:group style="position:absolute;left:905;top:14518;width:232;height:285" coordorigin="905,14518" coordsize="232,285">
              <v:shape style="position:absolute;left:905;top:14518;width:232;height:285" coordorigin="905,14518" coordsize="232,285" path="m905,14803l1136,14803,1136,14518,905,14518,905,14803xe" filled="true" fillcolor="#000000" stroked="false">
                <v:path arrowok="t"/>
                <v:fill type="solid"/>
              </v:shape>
            </v:group>
            <v:group style="position:absolute;left:1136;top:14518;width:1707;height:285" coordorigin="1136,14518" coordsize="1707,285">
              <v:shape style="position:absolute;left:1136;top:14518;width:1707;height:285" coordorigin="1136,14518" coordsize="1707,285" path="m1136,14803l2843,14803,2843,14518,1136,14518,1136,14803xe" filled="true" fillcolor="#000000" stroked="false">
                <v:path arrowok="t"/>
                <v:fill type="solid"/>
              </v:shape>
            </v:group>
            <v:group style="position:absolute;left:2843;top:14518;width:280;height:285" coordorigin="2843,14518" coordsize="280,285">
              <v:shape style="position:absolute;left:2843;top:14518;width:280;height:285" coordorigin="2843,14518" coordsize="280,285" path="m2843,14803l3122,14803,3122,14518,2843,14518,2843,14803xe" filled="true" fillcolor="#000000" stroked="false">
                <v:path arrowok="t"/>
                <v:fill type="solid"/>
              </v:shape>
              <v:shape style="position:absolute;left:905;top:674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13916;width:2218;height:284" type="#_x0000_t202" filled="true" fillcolor="#fbf9da" stroked="false">
                <v:textbox inset="0,0,0,0">
                  <w:txbxContent>
                    <w:p>
                      <w:pPr>
                        <w:spacing w:before="13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581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735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34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344;width:663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30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8957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908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9510;width:2653;height:1487" type="#_x0000_t202" filled="false" stroked="false">
                <v:textbox inset="0,0,0,0">
                  <w:txbxContent>
                    <w:p>
                      <w:pPr>
                        <w:tabs>
                          <w:tab w:pos="1397" w:val="left" w:leader="none"/>
                        </w:tabs>
                        <w:spacing w:line="288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position w:val="1"/>
                          <w:sz w:val="18"/>
                        </w:rPr>
                        <w:t>Room Character</w:t>
                      </w:r>
                      <w:r>
                        <w:t xml:space="preserve"> (Характеристика помещения)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Normal </w:t>
                      </w:r>
                      <w:r>
                        <w:t xml:space="preserve">(Стандартная) </w:t>
                      </w:r>
                      <w:r>
                        <w:rPr>
                          <w:rFonts w:ascii="Arial"/>
                          <w:w w:val="20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27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Muffled </w:t>
                      </w:r>
                      <w:r>
                        <w:t xml:space="preserve">(Заглушающая) </w:t>
                      </w:r>
                      <w:r>
                        <w:rPr>
                          <w:rFonts w:ascii="Arial" w:hAnsi="Arial"/>
                          <w:w w:val="25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30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05;top:12634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13271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4529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451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106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3241" w:right="0"/>
        <w:jc w:val="left"/>
      </w:pPr>
      <w:bookmarkStart w:id="565" w:name="Other settings and functions"/>
      <w:bookmarkEnd w:id="565"/>
      <w:bookmarkStart w:id="566" w:name="_bookmark303"/>
      <w:bookmarkEnd w:id="566"/>
      <w:r>
        <w:rPr>
          <w:color w:val="8CC63F"/>
          <w:spacing w:val="-1"/>
        </w:rPr>
        <w:t>Другие настройки и функции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left="3241" w:right="0"/>
        <w:jc w:val="left"/>
      </w:pPr>
      <w:bookmarkStart w:id="567" w:name="Audio settings"/>
      <w:bookmarkEnd w:id="567"/>
      <w:bookmarkStart w:id="568" w:name="_bookmark304"/>
      <w:bookmarkEnd w:id="568"/>
      <w:r>
        <w:rPr>
          <w:color w:val="8CC63F"/>
          <w:spacing w:val="-1"/>
        </w:rPr>
        <w:t>Настройки аудио</w:t>
      </w:r>
    </w:p>
    <w:p>
      <w:pPr>
        <w:pStyle w:val="BodyText"/>
        <w:spacing w:line="250" w:lineRule="auto" w:before="169"/>
        <w:ind w:left="3241" w:right="183"/>
        <w:jc w:val="left"/>
      </w:pPr>
      <w:r>
        <w:t xml:space="preserve">Следует оптимизировать аудионастройки телефона OpenStage для имеющейся рабочей среды и индивидуальных нужд.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241" w:right="0"/>
        <w:jc w:val="left"/>
      </w:pPr>
      <w:bookmarkStart w:id="569" w:name="Room character"/>
      <w:bookmarkEnd w:id="569"/>
      <w:bookmarkStart w:id="570" w:name="_bookmark305"/>
      <w:bookmarkEnd w:id="570"/>
      <w:bookmarkStart w:id="571" w:name="_bookmark306"/>
      <w:bookmarkEnd w:id="571"/>
      <w:r>
        <w:rPr>
          <w:color w:val="8CC63F"/>
          <w:spacing w:val="-1"/>
        </w:rPr>
        <w:t xml:space="preserve">Характеристики </w:t>
      </w:r>
      <w:bookmarkStart w:id="572" w:name="_bookmark307"/>
      <w:bookmarkEnd w:id="572"/>
      <w:r>
        <w:rPr>
          <w:color w:val="8CC63F"/>
          <w:spacing w:val="-1"/>
        </w:rPr>
        <w:t>помещения</w:t>
      </w:r>
    </w:p>
    <w:p>
      <w:pPr>
        <w:pStyle w:val="BodyText"/>
        <w:spacing w:line="250" w:lineRule="auto" w:before="183"/>
        <w:ind w:left="3241" w:right="183"/>
        <w:jc w:val="left"/>
      </w:pPr>
      <w:r>
        <w:t xml:space="preserve">Чтобы убедиться в том, что собеседник корректно слышит Вас в режиме спикерфона, следует настроить телефон в соответствии с аккустическими характеристиками помещения, выбрав одну из следующих характеристик: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60" w:after="0"/>
        <w:ind w:left="3411" w:right="0" w:hanging="170"/>
        <w:jc w:val="left"/>
      </w:pPr>
      <w:r>
        <w:t>Normal (Стандартная)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Отображение (Гулкая)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Echoing (Глушащая)</w:t>
      </w:r>
    </w:p>
    <w:p>
      <w:pPr>
        <w:pStyle w:val="BodyText"/>
        <w:spacing w:line="375" w:lineRule="auto" w:before="132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85" w:lineRule="auto" w:before="91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628" w:lineRule="auto"/>
        <w:ind w:left="3241" w:right="2939"/>
        <w:jc w:val="left"/>
      </w:pPr>
      <w:r>
        <w:t xml:space="preserve">С помощью этой переназначаемой клавиши активировать, например, характеристику Muffled (Глушащая).  </w:t>
      </w:r>
      <w:r>
        <w:t>Сохранить настройки, нажав переназначаемую клавишу.</w:t>
      </w:r>
    </w:p>
    <w:p>
      <w:pPr>
        <w:pStyle w:val="Heading3"/>
        <w:spacing w:line="327" w:lineRule="exact"/>
        <w:ind w:left="3241" w:right="0"/>
        <w:jc w:val="left"/>
      </w:pPr>
      <w:bookmarkStart w:id="573" w:name="Ringer"/>
      <w:bookmarkEnd w:id="573"/>
      <w:bookmarkStart w:id="574" w:name="_bookmark308"/>
      <w:bookmarkEnd w:id="574"/>
      <w:bookmarkStart w:id="575" w:name="_bookmark309"/>
      <w:bookmarkEnd w:id="575"/>
      <w:r>
        <w:rPr>
          <w:color w:val="8CC63F"/>
          <w:spacing w:val="-1"/>
        </w:rPr>
        <w:t>Сигнал звонка</w:t>
      </w:r>
    </w:p>
    <w:p>
      <w:pPr>
        <w:pStyle w:val="BodyText"/>
        <w:spacing w:line="250" w:lineRule="auto" w:before="182"/>
        <w:ind w:left="3241" w:right="183"/>
        <w:jc w:val="left"/>
      </w:pPr>
      <w:r>
        <w:t xml:space="preserve">Следует выбрать предпочтительный сигнал звонка из доступных аудиофайлов.  </w:t>
      </w:r>
      <w:r>
        <w:t xml:space="preserve">Если нет доступных индивидуальных аудиофайлов, система использует предустановленный образец («Pattern»). </w:t>
      </w:r>
      <w:r>
        <w:t xml:space="preserve">По вопросам загрузки собственных файлов в форматах «.mp3» или «.wav» следует обратиться к администратору. </w:t>
      </w:r>
    </w:p>
    <w:p>
      <w:pPr>
        <w:pStyle w:val="BodyText"/>
        <w:spacing w:line="240" w:lineRule="auto" w:before="114"/>
        <w:ind w:left="3241"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570" w:lineRule="auto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left="3241" w:right="0"/>
        <w:jc w:val="left"/>
      </w:pPr>
      <w:r>
        <w:t>Открыть с помощью переназначаемой клавиши.</w:t>
      </w:r>
    </w:p>
    <w:p>
      <w:pPr>
        <w:spacing w:before="136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060001pt;margin-top:70.099121pt;width:137.25pt;height:684.85pt;mso-position-horizontal-relative:page;mso-position-vertical-relative:page;z-index:30832" coordorigin="901,1402" coordsize="2745,13697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20;top:1951;width:284;height:284" coordorigin="920,1951" coordsize="284,284">
              <v:shape style="position:absolute;left:920;top:1951;width:284;height:284" coordorigin="920,1951" coordsize="284,284" path="m920,2234l1204,2234,1204,1951,920,1951,920,2234xe" filled="true" fillcolor="#fbf9da" stroked="false">
                <v:path arrowok="t"/>
                <v:fill type="solid"/>
              </v:shape>
            </v:group>
            <v:group style="position:absolute;left:1204;top:1951;width:1640;height:284" coordorigin="1204,1951" coordsize="1640,284">
              <v:shape style="position:absolute;left:1204;top:1951;width:1640;height:284" coordorigin="1204,1951" coordsize="1640,284" path="m1204,2234l2843,2234,2843,1951,1204,1951,1204,2234xe" filled="true" fillcolor="#fbf9da" stroked="false">
                <v:path arrowok="t"/>
                <v:fill type="solid"/>
              </v:shape>
            </v:group>
            <v:group style="position:absolute;left:2843;top:1951;width:280;height:284" coordorigin="2843,1951" coordsize="280,284">
              <v:shape style="position:absolute;left:2843;top:1951;width:280;height:284" coordorigin="2843,1951" coordsize="280,284" path="m2843,2234l3122,2234,3122,1951,2843,1951,2843,2234xe" filled="true" fillcolor="#fbf9da" stroked="false">
                <v:path arrowok="t"/>
                <v:fill type="solid"/>
              </v:shape>
            </v:group>
            <v:group style="position:absolute;left:913;top:2554;width:1930;height:284" coordorigin="913,2554" coordsize="1930,284">
              <v:shape style="position:absolute;left:913;top:2554;width:1930;height:284" coordorigin="913,2554" coordsize="1930,284" path="m913,2838l2843,2838,2843,2554,913,2554,913,2838xe" filled="true" fillcolor="#fbf9da" stroked="false">
                <v:path arrowok="t"/>
                <v:fill type="solid"/>
              </v:shape>
            </v:group>
            <v:group style="position:absolute;left:2843;top:2554;width:280;height:284" coordorigin="2843,2554" coordsize="280,284">
              <v:shape style="position:absolute;left:2843;top:2554;width:280;height:284" coordorigin="2843,2554" coordsize="280,284" path="m2843,2838l3122,2838,3122,2554,2843,2554,2843,2838xe" filled="true" fillcolor="#fbf9da" stroked="false">
                <v:path arrowok="t"/>
                <v:fill type="solid"/>
              </v:shape>
            </v:group>
            <v:group style="position:absolute;left:905;top:3638;width:956;height:284" coordorigin="905,3638" coordsize="956,284">
              <v:shape style="position:absolute;left:905;top:3638;width:956;height:284" coordorigin="905,3638" coordsize="956,284" path="m905,3921l1860,3921,1860,3638,905,3638,905,3921xe" filled="true" fillcolor="#000000" stroked="false">
                <v:path arrowok="t"/>
                <v:fill type="solid"/>
              </v:shape>
            </v:group>
            <v:group style="position:absolute;left:1860;top:3638;width:983;height:284" coordorigin="1860,3638" coordsize="983,284">
              <v:shape style="position:absolute;left:1860;top:3638;width:983;height:284" coordorigin="1860,3638" coordsize="983,284" path="m1860,3921l2843,3921,2843,3638,1860,3638,1860,3921xe" filled="true" fillcolor="#000000" stroked="false">
                <v:path arrowok="t"/>
                <v:fill type="solid"/>
              </v:shape>
            </v:group>
            <v:group style="position:absolute;left:2843;top:3638;width:280;height:284" coordorigin="2843,3638" coordsize="280,284">
              <v:shape style="position:absolute;left:2843;top:3638;width:280;height:284" coordorigin="2843,3638" coordsize="280,284" path="m2843,3921l3122,3921,3122,3638,2843,3638,2843,3921xe" filled="true" fillcolor="#000000" stroked="false">
                <v:path arrowok="t"/>
                <v:fill type="solid"/>
              </v:shape>
            </v:group>
            <v:group style="position:absolute;left:918;top:6498;width:1925;height:285" coordorigin="918,6498" coordsize="1925,285">
              <v:shape style="position:absolute;left:918;top:6498;width:1925;height:285" coordorigin="918,6498" coordsize="1925,285" path="m918,6782l2843,6782,2843,6498,918,6498,918,6782xe" filled="true" fillcolor="#fbf9da" stroked="false">
                <v:path arrowok="t"/>
                <v:fill type="solid"/>
              </v:shape>
            </v:group>
            <v:group style="position:absolute;left:2843;top:6498;width:280;height:285" coordorigin="2843,6498" coordsize="280,285">
              <v:shape style="position:absolute;left:2843;top:6498;width:280;height:285" coordorigin="2843,6498" coordsize="280,285" path="m2843,6782l3122,6782,3122,6498,2843,6498,2843,6782xe" filled="true" fillcolor="#fbf9da" stroked="false">
                <v:path arrowok="t"/>
                <v:fill type="solid"/>
              </v:shape>
            </v:group>
            <v:group style="position:absolute;left:901;top:7258;width:2222;height:284" coordorigin="901,7258" coordsize="2222,284">
              <v:shape style="position:absolute;left:901;top:7258;width:2222;height:284" coordorigin="901,7258" coordsize="2222,284" path="m901,7542l3122,7542,3122,7258,901,7258,901,7542xe" filled="true" fillcolor="#fbf9da" stroked="false">
                <v:path arrowok="t"/>
                <v:fill type="solid"/>
              </v:shape>
            </v:group>
            <v:group style="position:absolute;left:905;top:10305;width:232;height:284" coordorigin="905,10305" coordsize="232,284">
              <v:shape style="position:absolute;left:905;top:10305;width:232;height:284" coordorigin="905,10305" coordsize="232,284" path="m905,10588l1136,10588,1136,10305,905,10305,905,10588xe" filled="true" fillcolor="#000000" stroked="false">
                <v:path arrowok="t"/>
                <v:fill type="solid"/>
              </v:shape>
            </v:group>
            <v:group style="position:absolute;left:1136;top:10305;width:1707;height:284" coordorigin="1136,10305" coordsize="1707,284">
              <v:shape style="position:absolute;left:1136;top:10305;width:1707;height:284" coordorigin="1136,10305" coordsize="1707,284" path="m1136,10588l2843,10588,2843,10305,1136,10305,1136,10588xe" filled="true" fillcolor="#000000" stroked="false">
                <v:path arrowok="t"/>
                <v:fill type="solid"/>
              </v:shape>
            </v:group>
            <v:group style="position:absolute;left:2843;top:10305;width:280;height:284" coordorigin="2843,10305" coordsize="280,284">
              <v:shape style="position:absolute;left:2843;top:10305;width:280;height:284" coordorigin="2843,10305" coordsize="280,284" path="m2843,10588l3122,10588,3122,10305,2843,10305,2843,10588xe" filled="true" fillcolor="#000000" stroked="false">
                <v:path arrowok="t"/>
                <v:fill type="solid"/>
              </v:shape>
            </v:group>
            <v:group style="position:absolute;left:920;top:11269;width:284;height:284" coordorigin="920,11269" coordsize="284,284">
              <v:shape style="position:absolute;left:920;top:11269;width:284;height:284" coordorigin="920,11269" coordsize="284,284" path="m920,11552l1204,11552,1204,11269,920,11269,920,11552xe" filled="true" fillcolor="#fbf9da" stroked="false">
                <v:path arrowok="t"/>
                <v:fill type="solid"/>
              </v:shape>
            </v:group>
            <v:group style="position:absolute;left:1204;top:11269;width:1640;height:284" coordorigin="1204,11269" coordsize="1640,284">
              <v:shape style="position:absolute;left:1204;top:11269;width:1640;height:284" coordorigin="1204,11269" coordsize="1640,284" path="m1204,11552l2843,11552,2843,11269,1204,11269,1204,11552xe" filled="true" fillcolor="#fbf9da" stroked="false">
                <v:path arrowok="t"/>
                <v:fill type="solid"/>
              </v:shape>
            </v:group>
            <v:group style="position:absolute;left:2843;top:11269;width:280;height:284" coordorigin="2843,11269" coordsize="280,284">
              <v:shape style="position:absolute;left:2843;top:11269;width:280;height:284" coordorigin="2843,11269" coordsize="280,284" path="m2843,11552l3122,11552,3122,11269,2843,11269,2843,11552xe" filled="true" fillcolor="#fbf9da" stroked="false">
                <v:path arrowok="t"/>
                <v:fill type="solid"/>
              </v:shape>
            </v:group>
            <v:group style="position:absolute;left:913;top:11872;width:1930;height:284" coordorigin="913,11872" coordsize="1930,284">
              <v:shape style="position:absolute;left:913;top:11872;width:1930;height:284" coordorigin="913,11872" coordsize="1930,284" path="m913,12156l2843,12156,2843,11872,913,11872,913,12156xe" filled="true" fillcolor="#fbf9da" stroked="false">
                <v:path arrowok="t"/>
                <v:fill type="solid"/>
              </v:shape>
            </v:group>
            <v:group style="position:absolute;left:2843;top:11872;width:280;height:284" coordorigin="2843,11872" coordsize="280,284">
              <v:shape style="position:absolute;left:2843;top:11872;width:280;height:284" coordorigin="2843,11872" coordsize="280,284" path="m2843,12156l3122,12156,3122,11872,2843,11872,2843,12156xe" filled="true" fillcolor="#fbf9da" stroked="false">
                <v:path arrowok="t"/>
                <v:fill type="solid"/>
              </v:shape>
            </v:group>
            <v:group style="position:absolute;left:905;top:12956;width:1131;height:284" coordorigin="905,12956" coordsize="1131,284">
              <v:shape style="position:absolute;left:905;top:12956;width:1131;height:284" coordorigin="905,12956" coordsize="1131,284" path="m905,13239l2035,13239,2035,12956,905,12956,905,13239xe" filled="true" fillcolor="#000000" stroked="false">
                <v:path arrowok="t"/>
                <v:fill type="solid"/>
              </v:shape>
            </v:group>
            <v:group style="position:absolute;left:2035;top:12956;width:808;height:284" coordorigin="2035,12956" coordsize="808,284">
              <v:shape style="position:absolute;left:2035;top:12956;width:808;height:284" coordorigin="2035,12956" coordsize="808,284" path="m2035,13239l2843,13239,2843,12956,2035,12956,2035,13239xe" filled="true" fillcolor="#000000" stroked="false">
                <v:path arrowok="t"/>
                <v:fill type="solid"/>
              </v:shape>
            </v:group>
            <v:group style="position:absolute;left:2843;top:12956;width:280;height:284" coordorigin="2843,12956" coordsize="280,284">
              <v:shape style="position:absolute;left:2843;top:12956;width:280;height:284" coordorigin="2843,12956" coordsize="280,284" path="m2843,13239l3122,13239,3122,12956,2843,12956,2843,13239xe" filled="true" fillcolor="#000000" stroked="false">
                <v:path arrowok="t"/>
                <v:fill type="solid"/>
              </v:shape>
            </v:group>
            <v:group style="position:absolute;left:918;top:13836;width:1925;height:284" coordorigin="918,13836" coordsize="1925,284">
              <v:shape style="position:absolute;left:918;top:13836;width:1925;height:284" coordorigin="918,13836" coordsize="1925,284" path="m918,14119l2843,14119,2843,13836,918,13836,918,14119xe" filled="true" fillcolor="#fbf9da" stroked="false">
                <v:path arrowok="t"/>
                <v:fill type="solid"/>
              </v:shape>
            </v:group>
            <v:group style="position:absolute;left:2843;top:13836;width:280;height:284" coordorigin="2843,13836" coordsize="280,284">
              <v:shape style="position:absolute;left:2843;top:13836;width:280;height:284" coordorigin="2843,13836" coordsize="280,284" path="m2843,14119l3122,14119,3122,13836,2843,13836,2843,14119xe" filled="true" fillcolor="#fbf9da" stroked="false">
                <v:path arrowok="t"/>
                <v:fill type="solid"/>
              </v:shape>
              <v:shape style="position:absolute;left:905;top:9702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2909;top:1402;width:724;height:227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987;width:663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946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2600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2550;width:771;height:72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3683;width:4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75"/>
                          <w:sz w:val="18"/>
                        </w:rPr>
                        <w:t>Сигнал звонка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45;top:3634;width:166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sz w:val="16"/>
                        </w:rPr>
                        <w:t xml:space="preserve">Harmonize.mp3 </w:t>
                      </w:r>
                      <w:r>
                        <w:rPr>
                          <w:rFonts w:ascii="Arial"/>
                          <w:color w:val="FFFFFF"/>
                          <w:w w:val="17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17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79;top:6493;width:163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20"/>
                          <w:sz w:val="18"/>
                        </w:rPr>
                        <w:t xml:space="preserve">Ringer1.mp3 </w:t>
                      </w:r>
                      <w:r>
                        <w:rPr>
                          <w:rFonts w:ascii="Arial" w:hAnsi="Arial"/>
                          <w:w w:val="22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2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25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05;top:8420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9056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0316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0301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1305;width:663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126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11918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1868;width:771;height:72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3000;width:9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Pattern melody (Образец мелодии звонков)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8;top:12950;width:87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105"/>
                          <w:sz w:val="18"/>
                        </w:rPr>
                        <w:t xml:space="preserve">4 </w:t>
                      </w:r>
                      <w:r>
                        <w:rPr>
                          <w:rFonts w:ascii="Arial"/>
                          <w:color w:val="FFFFFF"/>
                          <w:w w:val="21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41;top:13831;width:87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w w:val="120"/>
                          <w:sz w:val="18"/>
                        </w:rPr>
                        <w:t xml:space="preserve">5 </w:t>
                      </w:r>
                      <w:r>
                        <w:rPr>
                          <w:rFonts w:ascii="Arial" w:hAnsi="Arial"/>
                          <w:w w:val="25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59" w:lineRule="auto" w:before="92"/>
        <w:ind w:right="4665"/>
        <w:jc w:val="left"/>
      </w:pPr>
      <w:r>
        <w:t xml:space="preserve">Открыть с помощью переназначаемой клавиши. </w:t>
      </w:r>
      <w:r>
        <w:t xml:space="preserve">Переключиться на файл сигнала звонка. </w:t>
      </w:r>
    </w:p>
    <w:p>
      <w:pPr>
        <w:pStyle w:val="BodyText"/>
        <w:spacing w:line="250" w:lineRule="exact"/>
        <w:ind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240" w:lineRule="auto" w:before="130"/>
        <w:ind w:right="0"/>
        <w:jc w:val="left"/>
      </w:pPr>
      <w:r>
        <w:t>По умолчанию будут представлены следующие опции: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Pattern (образец)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Harmonize.mp3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Ringer1.mp3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Ringer2.mp3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Ringer3.mp3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Ringer4.mp3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Ringer5.mp3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Ringer6.mp3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Подтвердить переключение переназначаемой клавишей. </w:t>
      </w:r>
      <w:r>
        <w:t xml:space="preserve">Сразу прозвучит соответствующая мелодия звонка.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right="0"/>
        <w:jc w:val="left"/>
      </w:pPr>
      <w:bookmarkStart w:id="576" w:name="Pattern melody"/>
      <w:bookmarkEnd w:id="576"/>
      <w:bookmarkStart w:id="577" w:name="_bookmark310"/>
      <w:bookmarkEnd w:id="577"/>
      <w:bookmarkStart w:id="578" w:name="_bookmark311"/>
      <w:bookmarkEnd w:id="578"/>
      <w:r>
        <w:rPr>
          <w:color w:val="8CC63F"/>
        </w:rPr>
        <w:t>Pattern melody (Образец мелодии звонков)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372" w:lineRule="auto" w:before="74"/>
        <w:ind w:right="966"/>
        <w:jc w:val="both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 xml:space="preserve">Необходимые условия: </w:t>
      </w:r>
      <w:r>
        <w:t xml:space="preserve">Выбран сигнал звонка «Pattern»(Образец), см. </w:t>
      </w:r>
      <w:r>
        <w:fldChar w:fldCharType="begin"/>
      </w:r>
      <w:r>
        <w:instrText xml:space="preserve">HYPERLINK  \l"_bookmark308"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106.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43" w:lineRule="auto" w:before="91"/>
        <w:ind w:right="4665"/>
        <w:jc w:val="left"/>
      </w:pPr>
      <w:r>
        <w:t xml:space="preserve">Открыть с помощью переназначаемой клавиши. </w:t>
      </w:r>
      <w:r>
        <w:t xml:space="preserve">Переключиться на мелодию звонка. </w:t>
      </w:r>
      <w:r>
        <w:t xml:space="preserve">Открыть с помощью переназначаемой клавиши </w:t>
      </w:r>
      <w:r>
        <w:rPr>
          <w:vertAlign w:val="superscript"/>
        </w:rPr>
        <w:t>2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07"/>
        <w:jc w:val="left"/>
      </w:pPr>
      <w:r>
        <w:t xml:space="preserve">Подтвердить переключение переназначаемой клавишей. </w:t>
      </w:r>
      <w:r>
        <w:t>Сразу прозвучит мелодия «Pattern».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24"/>
        </w:numPr>
        <w:tabs>
          <w:tab w:pos="3448" w:val="left" w:leader="none"/>
        </w:tabs>
        <w:spacing w:before="81"/>
        <w:ind w:left="344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>
      <w:pPr>
        <w:numPr>
          <w:ilvl w:val="0"/>
          <w:numId w:val="24"/>
        </w:numPr>
        <w:tabs>
          <w:tab w:pos="3448" w:val="left" w:leader="none"/>
        </w:tabs>
        <w:spacing w:before="60"/>
        <w:ind w:left="344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639999pt;margin-top:71.029999pt;width:137.65pt;height:683.95pt;mso-position-horizontal-relative:page;mso-position-vertical-relative:page;z-index:31408" coordorigin="893,1421" coordsize="275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1;top:1611;width:2222;height:284" coordorigin="901,1611" coordsize="2222,284">
              <v:shape style="position:absolute;left:901;top:1611;width:2222;height:284" coordorigin="901,1611" coordsize="2222,284" path="m901,1894l3122,1894,3122,1611,901,1611,901,1894xe" filled="true" fillcolor="#fbf9da" stroked="false">
                <v:path arrowok="t"/>
                <v:fill type="solid"/>
              </v:shape>
            </v:group>
            <v:group style="position:absolute;left:905;top:4587;width:232;height:285" coordorigin="905,4587" coordsize="232,285">
              <v:shape style="position:absolute;left:905;top:4587;width:232;height:285" coordorigin="905,4587" coordsize="232,285" path="m905,4872l1136,4872,1136,4587,905,4587,905,4872xe" filled="true" fillcolor="#000000" stroked="false">
                <v:path arrowok="t"/>
                <v:fill type="solid"/>
              </v:shape>
            </v:group>
            <v:group style="position:absolute;left:1136;top:4587;width:1707;height:285" coordorigin="1136,4587" coordsize="1707,285">
              <v:shape style="position:absolute;left:1136;top:4587;width:1707;height:285" coordorigin="1136,4587" coordsize="1707,285" path="m1136,4872l2843,4872,2843,4587,1136,4587,1136,4872xe" filled="true" fillcolor="#000000" stroked="false">
                <v:path arrowok="t"/>
                <v:fill type="solid"/>
              </v:shape>
            </v:group>
            <v:group style="position:absolute;left:2843;top:4587;width:280;height:285" coordorigin="2843,4587" coordsize="280,285">
              <v:shape style="position:absolute;left:2843;top:4587;width:280;height:285" coordorigin="2843,4587" coordsize="280,285" path="m2843,4872l3122,4872,3122,4587,2843,4587,2843,4872xe" filled="true" fillcolor="#000000" stroked="false">
                <v:path arrowok="t"/>
                <v:fill type="solid"/>
              </v:shape>
            </v:group>
            <v:group style="position:absolute;left:920;top:5551;width:284;height:285" coordorigin="920,5551" coordsize="284,285">
              <v:shape style="position:absolute;left:920;top:5551;width:284;height:285" coordorigin="920,5551" coordsize="284,285" path="m920,5835l1204,5835,1204,5551,920,5551,920,5835xe" filled="true" fillcolor="#fbf9da" stroked="false">
                <v:path arrowok="t"/>
                <v:fill type="solid"/>
              </v:shape>
            </v:group>
            <v:group style="position:absolute;left:1204;top:5551;width:1640;height:285" coordorigin="1204,5551" coordsize="1640,285">
              <v:shape style="position:absolute;left:1204;top:5551;width:1640;height:285" coordorigin="1204,5551" coordsize="1640,285" path="m1204,5835l2843,5835,2843,5551,1204,5551,1204,5835xe" filled="true" fillcolor="#fbf9da" stroked="false">
                <v:path arrowok="t"/>
                <v:fill type="solid"/>
              </v:shape>
            </v:group>
            <v:group style="position:absolute;left:2843;top:5551;width:280;height:285" coordorigin="2843,5551" coordsize="280,285">
              <v:shape style="position:absolute;left:2843;top:5551;width:280;height:285" coordorigin="2843,5551" coordsize="280,285" path="m2843,5835l3122,5835,3122,5551,2843,5551,2843,5835xe" filled="true" fillcolor="#fbf9da" stroked="false">
                <v:path arrowok="t"/>
                <v:fill type="solid"/>
              </v:shape>
            </v:group>
            <v:group style="position:absolute;left:913;top:6154;width:1930;height:285" coordorigin="913,6154" coordsize="1930,285">
              <v:shape style="position:absolute;left:913;top:6154;width:1930;height:285" coordorigin="913,6154" coordsize="1930,285" path="m913,6439l2843,6439,2843,6154,913,6154,913,6439xe" filled="true" fillcolor="#fbf9da" stroked="false">
                <v:path arrowok="t"/>
                <v:fill type="solid"/>
              </v:shape>
            </v:group>
            <v:group style="position:absolute;left:2843;top:6154;width:280;height:285" coordorigin="2843,6154" coordsize="280,285">
              <v:shape style="position:absolute;left:2843;top:6154;width:280;height:285" coordorigin="2843,6154" coordsize="280,285" path="m2843,6439l3122,6439,3122,6154,2843,6154,2843,6439xe" filled="true" fillcolor="#fbf9da" stroked="false">
                <v:path arrowok="t"/>
                <v:fill type="solid"/>
              </v:shape>
            </v:group>
            <v:group style="position:absolute;left:893;top:7238;width:1383;height:284" coordorigin="893,7238" coordsize="1383,284">
              <v:shape style="position:absolute;left:893;top:7238;width:1383;height:284" coordorigin="893,7238" coordsize="1383,284" path="m893,7521l2275,7521,2275,7238,893,7238,893,7521xe" filled="true" fillcolor="#000000" stroked="false">
                <v:path arrowok="t"/>
                <v:fill type="solid"/>
              </v:shape>
            </v:group>
            <v:group style="position:absolute;left:2275;top:7238;width:568;height:284" coordorigin="2275,7238" coordsize="568,284">
              <v:shape style="position:absolute;left:2275;top:7238;width:568;height:284" coordorigin="2275,7238" coordsize="568,284" path="m2275,7521l2843,7521,2843,7238,2275,7238,2275,7521xe" filled="true" fillcolor="#000000" stroked="false">
                <v:path arrowok="t"/>
                <v:fill type="solid"/>
              </v:shape>
            </v:group>
            <v:group style="position:absolute;left:2843;top:7238;width:280;height:284" coordorigin="2843,7238" coordsize="280,284">
              <v:shape style="position:absolute;left:2843;top:7238;width:280;height:284" coordorigin="2843,7238" coordsize="280,284" path="m2843,7521l3122,7521,3122,7238,2843,7238,2843,7521xe" filled="true" fillcolor="#000000" stroked="false">
                <v:path arrowok="t"/>
                <v:fill type="solid"/>
              </v:shape>
            </v:group>
            <v:group style="position:absolute;left:918;top:8119;width:1925;height:284" coordorigin="918,8119" coordsize="1925,284">
              <v:shape style="position:absolute;left:918;top:8119;width:1925;height:284" coordorigin="918,8119" coordsize="1925,284" path="m918,8402l2843,8402,2843,8119,918,8119,918,8402xe" filled="true" fillcolor="#fbf9da" stroked="false">
                <v:path arrowok="t"/>
                <v:fill type="solid"/>
              </v:shape>
            </v:group>
            <v:group style="position:absolute;left:2843;top:8119;width:280;height:284" coordorigin="2843,8119" coordsize="280,284">
              <v:shape style="position:absolute;left:2843;top:8119;width:280;height:284" coordorigin="2843,8119" coordsize="280,284" path="m2843,8402l3122,8402,3122,8119,2843,8119,2843,8402xe" filled="true" fillcolor="#fbf9da" stroked="false">
                <v:path arrowok="t"/>
                <v:fill type="solid"/>
              </v:shape>
            </v:group>
            <v:group style="position:absolute;left:901;top:8878;width:2222;height:284" coordorigin="901,8878" coordsize="2222,284">
              <v:shape style="position:absolute;left:901;top:8878;width:2222;height:284" coordorigin="901,8878" coordsize="2222,284" path="m901,9162l3122,9162,3122,8878,901,8878,901,9162xe" filled="true" fillcolor="#fbf9da" stroked="false">
                <v:path arrowok="t"/>
                <v:fill type="solid"/>
              </v:shape>
            </v:group>
            <v:group style="position:absolute;left:905;top:12055;width:232;height:285" coordorigin="905,12055" coordsize="232,285">
              <v:shape style="position:absolute;left:905;top:12055;width:232;height:285" coordorigin="905,12055" coordsize="232,285" path="m905,12339l1136,12339,1136,12055,905,12055,905,12339xe" filled="true" fillcolor="#000000" stroked="false">
                <v:path arrowok="t"/>
                <v:fill type="solid"/>
              </v:shape>
            </v:group>
            <v:group style="position:absolute;left:1136;top:12055;width:1707;height:285" coordorigin="1136,12055" coordsize="1707,285">
              <v:shape style="position:absolute;left:1136;top:12055;width:1707;height:285" coordorigin="1136,12055" coordsize="1707,285" path="m1136,12339l2843,12339,2843,12055,1136,12055,1136,12339xe" filled="true" fillcolor="#000000" stroked="false">
                <v:path arrowok="t"/>
                <v:fill type="solid"/>
              </v:shape>
            </v:group>
            <v:group style="position:absolute;left:2843;top:12055;width:280;height:285" coordorigin="2843,12055" coordsize="280,285">
              <v:shape style="position:absolute;left:2843;top:12055;width:280;height:285" coordorigin="2843,12055" coordsize="280,285" path="m2843,12339l3122,12339,3122,12055,2843,12055,2843,12339xe" filled="true" fillcolor="#000000" stroked="false">
                <v:path arrowok="t"/>
                <v:fill type="solid"/>
              </v:shape>
            </v:group>
            <v:group style="position:absolute;left:920;top:13018;width:284;height:285" coordorigin="920,13018" coordsize="284,285">
              <v:shape style="position:absolute;left:920;top:13018;width:284;height:285" coordorigin="920,13018" coordsize="284,285" path="m920,13303l1204,13303,1204,13018,920,13018,920,13303xe" filled="true" fillcolor="#fbf9da" stroked="false">
                <v:path arrowok="t"/>
                <v:fill type="solid"/>
              </v:shape>
            </v:group>
            <v:group style="position:absolute;left:1204;top:13018;width:1640;height:285" coordorigin="1204,13018" coordsize="1640,285">
              <v:shape style="position:absolute;left:1204;top:13018;width:1640;height:285" coordorigin="1204,13018" coordsize="1640,285" path="m1204,13303l2843,13303,2843,13018,1204,13018,1204,13303xe" filled="true" fillcolor="#fbf9da" stroked="false">
                <v:path arrowok="t"/>
                <v:fill type="solid"/>
              </v:shape>
            </v:group>
            <v:group style="position:absolute;left:2843;top:13018;width:280;height:285" coordorigin="2843,13018" coordsize="280,285">
              <v:shape style="position:absolute;left:2843;top:13018;width:280;height:285" coordorigin="2843,13018" coordsize="280,285" path="m2843,13303l3122,13303,3122,13018,2843,13018,2843,13303xe" filled="true" fillcolor="#fbf9da" stroked="false">
                <v:path arrowok="t"/>
                <v:fill type="solid"/>
              </v:shape>
            </v:group>
            <v:group style="position:absolute;left:913;top:13622;width:1930;height:284" coordorigin="913,13622" coordsize="1930,284">
              <v:shape style="position:absolute;left:913;top:13622;width:1930;height:284" coordorigin="913,13622" coordsize="1930,284" path="m913,13905l2843,13905,2843,13622,913,13622,913,13905xe" filled="true" fillcolor="#fbf9da" stroked="false">
                <v:path arrowok="t"/>
                <v:fill type="solid"/>
              </v:shape>
            </v:group>
            <v:group style="position:absolute;left:2843;top:13622;width:280;height:284" coordorigin="2843,13622" coordsize="280,284">
              <v:shape style="position:absolute;left:2843;top:13622;width:280;height:284" coordorigin="2843,13622" coordsize="280,284" path="m2843,13905l3122,13905,3122,13622,2843,13622,2843,13905xe" filled="true" fillcolor="#fbf9da" stroked="false">
                <v:path arrowok="t"/>
                <v:fill type="solid"/>
              </v:shape>
              <v:shape style="position:absolute;left:905;top:3985;width:2218;height:284" type="#_x0000_t202" filled="true" fillcolor="#fbf9da" stroked="false">
                <v:textbox inset="0,0,0,0">
                  <w:txbxContent>
                    <w:p>
                      <w:pPr>
                        <w:spacing w:before="13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11451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2862;top:160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05;top:2703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3340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598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583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5588;width:663;height:188" type="#_x0000_t202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1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546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6200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150;width:77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0;top:7283;width:10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Pattern sequence (Последовательность образцов)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8;top:7234;width:87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105"/>
                          <w:sz w:val="18"/>
                        </w:rPr>
                        <w:t xml:space="preserve">2 </w:t>
                      </w:r>
                      <w:r>
                        <w:rPr>
                          <w:rFonts w:ascii="Arial"/>
                          <w:color w:val="FFFFFF"/>
                          <w:w w:val="21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41;top:8114;width:87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w w:val="120"/>
                          <w:sz w:val="18"/>
                        </w:rPr>
                        <w:t xml:space="preserve">4 </w:t>
                      </w:r>
                      <w:r>
                        <w:rPr>
                          <w:rFonts w:ascii="Arial" w:hAnsi="Arial"/>
                          <w:w w:val="25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87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10290;width:440;height:1437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206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205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3056;width:663;height:188" type="#_x0000_t202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1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01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13667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618;width:77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108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3241" w:right="0"/>
        <w:jc w:val="left"/>
      </w:pPr>
      <w:bookmarkStart w:id="579" w:name="Pattern sequence"/>
      <w:bookmarkEnd w:id="579"/>
      <w:bookmarkStart w:id="580" w:name="_bookmark312"/>
      <w:bookmarkEnd w:id="580"/>
      <w:bookmarkStart w:id="581" w:name="_bookmark313"/>
      <w:bookmarkEnd w:id="581"/>
      <w:r>
        <w:rPr>
          <w:color w:val="8CC63F"/>
          <w:spacing w:val="-1"/>
        </w:rPr>
        <w:t>Pattern sequence (Последовательность образцов)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372" w:lineRule="auto" w:before="74"/>
        <w:ind w:left="3241" w:right="966"/>
        <w:jc w:val="both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 xml:space="preserve">Необходимые условия: </w:t>
      </w:r>
      <w:r>
        <w:t xml:space="preserve">Выбран сигнал звонка «Pattern»(Образец), см. </w:t>
      </w:r>
      <w:r>
        <w:fldChar w:fldCharType="begin"/>
      </w:r>
      <w:r>
        <w:instrText xml:space="preserve">HYPERLINK  \l"_bookmark308"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106.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43" w:lineRule="auto" w:before="89"/>
        <w:ind w:left="3241" w:right="4418"/>
        <w:jc w:val="left"/>
      </w:pPr>
      <w:r>
        <w:t xml:space="preserve">Открыть с помощью переназначаемой клавиши. </w:t>
      </w:r>
      <w:r>
        <w:t xml:space="preserve">Переключиться на опцию «Pattern sequence» (Последовательность образцов).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Подтвердить переключение переназначаемой клавишей. </w:t>
      </w:r>
      <w:r>
        <w:t xml:space="preserve">Прозвучит установленный Pattern (образец) мелодии, который составит выбранная последовательность образцов.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41" w:right="0"/>
        <w:jc w:val="left"/>
      </w:pP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3241" w:right="0"/>
        <w:jc w:val="left"/>
      </w:pPr>
      <w:bookmarkStart w:id="582" w:name="Opening listening mode"/>
      <w:bookmarkEnd w:id="582"/>
      <w:bookmarkStart w:id="583" w:name="_bookmark314"/>
      <w:bookmarkEnd w:id="583"/>
      <w:bookmarkStart w:id="584" w:name="_bookmark315"/>
      <w:bookmarkEnd w:id="584"/>
      <w:r>
        <w:rPr>
          <w:color w:val="8CC63F"/>
        </w:rPr>
        <w:t>Режимы открытого прослушивания.</w:t>
      </w:r>
    </w:p>
    <w:p>
      <w:pPr>
        <w:pStyle w:val="BodyText"/>
        <w:spacing w:line="348" w:lineRule="auto" w:before="182"/>
        <w:ind w:left="3241" w:right="1068"/>
        <w:jc w:val="left"/>
      </w:pPr>
      <w:r>
        <w:t xml:space="preserve">Здесь следует выбрать предпочтительный режим открытого прослушивания (см. </w:t>
      </w:r>
      <w:r>
        <w:fldChar w:fldCharType="begin"/>
      </w:r>
      <w:r>
        <w:instrText xml:space="preserve">HYPERLINK  \l"_bookmark154"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62</w:t>
      </w:r>
      <w:r>
        <w:fldChar w:fldCharType="end"/>
      </w:r>
      <w:r>
        <w:t xml:space="preserve">). </w:t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70" w:lineRule="auto" w:before="74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61" w:lineRule="auto" w:before="92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Выбрать опцию «Open listening» (Открытое прослушивание).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81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060001pt;margin-top:71.029999pt;width:137.25pt;height:683.95pt;mso-position-horizontal-relative:page;mso-position-vertical-relative:page;z-index:31768" coordorigin="901,1421" coordsize="274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1611;width:956;height:284" coordorigin="905,1611" coordsize="956,284">
              <v:shape style="position:absolute;left:905;top:1611;width:956;height:284" coordorigin="905,1611" coordsize="956,284" path="m905,1894l1860,1894,1860,1611,905,1611,905,1894xe" filled="true" fillcolor="#000000" stroked="false">
                <v:path arrowok="t"/>
                <v:fill type="solid"/>
              </v:shape>
            </v:group>
            <v:group style="position:absolute;left:1860;top:1611;width:983;height:284" coordorigin="1860,1611" coordsize="983,284">
              <v:shape style="position:absolute;left:1860;top:1611;width:983;height:284" coordorigin="1860,1611" coordsize="983,284" path="m1860,1894l2843,1894,2843,1611,1860,1611,1860,1894xe" filled="true" fillcolor="#000000" stroked="false">
                <v:path arrowok="t"/>
                <v:fill type="solid"/>
              </v:shape>
            </v:group>
            <v:group style="position:absolute;left:2843;top:1611;width:280;height:284" coordorigin="2843,1611" coordsize="280,284">
              <v:shape style="position:absolute;left:2843;top:1611;width:280;height:284" coordorigin="2843,1611" coordsize="280,284" path="m2843,1894l3122,1894,3122,1611,2843,1611,2843,1894xe" filled="true" fillcolor="#000000" stroked="false">
                <v:path arrowok="t"/>
                <v:fill type="solid"/>
              </v:shape>
            </v:group>
            <v:group style="position:absolute;left:918;top:2215;width:1925;height:284" coordorigin="918,2215" coordsize="1925,284">
              <v:shape style="position:absolute;left:918;top:2215;width:1925;height:284" coordorigin="918,2215" coordsize="1925,284" path="m918,2498l2843,2498,2843,2215,918,2215,918,2498xe" filled="true" fillcolor="#000000" stroked="false">
                <v:path arrowok="t"/>
                <v:fill type="solid"/>
              </v:shape>
            </v:group>
            <v:group style="position:absolute;left:2843;top:2215;width:280;height:284" coordorigin="2843,2215" coordsize="280,284">
              <v:shape style="position:absolute;left:2843;top:2215;width:280;height:284" coordorigin="2843,2215" coordsize="280,284" path="m2843,2498l3122,2498,3122,2215,2843,2215,2843,2498xe" filled="true" fillcolor="#000000" stroked="false">
                <v:path arrowok="t"/>
                <v:fill type="solid"/>
              </v:shape>
            </v:group>
            <v:group style="position:absolute;left:901;top:2818;width:2222;height:284" coordorigin="901,2818" coordsize="2222,284">
              <v:shape style="position:absolute;left:901;top:2818;width:2222;height:284" coordorigin="901,2818" coordsize="2222,284" path="m901,3102l3122,3102,3122,2818,901,2818,901,3102xe" filled="true" fillcolor="#fbf9da" stroked="false">
                <v:path arrowok="t"/>
                <v:fill type="solid"/>
              </v:shape>
            </v:group>
            <v:group style="position:absolute;left:905;top:5794;width:232;height:285" coordorigin="905,5794" coordsize="232,285">
              <v:shape style="position:absolute;left:905;top:5794;width:232;height:285" coordorigin="905,5794" coordsize="232,285" path="m905,6079l1136,6079,1136,5794,905,5794,905,6079xe" filled="true" fillcolor="#000000" stroked="false">
                <v:path arrowok="t"/>
                <v:fill type="solid"/>
              </v:shape>
            </v:group>
            <v:group style="position:absolute;left:1136;top:5794;width:1707;height:285" coordorigin="1136,5794" coordsize="1707,285">
              <v:shape style="position:absolute;left:1136;top:5794;width:1707;height:285" coordorigin="1136,5794" coordsize="1707,285" path="m1136,6079l2843,6079,2843,5794,1136,5794,1136,6079xe" filled="true" fillcolor="#000000" stroked="false">
                <v:path arrowok="t"/>
                <v:fill type="solid"/>
              </v:shape>
            </v:group>
            <v:group style="position:absolute;left:2843;top:5794;width:280;height:285" coordorigin="2843,5794" coordsize="280,285">
              <v:shape style="position:absolute;left:2843;top:5794;width:280;height:285" coordorigin="2843,5794" coordsize="280,285" path="m2843,6079l3122,6079,3122,5794,2843,5794,2843,6079xe" filled="true" fillcolor="#000000" stroked="false">
                <v:path arrowok="t"/>
                <v:fill type="solid"/>
              </v:shape>
            </v:group>
            <v:group style="position:absolute;left:920;top:6758;width:284;height:284" coordorigin="920,6758" coordsize="284,284">
              <v:shape style="position:absolute;left:920;top:6758;width:284;height:284" coordorigin="920,6758" coordsize="284,284" path="m920,7041l1204,7041,1204,6758,920,6758,920,7041xe" filled="true" fillcolor="#fbf9da" stroked="false">
                <v:path arrowok="t"/>
                <v:fill type="solid"/>
              </v:shape>
            </v:group>
            <v:group style="position:absolute;left:1204;top:6758;width:1640;height:284" coordorigin="1204,6758" coordsize="1640,284">
              <v:shape style="position:absolute;left:1204;top:6758;width:1640;height:284" coordorigin="1204,6758" coordsize="1640,284" path="m1204,7041l2843,7041,2843,6758,1204,6758,1204,7041xe" filled="true" fillcolor="#fbf9da" stroked="false">
                <v:path arrowok="t"/>
                <v:fill type="solid"/>
              </v:shape>
            </v:group>
            <v:group style="position:absolute;left:2843;top:6758;width:280;height:284" coordorigin="2843,6758" coordsize="280,284">
              <v:shape style="position:absolute;left:2843;top:6758;width:280;height:284" coordorigin="2843,6758" coordsize="280,284" path="m2843,7041l3122,7041,3122,6758,2843,6758,2843,7041xe" filled="true" fillcolor="#fbf9da" stroked="false">
                <v:path arrowok="t"/>
                <v:fill type="solid"/>
              </v:shape>
            </v:group>
            <v:group style="position:absolute;left:913;top:7362;width:1930;height:284" coordorigin="913,7362" coordsize="1930,284">
              <v:shape style="position:absolute;left:913;top:7362;width:1930;height:284" coordorigin="913,7362" coordsize="1930,284" path="m913,7645l2843,7645,2843,7362,913,7362,913,7645xe" filled="true" fillcolor="#fbf9da" stroked="false">
                <v:path arrowok="t"/>
                <v:fill type="solid"/>
              </v:shape>
            </v:group>
            <v:group style="position:absolute;left:2843;top:7362;width:280;height:284" coordorigin="2843,7362" coordsize="280,284">
              <v:shape style="position:absolute;left:2843;top:7362;width:280;height:284" coordorigin="2843,7362" coordsize="280,284" path="m2843,7645l3122,7645,3122,7362,2843,7362,2843,7645xe" filled="true" fillcolor="#fbf9da" stroked="false">
                <v:path arrowok="t"/>
                <v:fill type="solid"/>
              </v:shape>
            </v:group>
            <v:group style="position:absolute;left:905;top:8445;width:1938;height:284" coordorigin="905,8445" coordsize="1938,284">
              <v:shape style="position:absolute;left:905;top:8445;width:1938;height:284" coordorigin="905,8445" coordsize="1938,284" path="m905,8728l2843,8728,2843,8445,905,8445,905,8728xe" filled="true" fillcolor="#000000" stroked="false">
                <v:path arrowok="t"/>
                <v:fill type="solid"/>
              </v:shape>
            </v:group>
            <v:group style="position:absolute;left:2843;top:8445;width:280;height:284" coordorigin="2843,8445" coordsize="280,284">
              <v:shape style="position:absolute;left:2843;top:8445;width:280;height:284" coordorigin="2843,8445" coordsize="280,284" path="m2843,8728l3122,8728,3122,8445,2843,8445,2843,8728xe" filled="true" fillcolor="#000000" stroked="false">
                <v:path arrowok="t"/>
                <v:fill type="solid"/>
              </v:shape>
            </v:group>
            <v:group style="position:absolute;left:918;top:10105;width:1925;height:285" coordorigin="918,10105" coordsize="1925,285">
              <v:shape style="position:absolute;left:918;top:10105;width:1925;height:285" coordorigin="918,10105" coordsize="1925,285" path="m918,10389l2843,10389,2843,10105,918,10105,918,10389xe" filled="true" fillcolor="#000000" stroked="false">
                <v:path arrowok="t"/>
                <v:fill type="solid"/>
              </v:shape>
            </v:group>
            <v:group style="position:absolute;left:2843;top:10105;width:280;height:285" coordorigin="2843,10105" coordsize="280,285">
              <v:shape style="position:absolute;left:2843;top:10105;width:280;height:285" coordorigin="2843,10105" coordsize="280,285" path="m2843,10389l3122,10389,3122,10105,2843,10105,2843,10389xe" filled="true" fillcolor="#000000" stroked="false">
                <v:path arrowok="t"/>
                <v:fill type="solid"/>
              </v:shape>
            </v:group>
            <v:group style="position:absolute;left:901;top:10708;width:2222;height:285" coordorigin="901,10708" coordsize="2222,285">
              <v:shape style="position:absolute;left:901;top:10708;width:2222;height:285" coordorigin="901,10708" coordsize="2222,285" path="m901,10993l3122,10993,3122,10708,901,10708,901,10993xe" filled="true" fillcolor="#fbf9da" stroked="false">
                <v:path arrowok="t"/>
                <v:fill type="solid"/>
              </v:shape>
              <v:shape style="position:absolute;left:905;top:5191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82;top:1607;width:2631;height:1486" type="#_x0000_t202" filled="false" stroked="false">
                <v:textbox inset="0,0,0,0">
                  <w:txbxContent>
                    <w:p>
                      <w:pPr>
                        <w:tabs>
                          <w:tab w:pos="1263" w:val="left" w:leader="none"/>
                        </w:tabs>
                        <w:spacing w:line="286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position w:val="1"/>
                          <w:sz w:val="18"/>
                        </w:rPr>
                        <w:t>Open listen (Открытое прослушивание)-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US mode (Нестандартный режим) </w:t>
                      </w:r>
                      <w:r>
                        <w:rPr>
                          <w:rFonts w:ascii="Arial"/>
                          <w:color w:val="FFFFFF"/>
                          <w:w w:val="20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27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Standard mode (Стандартный режим) </w:t>
                      </w:r>
                      <w:r>
                        <w:rPr>
                          <w:rFonts w:ascii="Arial" w:hAnsi="Arial"/>
                          <w:color w:val="FFFFFF"/>
                          <w:w w:val="20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0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4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05;top:3909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4547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580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79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6795;width:663;height:188" type="#_x0000_t202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1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75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7407;width:5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357;width:771;height:72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9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490;width:95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Headset socket (Разъём для наушников)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441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00;top:10100;width:1713;height:8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Wired headset (Проводные наушники) </w:t>
                      </w:r>
                      <w:r>
                        <w:rPr>
                          <w:rFonts w:ascii="Arial" w:hAnsi="Arial"/>
                          <w:color w:val="FFFFFF"/>
                          <w:w w:val="21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1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4" w:lineRule="exact" w:before="0"/>
                        <w:ind w:left="96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109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9"/>
        <w:ind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630" w:lineRule="auto"/>
        <w:ind w:right="3659"/>
        <w:jc w:val="left"/>
      </w:pPr>
      <w:r>
        <w:t xml:space="preserve">Подтвердить переключение переназначаемой клавишей. </w:t>
      </w:r>
      <w:r>
        <w:t>Сохранить настройки с помощью данной переназначаемой клавиши.</w:t>
      </w:r>
    </w:p>
    <w:p>
      <w:pPr>
        <w:pStyle w:val="Heading3"/>
        <w:spacing w:line="324" w:lineRule="exact"/>
        <w:ind w:right="0"/>
        <w:jc w:val="left"/>
      </w:pPr>
      <w:bookmarkStart w:id="585" w:name="Setting headset port use"/>
      <w:bookmarkEnd w:id="585"/>
      <w:bookmarkStart w:id="586" w:name="_bookmark316"/>
      <w:bookmarkEnd w:id="586"/>
      <w:bookmarkStart w:id="587" w:name="_bookmark317"/>
      <w:bookmarkEnd w:id="587"/>
      <w:r>
        <w:rPr>
          <w:color w:val="8CC63F"/>
          <w:spacing w:val="-1"/>
        </w:rPr>
        <w:t xml:space="preserve">Настройки </w:t>
      </w:r>
      <w:bookmarkStart w:id="588" w:name="_bookmark318"/>
      <w:bookmarkEnd w:id="588"/>
      <w:r>
        <w:rPr>
          <w:color w:val="8CC63F"/>
          <w:spacing w:val="-1"/>
        </w:rPr>
        <w:t>использования порта для наушников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4"/>
        <w:ind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570" w:lineRule="auto" w:before="74"/>
        <w:ind w:right="3659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4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61" w:lineRule="auto" w:before="92"/>
        <w:ind w:right="4665"/>
        <w:jc w:val="left"/>
      </w:pPr>
      <w:r>
        <w:t xml:space="preserve">Открыть с помощью переназначаемой клавиши. </w:t>
      </w:r>
      <w:r>
        <w:t>Выбрать порт для наушников.</w:t>
      </w:r>
    </w:p>
    <w:p>
      <w:pPr>
        <w:pStyle w:val="BodyText"/>
        <w:spacing w:line="247" w:lineRule="exact"/>
        <w:ind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2</w:t>
      </w:r>
      <w:r>
        <w:t>.</w:t>
      </w:r>
    </w:p>
    <w:p>
      <w:pPr>
        <w:pStyle w:val="BodyText"/>
        <w:spacing w:line="240" w:lineRule="auto" w:before="130"/>
        <w:ind w:right="0"/>
        <w:jc w:val="left"/>
      </w:pPr>
      <w:r>
        <w:t>Будут представлены следующие опции: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проводные наушники,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беспроводные наушники,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блок конфенерц-связи.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628" w:lineRule="auto"/>
        <w:ind w:right="3659"/>
        <w:jc w:val="left"/>
      </w:pPr>
      <w:r>
        <w:t xml:space="preserve">Подтвердить переключение переназначаемой клавишей.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numPr>
          <w:ilvl w:val="0"/>
          <w:numId w:val="25"/>
        </w:numPr>
        <w:tabs>
          <w:tab w:pos="3448" w:val="left" w:leader="none"/>
        </w:tabs>
        <w:spacing w:before="81"/>
        <w:ind w:left="344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>
      <w:pPr>
        <w:numPr>
          <w:ilvl w:val="0"/>
          <w:numId w:val="25"/>
        </w:numPr>
        <w:tabs>
          <w:tab w:pos="3448" w:val="left" w:leader="none"/>
        </w:tabs>
        <w:spacing w:before="60"/>
        <w:ind w:left="344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32248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184;width:232;height:284" coordorigin="905,6184" coordsize="232,284">
              <v:shape style="position:absolute;left:905;top:6184;width:232;height:284" coordorigin="905,6184" coordsize="232,284" path="m905,6468l1136,6468,1136,6184,905,6184,905,6468xe" filled="true" fillcolor="#000000" stroked="false">
                <v:path arrowok="t"/>
                <v:fill type="solid"/>
              </v:shape>
            </v:group>
            <v:group style="position:absolute;left:1136;top:6184;width:1707;height:284" coordorigin="1136,6184" coordsize="1707,284">
              <v:shape style="position:absolute;left:1136;top:6184;width:1707;height:284" coordorigin="1136,6184" coordsize="1707,284" path="m1136,6468l2843,6468,2843,6184,1136,6184,1136,6468xe" filled="true" fillcolor="#000000" stroked="false">
                <v:path arrowok="t"/>
                <v:fill type="solid"/>
              </v:shape>
            </v:group>
            <v:group style="position:absolute;left:2843;top:6184;width:280;height:284" coordorigin="2843,6184" coordsize="280,284">
              <v:shape style="position:absolute;left:2843;top:6184;width:280;height:284" coordorigin="2843,6184" coordsize="280,284" path="m2843,6468l3122,6468,3122,6184,2843,6184,2843,6468xe" filled="true" fillcolor="#000000" stroked="false">
                <v:path arrowok="t"/>
                <v:fill type="solid"/>
              </v:shape>
            </v:group>
            <v:group style="position:absolute;left:920;top:7148;width:284;height:284" coordorigin="920,7148" coordsize="284,284">
              <v:shape style="position:absolute;left:920;top:7148;width:284;height:284" coordorigin="920,7148" coordsize="284,284" path="m920,7431l1204,7431,1204,7148,920,7148,920,7431xe" filled="true" fillcolor="#fbf9da" stroked="false">
                <v:path arrowok="t"/>
                <v:fill type="solid"/>
              </v:shape>
            </v:group>
            <v:group style="position:absolute;left:1204;top:7148;width:1640;height:284" coordorigin="1204,7148" coordsize="1640,284">
              <v:shape style="position:absolute;left:1204;top:7148;width:1640;height:284" coordorigin="1204,7148" coordsize="1640,284" path="m1204,7431l2843,7431,2843,7148,1204,7148,1204,7431xe" filled="true" fillcolor="#fbf9da" stroked="false">
                <v:path arrowok="t"/>
                <v:fill type="solid"/>
              </v:shape>
            </v:group>
            <v:group style="position:absolute;left:2843;top:7148;width:280;height:284" coordorigin="2843,7148" coordsize="280,284">
              <v:shape style="position:absolute;left:2843;top:7148;width:280;height:284" coordorigin="2843,7148" coordsize="280,284" path="m2843,7431l3122,7431,3122,7148,2843,7148,2843,7431xe" filled="true" fillcolor="#fbf9da" stroked="false">
                <v:path arrowok="t"/>
                <v:fill type="solid"/>
              </v:shape>
            </v:group>
            <v:group style="position:absolute;left:913;top:7752;width:1930;height:284" coordorigin="913,7752" coordsize="1930,284">
              <v:shape style="position:absolute;left:913;top:7752;width:1930;height:284" coordorigin="913,7752" coordsize="1930,284" path="m913,8035l2843,8035,2843,7752,913,7752,913,8035xe" filled="true" fillcolor="#fbf9da" stroked="false">
                <v:path arrowok="t"/>
                <v:fill type="solid"/>
              </v:shape>
            </v:group>
            <v:group style="position:absolute;left:2843;top:7752;width:280;height:284" coordorigin="2843,7752" coordsize="280,284">
              <v:shape style="position:absolute;left:2843;top:7752;width:280;height:284" coordorigin="2843,7752" coordsize="280,284" path="m2843,8035l3122,8035,3122,7752,2843,7752,2843,8035xe" filled="true" fillcolor="#fbf9da" stroked="false">
                <v:path arrowok="t"/>
                <v:fill type="solid"/>
              </v:shape>
            </v:group>
            <v:group style="position:absolute;left:905;top:8355;width:1938;height:284" coordorigin="905,8355" coordsize="1938,284">
              <v:shape style="position:absolute;left:905;top:8355;width:1938;height:284" coordorigin="905,8355" coordsize="1938,284" path="m905,8638l2843,8638,2843,8355,905,8355,905,8638xe" filled="true" fillcolor="#000000" stroked="false">
                <v:path arrowok="t"/>
                <v:fill type="solid"/>
              </v:shape>
            </v:group>
            <v:group style="position:absolute;left:2843;top:8355;width:280;height:284" coordorigin="2843,8355" coordsize="280,284">
              <v:shape style="position:absolute;left:2843;top:8355;width:280;height:284" coordorigin="2843,8355" coordsize="280,284" path="m2843,8638l3122,8638,3122,8355,2843,8355,2843,8638xe" filled="true" fillcolor="#000000" stroked="false">
                <v:path arrowok="t"/>
                <v:fill type="solid"/>
              </v:shape>
            </v:group>
            <v:group style="position:absolute;left:898;top:8959;width:1734;height:284" coordorigin="898,8959" coordsize="1734,284">
              <v:shape style="position:absolute;left:898;top:8959;width:1734;height:284" coordorigin="898,8959" coordsize="1734,284" path="m898,9242l2632,9242,2632,8959,898,8959,898,9242xe" filled="true" fillcolor="#000000" stroked="false">
                <v:path arrowok="t"/>
                <v:fill type="solid"/>
              </v:shape>
            </v:group>
            <v:group style="position:absolute;left:2632;top:8959;width:542;height:284" coordorigin="2632,8959" coordsize="542,284">
              <v:shape style="position:absolute;left:2632;top:8959;width:542;height:284" coordorigin="2632,8959" coordsize="542,284" path="m2632,9242l3173,9242,3173,8959,2632,8959,2632,9242xe" filled="true" fillcolor="#000000" stroked="false">
                <v:path arrowok="t"/>
                <v:fill type="solid"/>
              </v:shape>
            </v:group>
            <v:group style="position:absolute;left:905;top:9562;width:956;height:284" coordorigin="905,9562" coordsize="956,284">
              <v:shape style="position:absolute;left:905;top:9562;width:956;height:284" coordorigin="905,9562" coordsize="956,284" path="m905,9846l1860,9846,1860,9562,905,9562,905,9846xe" filled="true" fillcolor="#fbf9da" stroked="false">
                <v:path arrowok="t"/>
                <v:fill type="solid"/>
              </v:shape>
            </v:group>
            <v:group style="position:absolute;left:1860;top:9562;width:983;height:284" coordorigin="1860,9562" coordsize="983,284">
              <v:shape style="position:absolute;left:1860;top:9562;width:983;height:284" coordorigin="1860,9562" coordsize="983,284" path="m1860,9846l2843,9846,2843,9562,1860,9562,1860,9846xe" filled="true" fillcolor="#fbf9da" stroked="false">
                <v:path arrowok="t"/>
                <v:fill type="solid"/>
              </v:shape>
            </v:group>
            <v:group style="position:absolute;left:2843;top:9562;width:280;height:284" coordorigin="2843,9562" coordsize="280,284">
              <v:shape style="position:absolute;left:2843;top:9562;width:280;height:284" coordorigin="2843,9562" coordsize="280,284" path="m2843,9846l3122,9846,3122,9562,2843,9562,2843,9846xe" filled="true" fillcolor="#fbf9da" stroked="false">
                <v:path arrowok="t"/>
                <v:fill type="solid"/>
              </v:shape>
            </v:group>
            <v:group style="position:absolute;left:918;top:10646;width:1925;height:284" coordorigin="918,10646" coordsize="1925,284">
              <v:shape style="position:absolute;left:918;top:10646;width:1925;height:284" coordorigin="918,10646" coordsize="1925,284" path="m918,10929l2843,10929,2843,10646,918,10646,918,10929xe" filled="true" fillcolor="#000000" stroked="false">
                <v:path arrowok="t"/>
                <v:fill type="solid"/>
              </v:shape>
            </v:group>
            <v:group style="position:absolute;left:2843;top:10646;width:280;height:284" coordorigin="2843,10646" coordsize="280,284">
              <v:shape style="position:absolute;left:2843;top:10646;width:280;height:284" coordorigin="2843,10646" coordsize="280,284" path="m2843,10929l3122,10929,3122,10646,2843,10646,2843,10929xe" filled="true" fillcolor="#000000" stroked="false">
                <v:path arrowok="t"/>
                <v:fill type="solid"/>
              </v:shape>
            </v:group>
            <v:group style="position:absolute;left:901;top:11248;width:2222;height:285" coordorigin="901,11248" coordsize="2222,285">
              <v:shape style="position:absolute;left:901;top:11248;width:2222;height:285" coordorigin="901,11248" coordsize="2222,285" path="m901,11533l3122,11533,3122,11248,901,11248,901,11533xe" filled="true" fillcolor="#fbf9da" stroked="false">
                <v:path arrowok="t"/>
                <v:fill type="solid"/>
              </v:shape>
            </v:group>
            <v:group style="position:absolute;left:905;top:12369;width:956;height:284" coordorigin="905,12369" coordsize="956,284">
              <v:shape style="position:absolute;left:905;top:12369;width:956;height:284" coordorigin="905,12369" coordsize="956,284" path="m905,12652l1860,12652,1860,12369,905,12369,905,12652xe" filled="true" fillcolor="#fbf9da" stroked="false">
                <v:path arrowok="t"/>
                <v:fill type="solid"/>
              </v:shape>
            </v:group>
            <v:group style="position:absolute;left:1860;top:12369;width:983;height:284" coordorigin="1860,12369" coordsize="983,284">
              <v:shape style="position:absolute;left:1860;top:12369;width:983;height:284" coordorigin="1860,12369" coordsize="983,284" path="m1860,12652l2843,12652,2843,12369,1860,12369,1860,12652xe" filled="true" fillcolor="#fbf9da" stroked="false">
                <v:path arrowok="t"/>
                <v:fill type="solid"/>
              </v:shape>
            </v:group>
            <v:group style="position:absolute;left:2843;top:12369;width:280;height:284" coordorigin="2843,12369" coordsize="280,284">
              <v:shape style="position:absolute;left:2843;top:12369;width:280;height:284" coordorigin="2843,12369" coordsize="280,284" path="m2843,12652l3122,12652,3122,12369,2843,12369,2843,12652xe" filled="true" fillcolor="#fbf9da" stroked="false">
                <v:path arrowok="t"/>
                <v:fill type="solid"/>
              </v:shape>
            </v:group>
            <v:group style="position:absolute;left:905;top:13129;width:1084;height:284" coordorigin="905,13129" coordsize="1084,284">
              <v:shape style="position:absolute;left:905;top:13129;width:1084;height:284" coordorigin="905,13129" coordsize="1084,284" path="m905,13412l1988,13412,1988,13129,905,13129,905,13412xe" filled="true" fillcolor="#fbf9da" stroked="false">
                <v:path arrowok="t"/>
                <v:fill type="solid"/>
              </v:shape>
            </v:group>
            <v:group style="position:absolute;left:1988;top:13129;width:855;height:284" coordorigin="1988,13129" coordsize="855,284">
              <v:shape style="position:absolute;left:1988;top:13129;width:855;height:284" coordorigin="1988,13129" coordsize="855,284" path="m1988,13412l2843,13412,2843,13129,1988,13129,1988,13412xe" filled="true" fillcolor="#fbf9da" stroked="false">
                <v:path arrowok="t"/>
                <v:fill type="solid"/>
              </v:shape>
            </v:group>
            <v:group style="position:absolute;left:2843;top:13129;width:280;height:284" coordorigin="2843,13129" coordsize="280,284">
              <v:shape style="position:absolute;left:2843;top:13129;width:280;height:284" coordorigin="2843,13129" coordsize="280,284" path="m2843,13412l3122,13412,3122,13129,2843,13129,2843,13412xe" filled="true" fillcolor="#fbf9da" stroked="false">
                <v:path arrowok="t"/>
                <v:fill type="solid"/>
              </v:shape>
              <v:shape style="position:absolute;left:905;top:558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74;top:9004;width:57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Available (доступен)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8954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65"/>
                          <w:sz w:val="28"/>
                        </w:rPr>
                        <w:t>¢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465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19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18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7184;width:663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Audio (Аудио)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14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7797;width:92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Специальные сигналы звонков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74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400;width:47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внутренний вызов,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351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9608;width:41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75"/>
                          <w:sz w:val="18"/>
                        </w:rPr>
                        <w:t>Сигнал звонка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836;top:9558;width:1797;height:196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20"/>
                          <w:sz w:val="18"/>
                        </w:rPr>
                        <w:t xml:space="preserve">Ringer1 (сигнал звонка 1)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2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Harmonize.mp3 </w:t>
                      </w:r>
                      <w:r>
                        <w:rPr>
                          <w:rFonts w:ascii="Arial" w:hAnsi="Arial"/>
                          <w:color w:val="FFFFFF"/>
                          <w:w w:val="18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18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4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2414;width:6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Ringer file (Файл сигнала звонка)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47;top:12377;width:81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2"/>
                          <w:w w:val="120"/>
                          <w:sz w:val="18"/>
                        </w:rPr>
                        <w:t xml:space="preserve">Pattern </w:t>
                      </w:r>
                      <w:r>
                        <w:t xml:space="preserve">(образец) </w:t>
                      </w:r>
                      <w:r>
                        <w:rPr>
                          <w:rFonts w:ascii="Arial"/>
                          <w:w w:val="170"/>
                          <w:sz w:val="20"/>
                        </w:rPr>
                        <w:t>K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13174;width:47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Melody (Мелодия)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41;top:13124;width:893;height:72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20"/>
                          <w:sz w:val="18"/>
                        </w:rPr>
                        <w:t xml:space="preserve">4 </w:t>
                      </w: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25"/>
                        <w:ind w:left="47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110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3241" w:right="0"/>
        <w:jc w:val="left"/>
      </w:pPr>
      <w:bookmarkStart w:id="589" w:name="Special ringers"/>
      <w:bookmarkEnd w:id="589"/>
      <w:bookmarkStart w:id="590" w:name="_bookmark319"/>
      <w:bookmarkEnd w:id="590"/>
      <w:bookmarkStart w:id="591" w:name="_bookmark320"/>
      <w:bookmarkEnd w:id="591"/>
      <w:r>
        <w:rPr>
          <w:color w:val="8CC63F"/>
        </w:rPr>
        <w:t>Специальные сигналы звонков</w:t>
      </w:r>
    </w:p>
    <w:p>
      <w:pPr>
        <w:pStyle w:val="BodyText"/>
        <w:spacing w:line="250" w:lineRule="auto" w:before="163"/>
        <w:ind w:left="3241" w:right="183"/>
        <w:jc w:val="left"/>
      </w:pPr>
      <w:r>
        <w:t xml:space="preserve">Можно назначить специальный индивидуальный сигнал для входящих звонков или событий, чтобы их быстрее можно было идентифицировать.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60" w:after="0"/>
        <w:ind w:left="3411" w:right="0" w:hanging="170"/>
        <w:jc w:val="left"/>
      </w:pPr>
      <w:r>
        <w:t>внутренний вызов,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внешний вызов,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обратный вызов,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экстренный вызов,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специальный вызов 1,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специальный вызов 2,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специальный вызов 3,</w:t>
      </w:r>
    </w:p>
    <w:p>
      <w:pPr>
        <w:pStyle w:val="BodyText"/>
        <w:spacing w:line="240" w:lineRule="auto" w:before="130"/>
        <w:ind w:left="3241" w:right="0"/>
        <w:jc w:val="left"/>
      </w:pPr>
      <w:r>
        <w:t xml:space="preserve">Необходимые условия: </w:t>
      </w:r>
      <w:r>
        <w:t xml:space="preserve">Администратор активировал специальные сигналы звонков.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75" w:lineRule="auto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left="3241" w:right="0"/>
        <w:jc w:val="left"/>
      </w:pPr>
      <w:r>
        <w:t xml:space="preserve">Активность этой настройки показывает, что специальный сигнал звонка активизирован.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510" w:lineRule="auto"/>
        <w:ind w:left="3241" w:right="4665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 xml:space="preserve">. </w:t>
      </w:r>
      <w:r>
        <w:t>Выбор сингала звонка.</w:t>
      </w:r>
    </w:p>
    <w:p>
      <w:pPr>
        <w:pStyle w:val="BodyText"/>
        <w:spacing w:line="630" w:lineRule="auto" w:before="66"/>
        <w:ind w:left="3241" w:right="2939"/>
        <w:jc w:val="left"/>
      </w:pPr>
      <w:r>
        <w:t xml:space="preserve">Подтвердить смену сигнала звонка данной переназначаемой клавишей. </w:t>
      </w:r>
      <w:r>
        <w:t>Сохранить настройки с помощью данной переназначаемой клавиши.</w:t>
      </w:r>
    </w:p>
    <w:p>
      <w:pPr>
        <w:pStyle w:val="Heading5"/>
        <w:spacing w:line="212" w:lineRule="exact" w:before="0"/>
        <w:ind w:left="3241" w:right="0"/>
        <w:jc w:val="left"/>
      </w:pPr>
      <w:bookmarkStart w:id="592" w:name="Settings for the &quot;„Pattern&quot;"/>
      <w:bookmarkEnd w:id="592"/>
      <w:r>
        <w:rPr>
          <w:color w:val="8CC63F"/>
          <w:spacing w:val="-1"/>
        </w:rPr>
        <w:t>Настройки «Pattern» (образца мелодии звонка)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Если для сигнала звонка выбрано значение "Pattern" (образец), можно произвести дополнительные настройки мелодии образца и мелодии последовательности образцов.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2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/>
        <w:ind w:left="3241" w:right="183"/>
        <w:jc w:val="left"/>
      </w:pPr>
      <w:r>
        <w:t xml:space="preserve">Выбрать номер мелодии от 1 до 8.  </w:t>
      </w:r>
      <w:r>
        <w:t>Сразу прозвучит соответствующая мелодия звонка.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26"/>
        </w:numPr>
        <w:tabs>
          <w:tab w:pos="3468" w:val="left" w:leader="none"/>
        </w:tabs>
        <w:spacing w:before="81"/>
        <w:ind w:left="346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>
      <w:pPr>
        <w:numPr>
          <w:ilvl w:val="0"/>
          <w:numId w:val="26"/>
        </w:numPr>
        <w:tabs>
          <w:tab w:pos="3468" w:val="left" w:leader="none"/>
        </w:tabs>
        <w:spacing w:before="60"/>
        <w:ind w:left="346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060001pt;margin-top:71.029999pt;width:137.25pt;height:683.95pt;mso-position-horizontal-relative:page;mso-position-vertical-relative:page;z-index:32392" coordorigin="901,1421" coordsize="274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8;top:1611;width:1925;height:284" coordorigin="918,1611" coordsize="1925,284">
              <v:shape style="position:absolute;left:918;top:1611;width:1925;height:284" coordorigin="918,1611" coordsize="1925,284" path="m918,1894l2843,1894,2843,1611,918,1611,918,1894xe" filled="true" fillcolor="#000000" stroked="false">
                <v:path arrowok="t"/>
                <v:fill type="solid"/>
              </v:shape>
            </v:group>
            <v:group style="position:absolute;left:2843;top:1611;width:280;height:284" coordorigin="2843,1611" coordsize="280,284">
              <v:shape style="position:absolute;left:2843;top:1611;width:280;height:284" coordorigin="2843,1611" coordsize="280,284" path="m2843,1894l3122,1894,3122,1611,2843,1611,2843,1894xe" filled="true" fillcolor="#000000" stroked="false">
                <v:path arrowok="t"/>
                <v:fill type="solid"/>
              </v:shape>
            </v:group>
            <v:group style="position:absolute;left:901;top:2215;width:2222;height:284" coordorigin="901,2215" coordsize="2222,284">
              <v:shape style="position:absolute;left:901;top:2215;width:2222;height:284" coordorigin="901,2215" coordsize="2222,284" path="m901,2498l3122,2498,3122,2215,901,2215,901,2498xe" filled="true" fillcolor="#fbf9da" stroked="false">
                <v:path arrowok="t"/>
                <v:fill type="solid"/>
              </v:shape>
            </v:group>
            <v:group style="position:absolute;left:905;top:3178;width:1084;height:284" coordorigin="905,3178" coordsize="1084,284">
              <v:shape style="position:absolute;left:905;top:3178;width:1084;height:284" coordorigin="905,3178" coordsize="1084,284" path="m905,3462l1988,3462,1988,3178,905,3178,905,3462xe" filled="true" fillcolor="#fbf9da" stroked="false">
                <v:path arrowok="t"/>
                <v:fill type="solid"/>
              </v:shape>
            </v:group>
            <v:group style="position:absolute;left:1988;top:3178;width:855;height:284" coordorigin="1988,3178" coordsize="855,284">
              <v:shape style="position:absolute;left:1988;top:3178;width:855;height:284" coordorigin="1988,3178" coordsize="855,284" path="m1988,3462l2843,3462,2843,3178,1988,3178,1988,3462xe" filled="true" fillcolor="#fbf9da" stroked="false">
                <v:path arrowok="t"/>
                <v:fill type="solid"/>
              </v:shape>
            </v:group>
            <v:group style="position:absolute;left:2843;top:3178;width:280;height:284" coordorigin="2843,3178" coordsize="280,284">
              <v:shape style="position:absolute;left:2843;top:3178;width:280;height:284" coordorigin="2843,3178" coordsize="280,284" path="m2843,3462l3122,3462,3122,3178,2843,3178,2843,3462xe" filled="true" fillcolor="#fbf9da" stroked="false">
                <v:path arrowok="t"/>
                <v:fill type="solid"/>
              </v:shape>
            </v:group>
            <v:group style="position:absolute;left:918;top:4474;width:1925;height:284" coordorigin="918,4474" coordsize="1925,284">
              <v:shape style="position:absolute;left:918;top:4474;width:1925;height:284" coordorigin="918,4474" coordsize="1925,284" path="m918,4758l2843,4758,2843,4474,918,4474,918,4758xe" filled="true" fillcolor="#000000" stroked="false">
                <v:path arrowok="t"/>
                <v:fill type="solid"/>
              </v:shape>
            </v:group>
            <v:group style="position:absolute;left:2843;top:4474;width:280;height:284" coordorigin="2843,4474" coordsize="280,284">
              <v:shape style="position:absolute;left:2843;top:4474;width:280;height:284" coordorigin="2843,4474" coordsize="280,284" path="m2843,4758l3122,4758,3122,4474,2843,4474,2843,4758xe" filled="true" fillcolor="#000000" stroked="false">
                <v:path arrowok="t"/>
                <v:fill type="solid"/>
              </v:shape>
            </v:group>
            <v:group style="position:absolute;left:901;top:5078;width:2222;height:284" coordorigin="901,5078" coordsize="2222,284">
              <v:shape style="position:absolute;left:901;top:5078;width:2222;height:284" coordorigin="901,5078" coordsize="2222,284" path="m901,5361l3122,5361,3122,5078,901,5078,901,5361xe" filled="true" fillcolor="#fbf9da" stroked="false">
                <v:path arrowok="t"/>
                <v:fill type="solid"/>
              </v:shape>
              <v:shape style="position:absolute;left:2738;top:1607;width:894;height:1221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w w:val="105"/>
                          <w:sz w:val="18"/>
                        </w:rPr>
                        <w:t xml:space="preserve">7 </w:t>
                      </w:r>
                      <w:r>
                        <w:rPr>
                          <w:rFonts w:ascii="Arial" w:hAnsi="Arial"/>
                          <w:color w:val="FFFFFF"/>
                          <w:w w:val="25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106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3222;width:62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Sequence (последовательность)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41;top:3173;width:893;height:72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20"/>
                          <w:sz w:val="18"/>
                        </w:rPr>
                        <w:t xml:space="preserve">3 </w:t>
                      </w: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25"/>
                        <w:ind w:left="47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8;top:4470;width:875;height:8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w w:val="105"/>
                          <w:sz w:val="18"/>
                        </w:rPr>
                        <w:t xml:space="preserve">5 </w:t>
                      </w:r>
                      <w:r>
                        <w:rPr>
                          <w:rFonts w:ascii="Arial" w:hAnsi="Arial"/>
                          <w:color w:val="FFFFFF"/>
                          <w:w w:val="25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4" w:lineRule="exact" w:before="0"/>
                        <w:ind w:left="123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630" w:lineRule="auto" w:before="74"/>
        <w:ind w:right="2172"/>
        <w:jc w:val="left"/>
      </w:pPr>
      <w:r>
        <w:t xml:space="preserve">Подтвердить смену мелодии звонка данной переназначаемой клавишей. </w:t>
      </w:r>
      <w:r>
        <w:t>При необходимости, сохранить настройки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9"/>
        <w:ind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Выбрать номер последовательности мелодий вызова от 1 до 6. </w:t>
      </w:r>
      <w:r>
        <w:t xml:space="preserve">Прозвучат мелодии выбранной последовательности.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630" w:lineRule="auto"/>
        <w:ind w:right="2563"/>
        <w:jc w:val="left"/>
      </w:pPr>
      <w:r>
        <w:t xml:space="preserve">Подтвердить смену последовательности данной переназначаемой клавишей.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759998pt;margin-top:71.029999pt;width:137.550pt;height:683.95pt;mso-position-horizontal-relative:page;mso-position-vertical-relative:page;z-index:32776" coordorigin="895,1421" coordsize="2751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7891;width:232;height:285" coordorigin="905,7891" coordsize="232,285">
              <v:shape style="position:absolute;left:905;top:7891;width:232;height:285" coordorigin="905,7891" coordsize="232,285" path="m905,8175l1136,8175,1136,7891,905,7891,905,8175xe" filled="true" fillcolor="#000000" stroked="false">
                <v:path arrowok="t"/>
                <v:fill type="solid"/>
              </v:shape>
            </v:group>
            <v:group style="position:absolute;left:1136;top:7891;width:1707;height:285" coordorigin="1136,7891" coordsize="1707,285">
              <v:shape style="position:absolute;left:1136;top:7891;width:1707;height:285" coordorigin="1136,7891" coordsize="1707,285" path="m1136,8175l2843,8175,2843,7891,1136,7891,1136,8175xe" filled="true" fillcolor="#000000" stroked="false">
                <v:path arrowok="t"/>
                <v:fill type="solid"/>
              </v:shape>
            </v:group>
            <v:group style="position:absolute;left:2843;top:7891;width:280;height:285" coordorigin="2843,7891" coordsize="280,285">
              <v:shape style="position:absolute;left:2843;top:7891;width:280;height:285" coordorigin="2843,7891" coordsize="280,285" path="m2843,8175l3122,8175,3122,7891,2843,7891,2843,8175xe" filled="true" fillcolor="#000000" stroked="false">
                <v:path arrowok="t"/>
                <v:fill type="solid"/>
              </v:shape>
            </v:group>
            <v:group style="position:absolute;left:907;top:8854;width:285;height:285" coordorigin="907,8854" coordsize="285,285">
              <v:shape style="position:absolute;left:907;top:8854;width:285;height:285" coordorigin="907,8854" coordsize="285,285" path="m907,9139l1192,9139,1192,8854,907,8854,907,9139xe" filled="true" fillcolor="#fbf9da" stroked="false">
                <v:path arrowok="t"/>
                <v:fill type="solid"/>
              </v:shape>
            </v:group>
            <v:group style="position:absolute;left:1192;top:8854;width:1701;height:285" coordorigin="1192,8854" coordsize="1701,285">
              <v:shape style="position:absolute;left:1192;top:8854;width:1701;height:285" coordorigin="1192,8854" coordsize="1701,285" path="m1192,9139l2892,9139,2892,8854,1192,8854,1192,9139xe" filled="true" fillcolor="#fbf9da" stroked="false">
                <v:path arrowok="t"/>
                <v:fill type="solid"/>
              </v:shape>
            </v:group>
            <v:group style="position:absolute;left:2892;top:8854;width:281;height:285" coordorigin="2892,8854" coordsize="281,285">
              <v:shape style="position:absolute;left:2892;top:8854;width:281;height:285" coordorigin="2892,8854" coordsize="281,285" path="m2892,9139l3173,9139,3173,8854,2892,8854,2892,9139xe" filled="true" fillcolor="#fbf9da" stroked="false">
                <v:path arrowok="t"/>
                <v:fill type="solid"/>
              </v:shape>
            </v:group>
            <v:group style="position:absolute;left:895;top:9458;width:1997;height:284" coordorigin="895,9458" coordsize="1997,284">
              <v:shape style="position:absolute;left:895;top:9458;width:1997;height:284" coordorigin="895,9458" coordsize="1997,284" path="m895,9741l2892,9741,2892,9458,895,9458,895,9741xe" filled="true" fillcolor="#fbf9da" stroked="false">
                <v:path arrowok="t"/>
                <v:fill type="solid"/>
              </v:shape>
            </v:group>
            <v:group style="position:absolute;left:2892;top:9458;width:281;height:284" coordorigin="2892,9458" coordsize="281,284">
              <v:shape style="position:absolute;left:2892;top:9458;width:281;height:284" coordorigin="2892,9458" coordsize="281,284" path="m2892,9741l3173,9741,3173,9458,2892,9458,2892,9741xe" filled="true" fillcolor="#fbf9da" stroked="false">
                <v:path arrowok="t"/>
                <v:fill type="solid"/>
              </v:shape>
            </v:group>
            <v:group style="position:absolute;left:898;top:10699;width:1734;height:284" coordorigin="898,10699" coordsize="1734,284">
              <v:shape style="position:absolute;left:898;top:10699;width:1734;height:284" coordorigin="898,10699" coordsize="1734,284" path="m898,10982l2632,10982,2632,10699,898,10699,898,10982xe" filled="true" fillcolor="#000000" stroked="false">
                <v:path arrowok="t"/>
                <v:fill type="solid"/>
              </v:shape>
            </v:group>
            <v:group style="position:absolute;left:2632;top:10699;width:542;height:284" coordorigin="2632,10699" coordsize="542,284">
              <v:shape style="position:absolute;left:2632;top:10699;width:542;height:284" coordorigin="2632,10699" coordsize="542,284" path="m2632,10982l3173,10982,3173,10699,2632,10699,2632,10982xe" filled="true" fillcolor="#000000" stroked="false">
                <v:path arrowok="t"/>
                <v:fill type="solid"/>
              </v:shape>
            </v:group>
            <v:group style="position:absolute;left:907;top:11301;width:2266;height:285" coordorigin="907,11301" coordsize="2266,285">
              <v:shape style="position:absolute;left:907;top:11301;width:2266;height:285" coordorigin="907,11301" coordsize="2266,285" path="m907,11586l3173,11586,3173,11301,907,11301,907,11586xe" filled="true" fillcolor="#fbf9da" stroked="false">
                <v:path arrowok="t"/>
                <v:fill type="solid"/>
              </v:shape>
              <v:shape style="position:absolute;left:905;top:7287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214;top:241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385"/>
                          <w:sz w:val="28"/>
                        </w:rPr>
                        <w:t>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6126;width:440;height:1437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7901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886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8877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85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3;top:9503;width:9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454;width:721;height:880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311" w:lineRule="exact" w:before="0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10743;width:110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Insecure call alert (Предупреждение о небезопасном звонке)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10693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29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112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3241" w:right="0"/>
        <w:jc w:val="both"/>
      </w:pPr>
      <w:bookmarkStart w:id="593" w:name="Activating/deactivating the ringer"/>
      <w:bookmarkEnd w:id="593"/>
      <w:bookmarkStart w:id="594" w:name="_bookmark321"/>
      <w:bookmarkEnd w:id="594"/>
      <w:r>
        <w:rPr>
          <w:color w:val="8CC63F"/>
          <w:spacing w:val="-1"/>
        </w:rPr>
        <w:t>Активация/деактивация сигнала звонка</w:t>
      </w:r>
    </w:p>
    <w:p>
      <w:pPr>
        <w:pStyle w:val="BodyText"/>
        <w:spacing w:line="250" w:lineRule="auto" w:before="172"/>
        <w:ind w:left="3241" w:right="183"/>
        <w:jc w:val="left"/>
      </w:pPr>
      <w:r>
        <w:t xml:space="preserve">Об активности/неактивности данной функции можно судить по соответствующей иконке в строке состояния на экране </w:t>
      </w:r>
      <w:r>
        <w:fldChar w:fldCharType="begin"/>
      </w:r>
      <w:r>
        <w:instrText xml:space="preserve">HYPERLINK  \l"_bookmark62"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25).</w:t>
      </w:r>
      <w:r>
        <w:fldChar w:fldCharType="end"/>
      </w:r>
      <w:r>
        <w:t xml:space="preserve">. </w:t>
      </w:r>
    </w:p>
    <w:p>
      <w:pPr>
        <w:pStyle w:val="BodyText"/>
        <w:spacing w:line="240" w:lineRule="auto" w:before="114"/>
        <w:ind w:left="3241" w:right="0"/>
        <w:jc w:val="both"/>
      </w:pPr>
      <w:r>
        <w:t xml:space="preserve">Нажать и удерживать данную клавишу.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50" w:lineRule="auto"/>
        <w:ind w:left="3241" w:right="183"/>
        <w:jc w:val="left"/>
      </w:pPr>
      <w:bookmarkStart w:id="595" w:name="Tone and indication with an unsecured vo"/>
      <w:bookmarkEnd w:id="595"/>
      <w:bookmarkStart w:id="596" w:name="_bookmark322"/>
      <w:bookmarkEnd w:id="596"/>
      <w:bookmarkStart w:id="597" w:name="_bookmark323"/>
      <w:bookmarkEnd w:id="597"/>
      <w:r>
        <w:rPr>
          <w:color w:val="8CC63F"/>
          <w:spacing w:val="-35"/>
        </w:rPr>
        <w:t>Тоновый сигнал и индикация небезопасного голосового соединения.</w:t>
      </w:r>
    </w:p>
    <w:p>
      <w:pPr>
        <w:pStyle w:val="BodyText"/>
        <w:spacing w:line="250" w:lineRule="auto" w:before="167"/>
        <w:ind w:left="3241" w:right="122"/>
        <w:jc w:val="both"/>
      </w:pPr>
      <w:r>
        <w:t xml:space="preserve">Следует использовать данную опцию для активации предупреждающего тонового сигнала, который будет звучать, когда текущее голосовое соединение перестаёт быть безопасным.  </w:t>
      </w:r>
      <w:r>
        <w:t xml:space="preserve">Часто при этом отображается сообщение "Nonsecure connection» (Небезопасное соединение).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25" w:right="0"/>
        <w:jc w:val="left"/>
      </w:pPr>
      <w:r>
        <w:rPr>
          <w:rFonts w:ascii="Arial" w:hAnsi="Arial"/>
          <w:color w:val="488541"/>
          <w:w w:val="110"/>
          <w:sz w:val="28"/>
        </w:rPr>
        <w:t xml:space="preserve">ñ </w:t>
      </w:r>
      <w:r>
        <w:t xml:space="preserve">Безопасность соединения это параметр, который устанавливается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570" w:lineRule="auto" w:before="74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570" w:lineRule="auto"/>
        <w:ind w:left="3241" w:right="2939"/>
        <w:jc w:val="left"/>
      </w:pPr>
      <w:r>
        <w:t xml:space="preserve">Настройка функции "Immediate dialling" (Прямой вызов).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65"/>
        <w:ind w:left="3241" w:right="0"/>
        <w:jc w:val="left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279999pt;margin-top:71.029999pt;width:138pt;height:683.95pt;mso-position-horizontal-relative:page;mso-position-vertical-relative:page;z-index:32992" coordorigin="886,1421" coordsize="2760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3746" coordorigin="913,1426" coordsize="2,3746">
              <v:shape style="position:absolute;left:913;top:1426;width:2;height:3746" coordorigin="913,1426" coordsize="0,3746" path="m913,1426l913,5172e" filled="false" stroked="true" strokeweight=".580pt" strokecolor="#e1e2e0">
                <v:path arrowok="t"/>
              </v:shape>
            </v:group>
            <v:group style="position:absolute;left:913;top:5455;width:2;height:9634" coordorigin="913,5455" coordsize="2,9634">
              <v:shape style="position:absolute;left:913;top:5455;width:2;height:9634" coordorigin="913,5455" coordsize="0,9634" path="m913,5455l913,15088e" filled="false" stroked="true" strokeweight=".580pt" strokecolor="#e1e2e0">
                <v:path arrowok="t"/>
              </v:shape>
            </v:group>
            <v:group style="position:absolute;left:905;top:3604;width:232;height:284" coordorigin="905,3604" coordsize="232,284">
              <v:shape style="position:absolute;left:905;top:3604;width:232;height:284" coordorigin="905,3604" coordsize="232,284" path="m905,3888l1136,3888,1136,3604,905,3604,905,3888xe" filled="true" fillcolor="#000000" stroked="false">
                <v:path arrowok="t"/>
                <v:fill type="solid"/>
              </v:shape>
            </v:group>
            <v:group style="position:absolute;left:1136;top:3604;width:1707;height:284" coordorigin="1136,3604" coordsize="1707,284">
              <v:shape style="position:absolute;left:1136;top:3604;width:1707;height:284" coordorigin="1136,3604" coordsize="1707,284" path="m1136,3888l2843,3888,2843,3604,1136,3604,1136,3888xe" filled="true" fillcolor="#000000" stroked="false">
                <v:path arrowok="t"/>
                <v:fill type="solid"/>
              </v:shape>
            </v:group>
            <v:group style="position:absolute;left:2843;top:3604;width:280;height:284" coordorigin="2843,3604" coordsize="280,284">
              <v:shape style="position:absolute;left:2843;top:3604;width:280;height:284" coordorigin="2843,3604" coordsize="280,284" path="m2843,3888l3122,3888,3122,3604,2843,3604,2843,3888xe" filled="true" fillcolor="#000000" stroked="false">
                <v:path arrowok="t"/>
                <v:fill type="solid"/>
              </v:shape>
            </v:group>
            <v:group style="position:absolute;left:920;top:4568;width:284;height:284" coordorigin="920,4568" coordsize="284,284">
              <v:shape style="position:absolute;left:920;top:4568;width:284;height:284" coordorigin="920,4568" coordsize="284,284" path="m920,4851l1204,4851,1204,4568,920,4568,920,4851xe" filled="true" fillcolor="#000000" stroked="false">
                <v:path arrowok="t"/>
                <v:fill type="solid"/>
              </v:shape>
            </v:group>
            <v:group style="position:absolute;left:1204;top:4568;width:1640;height:284" coordorigin="1204,4568" coordsize="1640,284">
              <v:shape style="position:absolute;left:1204;top:4568;width:1640;height:284" coordorigin="1204,4568" coordsize="1640,284" path="m1204,4851l2843,4851,2843,4568,1204,4568,1204,4851xe" filled="true" fillcolor="#000000" stroked="false">
                <v:path arrowok="t"/>
                <v:fill type="solid"/>
              </v:shape>
            </v:group>
            <v:group style="position:absolute;left:2843;top:4568;width:280;height:284" coordorigin="2843,4568" coordsize="280,284">
              <v:shape style="position:absolute;left:2843;top:4568;width:280;height:284" coordorigin="2843,4568" coordsize="280,284" path="m2843,4851l3122,4851,3122,4568,2843,4568,2843,4851xe" filled="true" fillcolor="#000000" stroked="false">
                <v:path arrowok="t"/>
                <v:fill type="solid"/>
              </v:shape>
            </v:group>
            <v:group style="position:absolute;left:886;top:5172;width:963;height:284" coordorigin="886,5172" coordsize="963,284">
              <v:shape style="position:absolute;left:886;top:5172;width:963;height:284" coordorigin="886,5172" coordsize="963,284" path="m886,5455l1848,5455,1848,5172,886,5172,886,5455xe" filled="true" fillcolor="#fbf9da" stroked="false">
                <v:path arrowok="t"/>
                <v:fill type="solid"/>
              </v:shape>
            </v:group>
            <v:group style="position:absolute;left:1848;top:5172;width:995;height:284" coordorigin="1848,5172" coordsize="995,284">
              <v:shape style="position:absolute;left:1848;top:5172;width:995;height:284" coordorigin="1848,5172" coordsize="995,284" path="m1848,5455l2843,5455,2843,5172,1848,5172,1848,5455xe" filled="true" fillcolor="#fbf9da" stroked="false">
                <v:path arrowok="t"/>
                <v:fill type="solid"/>
              </v:shape>
            </v:group>
            <v:group style="position:absolute;left:2843;top:5172;width:280;height:284" coordorigin="2843,5172" coordsize="280,284">
              <v:shape style="position:absolute;left:2843;top:5172;width:280;height:284" coordorigin="2843,5172" coordsize="280,284" path="m2843,5455l3122,5455,3122,5172,2843,5172,2843,5455xe" filled="true" fillcolor="#fbf9da" stroked="false">
                <v:path arrowok="t"/>
                <v:fill type="solid"/>
              </v:shape>
            </v:group>
            <v:group style="position:absolute;left:918;top:6411;width:1925;height:284" coordorigin="918,6411" coordsize="1925,284">
              <v:shape style="position:absolute;left:918;top:6411;width:1925;height:284" coordorigin="918,6411" coordsize="1925,284" path="m918,6694l2843,6694,2843,6411,918,6411,918,6694xe" filled="true" fillcolor="#000000" stroked="false">
                <v:path arrowok="t"/>
                <v:fill type="solid"/>
              </v:shape>
            </v:group>
            <v:group style="position:absolute;left:2843;top:6411;width:280;height:284" coordorigin="2843,6411" coordsize="280,284">
              <v:shape style="position:absolute;left:2843;top:6411;width:280;height:284" coordorigin="2843,6411" coordsize="280,284" path="m2843,6694l3122,6694,3122,6411,2843,6411,2843,6694xe" filled="true" fillcolor="#000000" stroked="false">
                <v:path arrowok="t"/>
                <v:fill type="solid"/>
              </v:shape>
            </v:group>
            <v:group style="position:absolute;left:901;top:7015;width:2222;height:284" coordorigin="901,7015" coordsize="2222,284">
              <v:shape style="position:absolute;left:901;top:7015;width:2222;height:284" coordorigin="901,7015" coordsize="2222,284" path="m901,7298l3122,7298,3122,7015,901,7015,901,7298xe" filled="true" fillcolor="#fbf9da" stroked="false">
                <v:path arrowok="t"/>
                <v:fill type="solid"/>
              </v:shape>
              <v:shape style="position:absolute;left:905;top:300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07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61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600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2;top:4579;width:791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30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Locality (Локализация)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56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9;top:5167;width:2534;height:2123" type="#_x0000_t202" filled="false" stroked="false">
                <v:textbox inset="0,0,0,0">
                  <w:txbxContent>
                    <w:p>
                      <w:pPr>
                        <w:tabs>
                          <w:tab w:pos="979" w:val="left" w:leader="none"/>
                        </w:tabs>
                        <w:spacing w:line="287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Language</w:t>
                      </w:r>
                      <w:r>
                        <w:t xml:space="preserve"> (Язык)</w:t>
                      </w:r>
                      <w:r>
                        <w:tab/>
                      </w:r>
                      <w:r>
                        <w:rPr>
                          <w:rFonts w:ascii="Arial Narrow"/>
                          <w:spacing w:val="-1"/>
                          <w:position w:val="2"/>
                          <w:sz w:val="16"/>
                        </w:rPr>
                        <w:t xml:space="preserve">English (GB) (Английский (Великобритания)) </w:t>
                      </w:r>
                      <w:r>
                        <w:rPr>
                          <w:rFonts w:ascii="Arial"/>
                          <w:w w:val="200"/>
                          <w:position w:val="1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4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Deutsch (Немецкий) </w:t>
                      </w:r>
                      <w:r>
                        <w:rPr>
                          <w:rFonts w:ascii="Arial" w:hAnsi="Arial"/>
                          <w:color w:val="FFFFFF"/>
                          <w:w w:val="23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4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113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598" w:name="Display language"/>
      <w:bookmarkEnd w:id="598"/>
      <w:bookmarkStart w:id="599" w:name="_bookmark324"/>
      <w:bookmarkEnd w:id="599"/>
      <w:bookmarkStart w:id="600" w:name="_bookmark325"/>
      <w:bookmarkEnd w:id="600"/>
      <w:r>
        <w:rPr>
          <w:color w:val="8CC63F"/>
          <w:spacing w:val="-1"/>
        </w:rPr>
        <w:t>Отображение</w:t>
      </w:r>
      <w:bookmarkStart w:id="601" w:name="_bookmark326"/>
      <w:bookmarkEnd w:id="601"/>
      <w:r>
        <w:rPr>
          <w:color w:val="8CC63F"/>
          <w:spacing w:val="-1"/>
        </w:rPr>
        <w:t xml:space="preserve"> языка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75" w:lineRule="auto" w:before="74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241" w:right="0"/>
        <w:jc w:val="left"/>
      </w:pP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630" w:lineRule="auto"/>
        <w:ind w:left="3241" w:right="1617"/>
        <w:jc w:val="left"/>
      </w:pPr>
      <w:r>
        <w:t xml:space="preserve">Открыть с помощью переназначаемой клавиши. </w:t>
      </w:r>
      <w:r>
        <w:t xml:space="preserve">Отображён текущий язык </w:t>
      </w:r>
      <w:r>
        <w:t>Открыть с помощью переназначаемой клавиши.</w:t>
      </w:r>
    </w:p>
    <w:p>
      <w:pPr>
        <w:pStyle w:val="BodyText"/>
        <w:spacing w:line="240" w:lineRule="auto" w:before="100"/>
        <w:ind w:left="3241" w:right="0"/>
        <w:jc w:val="left"/>
      </w:pPr>
      <w:r>
        <w:t>Выбрать язык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left="3241" w:right="3630"/>
        <w:jc w:val="left"/>
      </w:pPr>
      <w:r>
        <w:t xml:space="preserve">Подтвердить переключение переназначаемой клавишей. </w:t>
      </w:r>
      <w:r>
        <w:t>Сохранить настройки с помощью переназначаемой клавиши.</w:t>
      </w:r>
    </w:p>
    <w:p>
      <w:pPr>
        <w:pStyle w:val="Heading5"/>
        <w:spacing w:line="240" w:lineRule="auto" w:before="6"/>
        <w:ind w:left="3241" w:right="0"/>
        <w:jc w:val="left"/>
      </w:pPr>
      <w:bookmarkStart w:id="602" w:name="You may choose from the following langua"/>
      <w:bookmarkEnd w:id="602"/>
      <w:r>
        <w:rPr>
          <w:color w:val="8CC63F"/>
          <w:spacing w:val="-9"/>
        </w:rPr>
        <w:t>Следует выбрать один из следующих языков:</w:t>
      </w:r>
    </w:p>
    <w:p>
      <w:pPr>
        <w:pStyle w:val="BodyText"/>
        <w:numPr>
          <w:ilvl w:val="0"/>
          <w:numId w:val="27"/>
        </w:numPr>
        <w:tabs>
          <w:tab w:pos="3525" w:val="left" w:leader="none"/>
        </w:tabs>
        <w:spacing w:line="240" w:lineRule="auto" w:before="35" w:after="0"/>
        <w:ind w:left="3524" w:right="0" w:hanging="283"/>
        <w:jc w:val="left"/>
      </w:pPr>
      <w:r>
        <w:t>Индонейзийский язык бахаса</w:t>
      </w:r>
    </w:p>
    <w:p>
      <w:pPr>
        <w:pStyle w:val="BodyText"/>
        <w:numPr>
          <w:ilvl w:val="0"/>
          <w:numId w:val="27"/>
        </w:numPr>
        <w:tabs>
          <w:tab w:pos="3525" w:val="left" w:leader="none"/>
        </w:tabs>
        <w:spacing w:line="240" w:lineRule="auto" w:before="49" w:after="0"/>
        <w:ind w:left="3524" w:right="0" w:hanging="283"/>
        <w:jc w:val="left"/>
      </w:pPr>
      <w:r>
        <w:t>Малайский язык бахаса</w:t>
      </w:r>
    </w:p>
    <w:p>
      <w:pPr>
        <w:pStyle w:val="BodyText"/>
        <w:numPr>
          <w:ilvl w:val="0"/>
          <w:numId w:val="27"/>
        </w:numPr>
        <w:tabs>
          <w:tab w:pos="3525" w:val="left" w:leader="none"/>
        </w:tabs>
        <w:spacing w:line="240" w:lineRule="auto" w:before="49" w:after="0"/>
        <w:ind w:left="3524" w:right="0" w:hanging="283"/>
        <w:jc w:val="left"/>
      </w:pPr>
      <w:r>
        <w:t>Бразильский португальский</w:t>
      </w:r>
    </w:p>
    <w:p>
      <w:pPr>
        <w:pStyle w:val="BodyText"/>
        <w:numPr>
          <w:ilvl w:val="0"/>
          <w:numId w:val="27"/>
        </w:numPr>
        <w:tabs>
          <w:tab w:pos="3525" w:val="left" w:leader="none"/>
        </w:tabs>
        <w:spacing w:line="240" w:lineRule="auto" w:before="51" w:after="0"/>
        <w:ind w:left="3524" w:right="0" w:hanging="283"/>
        <w:jc w:val="left"/>
      </w:pPr>
      <w:r>
        <w:t>Каталанский</w:t>
      </w:r>
    </w:p>
    <w:p>
      <w:pPr>
        <w:spacing w:before="55"/>
        <w:ind w:left="3241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Arial" w:hAnsi="Arial"/>
          <w:spacing w:val="-1"/>
          <w:sz w:val="18"/>
        </w:rPr>
        <w:t xml:space="preserve">5.  </w:t>
      </w:r>
      <w:r>
        <w:rPr>
          <w:rFonts w:ascii="Trebuchet MS" w:hAnsi="Trebuchet MS"/>
          <w:spacing w:val="-1"/>
          <w:sz w:val="18"/>
        </w:rPr>
        <w:t>Чешский</w:t>
      </w:r>
    </w:p>
    <w:p>
      <w:pPr>
        <w:pStyle w:val="BodyText"/>
        <w:numPr>
          <w:ilvl w:val="0"/>
          <w:numId w:val="28"/>
        </w:numPr>
        <w:tabs>
          <w:tab w:pos="3525" w:val="left" w:leader="none"/>
        </w:tabs>
        <w:spacing w:line="240" w:lineRule="auto" w:before="25" w:after="0"/>
        <w:ind w:left="3241" w:right="0" w:firstLine="0"/>
        <w:jc w:val="left"/>
      </w:pPr>
      <w:r>
        <w:t>Валлийский</w:t>
      </w:r>
    </w:p>
    <w:p>
      <w:pPr>
        <w:pStyle w:val="BodyText"/>
        <w:numPr>
          <w:ilvl w:val="0"/>
          <w:numId w:val="28"/>
        </w:numPr>
        <w:tabs>
          <w:tab w:pos="3525" w:val="left" w:leader="none"/>
        </w:tabs>
        <w:spacing w:line="240" w:lineRule="auto" w:before="49" w:after="0"/>
        <w:ind w:left="3524" w:right="0" w:hanging="283"/>
        <w:jc w:val="left"/>
      </w:pPr>
      <w:r>
        <w:t>Датский</w:t>
      </w:r>
    </w:p>
    <w:p>
      <w:pPr>
        <w:pStyle w:val="BodyText"/>
        <w:numPr>
          <w:ilvl w:val="0"/>
          <w:numId w:val="28"/>
        </w:numPr>
        <w:tabs>
          <w:tab w:pos="3525" w:val="left" w:leader="none"/>
        </w:tabs>
        <w:spacing w:line="240" w:lineRule="auto" w:before="51" w:after="0"/>
        <w:ind w:left="3524" w:right="0" w:hanging="283"/>
        <w:jc w:val="left"/>
      </w:pPr>
      <w:r>
        <w:t>Немецкий</w:t>
      </w:r>
    </w:p>
    <w:p>
      <w:pPr>
        <w:pStyle w:val="BodyText"/>
        <w:numPr>
          <w:ilvl w:val="0"/>
          <w:numId w:val="28"/>
        </w:numPr>
        <w:tabs>
          <w:tab w:pos="3525" w:val="left" w:leader="none"/>
        </w:tabs>
        <w:spacing w:line="291" w:lineRule="auto" w:before="49" w:after="0"/>
        <w:ind w:left="3241" w:right="5678" w:firstLine="0"/>
        <w:jc w:val="left"/>
      </w:pPr>
      <w:r>
        <w:t>Эстонский 10.Английский (Великобритания)</w:t>
      </w:r>
    </w:p>
    <w:p>
      <w:pPr>
        <w:pStyle w:val="BodyText"/>
        <w:spacing w:line="292" w:lineRule="auto" w:before="2"/>
        <w:ind w:left="3241" w:right="5194"/>
        <w:jc w:val="left"/>
      </w:pPr>
      <w:r>
        <w:t xml:space="preserve">11. </w:t>
      </w:r>
      <w:r>
        <w:t>Английский (США) 12.Испанский 13.Французский 14.Хорватский 15.Итальянский 16.Латышский 17.Литовский 18.Венгерский 19.Нидерландский 20.Норвежский</w:t>
      </w:r>
    </w:p>
    <w:p>
      <w:pPr>
        <w:pStyle w:val="BodyText"/>
        <w:spacing w:line="292" w:lineRule="auto" w:before="1"/>
        <w:ind w:left="3241" w:right="5194"/>
        <w:jc w:val="left"/>
      </w:pPr>
      <w:r>
        <w:t>21.Польский 22.Португальский 23.Румынский 24.Словенский 25.Словенский 26.Сербский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92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t>114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4" w:lineRule="auto"/>
        <w:ind w:left="3241" w:right="5980"/>
        <w:jc w:val="left"/>
        <w:rPr>
          <w:sz w:val="18"/>
          <w:szCs w:val="18"/>
        </w:rPr>
      </w:pPr>
      <w:r>
        <w:rPr/>
        <w:pict>
          <v:group xmlns:v="urn:schemas-microsoft-com:vml" style="position:absolute;margin-left:215.520004pt;margin-top:43.220158pt;width:81.850pt;height:33.15pt;mso-position-horizontal-relative:page;mso-position-vertical-relative:paragraph;z-index:-453952" coordorigin="4310,864" coordsize="1637,663">
            <v:shape style="position:absolute;left:4310;top:864;width:768;height:202" type="#_x0000_t75" stroked="false">
              <v:imagedata xmlns:o="urn:schemas-microsoft-com:office:office" r:id="rId148" o:title=""/>
            </v:shape>
            <v:shape style="position:absolute;left:4310;top:1104;width:950;height:197" type="#_x0000_t75" stroked="false">
              <v:imagedata xmlns:o="urn:schemas-microsoft-com:office:office" r:id="rId149" o:title=""/>
            </v:shape>
            <v:shape style="position:absolute;left:4310;top:1344;width:1637;height:182" type="#_x0000_t75" stroked="false">
              <v:imagedata xmlns:o="urn:schemas-microsoft-com:office:office" r:id="rId150" o:title=""/>
            </v:shape>
            <w10:wrap xmlns:w10="urn:schemas-microsoft-com:office:word" type="none"/>
          </v:group>
        </w:pict>
      </w:r>
      <w:r>
        <w:t xml:space="preserve">27.Финский 28.Шведский 29.Турецкий </w:t>
      </w:r>
      <w:r>
        <w:rPr>
          <w:spacing w:val="-1"/>
          <w:sz w:val="18"/>
        </w:rPr>
        <w:t>30.</w:t>
      </w:r>
    </w:p>
    <w:p>
      <w:pPr>
        <w:spacing w:line="195" w:lineRule="exact" w:before="0"/>
        <w:ind w:left="32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31.</w:t>
      </w:r>
    </w:p>
    <w:p>
      <w:pPr>
        <w:spacing w:before="33"/>
        <w:ind w:left="32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32.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0" w:h="15800"/>
          <w:pgMar w:top="600" w:bottom="280" w:left="780" w:right="780"/>
        </w:sectPr>
      </w:pPr>
    </w:p>
    <w:p>
      <w:pPr>
        <w:spacing w:before="33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33.</w:t>
      </w:r>
    </w:p>
    <w:p>
      <w:pPr>
        <w:spacing w:before="33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xmlns:v="urn:schemas-microsoft-com:vml" style="position:absolute;margin-left:215.520004pt;margin-top:2.593423pt;width:60pt;height:22.1pt;mso-position-horizontal-relative:page;mso-position-vertical-relative:paragraph;z-index:33328" coordorigin="4310,52" coordsize="1200,442">
            <v:shape style="position:absolute;left:4310;top:52;width:1200;height:192" type="#_x0000_t75" stroked="false">
              <v:imagedata xmlns:o="urn:schemas-microsoft-com:office:office" r:id="rId151" o:title=""/>
            </v:shape>
            <v:shape style="position:absolute;left:4310;top:292;width:384;height:202" type="#_x0000_t75" stroked="false">
              <v:imagedata xmlns:o="urn:schemas-microsoft-com:office:office" r:id="rId152" o:title=""/>
            </v:shape>
            <w10:wrap xmlns:w10="urn:schemas-microsoft-com:office:word" type="none"/>
          </v:group>
        </w:pict>
      </w:r>
      <w:r>
        <w:rPr>
          <w:rFonts w:ascii="Arial"/>
          <w:spacing w:val="-1"/>
          <w:sz w:val="18"/>
        </w:rPr>
        <w:t>34.</w:t>
      </w:r>
    </w:p>
    <w:p>
      <w:pPr>
        <w:spacing w:before="33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35.</w:t>
      </w:r>
    </w:p>
    <w:p>
      <w:pPr>
        <w:spacing w:before="23"/>
        <w:ind w:left="1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br w:type="column"/>
      </w:r>
      <w:r>
        <w:rPr>
          <w:rFonts w:ascii="Arial" w:hAnsi="Arial"/>
          <w:spacing w:val="-1"/>
          <w:sz w:val="18"/>
        </w:rPr>
        <w:t>Русский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  <w:cols w:num="2" w:equalWidth="0">
            <w:col w:w="3490" w:space="40"/>
            <w:col w:w="681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xmlns:v="urn:schemas-microsoft-com:vml" style="position:absolute;margin-left:44.16pt;margin-top:71.029999pt;width:138.15pt;height:683.95pt;mso-position-horizontal-relative:page;mso-position-vertical-relative:page;z-index:33280" coordorigin="883,1421" coordsize="276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7158" coordorigin="913,1426" coordsize="2,7158">
              <v:shape style="position:absolute;left:913;top:1426;width:2;height:7158" coordorigin="913,1426" coordsize="0,7158" path="m913,1426l913,8584e" filled="false" stroked="true" strokeweight=".580pt" strokecolor="#e1e2e0">
                <v:path arrowok="t"/>
              </v:shape>
            </v:group>
            <v:group style="position:absolute;left:913;top:8869;width:2;height:6220" coordorigin="913,8869" coordsize="2,6220">
              <v:shape style="position:absolute;left:913;top:8869;width:2;height:6220" coordorigin="913,8869" coordsize="0,6220" path="m913,8869l913,15088e" filled="false" stroked="true" strokeweight=".580pt" strokecolor="#e1e2e0">
                <v:path arrowok="t"/>
              </v:shape>
            </v:group>
            <v:group style="position:absolute;left:905;top:6538;width:232;height:284" coordorigin="905,6538" coordsize="232,284">
              <v:shape style="position:absolute;left:905;top:6538;width:232;height:284" coordorigin="905,6538" coordsize="232,284" path="m905,6822l1136,6822,1136,6538,905,6538,905,6822xe" filled="true" fillcolor="#000000" stroked="false">
                <v:path arrowok="t"/>
                <v:fill type="solid"/>
              </v:shape>
            </v:group>
            <v:group style="position:absolute;left:1136;top:6538;width:1707;height:284" coordorigin="1136,6538" coordsize="1707,284">
              <v:shape style="position:absolute;left:1136;top:6538;width:1707;height:284" coordorigin="1136,6538" coordsize="1707,284" path="m1136,6822l2843,6822,2843,6538,1136,6538,1136,6822xe" filled="true" fillcolor="#000000" stroked="false">
                <v:path arrowok="t"/>
                <v:fill type="solid"/>
              </v:shape>
            </v:group>
            <v:group style="position:absolute;left:2843;top:6538;width:280;height:284" coordorigin="2843,6538" coordsize="280,284">
              <v:shape style="position:absolute;left:2843;top:6538;width:280;height:284" coordorigin="2843,6538" coordsize="280,284" path="m2843,6822l3122,6822,3122,6538,2843,6538,2843,6822xe" filled="true" fillcolor="#000000" stroked="false">
                <v:path arrowok="t"/>
                <v:fill type="solid"/>
              </v:shape>
            </v:group>
            <v:group style="position:absolute;left:920;top:7981;width:1923;height:285" coordorigin="920,7981" coordsize="1923,285">
              <v:shape style="position:absolute;left:920;top:7981;width:1923;height:285" coordorigin="920,7981" coordsize="1923,285" path="m920,8265l2843,8265,2843,7981,920,7981,920,8265xe" filled="true" fillcolor="#000000" stroked="false">
                <v:path arrowok="t"/>
                <v:fill type="solid"/>
              </v:shape>
            </v:group>
            <v:group style="position:absolute;left:2843;top:7981;width:280;height:285" coordorigin="2843,7981" coordsize="280,285">
              <v:shape style="position:absolute;left:2843;top:7981;width:280;height:285" coordorigin="2843,7981" coordsize="280,285" path="m2843,8265l3122,8265,3122,7981,2843,7981,2843,8265xe" filled="true" fillcolor="#000000" stroked="false">
                <v:path arrowok="t"/>
                <v:fill type="solid"/>
              </v:shape>
            </v:group>
            <v:group style="position:absolute;left:883;top:8584;width:1288;height:285" coordorigin="883,8584" coordsize="1288,285">
              <v:shape style="position:absolute;left:883;top:8584;width:1288;height:285" coordorigin="883,8584" coordsize="1288,285" path="m883,8869l2171,8869,2171,8584,883,8584,883,8869xe" filled="true" fillcolor="#fbf9da" stroked="false">
                <v:path arrowok="t"/>
                <v:fill type="solid"/>
              </v:shape>
            </v:group>
            <v:group style="position:absolute;left:2171;top:8584;width:952;height:285" coordorigin="2171,8584" coordsize="952,285">
              <v:shape style="position:absolute;left:2171;top:8584;width:952;height:285" coordorigin="2171,8584" coordsize="952,285" path="m2171,8869l3122,8869,3122,8584,2171,8584,2171,8869xe" filled="true" fillcolor="#fbf9da" stroked="false">
                <v:path arrowok="t"/>
                <v:fill type="solid"/>
              </v:shape>
            </v:group>
            <v:group style="position:absolute;left:901;top:9188;width:1942;height:285" coordorigin="901,9188" coordsize="1942,285">
              <v:shape style="position:absolute;left:901;top:9188;width:1942;height:285" coordorigin="901,9188" coordsize="1942,285" path="m901,9472l2843,9472,2843,9188,901,9188,901,9472xe" filled="true" fillcolor="#fbf9da" stroked="false">
                <v:path arrowok="t"/>
                <v:fill type="solid"/>
              </v:shape>
            </v:group>
            <v:group style="position:absolute;left:2843;top:9188;width:280;height:285" coordorigin="2843,9188" coordsize="280,285">
              <v:shape style="position:absolute;left:2843;top:9188;width:280;height:285" coordorigin="2843,9188" coordsize="280,285" path="m2843,9472l3122,9472,3122,9188,2843,9188,2843,9472xe" filled="true" fillcolor="#fbf9da" stroked="false">
                <v:path arrowok="t"/>
                <v:fill type="solid"/>
              </v:shape>
            </v:group>
            <v:group style="position:absolute;left:901;top:10152;width:1942;height:284" coordorigin="901,10152" coordsize="1942,284">
              <v:shape style="position:absolute;left:901;top:10152;width:1942;height:284" coordorigin="901,10152" coordsize="1942,284" path="m901,10435l2843,10435,2843,10152,901,10152,901,10435xe" filled="true" fillcolor="#fbf9da" stroked="false">
                <v:path arrowok="t"/>
                <v:fill type="solid"/>
              </v:shape>
            </v:group>
            <v:group style="position:absolute;left:2843;top:10152;width:280;height:284" coordorigin="2843,10152" coordsize="280,284">
              <v:shape style="position:absolute;left:2843;top:10152;width:280;height:284" coordorigin="2843,10152" coordsize="280,284" path="m2843,10435l3122,10435,3122,10152,2843,10152,2843,10435xe" filled="true" fillcolor="#fbf9da" stroked="false">
                <v:path arrowok="t"/>
                <v:fill type="solid"/>
              </v:shape>
            </v:group>
            <v:group style="position:absolute;left:907;top:10755;width:2266;height:284" coordorigin="907,10755" coordsize="2266,284">
              <v:shape style="position:absolute;left:907;top:10755;width:2266;height:284" coordorigin="907,10755" coordsize="2266,284" path="m907,11038l3173,11038,3173,10755,907,10755,907,11038xe" filled="true" fillcolor="#fbf9da" stroked="false">
                <v:path arrowok="t"/>
                <v:fill type="solid"/>
              </v:shape>
              <v:shape style="position:absolute;left:905;top:5935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305;top:4653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5290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548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533;width:771;height:10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80;top:8026;width:4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Locality (Локализация)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976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70;top:8607;width:75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Time format (Формат времени)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32;top:8580;width:1301;height:1222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27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z w:val="18"/>
                        </w:rPr>
                        <w:t xml:space="preserve">24 hour (24 часа) </w:t>
                      </w:r>
                      <w:r>
                        <w:rPr>
                          <w:rFonts w:ascii="Arial" w:hAnsi="Arial"/>
                          <w:w w:val="25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24" w:lineRule="exact" w:before="106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655;top:10147;width:1958;height:8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12 Hour (AM/PM) (12 ч. (до полудня или после полудня))</w:t>
                      </w:r>
                      <w:r>
                        <w:rPr>
                          <w:rFonts w:ascii="Arial" w:hAnsi="Arial"/>
                          <w:w w:val="22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2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08" w:lineRule="exact" w:before="0"/>
                        <w:ind w:left="1257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</w:p>
    <w:p>
      <w:pPr>
        <w:pStyle w:val="Heading2"/>
        <w:spacing w:line="240" w:lineRule="auto" w:before="174"/>
        <w:ind w:left="3241" w:right="0"/>
        <w:jc w:val="left"/>
      </w:pPr>
      <w:bookmarkStart w:id="603" w:name="Time display format"/>
      <w:bookmarkEnd w:id="603"/>
      <w:bookmarkStart w:id="604" w:name="_bookmark327"/>
      <w:bookmarkEnd w:id="604"/>
      <w:bookmarkStart w:id="605" w:name="_bookmark328"/>
      <w:bookmarkEnd w:id="605"/>
      <w:r>
        <w:rPr>
          <w:color w:val="8CC63F"/>
          <w:spacing w:val="-5"/>
        </w:rPr>
        <w:t>Формат отображения</w:t>
      </w:r>
      <w:bookmarkStart w:id="606" w:name="_bookmark329"/>
      <w:bookmarkEnd w:id="606"/>
      <w:r>
        <w:rPr>
          <w:color w:val="8CC63F"/>
          <w:spacing w:val="-5"/>
        </w:rPr>
        <w:t xml:space="preserve"> времени</w:t>
      </w:r>
    </w:p>
    <w:p>
      <w:pPr>
        <w:pStyle w:val="BodyText"/>
        <w:spacing w:line="240" w:lineRule="auto" w:before="173"/>
        <w:ind w:left="3241"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570" w:lineRule="auto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Переход к средствам определения локализации.</w:t>
      </w:r>
    </w:p>
    <w:p>
      <w:pPr>
        <w:pStyle w:val="BodyText"/>
        <w:spacing w:line="585" w:lineRule="auto" w:before="100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218" w:lineRule="exact"/>
        <w:ind w:left="3241" w:right="0"/>
        <w:jc w:val="left"/>
      </w:pPr>
      <w:r>
        <w:t>С помощью этой переназначаемой клавиши установить, например, 24-часовой формат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630" w:lineRule="auto" w:before="74"/>
        <w:ind w:left="3241" w:right="2255"/>
        <w:jc w:val="left"/>
      </w:pPr>
      <w:r>
        <w:t xml:space="preserve">С помощью этой переназначаемой клавиши установить, например, 12-часовой формат </w:t>
      </w: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81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5800"/>
          <w:pgMar w:top="1500" w:bottom="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16pt;margin-top:71.029999pt;width:138.15pt;height:683.95pt;mso-position-horizontal-relative:page;mso-position-vertical-relative:page;z-index:33568" coordorigin="883,1421" coordsize="276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4246" coordorigin="913,1426" coordsize="2,4246">
              <v:shape style="position:absolute;left:913;top:1426;width:2;height:4246" coordorigin="913,1426" coordsize="0,4246" path="m913,1426l913,5672e" filled="false" stroked="true" strokeweight=".580pt" strokecolor="#e1e2e0">
                <v:path arrowok="t"/>
              </v:shape>
            </v:group>
            <v:group style="position:absolute;left:913;top:5955;width:2;height:9134" coordorigin="913,5955" coordsize="2,9134">
              <v:shape style="position:absolute;left:913;top:5955;width:2;height:9134" coordorigin="913,5955" coordsize="0,9134" path="m913,5955l913,15088e" filled="false" stroked="true" strokeweight=".580pt" strokecolor="#e1e2e0">
                <v:path arrowok="t"/>
              </v:shape>
            </v:group>
            <v:group style="position:absolute;left:905;top:3625;width:232;height:284" coordorigin="905,3625" coordsize="232,284">
              <v:shape style="position:absolute;left:905;top:3625;width:232;height:284" coordorigin="905,3625" coordsize="232,284" path="m905,3908l1136,3908,1136,3625,905,3625,905,3908xe" filled="true" fillcolor="#000000" stroked="false">
                <v:path arrowok="t"/>
                <v:fill type="solid"/>
              </v:shape>
            </v:group>
            <v:group style="position:absolute;left:1136;top:3625;width:1707;height:284" coordorigin="1136,3625" coordsize="1707,284">
              <v:shape style="position:absolute;left:1136;top:3625;width:1707;height:284" coordorigin="1136,3625" coordsize="1707,284" path="m1136,3908l2843,3908,2843,3625,1136,3625,1136,3908xe" filled="true" fillcolor="#000000" stroked="false">
                <v:path arrowok="t"/>
                <v:fill type="solid"/>
              </v:shape>
            </v:group>
            <v:group style="position:absolute;left:2843;top:3625;width:280;height:284" coordorigin="2843,3625" coordsize="280,284">
              <v:shape style="position:absolute;left:2843;top:3625;width:280;height:284" coordorigin="2843,3625" coordsize="280,284" path="m2843,3908l3122,3908,3122,3625,2843,3625,2843,3908xe" filled="true" fillcolor="#000000" stroked="false">
                <v:path arrowok="t"/>
                <v:fill type="solid"/>
              </v:shape>
            </v:group>
            <v:group style="position:absolute;left:920;top:5068;width:1923;height:284" coordorigin="920,5068" coordsize="1923,284">
              <v:shape style="position:absolute;left:920;top:5068;width:1923;height:284" coordorigin="920,5068" coordsize="1923,284" path="m920,5352l2843,5352,2843,5068,920,5068,920,5352xe" filled="true" fillcolor="#000000" stroked="false">
                <v:path arrowok="t"/>
                <v:fill type="solid"/>
              </v:shape>
            </v:group>
            <v:group style="position:absolute;left:2843;top:5068;width:280;height:284" coordorigin="2843,5068" coordsize="280,284">
              <v:shape style="position:absolute;left:2843;top:5068;width:280;height:284" coordorigin="2843,5068" coordsize="280,284" path="m2843,5352l3122,5352,3122,5068,2843,5068,2843,5352xe" filled="true" fillcolor="#000000" stroked="false">
                <v:path arrowok="t"/>
                <v:fill type="solid"/>
              </v:shape>
            </v:group>
            <v:group style="position:absolute;left:883;top:5672;width:1288;height:284" coordorigin="883,5672" coordsize="1288,284">
              <v:shape style="position:absolute;left:883;top:5672;width:1288;height:284" coordorigin="883,5672" coordsize="1288,284" path="m883,5955l2171,5955,2171,5672,883,5672,883,5955xe" filled="true" fillcolor="#fbf9da" stroked="false">
                <v:path arrowok="t"/>
                <v:fill type="solid"/>
              </v:shape>
            </v:group>
            <v:group style="position:absolute;left:2171;top:5672;width:952;height:284" coordorigin="2171,5672" coordsize="952,284">
              <v:shape style="position:absolute;left:2171;top:5672;width:952;height:284" coordorigin="2171,5672" coordsize="952,284" path="m2171,5955l3122,5955,3122,5672,2171,5672,2171,5955xe" filled="true" fillcolor="#fbf9da" stroked="false">
                <v:path arrowok="t"/>
                <v:fill type="solid"/>
              </v:shape>
            </v:group>
            <v:group style="position:absolute;left:901;top:6274;width:1942;height:285" coordorigin="901,6274" coordsize="1942,285">
              <v:shape style="position:absolute;left:901;top:6274;width:1942;height:285" coordorigin="901,6274" coordsize="1942,285" path="m901,6559l2843,6559,2843,6274,901,6274,901,6559xe" filled="true" fillcolor="#fbf9da" stroked="false">
                <v:path arrowok="t"/>
                <v:fill type="solid"/>
              </v:shape>
            </v:group>
            <v:group style="position:absolute;left:2843;top:6274;width:280;height:285" coordorigin="2843,6274" coordsize="280,285">
              <v:shape style="position:absolute;left:2843;top:6274;width:280;height:285" coordorigin="2843,6274" coordsize="280,285" path="m2843,6559l3122,6559,3122,6274,2843,6274,2843,6559xe" filled="true" fillcolor="#fbf9da" stroked="false">
                <v:path arrowok="t"/>
                <v:fill type="solid"/>
              </v:shape>
            </v:group>
            <v:group style="position:absolute;left:907;top:7695;width:2266;height:284" coordorigin="907,7695" coordsize="2266,284">
              <v:shape style="position:absolute;left:907;top:7695;width:2266;height:284" coordorigin="907,7695" coordsize="2266,284" path="m907,7978l3173,7978,3173,7695,907,7695,907,7978xe" filled="true" fillcolor="#fbf9da" stroked="false">
                <v:path arrowok="t"/>
                <v:fill type="solid"/>
              </v:shape>
              <v:shape style="position:absolute;left:905;top:302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09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63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620;width:771;height:1083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80;top:5114;width:4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Locality (Локализация)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06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170;top:5666;width:2443;height:884" type="#_x0000_t202" filled="false" stroked="false">
                <v:textbox inset="0,0,0,0">
                  <w:txbxContent>
                    <w:p>
                      <w:pPr>
                        <w:tabs>
                          <w:tab w:pos="1691" w:val="left" w:leader="none"/>
                        </w:tabs>
                        <w:spacing w:line="288" w:lineRule="exact" w:before="0"/>
                        <w:ind w:left="1042" w:right="0" w:hanging="1043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position w:val="1"/>
                          <w:sz w:val="18"/>
                        </w:rPr>
                        <w:t>Date format</w:t>
                      </w:r>
                      <w:r>
                        <w:t xml:space="preserve"> (Формат даты)</w:t>
                      </w:r>
                      <w:r>
                        <w:tab/>
                      </w:r>
                      <w:r>
                        <w:rPr>
                          <w:rFonts w:ascii="Arial"/>
                          <w:w w:val="20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68" w:lineRule="exact" w:before="227"/>
                        <w:ind w:left="104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dd.mm.yy (дд.мм.гг. По-английски) </w:t>
                      </w:r>
                      <w:r>
                        <w:rPr>
                          <w:rFonts w:ascii="Arial" w:hAnsi="Arial"/>
                          <w:w w:val="22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69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115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607" w:name="Date display format"/>
      <w:bookmarkEnd w:id="607"/>
      <w:bookmarkStart w:id="608" w:name="_bookmark330"/>
      <w:bookmarkEnd w:id="608"/>
      <w:bookmarkStart w:id="609" w:name="_bookmark331"/>
      <w:bookmarkEnd w:id="609"/>
      <w:r>
        <w:rPr>
          <w:color w:val="8CC63F"/>
          <w:spacing w:val="-1"/>
        </w:rPr>
        <w:t>Формат отображения даты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75" w:lineRule="auto" w:before="74"/>
        <w:ind w:left="3241" w:right="841"/>
        <w:jc w:val="left"/>
      </w:pPr>
      <w:r>
        <w:t xml:space="preserve">Также, можно установить эту настройку </w:t>
      </w:r>
      <w:bookmarkStart w:id="610" w:name="_bookmark332"/>
      <w:bookmarkEnd w:id="610"/>
      <w:r>
        <w:t xml:space="preserve">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Переход к средствам определения локализации.</w:t>
      </w:r>
    </w:p>
    <w:p>
      <w:pPr>
        <w:pStyle w:val="BodyText"/>
        <w:spacing w:line="585" w:lineRule="auto" w:before="100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375" w:lineRule="auto"/>
        <w:ind w:left="3241" w:right="2255"/>
        <w:jc w:val="left"/>
      </w:pPr>
      <w:r>
        <w:t xml:space="preserve">С помощью этой переназначаемой клавиши установить, например, европейский формат. </w:t>
      </w:r>
      <w:r>
        <w:t xml:space="preserve">Опционально предусмотрены такие форматы: 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174" w:lineRule="exact" w:before="0" w:after="0"/>
        <w:ind w:left="3411" w:right="0" w:hanging="170"/>
        <w:jc w:val="left"/>
      </w:pPr>
      <w:r>
        <w:t>гг-мм-дд (по-английски)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ММ/ДД/ГГ (по-немецки)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3241" w:right="0"/>
        <w:jc w:val="left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81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0001pt;margin-top:71.029999pt;width:137.25pt;height:683.95pt;mso-position-horizontal-relative:page;mso-position-vertical-relative:page;z-index:33832" coordorigin="901,1421" coordsize="274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144;width:232;height:284" coordorigin="905,4144" coordsize="232,284">
              <v:shape style="position:absolute;left:905;top:4144;width:232;height:284" coordorigin="905,4144" coordsize="232,284" path="m905,4428l1136,4428,1136,4144,905,4144,905,4428xe" filled="true" fillcolor="#000000" stroked="false">
                <v:path arrowok="t"/>
                <v:fill type="solid"/>
              </v:shape>
            </v:group>
            <v:group style="position:absolute;left:1136;top:4144;width:1707;height:284" coordorigin="1136,4144" coordsize="1707,284">
              <v:shape style="position:absolute;left:1136;top:4144;width:1707;height:284" coordorigin="1136,4144" coordsize="1707,284" path="m1136,4428l2843,4428,2843,4144,1136,4144,1136,4428xe" filled="true" fillcolor="#000000" stroked="false">
                <v:path arrowok="t"/>
                <v:fill type="solid"/>
              </v:shape>
            </v:group>
            <v:group style="position:absolute;left:2843;top:4144;width:280;height:284" coordorigin="2843,4144" coordsize="280,284">
              <v:shape style="position:absolute;left:2843;top:4144;width:280;height:284" coordorigin="2843,4144" coordsize="280,284" path="m2843,4428l3122,4428,3122,4144,2843,4144,2843,4428xe" filled="true" fillcolor="#000000" stroked="false">
                <v:path arrowok="t"/>
                <v:fill type="solid"/>
              </v:shape>
            </v:group>
            <v:group style="position:absolute;left:920;top:5108;width:284;height:284" coordorigin="920,5108" coordsize="284,284">
              <v:shape style="position:absolute;left:920;top:5108;width:284;height:284" coordorigin="920,5108" coordsize="284,284" path="m920,5391l1204,5391,1204,5108,920,5108,920,5391xe" filled="true" fillcolor="#000000" stroked="false">
                <v:path arrowok="t"/>
                <v:fill type="solid"/>
              </v:shape>
            </v:group>
            <v:group style="position:absolute;left:1204;top:5108;width:1640;height:284" coordorigin="1204,5108" coordsize="1640,284">
              <v:shape style="position:absolute;left:1204;top:5108;width:1640;height:284" coordorigin="1204,5108" coordsize="1640,284" path="m1204,5391l2843,5391,2843,5108,1204,5108,1204,5391xe" filled="true" fillcolor="#000000" stroked="false">
                <v:path arrowok="t"/>
                <v:fill type="solid"/>
              </v:shape>
            </v:group>
            <v:group style="position:absolute;left:2843;top:5108;width:280;height:284" coordorigin="2843,5108" coordsize="280,284">
              <v:shape style="position:absolute;left:2843;top:5108;width:280;height:284" coordorigin="2843,5108" coordsize="280,284" path="m2843,5391l3122,5391,3122,5108,2843,5108,2843,5391xe" filled="true" fillcolor="#000000" stroked="false">
                <v:path arrowok="t"/>
                <v:fill type="solid"/>
              </v:shape>
            </v:group>
            <v:group style="position:absolute;left:913;top:5712;width:1108;height:284" coordorigin="913,5712" coordsize="1108,284">
              <v:shape style="position:absolute;left:913;top:5712;width:1108;height:284" coordorigin="913,5712" coordsize="1108,284" path="m913,5995l2021,5995,2021,5712,913,5712,913,5995xe" filled="true" fillcolor="#fbf9da" stroked="false">
                <v:path arrowok="t"/>
                <v:fill type="solid"/>
              </v:shape>
            </v:group>
            <v:group style="position:absolute;left:2021;top:5712;width:822;height:284" coordorigin="2021,5712" coordsize="822,284">
              <v:shape style="position:absolute;left:2021;top:5712;width:822;height:284" coordorigin="2021,5712" coordsize="822,284" path="m2021,5995l2843,5995,2843,5712,2021,5712,2021,5995xe" filled="true" fillcolor="#fbf9da" stroked="false">
                <v:path arrowok="t"/>
                <v:fill type="solid"/>
              </v:shape>
            </v:group>
            <v:group style="position:absolute;left:2843;top:5712;width:280;height:284" coordorigin="2843,5712" coordsize="280,284">
              <v:shape style="position:absolute;left:2843;top:5712;width:280;height:284" coordorigin="2843,5712" coordsize="280,284" path="m2843,5995l3122,5995,3122,5712,2843,5712,2843,5995xe" filled="true" fillcolor="#fbf9da" stroked="false">
                <v:path arrowok="t"/>
                <v:fill type="solid"/>
              </v:shape>
            </v:group>
            <v:group style="position:absolute;left:918;top:6951;width:1925;height:284" coordorigin="918,6951" coordsize="1925,284">
              <v:shape style="position:absolute;left:918;top:6951;width:1925;height:284" coordorigin="918,6951" coordsize="1925,284" path="m918,7234l2843,7234,2843,6951,918,6951,918,7234xe" filled="true" fillcolor="#000000" stroked="false">
                <v:path arrowok="t"/>
                <v:fill type="solid"/>
              </v:shape>
            </v:group>
            <v:group style="position:absolute;left:2843;top:6951;width:280;height:284" coordorigin="2843,6951" coordsize="280,284">
              <v:shape style="position:absolute;left:2843;top:6951;width:280;height:284" coordorigin="2843,6951" coordsize="280,284" path="m2843,7234l3122,7234,3122,6951,2843,6951,2843,7234xe" filled="true" fillcolor="#000000" stroked="false">
                <v:path arrowok="t"/>
                <v:fill type="solid"/>
              </v:shape>
            </v:group>
            <v:group style="position:absolute;left:901;top:7555;width:2222;height:284" coordorigin="901,7555" coordsize="2222,284">
              <v:shape style="position:absolute;left:901;top:7555;width:2222;height:284" coordorigin="901,7555" coordsize="2222,284" path="m901,7838l3122,7838,3122,7555,901,7555,901,7838xe" filled="true" fillcolor="#fbf9da" stroked="false">
                <v:path arrowok="t"/>
                <v:fill type="solid"/>
              </v:shape>
              <v:shape style="position:absolute;left:905;top:354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61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15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140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2;top:5119;width:791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30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>Locality (Локализация)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10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5757;width:48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Country (Страна)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09;top:5707;width:1025;height:1520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20"/>
                          <w:sz w:val="18"/>
                        </w:rPr>
                        <w:t xml:space="preserve">GB (Великобритания)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604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68" w:lineRule="exact" w:before="0"/>
                        <w:ind w:left="36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z w:val="18"/>
                        </w:rPr>
                        <w:t xml:space="preserve">DE (Германия) </w:t>
                      </w:r>
                      <w:r>
                        <w:rPr>
                          <w:rFonts w:ascii="Arial" w:hAnsi="Arial"/>
                          <w:color w:val="FFFFFF"/>
                          <w:w w:val="25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55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611" w:name="Country-specific setting"/>
      <w:bookmarkEnd w:id="611"/>
      <w:bookmarkStart w:id="612" w:name="_bookmark333"/>
      <w:bookmarkEnd w:id="612"/>
      <w:bookmarkStart w:id="613" w:name="_bookmark334"/>
      <w:bookmarkEnd w:id="613"/>
      <w:r>
        <w:rPr>
          <w:color w:val="8CC63F"/>
          <w:spacing w:val="-1"/>
        </w:rPr>
        <w:t>Настройки, специфичные для конкретной</w:t>
      </w:r>
      <w:bookmarkStart w:id="614" w:name="_bookmark335"/>
      <w:bookmarkEnd w:id="614"/>
      <w:r>
        <w:rPr>
          <w:color w:val="8CC63F"/>
          <w:spacing w:val="-1"/>
        </w:rPr>
        <w:t xml:space="preserve"> страны </w:t>
      </w:r>
    </w:p>
    <w:p>
      <w:pPr>
        <w:pStyle w:val="BodyText"/>
        <w:spacing w:line="250" w:lineRule="auto" w:before="189"/>
        <w:ind w:right="187"/>
        <w:jc w:val="left"/>
      </w:pPr>
      <w:r>
        <w:t xml:space="preserve">Следует адаптировать настройки телефона к специфичным для страны условиям (напр. параметрам передачи сигнала).  </w:t>
      </w:r>
    </w:p>
    <w:p>
      <w:pPr>
        <w:pStyle w:val="BodyText"/>
        <w:spacing w:line="375" w:lineRule="auto" w:before="163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630" w:lineRule="auto"/>
        <w:ind w:right="1620"/>
        <w:jc w:val="left"/>
      </w:pPr>
      <w:r>
        <w:t xml:space="preserve">Открыть с помощью переназначаемой клавиши. </w:t>
      </w:r>
      <w:r>
        <w:t xml:space="preserve">Отображён текущий язык </w:t>
      </w:r>
      <w:r>
        <w:t>Открыть с помощью переназначаемой клавиши.</w:t>
      </w:r>
    </w:p>
    <w:p>
      <w:pPr>
        <w:pStyle w:val="BodyText"/>
        <w:spacing w:line="240" w:lineRule="auto" w:before="100"/>
        <w:ind w:right="0"/>
        <w:jc w:val="left"/>
      </w:pPr>
      <w:r>
        <w:t>Выбрать язык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right="3659"/>
        <w:jc w:val="left"/>
      </w:pPr>
      <w:r>
        <w:t xml:space="preserve">Подтвердить переключение переназначаемой клавишей. </w:t>
      </w:r>
      <w:r>
        <w:t>Сохранить настройки с помощью переназначаемой клавиши.</w:t>
      </w:r>
    </w:p>
    <w:p>
      <w:pPr>
        <w:pStyle w:val="Heading5"/>
        <w:spacing w:line="240" w:lineRule="auto" w:before="16"/>
        <w:ind w:right="0"/>
        <w:jc w:val="left"/>
      </w:pPr>
      <w:bookmarkStart w:id="615" w:name="You may choose from the following countr"/>
      <w:bookmarkEnd w:id="615"/>
      <w:r>
        <w:rPr>
          <w:color w:val="8CC63F"/>
          <w:spacing w:val="-9"/>
        </w:rPr>
        <w:t>Следует выбрать одну из следующих стран: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32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1053"/>
        <w:gridCol w:w="2613"/>
        <w:gridCol w:w="480"/>
      </w:tblGrid>
      <w:tr>
        <w:trPr>
          <w:trHeight w:val="32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1. </w:t>
            </w:r>
            <w:r>
              <w:rPr>
                <w:rFonts w:ascii="Arial"/>
                <w:spacing w:val="-1"/>
                <w:sz w:val="20"/>
              </w:rPr>
              <w:t xml:space="preserve">Аргентина </w:t>
            </w:r>
            <w:r>
              <w:tab/>
            </w:r>
            <w:r>
              <w:rPr>
                <w:rFonts w:ascii="Arial"/>
                <w:spacing w:val="-1"/>
                <w:sz w:val="20"/>
              </w:rPr>
              <w:t>AR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20.Люксембург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LU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2. </w:t>
            </w:r>
            <w:r>
              <w:rPr>
                <w:rFonts w:ascii="Arial"/>
                <w:sz w:val="20"/>
              </w:rPr>
              <w:t>Австралия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9"/>
                <w:sz w:val="20"/>
              </w:rPr>
              <w:t>AT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21.Мексика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MX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3. </w:t>
            </w:r>
            <w:r>
              <w:rPr>
                <w:rFonts w:ascii="Arial"/>
                <w:spacing w:val="-1"/>
                <w:sz w:val="20"/>
              </w:rPr>
              <w:t>Австрия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AU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22.Нидерланды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NL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4. </w:t>
            </w:r>
            <w:r>
              <w:rPr>
                <w:rFonts w:ascii="Arial"/>
                <w:sz w:val="20"/>
              </w:rPr>
              <w:t>Бельгия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BE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23.Новая Зеландия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NZ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5. </w:t>
            </w:r>
            <w:r>
              <w:rPr>
                <w:rFonts w:ascii="Arial"/>
                <w:spacing w:val="-1"/>
                <w:sz w:val="20"/>
              </w:rPr>
              <w:t>Бразилия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24.Норвегия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6. </w:t>
            </w:r>
            <w:r>
              <w:rPr>
                <w:rFonts w:ascii="Arial"/>
                <w:spacing w:val="-1"/>
                <w:sz w:val="20"/>
              </w:rPr>
              <w:t>Канада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25.Польша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PL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7. </w:t>
            </w:r>
            <w:r>
              <w:rPr>
                <w:rFonts w:ascii="Arial"/>
                <w:spacing w:val="-1"/>
                <w:sz w:val="20"/>
              </w:rPr>
              <w:t>Китай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CN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26.Португалия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PT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8. </w:t>
            </w:r>
            <w:r>
              <w:rPr>
                <w:rFonts w:ascii="Arial"/>
                <w:sz w:val="20"/>
              </w:rPr>
              <w:t>Чили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CL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27.Российская Федерация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RU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9. </w:t>
            </w:r>
            <w:r>
              <w:rPr>
                <w:rFonts w:ascii="Arial"/>
                <w:spacing w:val="-1"/>
                <w:sz w:val="20"/>
              </w:rPr>
              <w:t>Хорватия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28.Сингапур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SG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10.Чешская республика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CZ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29.Словакия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SK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sz w:val="20"/>
              </w:rPr>
              <w:t xml:space="preserve">11. </w:t>
            </w:r>
            <w:r>
              <w:rPr>
                <w:rFonts w:ascii="Arial"/>
                <w:spacing w:val="-6"/>
                <w:sz w:val="20"/>
              </w:rPr>
              <w:t>Дания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DK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30.Южная Африка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ZA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12.Финляндия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31.Испания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ES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13.Франция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32.Швеция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14.Германия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33.Швейцария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15.Венгрия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HU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34.Таиланд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16.Индия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35.Турция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TR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17.Ирландия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IE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36.Объединённое Королевство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GB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24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18.Италия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IT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37.Соединённые Штаты Америки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US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20" w:hRule="exact"/>
        </w:trPr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19.Япония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JP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38.Вьетнам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VN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24" w:lineRule="exact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spacing w:before="45"/>
        <w:ind w:left="0" w:right="12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group xmlns:v="urn:schemas-microsoft-com:vml" style="position:absolute;margin-left:44.759998pt;margin-top:71.029999pt;width:137.550pt;height:683.95pt;mso-position-horizontal-relative:page;mso-position-vertical-relative:page;z-index:34216" coordorigin="895,1421" coordsize="2751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118;width:232;height:284" coordorigin="905,6118" coordsize="232,284">
              <v:shape style="position:absolute;left:905;top:6118;width:232;height:284" coordorigin="905,6118" coordsize="232,284" path="m905,6402l1136,6402,1136,6118,905,6118,905,6402xe" filled="true" fillcolor="#000000" stroked="false">
                <v:path arrowok="t"/>
                <v:fill type="solid"/>
              </v:shape>
            </v:group>
            <v:group style="position:absolute;left:1136;top:6118;width:1707;height:284" coordorigin="1136,6118" coordsize="1707,284">
              <v:shape style="position:absolute;left:1136;top:6118;width:1707;height:284" coordorigin="1136,6118" coordsize="1707,284" path="m1136,6402l2843,6402,2843,6118,1136,6118,1136,6402xe" filled="true" fillcolor="#000000" stroked="false">
                <v:path arrowok="t"/>
                <v:fill type="solid"/>
              </v:shape>
            </v:group>
            <v:group style="position:absolute;left:2843;top:6118;width:280;height:284" coordorigin="2843,6118" coordsize="280,284">
              <v:shape style="position:absolute;left:2843;top:6118;width:280;height:284" coordorigin="2843,6118" coordsize="280,284" path="m2843,6402l3122,6402,3122,6118,2843,6118,2843,6402xe" filled="true" fillcolor="#000000" stroked="false">
                <v:path arrowok="t"/>
                <v:fill type="solid"/>
              </v:shape>
            </v:group>
            <v:group style="position:absolute;left:907;top:7081;width:285;height:285" coordorigin="907,7081" coordsize="285,285">
              <v:shape style="position:absolute;left:907;top:7081;width:285;height:285" coordorigin="907,7081" coordsize="285,285" path="m907,7365l1192,7365,1192,7081,907,7081,907,7365xe" filled="true" fillcolor="#fbf9da" stroked="false">
                <v:path arrowok="t"/>
                <v:fill type="solid"/>
              </v:shape>
            </v:group>
            <v:group style="position:absolute;left:1192;top:7081;width:1701;height:285" coordorigin="1192,7081" coordsize="1701,285">
              <v:shape style="position:absolute;left:1192;top:7081;width:1701;height:285" coordorigin="1192,7081" coordsize="1701,285" path="m1192,7365l2892,7365,2892,7081,1192,7081,1192,7365xe" filled="true" fillcolor="#fbf9da" stroked="false">
                <v:path arrowok="t"/>
                <v:fill type="solid"/>
              </v:shape>
            </v:group>
            <v:group style="position:absolute;left:2892;top:7081;width:281;height:285" coordorigin="2892,7081" coordsize="281,285">
              <v:shape style="position:absolute;left:2892;top:7081;width:281;height:285" coordorigin="2892,7081" coordsize="281,285" path="m2892,7365l3173,7365,3173,7081,2892,7081,2892,7365xe" filled="true" fillcolor="#fbf9da" stroked="false">
                <v:path arrowok="t"/>
                <v:fill type="solid"/>
              </v:shape>
            </v:group>
            <v:group style="position:absolute;left:895;top:7684;width:1997;height:285" coordorigin="895,7684" coordsize="1997,285">
              <v:shape style="position:absolute;left:895;top:7684;width:1997;height:285" coordorigin="895,7684" coordsize="1997,285" path="m895,7969l2892,7969,2892,7684,895,7684,895,7969xe" filled="true" fillcolor="#fbf9da" stroked="false">
                <v:path arrowok="t"/>
                <v:fill type="solid"/>
              </v:shape>
            </v:group>
            <v:group style="position:absolute;left:2892;top:7684;width:281;height:285" coordorigin="2892,7684" coordsize="281,285">
              <v:shape style="position:absolute;left:2892;top:7684;width:281;height:285" coordorigin="2892,7684" coordsize="281,285" path="m2892,7969l3173,7969,3173,7684,2892,7684,2892,7969xe" filled="true" fillcolor="#fbf9da" stroked="false">
                <v:path arrowok="t"/>
                <v:fill type="solid"/>
              </v:shape>
            </v:group>
            <v:group style="position:absolute;left:898;top:8288;width:1734;height:285" coordorigin="898,8288" coordsize="1734,285">
              <v:shape style="position:absolute;left:898;top:8288;width:1734;height:285" coordorigin="898,8288" coordsize="1734,285" path="m898,8572l2632,8572,2632,8288,898,8288,898,8572xe" filled="true" fillcolor="#000000" stroked="false">
                <v:path arrowok="t"/>
                <v:fill type="solid"/>
              </v:shape>
            </v:group>
            <v:group style="position:absolute;left:2632;top:8288;width:542;height:285" coordorigin="2632,8288" coordsize="542,285">
              <v:shape style="position:absolute;left:2632;top:8288;width:542;height:285" coordorigin="2632,8288" coordsize="542,285" path="m2632,8572l3173,8572,3173,8288,2632,8288,2632,8572xe" filled="true" fillcolor="#000000" stroked="false">
                <v:path arrowok="t"/>
                <v:fill type="solid"/>
              </v:shape>
            </v:group>
            <v:group style="position:absolute;left:907;top:8892;width:2266;height:284" coordorigin="907,8892" coordsize="2266,284">
              <v:shape style="position:absolute;left:907;top:8892;width:2266;height:284" coordorigin="907,8892" coordsize="2266,284" path="m907,9175l3173,9175,3173,8892,907,8892,907,9175xe" filled="true" fillcolor="#fbf9da" stroked="false">
                <v:path arrowok="t"/>
                <v:fill type="solid"/>
              </v:shape>
              <v:shape style="position:absolute;left:905;top:5515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305;top:3292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4870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128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113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7105;width:704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07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3;top:7730;width:76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Screensaver (Скринсейвер)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68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8333;width:50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Enabled (Активирован)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8284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88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rPr>
          <w:rFonts w:ascii="Arial"/>
          <w:sz w:val="24"/>
        </w:rPr>
        <w:t>117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616" w:name="Screensaver"/>
      <w:bookmarkEnd w:id="616"/>
      <w:bookmarkStart w:id="617" w:name="_bookmark336"/>
      <w:bookmarkEnd w:id="617"/>
      <w:bookmarkStart w:id="618" w:name="_bookmark337"/>
      <w:bookmarkEnd w:id="618"/>
      <w:bookmarkStart w:id="619" w:name="_bookmark338"/>
      <w:bookmarkEnd w:id="619"/>
      <w:r>
        <w:rPr>
          <w:color w:val="8CC63F"/>
          <w:spacing w:val="-1"/>
        </w:rPr>
        <w:t>Screensaver (Скринсейвер)</w:t>
      </w:r>
    </w:p>
    <w:p>
      <w:pPr>
        <w:pStyle w:val="BodyText"/>
        <w:spacing w:line="240" w:lineRule="auto" w:before="189"/>
        <w:ind w:left="3241" w:right="0"/>
        <w:jc w:val="left"/>
      </w:pPr>
      <w:r>
        <w:t xml:space="preserve">Следует активировать скринсейвер для тех промежутков времени, когда телефон неактивен.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69"/>
        <w:jc w:val="both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34240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Администратор может установить время от двух до восьми часов, в зависимости от того, как долго телефон должен быть неактивен, перед тем, как подсветка экрана полностью деактивируется.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2"/>
        <w:ind w:left="3241"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left="3241" w:right="0"/>
        <w:jc w:val="left"/>
      </w:pPr>
      <w:bookmarkStart w:id="620" w:name="Activating the screensaver"/>
      <w:bookmarkEnd w:id="620"/>
      <w:bookmarkStart w:id="621" w:name="_bookmark339"/>
      <w:bookmarkEnd w:id="621"/>
      <w:r>
        <w:rPr>
          <w:color w:val="8CC63F"/>
        </w:rPr>
        <w:t>Активация скринсейвера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68" w:lineRule="auto"/>
        <w:ind w:left="3241" w:right="841"/>
        <w:jc w:val="left"/>
      </w:pPr>
      <w:r>
        <w:t xml:space="preserve">На экране скринсейвера отображаются текущие дата и время. 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89"/>
        <w:ind w:left="3241" w:right="4665"/>
        <w:jc w:val="left"/>
      </w:pPr>
      <w:r>
        <w:t xml:space="preserve">Открыть с помощью переназначаемой клавиши.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10"/>
        <w:ind w:left="3241" w:right="0"/>
        <w:jc w:val="left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34552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364;width:232;height:284" coordorigin="905,6364" coordsize="232,284">
              <v:shape style="position:absolute;left:905;top:6364;width:232;height:284" coordorigin="905,6364" coordsize="232,284" path="m905,6648l1136,6648,1136,6364,905,6364,905,6648xe" filled="true" fillcolor="#000000" stroked="false">
                <v:path arrowok="t"/>
                <v:fill type="solid"/>
              </v:shape>
            </v:group>
            <v:group style="position:absolute;left:1136;top:6364;width:1707;height:284" coordorigin="1136,6364" coordsize="1707,284">
              <v:shape style="position:absolute;left:1136;top:6364;width:1707;height:284" coordorigin="1136,6364" coordsize="1707,284" path="m1136,6648l2843,6648,2843,6364,1136,6364,1136,6648xe" filled="true" fillcolor="#000000" stroked="false">
                <v:path arrowok="t"/>
                <v:fill type="solid"/>
              </v:shape>
            </v:group>
            <v:group style="position:absolute;left:2843;top:6364;width:280;height:284" coordorigin="2843,6364" coordsize="280,284">
              <v:shape style="position:absolute;left:2843;top:6364;width:280;height:284" coordorigin="2843,6364" coordsize="280,284" path="m2843,6648l3122,6648,3122,6364,2843,6364,2843,6648xe" filled="true" fillcolor="#000000" stroked="false">
                <v:path arrowok="t"/>
                <v:fill type="solid"/>
              </v:shape>
            </v:group>
            <v:group style="position:absolute;left:907;top:7328;width:285;height:284" coordorigin="907,7328" coordsize="285,284">
              <v:shape style="position:absolute;left:907;top:7328;width:285;height:284" coordorigin="907,7328" coordsize="285,284" path="m907,7611l1192,7611,1192,7328,907,7328,907,7611xe" filled="true" fillcolor="#fbf9da" stroked="false">
                <v:path arrowok="t"/>
                <v:fill type="solid"/>
              </v:shape>
            </v:group>
            <v:group style="position:absolute;left:1192;top:7328;width:1701;height:284" coordorigin="1192,7328" coordsize="1701,284">
              <v:shape style="position:absolute;left:1192;top:7328;width:1701;height:284" coordorigin="1192,7328" coordsize="1701,284" path="m1192,7611l2892,7611,2892,7328,1192,7328,1192,7611xe" filled="true" fillcolor="#fbf9da" stroked="false">
                <v:path arrowok="t"/>
                <v:fill type="solid"/>
              </v:shape>
            </v:group>
            <v:group style="position:absolute;left:2892;top:7328;width:281;height:284" coordorigin="2892,7328" coordsize="281,284">
              <v:shape style="position:absolute;left:2892;top:7328;width:281;height:284" coordorigin="2892,7328" coordsize="281,284" path="m2892,7611l3173,7611,3173,7328,2892,7328,2892,7611xe" filled="true" fillcolor="#fbf9da" stroked="false">
                <v:path arrowok="t"/>
                <v:fill type="solid"/>
              </v:shape>
            </v:group>
            <v:group style="position:absolute;left:900;top:7932;width:1992;height:284" coordorigin="900,7932" coordsize="1992,284">
              <v:shape style="position:absolute;left:900;top:7932;width:1992;height:284" coordorigin="900,7932" coordsize="1992,284" path="m900,8215l2892,8215,2892,7932,900,7932,900,8215xe" filled="true" fillcolor="#fbf9da" stroked="false">
                <v:path arrowok="t"/>
                <v:fill type="solid"/>
              </v:shape>
            </v:group>
            <v:group style="position:absolute;left:2892;top:7932;width:281;height:284" coordorigin="2892,7932" coordsize="281,284">
              <v:shape style="position:absolute;left:2892;top:7932;width:281;height:284" coordorigin="2892,7932" coordsize="281,284" path="m2892,8215l3173,8215,3173,7932,2892,7932,2892,8215xe" filled="true" fillcolor="#fbf9da" stroked="false">
                <v:path arrowok="t"/>
                <v:fill type="solid"/>
              </v:shape>
            </v:group>
            <v:group style="position:absolute;left:918;top:8535;width:1430;height:284" coordorigin="918,8535" coordsize="1430,284">
              <v:shape style="position:absolute;left:918;top:8535;width:1430;height:284" coordorigin="918,8535" coordsize="1430,284" path="m918,8818l2347,8818,2347,8535,918,8535,918,8818xe" filled="true" fillcolor="#fbf9da" stroked="false">
                <v:path arrowok="t"/>
                <v:fill type="solid"/>
              </v:shape>
            </v:group>
            <v:group style="position:absolute;left:2347;top:8535;width:496;height:284" coordorigin="2347,8535" coordsize="496,284">
              <v:shape style="position:absolute;left:2347;top:8535;width:496;height:284" coordorigin="2347,8535" coordsize="496,284" path="m2347,8818l2843,8818,2843,8535,2347,8535,2347,8818xe" filled="true" fillcolor="#fbf9da" stroked="false">
                <v:path arrowok="t"/>
                <v:fill type="solid"/>
              </v:shape>
            </v:group>
            <v:group style="position:absolute;left:2843;top:8535;width:280;height:284" coordorigin="2843,8535" coordsize="280,284">
              <v:shape style="position:absolute;left:2843;top:8535;width:280;height:284" coordorigin="2843,8535" coordsize="280,284" path="m2843,8818l3122,8818,3122,8535,2843,8535,2843,8818xe" filled="true" fillcolor="#fbf9da" stroked="false">
                <v:path arrowok="t"/>
                <v:fill type="solid"/>
              </v:shape>
            </v:group>
            <v:group style="position:absolute;left:918;top:9619;width:1925;height:284" coordorigin="918,9619" coordsize="1925,284">
              <v:shape style="position:absolute;left:918;top:9619;width:1925;height:284" coordorigin="918,9619" coordsize="1925,284" path="m918,9902l2843,9902,2843,9619,918,9619,918,9902xe" filled="true" fillcolor="#000000" stroked="false">
                <v:path arrowok="t"/>
                <v:fill type="solid"/>
              </v:shape>
            </v:group>
            <v:group style="position:absolute;left:2843;top:9619;width:280;height:284" coordorigin="2843,9619" coordsize="280,284">
              <v:shape style="position:absolute;left:2843;top:9619;width:280;height:284" coordorigin="2843,9619" coordsize="280,284" path="m2843,9902l3122,9902,3122,9619,2843,9619,2843,9902xe" filled="true" fillcolor="#000000" stroked="false">
                <v:path arrowok="t"/>
                <v:fill type="solid"/>
              </v:shape>
            </v:group>
            <v:group style="position:absolute;left:901;top:10222;width:2222;height:284" coordorigin="901,10222" coordsize="2222,284">
              <v:shape style="position:absolute;left:901;top:10222;width:2222;height:284" coordorigin="901,10222" coordsize="2222,284" path="m901,10506l3122,10506,3122,10222,901,10222,901,10506xe" filled="true" fillcolor="#fbf9da" stroked="false">
                <v:path arrowok="t"/>
                <v:fill type="solid"/>
              </v:shape>
              <v:shape style="position:absolute;left:905;top:576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483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37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36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7351;width:70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32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7977;width:76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Screensaver (Скринсейвер)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92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5;top:8580;width:97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Idle time (mins) (продолжительность неактивности в минутах)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56;top:8531;width:978;height:1364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w w:val="120"/>
                          <w:sz w:val="16"/>
                        </w:rPr>
                        <w:t xml:space="preserve">20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25"/>
                        <w:ind w:left="558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w w:val="105"/>
                          <w:sz w:val="18"/>
                        </w:rPr>
                        <w:t xml:space="preserve">30 </w:t>
                      </w:r>
                      <w:r>
                        <w:rPr>
                          <w:rFonts w:ascii="Arial" w:hAnsi="Arial"/>
                          <w:color w:val="FFFFFF"/>
                          <w:w w:val="25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0218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622" w:name="Automatic screensaver activation"/>
      <w:bookmarkEnd w:id="622"/>
      <w:bookmarkStart w:id="623" w:name="_bookmark340"/>
      <w:bookmarkEnd w:id="623"/>
      <w:r>
        <w:rPr>
          <w:color w:val="8CC63F"/>
          <w:spacing w:val="-1"/>
        </w:rPr>
        <w:t xml:space="preserve">Автоматическая активация </w:t>
      </w:r>
      <w:bookmarkStart w:id="624" w:name="_bookmark341"/>
      <w:bookmarkEnd w:id="624"/>
      <w:r>
        <w:rPr>
          <w:color w:val="8CC63F"/>
          <w:spacing w:val="-1"/>
        </w:rPr>
        <w:t>скринсейвера</w:t>
      </w:r>
    </w:p>
    <w:p>
      <w:pPr>
        <w:pStyle w:val="BodyText"/>
        <w:spacing w:line="250" w:lineRule="auto" w:before="172"/>
        <w:ind w:right="187"/>
        <w:jc w:val="left"/>
      </w:pPr>
      <w:r>
        <w:t xml:space="preserve">Следует установить, как долго программа OpenScape CP 400 должна быть неактивна до того, как </w:t>
      </w:r>
      <w:bookmarkStart w:id="625" w:name="_bookmark342"/>
      <w:bookmarkEnd w:id="625"/>
      <w:r>
        <w:t>скринсейвер автоматически активируется.</w:t>
      </w:r>
    </w:p>
    <w:p>
      <w:pPr>
        <w:pStyle w:val="BodyText"/>
        <w:spacing w:line="240" w:lineRule="auto" w:before="120"/>
        <w:ind w:right="0"/>
        <w:jc w:val="left"/>
      </w:pPr>
      <w:r>
        <w:t xml:space="preserve">Следует выбрать одну из следующих настроек: </w:t>
      </w:r>
    </w:p>
    <w:p>
      <w:pPr>
        <w:pStyle w:val="BodyText"/>
        <w:numPr>
          <w:ilvl w:val="0"/>
          <w:numId w:val="23"/>
        </w:numPr>
        <w:tabs>
          <w:tab w:pos="3447" w:val="left" w:leader="none"/>
        </w:tabs>
        <w:spacing w:line="240" w:lineRule="auto" w:before="70" w:after="0"/>
        <w:ind w:left="3446" w:right="0" w:hanging="225"/>
        <w:jc w:val="left"/>
      </w:pPr>
      <w:r>
        <w:t>0 мин. (Деактивировация настройки)</w:t>
      </w:r>
    </w:p>
    <w:p>
      <w:pPr>
        <w:pStyle w:val="BodyText"/>
        <w:numPr>
          <w:ilvl w:val="0"/>
          <w:numId w:val="23"/>
        </w:numPr>
        <w:tabs>
          <w:tab w:pos="3447" w:val="left" w:leader="none"/>
        </w:tabs>
        <w:spacing w:line="240" w:lineRule="auto" w:before="10" w:after="0"/>
        <w:ind w:left="3446" w:right="0" w:hanging="225"/>
        <w:jc w:val="left"/>
      </w:pPr>
      <w:r>
        <w:t>1 мин. (по умолчанию)</w:t>
      </w:r>
    </w:p>
    <w:p>
      <w:pPr>
        <w:pStyle w:val="BodyText"/>
        <w:numPr>
          <w:ilvl w:val="0"/>
          <w:numId w:val="23"/>
        </w:numPr>
        <w:tabs>
          <w:tab w:pos="3447" w:val="left" w:leader="none"/>
        </w:tabs>
        <w:spacing w:line="240" w:lineRule="auto" w:before="10" w:after="0"/>
        <w:ind w:left="3446" w:right="0" w:hanging="225"/>
        <w:jc w:val="left"/>
      </w:pPr>
      <w:r>
        <w:t>5 мин.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10 мин.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20 мин.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30 мин.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60 мин.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120 мин.</w:t>
      </w:r>
    </w:p>
    <w:p>
      <w:pPr>
        <w:pStyle w:val="BodyText"/>
        <w:spacing w:line="375" w:lineRule="auto" w:before="124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510" w:lineRule="auto"/>
        <w:ind w:right="4316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 xml:space="preserve">. </w:t>
      </w:r>
      <w:r>
        <w:t>Выбрать новую продолжительность из списка.</w:t>
      </w:r>
    </w:p>
    <w:p>
      <w:pPr>
        <w:pStyle w:val="BodyText"/>
        <w:spacing w:line="630" w:lineRule="auto" w:before="66"/>
        <w:ind w:right="2742"/>
        <w:jc w:val="left"/>
      </w:pPr>
      <w:r>
        <w:t xml:space="preserve">Подтвердить её переназначаемой клавишей.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81"/>
        <w:ind w:left="3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34960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974;width:232;height:285" coordorigin="905,3974" coordsize="232,285">
              <v:shape style="position:absolute;left:905;top:3974;width:232;height:285" coordorigin="905,3974" coordsize="232,285" path="m905,4258l1136,4258,1136,3974,905,3974,905,4258xe" filled="true" fillcolor="#000000" stroked="false">
                <v:path arrowok="t"/>
                <v:fill type="solid"/>
              </v:shape>
            </v:group>
            <v:group style="position:absolute;left:1136;top:3974;width:1707;height:285" coordorigin="1136,3974" coordsize="1707,285">
              <v:shape style="position:absolute;left:1136;top:3974;width:1707;height:285" coordorigin="1136,3974" coordsize="1707,285" path="m1136,4258l2843,4258,2843,3974,1136,3974,1136,4258xe" filled="true" fillcolor="#000000" stroked="false">
                <v:path arrowok="t"/>
                <v:fill type="solid"/>
              </v:shape>
            </v:group>
            <v:group style="position:absolute;left:2843;top:3974;width:280;height:285" coordorigin="2843,3974" coordsize="280,285">
              <v:shape style="position:absolute;left:2843;top:3974;width:280;height:285" coordorigin="2843,3974" coordsize="280,285" path="m2843,4258l3122,4258,3122,3974,2843,3974,2843,4258xe" filled="true" fillcolor="#000000" stroked="false">
                <v:path arrowok="t"/>
                <v:fill type="solid"/>
              </v:shape>
            </v:group>
            <v:group style="position:absolute;left:907;top:5418;width:285;height:285" coordorigin="907,5418" coordsize="285,285">
              <v:shape style="position:absolute;left:907;top:5418;width:285;height:285" coordorigin="907,5418" coordsize="285,285" path="m907,5702l1192,5702,1192,5418,907,5418,907,5702xe" filled="true" fillcolor="#fbf9da" stroked="false">
                <v:path arrowok="t"/>
                <v:fill type="solid"/>
              </v:shape>
            </v:group>
            <v:group style="position:absolute;left:1192;top:5418;width:1701;height:285" coordorigin="1192,5418" coordsize="1701,285">
              <v:shape style="position:absolute;left:1192;top:5418;width:1701;height:285" coordorigin="1192,5418" coordsize="1701,285" path="m1192,5702l2892,5702,2892,5418,1192,5418,1192,5702xe" filled="true" fillcolor="#fbf9da" stroked="false">
                <v:path arrowok="t"/>
                <v:fill type="solid"/>
              </v:shape>
            </v:group>
            <v:group style="position:absolute;left:2892;top:5418;width:281;height:285" coordorigin="2892,5418" coordsize="281,285">
              <v:shape style="position:absolute;left:2892;top:5418;width:281;height:285" coordorigin="2892,5418" coordsize="281,285" path="m2892,5702l3173,5702,3173,5418,2892,5418,2892,5702xe" filled="true" fillcolor="#fbf9da" stroked="false">
                <v:path arrowok="t"/>
                <v:fill type="solid"/>
              </v:shape>
            </v:group>
            <v:group style="position:absolute;left:907;top:6021;width:285;height:284" coordorigin="907,6021" coordsize="285,284">
              <v:shape style="position:absolute;left:907;top:6021;width:285;height:284" coordorigin="907,6021" coordsize="285,284" path="m907,6304l1192,6304,1192,6021,907,6021,907,6304xe" filled="true" fillcolor="#fbf9da" stroked="false">
                <v:path arrowok="t"/>
                <v:fill type="solid"/>
              </v:shape>
            </v:group>
            <v:group style="position:absolute;left:1192;top:6021;width:1701;height:284" coordorigin="1192,6021" coordsize="1701,284">
              <v:shape style="position:absolute;left:1192;top:6021;width:1701;height:284" coordorigin="1192,6021" coordsize="1701,284" path="m1192,6304l2892,6304,2892,6021,1192,6021,1192,6304xe" filled="true" fillcolor="#fbf9da" stroked="false">
                <v:path arrowok="t"/>
                <v:fill type="solid"/>
              </v:shape>
            </v:group>
            <v:group style="position:absolute;left:2892;top:6021;width:281;height:284" coordorigin="2892,6021" coordsize="281,284">
              <v:shape style="position:absolute;left:2892;top:6021;width:281;height:284" coordorigin="2892,6021" coordsize="281,284" path="m2892,6304l3173,6304,3173,6021,2892,6021,2892,6304xe" filled="true" fillcolor="#fbf9da" stroked="false">
                <v:path arrowok="t"/>
                <v:fill type="solid"/>
              </v:shape>
            </v:group>
            <v:group style="position:absolute;left:900;top:6625;width:1992;height:284" coordorigin="900,6625" coordsize="1992,284">
              <v:shape style="position:absolute;left:900;top:6625;width:1992;height:284" coordorigin="900,6625" coordsize="1992,284" path="m900,6908l2892,6908,2892,6625,900,6625,900,6908xe" filled="true" fillcolor="#fbf9da" stroked="false">
                <v:path arrowok="t"/>
                <v:fill type="solid"/>
              </v:shape>
            </v:group>
            <v:group style="position:absolute;left:2892;top:6625;width:281;height:284" coordorigin="2892,6625" coordsize="281,284">
              <v:shape style="position:absolute;left:2892;top:6625;width:281;height:284" coordorigin="2892,6625" coordsize="281,284" path="m2892,6908l3173,6908,3173,6625,2892,6625,2892,6908xe" filled="true" fillcolor="#fbf9da" stroked="false">
                <v:path arrowok="t"/>
                <v:fill type="solid"/>
              </v:shape>
            </v:group>
            <v:group style="position:absolute;left:918;top:7228;width:1430;height:284" coordorigin="918,7228" coordsize="1430,284">
              <v:shape style="position:absolute;left:918;top:7228;width:1430;height:284" coordorigin="918,7228" coordsize="1430,284" path="m918,7512l2347,7512,2347,7228,918,7228,918,7512xe" filled="true" fillcolor="#fbf9da" stroked="false">
                <v:path arrowok="t"/>
                <v:fill type="solid"/>
              </v:shape>
            </v:group>
            <v:group style="position:absolute;left:2347;top:7228;width:776;height:284" coordorigin="2347,7228" coordsize="776,284">
              <v:shape style="position:absolute;left:2347;top:7228;width:776;height:284" coordorigin="2347,7228" coordsize="776,284" path="m2347,7512l3122,7512,3122,7228,2347,7228,2347,7512xe" filled="true" fillcolor="#fbf9da" stroked="false">
                <v:path arrowok="t"/>
                <v:fill type="solid"/>
              </v:shape>
            </v:group>
            <v:group style="position:absolute;left:918;top:8312;width:1925;height:284" coordorigin="918,8312" coordsize="1925,284">
              <v:shape style="position:absolute;left:918;top:8312;width:1925;height:284" coordorigin="918,8312" coordsize="1925,284" path="m918,8595l2843,8595,2843,8312,918,8312,918,8595xe" filled="true" fillcolor="#000000" stroked="false">
                <v:path arrowok="t"/>
                <v:fill type="solid"/>
              </v:shape>
            </v:group>
            <v:group style="position:absolute;left:2843;top:8312;width:280;height:284" coordorigin="2843,8312" coordsize="280,284">
              <v:shape style="position:absolute;left:2843;top:8312;width:280;height:284" coordorigin="2843,8312" coordsize="280,284" path="m2843,8595l3122,8595,3122,8312,2843,8312,2843,8595xe" filled="true" fillcolor="#000000" stroked="false">
                <v:path arrowok="t"/>
                <v:fill type="solid"/>
              </v:shape>
            </v:group>
            <v:group style="position:absolute;left:905;top:13575;width:232;height:285" coordorigin="905,13575" coordsize="232,285">
              <v:shape style="position:absolute;left:905;top:13575;width:232;height:285" coordorigin="905,13575" coordsize="232,285" path="m905,13860l1136,13860,1136,13575,905,13575,905,13860xe" filled="true" fillcolor="#000000" stroked="false">
                <v:path arrowok="t"/>
                <v:fill type="solid"/>
              </v:shape>
            </v:group>
            <v:group style="position:absolute;left:1136;top:13575;width:1707;height:285" coordorigin="1136,13575" coordsize="1707,285">
              <v:shape style="position:absolute;left:1136;top:13575;width:1707;height:285" coordorigin="1136,13575" coordsize="1707,285" path="m1136,13860l2843,13860,2843,13575,1136,13575,1136,13860xe" filled="true" fillcolor="#000000" stroked="false">
                <v:path arrowok="t"/>
                <v:fill type="solid"/>
              </v:shape>
            </v:group>
            <v:group style="position:absolute;left:2843;top:13575;width:280;height:285" coordorigin="2843,13575" coordsize="280,285">
              <v:shape style="position:absolute;left:2843;top:13575;width:280;height:285" coordorigin="2843,13575" coordsize="280,285" path="m2843,13860l3122,13860,3122,13575,2843,13575,2843,13860xe" filled="true" fillcolor="#000000" stroked="false">
                <v:path arrowok="t"/>
                <v:fill type="solid"/>
              </v:shape>
              <v:shape style="position:absolute;left:905;top:3370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12972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726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98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970;width:771;height:10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440;width:70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41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6044;width:990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1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Idle screen (Экран неактивного режима)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01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6670;width:7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Screen type (Тип экрана)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62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5;top:7224;width:2639;height:1364" type="#_x0000_t202" filled="false" stroked="false">
                <v:textbox inset="0,0,0,0">
                  <w:txbxContent>
                    <w:p>
                      <w:pPr>
                        <w:tabs>
                          <w:tab w:pos="1867" w:val="left" w:leader="none"/>
                        </w:tabs>
                        <w:spacing w:line="2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Time screen</w:t>
                      </w:r>
                      <w:r>
                        <w:t xml:space="preserve"> (Экран определения продолжительности режима неактивности)</w:t>
                      </w:r>
                      <w:r>
                        <w:tab/>
                      </w:r>
                      <w:r>
                        <w:rPr>
                          <w:rFonts w:ascii="Arial"/>
                          <w:w w:val="200"/>
                          <w:position w:val="1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before="124"/>
                        <w:ind w:left="156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50"/>
                          <w:sz w:val="28"/>
                        </w:rPr>
                        <w:t xml:space="preserve">€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w w:val="250"/>
                          <w:sz w:val="28"/>
                        </w:rPr>
                        <w:t>μ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69" w:lineRule="exact" w:before="0"/>
                        <w:ind w:left="100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Menu screen </w:t>
                      </w:r>
                      <w:r>
                        <w:t xml:space="preserve">(Экран меню) </w:t>
                      </w:r>
                      <w:r>
                        <w:rPr>
                          <w:rFonts w:ascii="Arial" w:hAnsi="Arial"/>
                          <w:color w:val="FFFFFF"/>
                          <w:w w:val="22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12328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3586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3571;width:771;height:1084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119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right="0"/>
        <w:jc w:val="left"/>
      </w:pPr>
      <w:bookmarkStart w:id="626" w:name="Return to main menu after timeout"/>
      <w:bookmarkEnd w:id="626"/>
      <w:bookmarkStart w:id="627" w:name="_bookmark343"/>
      <w:bookmarkEnd w:id="627"/>
      <w:r>
        <w:rPr>
          <w:color w:val="8CC63F"/>
          <w:spacing w:val="-1"/>
        </w:rPr>
        <w:t>Возвращение в главное меню после задержки</w:t>
      </w:r>
    </w:p>
    <w:p>
      <w:pPr>
        <w:pStyle w:val="BodyText"/>
        <w:spacing w:line="250" w:lineRule="auto" w:before="163"/>
        <w:ind w:right="167"/>
        <w:jc w:val="both"/>
      </w:pPr>
      <w:r>
        <w:t xml:space="preserve">Можно выбрать между скринсейвером и экраном меню, на которое переключится телефон после того, как завершится период неактивности.  </w:t>
      </w:r>
      <w:r>
        <w:t xml:space="preserve">Продолжительность этого периода будет та же, что и в случае применения скринсейвера </w:t>
      </w:r>
      <w:r>
        <w:fldChar w:fldCharType="begin"/>
      </w:r>
      <w:r>
        <w:instrText xml:space="preserve">HYPERLINK  \l"_bookmark340"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118).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70" w:lineRule="auto"/>
        <w:ind w:right="2563"/>
        <w:jc w:val="left"/>
      </w:pPr>
      <w:r>
        <w:t xml:space="preserve">При необходимости нажать клавишу открытия главного меню. </w:t>
      </w:r>
      <w:r>
        <w:t>Открыть с помощью переназначаемой клавиши.</w:t>
      </w:r>
    </w:p>
    <w:p>
      <w:pPr>
        <w:pStyle w:val="BodyText"/>
        <w:spacing w:line="240" w:lineRule="auto" w:before="64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right="3321"/>
        <w:jc w:val="left"/>
      </w:pPr>
      <w:r>
        <w:t xml:space="preserve">Ввести и подтвердить пользовательский пароль. </w:t>
      </w:r>
      <w:r>
        <w:t>Выбрать опцию «Phone» (Телефон).</w:t>
      </w:r>
    </w:p>
    <w:p>
      <w:pPr>
        <w:pStyle w:val="BodyText"/>
        <w:spacing w:line="630" w:lineRule="auto" w:before="99"/>
        <w:ind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1" w:lineRule="exact"/>
        <w:ind w:right="0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Выбрать в списке экран меню.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t>Подтвердить выбор экрана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</w:pPr>
      <w:bookmarkStart w:id="628" w:name="Setting the landing screen"/>
      <w:bookmarkEnd w:id="628"/>
      <w:bookmarkStart w:id="629" w:name="_bookmark344"/>
      <w:bookmarkEnd w:id="629"/>
      <w:r>
        <w:rPr>
          <w:color w:val="8CC63F"/>
          <w:spacing w:val="-1"/>
        </w:rPr>
        <w:t>Настройки начального экрана</w:t>
      </w:r>
    </w:p>
    <w:p>
      <w:pPr>
        <w:pStyle w:val="BodyText"/>
        <w:spacing w:line="240" w:lineRule="auto" w:before="182"/>
        <w:ind w:right="0"/>
        <w:jc w:val="left"/>
      </w:pPr>
      <w:r>
        <w:t xml:space="preserve">Начальный экран будет представлен в следующих ситуациях. 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запуск устройства завершён (в том числе запуск после обновления или перезагрузки),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пользователь вернулся на начальный экран многократным нажатием клавиши «back»,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 xml:space="preserve">устройство активизировано после слайдшоу или режима экономии электроэнергии, 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375" w:lineRule="auto" w:before="10" w:after="0"/>
        <w:ind w:left="3221" w:right="763" w:firstLine="0"/>
        <w:jc w:val="left"/>
      </w:pPr>
      <w:r>
        <w:t xml:space="preserve">завершён разговор, ведущийся по локальному подключению (или пользователь начал разговор при снятой трубке, а теперь продолжает звонок, повесив её). Доступны три начальных экрана на выбор. 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174" w:lineRule="exact" w:before="0" w:after="0"/>
        <w:ind w:left="3391" w:right="0" w:hanging="170"/>
        <w:jc w:val="left"/>
      </w:pPr>
      <w:r>
        <w:t>Conversations (Диалоги)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Team (Команда абонентов)</w:t>
      </w:r>
    </w:p>
    <w:p>
      <w:pPr>
        <w:pStyle w:val="BodyText"/>
        <w:numPr>
          <w:ilvl w:val="0"/>
          <w:numId w:val="23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Main menu (Основное меню)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570" w:lineRule="auto"/>
        <w:ind w:right="2563"/>
        <w:jc w:val="left"/>
      </w:pPr>
      <w:r>
        <w:t xml:space="preserve">При необходимости нажать клавишу открытия главного меню. </w:t>
      </w:r>
      <w:r>
        <w:t>Открыть с помощью переназначаемой клавиши.</w:t>
      </w:r>
    </w:p>
    <w:p>
      <w:pPr>
        <w:pStyle w:val="BodyText"/>
        <w:spacing w:line="240" w:lineRule="auto" w:before="64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right="3321"/>
        <w:jc w:val="left"/>
      </w:pPr>
      <w:r>
        <w:t xml:space="preserve">Ввести и подтвердить пользовательский пароль. </w:t>
      </w:r>
      <w:r>
        <w:t>Выбрать опцию «Phone» (Телефон).</w:t>
      </w:r>
    </w:p>
    <w:p>
      <w:pPr>
        <w:spacing w:line="127" w:lineRule="exact" w:before="0"/>
        <w:ind w:left="3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127" w:lineRule="exact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35224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7;top:1611;width:285;height:284" coordorigin="907,1611" coordsize="285,284">
              <v:shape style="position:absolute;left:907;top:1611;width:285;height:284" coordorigin="907,1611" coordsize="285,284" path="m907,1894l1192,1894,1192,1611,907,1611,907,1894xe" filled="true" fillcolor="#fbf9da" stroked="false">
                <v:path arrowok="t"/>
                <v:fill type="solid"/>
              </v:shape>
            </v:group>
            <v:group style="position:absolute;left:1192;top:1611;width:1701;height:284" coordorigin="1192,1611" coordsize="1701,284">
              <v:shape style="position:absolute;left:1192;top:1611;width:1701;height:284" coordorigin="1192,1611" coordsize="1701,284" path="m1192,1894l2892,1894,2892,1611,1192,1611,1192,1894xe" filled="true" fillcolor="#fbf9da" stroked="false">
                <v:path arrowok="t"/>
                <v:fill type="solid"/>
              </v:shape>
            </v:group>
            <v:group style="position:absolute;left:2892;top:1611;width:281;height:284" coordorigin="2892,1611" coordsize="281,284">
              <v:shape style="position:absolute;left:2892;top:1611;width:281;height:284" coordorigin="2892,1611" coordsize="281,284" path="m2892,1894l3173,1894,3173,1611,2892,1611,2892,1894xe" filled="true" fillcolor="#fbf9da" stroked="false">
                <v:path arrowok="t"/>
                <v:fill type="solid"/>
              </v:shape>
            </v:group>
            <v:group style="position:absolute;left:907;top:2215;width:285;height:284" coordorigin="907,2215" coordsize="285,284">
              <v:shape style="position:absolute;left:907;top:2215;width:285;height:284" coordorigin="907,2215" coordsize="285,284" path="m907,2498l1192,2498,1192,2215,907,2215,907,2498xe" filled="true" fillcolor="#fbf9da" stroked="false">
                <v:path arrowok="t"/>
                <v:fill type="solid"/>
              </v:shape>
            </v:group>
            <v:group style="position:absolute;left:1192;top:2215;width:1701;height:284" coordorigin="1192,2215" coordsize="1701,284">
              <v:shape style="position:absolute;left:1192;top:2215;width:1701;height:284" coordorigin="1192,2215" coordsize="1701,284" path="m1192,2498l2892,2498,2892,2215,1192,2215,1192,2498xe" filled="true" fillcolor="#fbf9da" stroked="false">
                <v:path arrowok="t"/>
                <v:fill type="solid"/>
              </v:shape>
            </v:group>
            <v:group style="position:absolute;left:2892;top:2215;width:281;height:284" coordorigin="2892,2215" coordsize="281,284">
              <v:shape style="position:absolute;left:2892;top:2215;width:281;height:284" coordorigin="2892,2215" coordsize="281,284" path="m2892,2498l3173,2498,3173,2215,2892,2215,2892,2498xe" filled="true" fillcolor="#fbf9da" stroked="false">
                <v:path arrowok="t"/>
                <v:fill type="solid"/>
              </v:shape>
            </v:group>
            <v:group style="position:absolute;left:900;top:2818;width:1992;height:284" coordorigin="900,2818" coordsize="1992,284">
              <v:shape style="position:absolute;left:900;top:2818;width:1992;height:284" coordorigin="900,2818" coordsize="1992,284" path="m900,3102l2892,3102,2892,2818,900,2818,900,3102xe" filled="true" fillcolor="#fbf9da" stroked="false">
                <v:path arrowok="t"/>
                <v:fill type="solid"/>
              </v:shape>
            </v:group>
            <v:group style="position:absolute;left:2892;top:2818;width:281;height:284" coordorigin="2892,2818" coordsize="281,284">
              <v:shape style="position:absolute;left:2892;top:2818;width:281;height:284" coordorigin="2892,2818" coordsize="281,284" path="m2892,3102l3173,3102,3173,2818,2892,2818,2892,3102xe" filled="true" fillcolor="#fbf9da" stroked="false">
                <v:path arrowok="t"/>
                <v:fill type="solid"/>
              </v:shape>
            </v:group>
            <v:group style="position:absolute;left:918;top:4178;width:1925;height:284" coordorigin="918,4178" coordsize="1925,284">
              <v:shape style="position:absolute;left:918;top:4178;width:1925;height:284" coordorigin="918,4178" coordsize="1925,284" path="m918,4461l2843,4461,2843,4178,918,4178,918,4461xe" filled="true" fillcolor="#000000" stroked="false">
                <v:path arrowok="t"/>
                <v:fill type="solid"/>
              </v:shape>
            </v:group>
            <v:group style="position:absolute;left:2843;top:4178;width:280;height:284" coordorigin="2843,4178" coordsize="280,284">
              <v:shape style="position:absolute;left:2843;top:4178;width:280;height:284" coordorigin="2843,4178" coordsize="280,284" path="m2843,4461l3122,4461,3122,4178,2843,4178,2843,4461xe" filled="true" fillcolor="#000000" stroked="false">
                <v:path arrowok="t"/>
                <v:fill type="solid"/>
              </v:shape>
              <v:shape style="position:absolute;left:960;top:1634;width:70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60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2238;width:1256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0"/>
                          <w:sz w:val="18"/>
                        </w:rPr>
                        <w:t>Landing screen (Начальный экран)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221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2862;width:8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Conversations (Диалоги)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281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9"/>
                          <w:w w:val="265"/>
                          <w:sz w:val="20"/>
                        </w:rPr>
                        <w:t>¥</w:t>
                      </w:r>
                      <w:r>
                        <w:rPr>
                          <w:rFonts w:ascii="Arial" w:hAnsi="Arial"/>
                          <w:spacing w:val="-9"/>
                          <w:w w:val="26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57;top:3533;width:107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50"/>
                          <w:sz w:val="28"/>
                        </w:rPr>
                        <w:t xml:space="preserve">€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w w:val="250"/>
                          <w:sz w:val="28"/>
                        </w:rPr>
                        <w:t>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56;top:4211;width:3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Team (Команда абонентов)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17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7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630" w:lineRule="auto" w:before="74"/>
        <w:ind w:right="4962"/>
        <w:jc w:val="both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570" w:lineRule="auto" w:before="74"/>
        <w:ind w:right="2172"/>
        <w:jc w:val="left"/>
      </w:pPr>
      <w:r>
        <w:t xml:space="preserve">Выбрать тип начальнго экрана в списке.  </w:t>
      </w:r>
      <w:r>
        <w:t>Подтвердить выбор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57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3553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925;width:232;height:284" coordorigin="905,3925" coordsize="232,284">
              <v:shape style="position:absolute;left:905;top:3925;width:232;height:284" coordorigin="905,3925" coordsize="232,284" path="m905,4208l1136,4208,1136,3925,905,3925,905,4208xe" filled="true" fillcolor="#000000" stroked="false">
                <v:path arrowok="t"/>
                <v:fill type="solid"/>
              </v:shape>
            </v:group>
            <v:group style="position:absolute;left:1136;top:3925;width:1707;height:284" coordorigin="1136,3925" coordsize="1707,284">
              <v:shape style="position:absolute;left:1136;top:3925;width:1707;height:284" coordorigin="1136,3925" coordsize="1707,284" path="m1136,4208l2843,4208,2843,3925,1136,3925,1136,4208xe" filled="true" fillcolor="#000000" stroked="false">
                <v:path arrowok="t"/>
                <v:fill type="solid"/>
              </v:shape>
            </v:group>
            <v:group style="position:absolute;left:2843;top:3925;width:280;height:284" coordorigin="2843,3925" coordsize="280,284">
              <v:shape style="position:absolute;left:2843;top:3925;width:280;height:284" coordorigin="2843,3925" coordsize="280,284" path="m2843,4208l3122,4208,3122,3925,2843,3925,2843,4208xe" filled="true" fillcolor="#000000" stroked="false">
                <v:path arrowok="t"/>
                <v:fill type="solid"/>
              </v:shape>
            </v:group>
            <v:group style="position:absolute;left:920;top:4888;width:284;height:284" coordorigin="920,4888" coordsize="284,284">
              <v:shape style="position:absolute;left:920;top:4888;width:284;height:284" coordorigin="920,4888" coordsize="284,284" path="m920,5172l1204,5172,1204,4888,920,4888,920,5172xe" filled="true" fillcolor="#fbf9da" stroked="false">
                <v:path arrowok="t"/>
                <v:fill type="solid"/>
              </v:shape>
            </v:group>
            <v:group style="position:absolute;left:1204;top:4888;width:1640;height:284" coordorigin="1204,4888" coordsize="1640,284">
              <v:shape style="position:absolute;left:1204;top:4888;width:1640;height:284" coordorigin="1204,4888" coordsize="1640,284" path="m1204,5172l2843,5172,2843,4888,1204,4888,1204,5172xe" filled="true" fillcolor="#fbf9da" stroked="false">
                <v:path arrowok="t"/>
                <v:fill type="solid"/>
              </v:shape>
            </v:group>
            <v:group style="position:absolute;left:2843;top:4888;width:280;height:284" coordorigin="2843,4888" coordsize="280,284">
              <v:shape style="position:absolute;left:2843;top:4888;width:280;height:284" coordorigin="2843,4888" coordsize="280,284" path="m2843,5172l3122,5172,3122,4888,2843,4888,2843,5172xe" filled="true" fillcolor="#fbf9da" stroked="false">
                <v:path arrowok="t"/>
                <v:fill type="solid"/>
              </v:shape>
            </v:group>
            <v:group style="position:absolute;left:913;top:5492;width:1930;height:284" coordorigin="913,5492" coordsize="1930,284">
              <v:shape style="position:absolute;left:913;top:5492;width:1930;height:284" coordorigin="913,5492" coordsize="1930,284" path="m913,5775l2843,5775,2843,5492,913,5492,913,5775xe" filled="true" fillcolor="#fbf9da" stroked="false">
                <v:path arrowok="t"/>
                <v:fill type="solid"/>
              </v:shape>
            </v:group>
            <v:group style="position:absolute;left:2843;top:5492;width:280;height:284" coordorigin="2843,5492" coordsize="280,284">
              <v:shape style="position:absolute;left:2843;top:5492;width:280;height:284" coordorigin="2843,5492" coordsize="280,284" path="m2843,5775l3122,5775,3122,5492,2843,5492,2843,5775xe" filled="true" fillcolor="#fbf9da" stroked="false">
                <v:path arrowok="t"/>
                <v:fill type="solid"/>
              </v:shape>
            </v:group>
            <v:group style="position:absolute;left:905;top:6094;width:1938;height:285" coordorigin="905,6094" coordsize="1938,285">
              <v:shape style="position:absolute;left:905;top:6094;width:1938;height:285" coordorigin="905,6094" coordsize="1938,285" path="m905,6379l2843,6379,2843,6094,905,6094,905,6379xe" filled="true" fillcolor="#fbf9da" stroked="false">
                <v:path arrowok="t"/>
                <v:fill type="solid"/>
              </v:shape>
            </v:group>
            <v:group style="position:absolute;left:2843;top:6094;width:280;height:285" coordorigin="2843,6094" coordsize="280,285">
              <v:shape style="position:absolute;left:2843;top:6094;width:280;height:285" coordorigin="2843,6094" coordsize="280,285" path="m2843,6379l3122,6379,3122,6094,2843,6094,2843,6379xe" filled="true" fillcolor="#fbf9da" stroked="false">
                <v:path arrowok="t"/>
                <v:fill type="solid"/>
              </v:shape>
            </v:group>
            <v:group style="position:absolute;left:1651;top:6698;width:1192;height:285" coordorigin="1651,6698" coordsize="1192,285">
              <v:shape style="position:absolute;left:1651;top:6698;width:1192;height:285" coordorigin="1651,6698" coordsize="1192,285" path="m1651,6982l2843,6982,2843,6698,1651,6698,1651,6982xe" filled="true" fillcolor="#fbf9da" stroked="false">
                <v:path arrowok="t"/>
                <v:fill type="solid"/>
              </v:shape>
            </v:group>
            <v:group style="position:absolute;left:2843;top:6698;width:280;height:285" coordorigin="2843,6698" coordsize="280,285">
              <v:shape style="position:absolute;left:2843;top:6698;width:280;height:285" coordorigin="2843,6698" coordsize="280,285" path="m2843,6982l3122,6982,3122,6698,2843,6698,2843,6982xe" filled="true" fillcolor="#fbf9da" stroked="false">
                <v:path arrowok="t"/>
                <v:fill type="solid"/>
              </v:shape>
            </v:group>
            <v:group style="position:absolute;left:1651;top:7662;width:1192;height:284" coordorigin="1651,7662" coordsize="1192,284">
              <v:shape style="position:absolute;left:1651;top:7662;width:1192;height:284" coordorigin="1651,7662" coordsize="1192,284" path="m1651,7945l2843,7945,2843,7662,1651,7662,1651,7945xe" filled="true" fillcolor="#fbf9da" stroked="false">
                <v:path arrowok="t"/>
                <v:fill type="solid"/>
              </v:shape>
            </v:group>
            <v:group style="position:absolute;left:2843;top:7662;width:280;height:284" coordorigin="2843,7662" coordsize="280,284">
              <v:shape style="position:absolute;left:2843;top:7662;width:280;height:284" coordorigin="2843,7662" coordsize="280,284" path="m2843,7945l3122,7945,3122,7662,2843,7662,2843,7945xe" filled="true" fillcolor="#fbf9da" stroked="false">
                <v:path arrowok="t"/>
                <v:fill type="solid"/>
              </v:shape>
              <v:shape style="position:absolute;left:907;top:9105;width:2266;height:283" type="#_x0000_t75" stroked="false">
                <v:imagedata xmlns:o="urn:schemas-microsoft-com:office:office" r:id="rId153" o:title=""/>
              </v:shape>
            </v:group>
            <v:group style="position:absolute;left:907;top:9709;width:2266;height:284" coordorigin="907,9709" coordsize="2266,284">
              <v:shape style="position:absolute;left:907;top:9709;width:2266;height:284" coordorigin="907,9709" coordsize="2266,284" path="m907,9992l3173,9992,3173,9709,907,9709,907,9992xe" filled="true" fillcolor="#fbf9da" stroked="false">
                <v:path arrowok="t"/>
                <v:fill type="solid"/>
              </v:shape>
              <v:shape style="position:absolute;left:905;top:332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39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93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92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4924;width:694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5"/>
                          <w:position w:val="2"/>
                          <w:sz w:val="16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88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73;top:5536;width:4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Display (Экран)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486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430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6117;width:52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Contrast (Контрастность)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32;top:6090;width:1402;height:3291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227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Increase (Повысить) </w:t>
                      </w:r>
                      <w:r>
                        <w:rPr>
                          <w:rFonts w:ascii="Arial"/>
                          <w:w w:val="205"/>
                          <w:sz w:val="20"/>
                        </w:rPr>
                        <w:t xml:space="preserve">X </w:t>
                      </w:r>
                      <w:r>
                        <w:rPr>
                          <w:rFonts w:ascii="Arial"/>
                          <w:w w:val="21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6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 xml:space="preserve">Decrease </w:t>
                      </w:r>
                      <w:r>
                        <w:rPr>
                          <w:rFonts w:ascii="Arial" w:hAnsi="Arial"/>
                          <w:w w:val="165"/>
                          <w:sz w:val="20"/>
                        </w:rPr>
                        <w:t xml:space="preserve">(Понизить) Œ </w:t>
                      </w:r>
                      <w:r>
                        <w:rPr>
                          <w:rFonts w:ascii="Arial" w:hAnsi="Arial"/>
                          <w:w w:val="16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06"/>
                        <w:ind w:left="0" w:right="1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before="14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0"/>
                          <w:sz w:val="28"/>
                        </w:rPr>
                        <w:t>"</w:t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07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70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630" w:name="Display contrast"/>
      <w:bookmarkEnd w:id="630"/>
      <w:bookmarkStart w:id="631" w:name="_bookmark345"/>
      <w:bookmarkEnd w:id="631"/>
      <w:bookmarkStart w:id="632" w:name="_bookmark346"/>
      <w:bookmarkEnd w:id="632"/>
      <w:r>
        <w:rPr>
          <w:color w:val="8CC63F"/>
          <w:spacing w:val="-1"/>
        </w:rPr>
        <w:t>Контрастность экрана</w:t>
      </w:r>
    </w:p>
    <w:p>
      <w:pPr>
        <w:pStyle w:val="BodyText"/>
        <w:spacing w:line="240" w:lineRule="auto" w:before="189"/>
        <w:ind w:right="0"/>
        <w:jc w:val="left"/>
      </w:pPr>
      <w:r>
        <w:t>Можно настроить контрастность экрана, чтобы она соответствовала внешнему освещению.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75" w:lineRule="auto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85" w:lineRule="auto" w:before="91"/>
        <w:ind w:right="4665"/>
        <w:jc w:val="left"/>
      </w:pPr>
      <w:r>
        <w:t xml:space="preserve">Открыть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218" w:lineRule="exact"/>
        <w:ind w:right="0"/>
        <w:jc w:val="left"/>
      </w:pPr>
      <w:r>
        <w:t>С помощью этой переназначаемой клавиши можно повысить контрастность.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4"/>
        <w:ind w:right="0"/>
        <w:jc w:val="left"/>
      </w:pPr>
      <w:r>
        <w:t>С помощью этой переназначаемой клавиши можно понизить контрастность.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t>Настроить с помощью клавиши-переключателя.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right="3445"/>
        <w:jc w:val="left"/>
      </w:pPr>
      <w:r>
        <w:t xml:space="preserve">Сохранить настройки, нажав переназначаемую клавишу. </w:t>
      </w:r>
      <w:r>
        <w:t>При необходимости, выйти из меню экрана.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2pt;margin-top:71.029999pt;width:137.450pt;height:683.95pt;mso-position-horizontal-relative:page;mso-position-vertical-relative:page;z-index:35800" coordorigin="896,1421" coordsize="2749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194;width:232;height:285" coordorigin="905,6194" coordsize="232,285">
              <v:shape style="position:absolute;left:905;top:6194;width:232;height:285" coordorigin="905,6194" coordsize="232,285" path="m905,6478l1136,6478,1136,6194,905,6194,905,6478xe" filled="true" fillcolor="#000000" stroked="false">
                <v:path arrowok="t"/>
                <v:fill type="solid"/>
              </v:shape>
            </v:group>
            <v:group style="position:absolute;left:1136;top:6194;width:1707;height:285" coordorigin="1136,6194" coordsize="1707,285">
              <v:shape style="position:absolute;left:1136;top:6194;width:1707;height:285" coordorigin="1136,6194" coordsize="1707,285" path="m1136,6478l2843,6478,2843,6194,1136,6194,1136,6478xe" filled="true" fillcolor="#000000" stroked="false">
                <v:path arrowok="t"/>
                <v:fill type="solid"/>
              </v:shape>
            </v:group>
            <v:group style="position:absolute;left:2843;top:6194;width:280;height:285" coordorigin="2843,6194" coordsize="280,285">
              <v:shape style="position:absolute;left:2843;top:6194;width:280;height:285" coordorigin="2843,6194" coordsize="280,285" path="m2843,6478l3122,6478,3122,6194,2843,6194,2843,6478xe" filled="true" fillcolor="#000000" stroked="false">
                <v:path arrowok="t"/>
                <v:fill type="solid"/>
              </v:shape>
            </v:group>
            <v:group style="position:absolute;left:907;top:7158;width:285;height:285" coordorigin="907,7158" coordsize="285,285">
              <v:shape style="position:absolute;left:907;top:7158;width:285;height:285" coordorigin="907,7158" coordsize="285,285" path="m907,7442l1192,7442,1192,7158,907,7158,907,7442xe" filled="true" fillcolor="#fbf9da" stroked="false">
                <v:path arrowok="t"/>
                <v:fill type="solid"/>
              </v:shape>
            </v:group>
            <v:group style="position:absolute;left:1192;top:7158;width:1701;height:285" coordorigin="1192,7158" coordsize="1701,285">
              <v:shape style="position:absolute;left:1192;top:7158;width:1701;height:285" coordorigin="1192,7158" coordsize="1701,285" path="m1192,7442l2892,7442,2892,7158,1192,7158,1192,7442xe" filled="true" fillcolor="#fbf9da" stroked="false">
                <v:path arrowok="t"/>
                <v:fill type="solid"/>
              </v:shape>
            </v:group>
            <v:group style="position:absolute;left:2892;top:7158;width:281;height:285" coordorigin="2892,7158" coordsize="281,285">
              <v:shape style="position:absolute;left:2892;top:7158;width:281;height:285" coordorigin="2892,7158" coordsize="281,285" path="m2892,7442l3173,7442,3173,7158,2892,7158,2892,7442xe" filled="true" fillcolor="#fbf9da" stroked="false">
                <v:path arrowok="t"/>
                <v:fill type="solid"/>
              </v:shape>
            </v:group>
            <v:group style="position:absolute;left:900;top:7761;width:1992;height:284" coordorigin="900,7761" coordsize="1992,284">
              <v:shape style="position:absolute;left:900;top:7761;width:1992;height:284" coordorigin="900,7761" coordsize="1992,284" path="m900,8044l2892,8044,2892,7761,900,7761,900,8044xe" filled="true" fillcolor="#fbf9da" stroked="false">
                <v:path arrowok="t"/>
                <v:fill type="solid"/>
              </v:shape>
            </v:group>
            <v:group style="position:absolute;left:2892;top:7761;width:281;height:284" coordorigin="2892,7761" coordsize="281,284">
              <v:shape style="position:absolute;left:2892;top:7761;width:281;height:284" coordorigin="2892,7761" coordsize="281,284" path="m2892,8044l3173,8044,3173,7761,2892,7761,2892,8044xe" filled="true" fillcolor="#fbf9da" stroked="false">
                <v:path arrowok="t"/>
                <v:fill type="solid"/>
              </v:shape>
            </v:group>
            <v:group style="position:absolute;left:896;top:8365;width:1325;height:284" coordorigin="896,8365" coordsize="1325,284">
              <v:shape style="position:absolute;left:896;top:8365;width:1325;height:284" coordorigin="896,8365" coordsize="1325,284" path="m896,8648l2221,8648,2221,8365,896,8365,896,8648xe" filled="true" fillcolor="#000000" stroked="false">
                <v:path arrowok="t"/>
                <v:fill type="solid"/>
              </v:shape>
            </v:group>
            <v:group style="position:absolute;left:2221;top:8365;width:686;height:284" coordorigin="2221,8365" coordsize="686,284">
              <v:shape style="position:absolute;left:2221;top:8365;width:686;height:284" coordorigin="2221,8365" coordsize="686,284" path="m2221,8648l2906,8648,2906,8365,2221,8365,2221,8648xe" filled="true" fillcolor="#000000" stroked="false">
                <v:path arrowok="t"/>
                <v:fill type="solid"/>
              </v:shape>
            </v:group>
            <v:group style="position:absolute;left:2906;top:8365;width:281;height:284" coordorigin="2906,8365" coordsize="281,284">
              <v:shape style="position:absolute;left:2906;top:8365;width:281;height:284" coordorigin="2906,8365" coordsize="281,284" path="m2906,8648l3187,8648,3187,8365,2906,8365,2906,8648xe" filled="true" fillcolor="#000000" stroked="false">
                <v:path arrowok="t"/>
                <v:fill type="solid"/>
              </v:shape>
            </v:group>
            <v:group style="position:absolute;left:918;top:9448;width:1925;height:284" coordorigin="918,9448" coordsize="1925,284">
              <v:shape style="position:absolute;left:918;top:9448;width:1925;height:284" coordorigin="918,9448" coordsize="1925,284" path="m918,9732l2843,9732,2843,9448,918,9448,918,9732xe" filled="true" fillcolor="#000000" stroked="false">
                <v:path arrowok="t"/>
                <v:fill type="solid"/>
              </v:shape>
            </v:group>
            <v:group style="position:absolute;left:2843;top:9448;width:280;height:284" coordorigin="2843,9448" coordsize="280,284">
              <v:shape style="position:absolute;left:2843;top:9448;width:280;height:284" coordorigin="2843,9448" coordsize="280,284" path="m2843,9732l3122,9732,3122,9448,2843,9448,2843,9732xe" filled="true" fillcolor="#000000" stroked="false">
                <v:path arrowok="t"/>
                <v:fill type="solid"/>
              </v:shape>
            </v:group>
            <v:group style="position:absolute;left:901;top:10052;width:2222;height:284" coordorigin="901,10052" coordsize="2222,284">
              <v:shape style="position:absolute;left:901;top:10052;width:2222;height:284" coordorigin="901,10052" coordsize="2222,284" path="m901,10335l3122,10335,3122,10052,901,10052,901,10335xe" filled="true" fillcolor="#fbf9da" stroked="false">
                <v:path arrowok="t"/>
                <v:fill type="solid"/>
              </v:shape>
              <v:shape style="position:absolute;left:905;top:5592;width:2218;height:284" type="#_x0000_t202" filled="true" fillcolor="#fbf9da" stroked="false">
                <v:textbox inset="0,0,0,0">
                  <w:txbxContent>
                    <w:p>
                      <w:pPr>
                        <w:spacing w:before="13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4662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620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19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7180;width:70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4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Phone (Телефон)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15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7806;width:8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Energy saving (Экономия электроэнергии)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75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3;top:8360;width:2660;height:1967" type="#_x0000_t202" filled="false" stroked="false">
                <v:textbox inset="0,0,0,0">
                  <w:txbxContent>
                    <w:p>
                      <w:pPr>
                        <w:tabs>
                          <w:tab w:pos="1366" w:val="left" w:leader="none"/>
                        </w:tabs>
                        <w:spacing w:line="287" w:lineRule="exact" w:before="0"/>
                        <w:ind w:left="0" w:right="4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Activate after (Активация через):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color w:val="FFFFFF"/>
                          <w:position w:val="1"/>
                          <w:sz w:val="16"/>
                        </w:rPr>
                        <w:t xml:space="preserve">5 minutes (5 мин.) 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215"/>
                          <w:position w:val="1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spacing w:val="-8"/>
                          <w:w w:val="21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before="12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position w:val="1"/>
                          <w:sz w:val="16"/>
                        </w:rPr>
                        <w:t xml:space="preserve">30 minutes (30 мин.) </w:t>
                      </w:r>
                      <w:r>
                        <w:rPr>
                          <w:rFonts w:ascii="Arial" w:hAnsi="Arial"/>
                          <w:color w:val="FFFFFF"/>
                          <w:w w:val="23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3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122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633" w:name="Energy saving mode"/>
      <w:bookmarkEnd w:id="633"/>
      <w:bookmarkStart w:id="634" w:name="_bookmark347"/>
      <w:bookmarkEnd w:id="634"/>
      <w:bookmarkStart w:id="635" w:name="_bookmark348"/>
      <w:bookmarkEnd w:id="635"/>
      <w:r>
        <w:rPr>
          <w:color w:val="8CC63F"/>
          <w:spacing w:val="-1"/>
        </w:rPr>
        <w:t>Режим экономии электроэнергии</w:t>
      </w:r>
    </w:p>
    <w:p>
      <w:pPr>
        <w:pStyle w:val="BodyText"/>
        <w:spacing w:line="250" w:lineRule="auto" w:before="189"/>
        <w:ind w:left="3241" w:right="183"/>
        <w:jc w:val="left"/>
      </w:pPr>
      <w:r>
        <w:t xml:space="preserve">Следует установить, как долго программа OpenScape CP 400 должна бездействовать до того, как </w:t>
      </w:r>
      <w:bookmarkStart w:id="636" w:name="_bookmark349"/>
      <w:bookmarkEnd w:id="636"/>
      <w:r>
        <w:t>фоновая подсветка автоматически выключится.</w:t>
      </w:r>
    </w:p>
    <w:p>
      <w:pPr>
        <w:pStyle w:val="BodyText"/>
        <w:spacing w:line="240" w:lineRule="auto" w:before="120"/>
        <w:ind w:left="3241" w:right="0"/>
        <w:jc w:val="left"/>
      </w:pPr>
      <w:r>
        <w:t>Следует выбрать одну из следующих настроек: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70" w:after="0"/>
        <w:ind w:left="3411" w:right="0" w:hanging="170"/>
        <w:jc w:val="left"/>
      </w:pPr>
      <w:r>
        <w:t>1 мин.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5 мин.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30 мин.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60 мин.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2 ч.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4 ч.</w:t>
      </w:r>
    </w:p>
    <w:p>
      <w:pPr>
        <w:pStyle w:val="BodyText"/>
        <w:numPr>
          <w:ilvl w:val="0"/>
          <w:numId w:val="23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8 ч.</w:t>
      </w:r>
    </w:p>
    <w:p>
      <w:pPr>
        <w:pStyle w:val="BodyText"/>
        <w:spacing w:line="375" w:lineRule="auto" w:before="123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510" w:lineRule="auto"/>
        <w:ind w:left="3241" w:right="4418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 xml:space="preserve">. </w:t>
      </w:r>
      <w:r>
        <w:t>Выбрать новую продолжительность из списка.</w:t>
      </w:r>
    </w:p>
    <w:p>
      <w:pPr>
        <w:pStyle w:val="BodyText"/>
        <w:spacing w:line="630" w:lineRule="auto" w:before="63"/>
        <w:ind w:left="3241" w:right="2939"/>
        <w:jc w:val="left"/>
      </w:pPr>
      <w:r>
        <w:t xml:space="preserve">Подтвердить её переназначаемой клавишей. </w:t>
      </w:r>
      <w:r>
        <w:t>Сохранить настройки с помощью клавиши Softkey.dej.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1"/>
        <w:ind w:left="32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 xml:space="preserve">1.  </w:t>
      </w: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t>123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637" w:name="Setting daylight saving time"/>
      <w:bookmarkEnd w:id="637"/>
      <w:bookmarkStart w:id="638" w:name="_bookmark350"/>
      <w:bookmarkEnd w:id="638"/>
      <w:bookmarkStart w:id="639" w:name="_bookmark351"/>
      <w:bookmarkEnd w:id="639"/>
      <w:r>
        <w:rPr>
          <w:color w:val="8CC63F"/>
          <w:spacing w:val="-1"/>
        </w:rPr>
        <w:t xml:space="preserve">Установка </w:t>
      </w:r>
      <w:bookmarkStart w:id="640" w:name="_bookmark352"/>
      <w:bookmarkEnd w:id="640"/>
      <w:r>
        <w:rPr>
          <w:color w:val="8CC63F"/>
          <w:spacing w:val="-1"/>
        </w:rPr>
        <w:t xml:space="preserve"> перехода на летнее время</w:t>
      </w:r>
    </w:p>
    <w:p>
      <w:pPr>
        <w:pStyle w:val="BodyText"/>
        <w:tabs>
          <w:tab w:pos="3241" w:val="left" w:leader="none"/>
        </w:tabs>
        <w:spacing w:line="240" w:lineRule="auto" w:before="293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spacing w:before="125"/>
        <w:ind w:left="32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t>Необходимые условия:</w:t>
      </w:r>
      <w:r>
        <w:rPr>
          <w:rFonts w:ascii="Arial" w:hAnsi="Arial"/>
          <w:spacing w:val="-1"/>
          <w:sz w:val="20"/>
        </w:rPr>
        <w:t xml:space="preserve"> </w:t>
      </w:r>
      <w:r>
        <w:t>Деактивирован автоматический переход на летнее время</w:t>
      </w:r>
      <w:r>
        <w:fldChar w:fldCharType="begin"/>
      </w:r>
      <w:r>
        <w:instrText xml:space="preserve">HYPERLINK  \l"_bookmark355"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(см. с.</w:t>
      </w:r>
      <w:r>
        <w:rPr>
          <w:rFonts w:ascii="Arial" w:hAnsi="Arial"/>
          <w:spacing w:val="-1"/>
          <w:sz w:val="20"/>
        </w:rPr>
        <w:t xml:space="preserve"> 12</w:t>
      </w:r>
      <w:r>
        <w:fldChar w:fldCharType="end"/>
      </w:r>
      <w:r>
        <w:rPr>
          <w:rFonts w:ascii="Arial" w:hAnsi="Arial"/>
          <w:spacing w:val="-1"/>
          <w:sz w:val="20"/>
        </w:rPr>
        <w:t>4).</w:t>
      </w:r>
    </w:p>
    <w:p>
      <w:pPr>
        <w:pStyle w:val="BodyText"/>
        <w:tabs>
          <w:tab w:pos="3241" w:val="left" w:leader="none"/>
        </w:tabs>
        <w:spacing w:line="240" w:lineRule="auto" w:before="49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spacing w:before="92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xmlns:v="urn:schemas-microsoft-com:vml" style="position:absolute;margin-left:45.240002pt;margin-top:6.392163pt;width:110.9pt;height:14.2pt;mso-position-horizontal-relative:page;mso-position-vertical-relative:paragraph;z-index:35872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rPr>
          <w:rFonts w:ascii="Arial"/>
          <w:w w:val="265"/>
          <w:sz w:val="28"/>
        </w:rP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  <w:tab w:pos="2132" w:val="left" w:leader="none"/>
        </w:tabs>
        <w:spacing w:line="412" w:lineRule="auto" w:before="45"/>
        <w:ind w:left="194" w:right="0" w:firstLine="292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color w:val="FFFFFF"/>
          <w:spacing w:val="-2"/>
          <w:w w:val="85"/>
          <w:sz w:val="18"/>
        </w:rPr>
        <w:t>Date and time</w:t>
      </w:r>
      <w:r>
        <w:t xml:space="preserve"> (Дата и время)</w:t>
      </w:r>
      <w:r>
        <w:tab/>
      </w:r>
      <w:r>
        <w:tab/>
      </w:r>
      <w:r>
        <w:rPr>
          <w:rFonts w:ascii="Arial" w:hAnsi="Arial"/>
          <w:color w:val="FFFFFF"/>
          <w:spacing w:val="-6"/>
          <w:w w:val="300"/>
          <w:position w:val="1"/>
          <w:sz w:val="20"/>
        </w:rPr>
        <w:t>-</w:t>
      </w:r>
      <w:r>
        <w:rPr>
          <w:rFonts w:ascii="Arial" w:hAnsi="Arial"/>
          <w:spacing w:val="-10"/>
          <w:w w:val="300"/>
          <w:position w:val="-3"/>
          <w:sz w:val="28"/>
        </w:rPr>
        <w:t xml:space="preserve">_ </w:t>
      </w:r>
      <w:r>
        <w:rPr>
          <w:rFonts w:ascii="Arial Unicode MS" w:hAnsi="Arial Unicode MS"/>
          <w:spacing w:val="-2"/>
          <w:w w:val="80"/>
          <w:sz w:val="18"/>
        </w:rPr>
        <w:t>Daylight saving (Переход на летнее время)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  <w:r>
        <w:rPr>
          <w:rFonts w:ascii="Arial" w:hAnsi="Arial"/>
          <w:spacing w:val="5"/>
          <w:w w:val="215"/>
          <w:sz w:val="18"/>
        </w:rPr>
        <w:t>Q</w:t>
      </w:r>
      <w:r>
        <w:rPr>
          <w:rFonts w:ascii="Arial" w:hAnsi="Arial"/>
          <w:spacing w:val="4"/>
          <w:w w:val="215"/>
          <w:position w:val="-6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 w:before="181"/>
        <w:ind w:right="39"/>
        <w:jc w:val="right"/>
      </w:pPr>
      <w:r>
        <w:rPr/>
        <w:pict>
          <v:shape xmlns:v="urn:schemas-microsoft-com:vml" style="position:absolute;margin-left:45.240002pt;margin-top:10.842132pt;width:110.9pt;height:14.2pt;mso-position-horizontal-relative:page;mso-position-vertical-relative:paragraph;z-index:35896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630" w:lineRule="auto" w:before="74"/>
        <w:ind w:left="145" w:right="4304"/>
        <w:jc w:val="left"/>
      </w:pPr>
      <w:r>
        <w:br w:type="column"/>
      </w:r>
      <w:r>
        <w:t xml:space="preserve">Открыть с помощью переназначаемой клавиши.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10"/>
        <w:ind w:left="145" w:right="0"/>
        <w:jc w:val="left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50" w:lineRule="auto"/>
        <w:ind w:left="145" w:right="0"/>
        <w:jc w:val="left"/>
      </w:pPr>
      <w:bookmarkStart w:id="641" w:name="Setting the difference between daylight "/>
      <w:bookmarkEnd w:id="641"/>
      <w:bookmarkStart w:id="642" w:name="_bookmark353"/>
      <w:bookmarkEnd w:id="642"/>
      <w:bookmarkStart w:id="643" w:name="_bookmark354"/>
      <w:bookmarkEnd w:id="643"/>
      <w:r>
        <w:rPr>
          <w:color w:val="8CC63F"/>
          <w:spacing w:val="-1"/>
        </w:rPr>
        <w:t>Установка разницы между между летним и зимним временем.</w:t>
      </w:r>
    </w:p>
    <w:p>
      <w:pPr>
        <w:spacing w:before="167"/>
        <w:ind w:left="1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t>Необходимые условия: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1"/>
          <w:sz w:val="20"/>
        </w:rPr>
        <w:t>Активирован переход на летнее время.</w:t>
      </w:r>
    </w:p>
    <w:p>
      <w:pPr>
        <w:pStyle w:val="BodyText"/>
        <w:spacing w:line="542" w:lineRule="auto" w:before="130"/>
        <w:ind w:left="145" w:right="1812"/>
        <w:jc w:val="left"/>
      </w:pPr>
      <w:r>
        <w:t xml:space="preserve">Ввести разницу между летним и зимним временем.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221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2132" w:val="left" w:leader="none"/>
        </w:tabs>
        <w:spacing w:before="45"/>
        <w:ind w:left="48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color w:val="FFFFFF"/>
          <w:spacing w:val="-2"/>
          <w:w w:val="85"/>
          <w:sz w:val="18"/>
        </w:rPr>
        <w:t>Date and time</w:t>
      </w:r>
      <w:r>
        <w:t xml:space="preserve"> (Дата и время)</w:t>
      </w:r>
      <w:r>
        <w:tab/>
      </w:r>
      <w:r>
        <w:rPr>
          <w:rFonts w:ascii="Arial"/>
          <w:color w:val="FFFFFF"/>
          <w:spacing w:val="-6"/>
          <w:w w:val="300"/>
          <w:position w:val="1"/>
          <w:sz w:val="20"/>
        </w:rPr>
        <w:t>-</w:t>
      </w:r>
      <w:r>
        <w:rPr>
          <w:rFonts w:ascii="Arial"/>
          <w:spacing w:val="-10"/>
          <w:w w:val="300"/>
          <w:position w:val="-3"/>
          <w:sz w:val="28"/>
        </w:rPr>
        <w:t>_</w:t>
      </w:r>
    </w:p>
    <w:p>
      <w:pPr>
        <w:tabs>
          <w:tab w:pos="1875" w:val="left" w:leader="none"/>
        </w:tabs>
        <w:spacing w:before="227"/>
        <w:ind w:left="19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spacing w:val="-2"/>
          <w:w w:val="80"/>
          <w:sz w:val="18"/>
        </w:rPr>
        <w:t>Difference (mins) Разница (в минутах)</w:t>
      </w:r>
      <w:r>
        <w:tab/>
      </w:r>
      <w:r>
        <w:rPr>
          <w:rFonts w:ascii="Arial Unicode MS"/>
          <w:position w:val="1"/>
          <w:sz w:val="18"/>
        </w:rPr>
        <w:t xml:space="preserve">60 </w:t>
      </w:r>
      <w:r>
        <w:rPr>
          <w:rFonts w:ascii="Arial"/>
          <w:w w:val="200"/>
          <w:position w:val="1"/>
          <w:sz w:val="20"/>
        </w:rPr>
        <w:t xml:space="preserve">K </w:t>
      </w:r>
      <w:r>
        <w:rPr>
          <w:rFonts w:ascii="Arial"/>
          <w:w w:val="245"/>
          <w:position w:val="-3"/>
          <w:sz w:val="28"/>
        </w:rPr>
        <w:t>_</w:t>
      </w:r>
    </w:p>
    <w:p>
      <w:pPr>
        <w:tabs>
          <w:tab w:pos="2132" w:val="left" w:leader="none"/>
        </w:tabs>
        <w:spacing w:before="233"/>
        <w:ind w:left="1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w w:val="155"/>
          <w:sz w:val="22"/>
        </w:rPr>
        <w:t xml:space="preserve">© </w:t>
      </w:r>
      <w:r>
        <w:rPr>
          <w:rFonts w:ascii="Arial Unicode MS" w:hAnsi="Arial Unicode MS"/>
          <w:spacing w:val="-2"/>
          <w:w w:val="105"/>
          <w:position w:val="-1"/>
          <w:sz w:val="18"/>
        </w:rPr>
        <w:t>60</w:t>
      </w:r>
      <w:r>
        <w:tab/>
      </w:r>
      <w:r>
        <w:rPr>
          <w:rFonts w:ascii="Arial" w:hAnsi="Arial"/>
          <w:spacing w:val="5"/>
          <w:w w:val="215"/>
          <w:sz w:val="18"/>
        </w:rPr>
        <w:t>Q</w:t>
      </w:r>
      <w:r>
        <w:rPr>
          <w:rFonts w:ascii="Arial" w:hAnsi="Arial"/>
          <w:spacing w:val="4"/>
          <w:w w:val="215"/>
          <w:position w:val="-6"/>
          <w:sz w:val="28"/>
        </w:rPr>
        <w:t>_</w:t>
      </w:r>
    </w:p>
    <w:p>
      <w:pPr>
        <w:pStyle w:val="BodyText"/>
        <w:spacing w:line="585" w:lineRule="auto" w:before="74"/>
        <w:ind w:left="142" w:right="4819"/>
        <w:jc w:val="left"/>
      </w:pPr>
      <w:r>
        <w:br w:type="column"/>
      </w:r>
      <w:r>
        <w:t xml:space="preserve">Открыть с помощью переназначаемой клавиши. </w:t>
      </w: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>.</w:t>
      </w:r>
    </w:p>
    <w:p>
      <w:pPr>
        <w:pStyle w:val="BodyText"/>
        <w:spacing w:line="219" w:lineRule="exact"/>
        <w:ind w:left="142" w:right="0"/>
        <w:jc w:val="left"/>
      </w:pPr>
      <w:r>
        <w:t>Поле ввода открыто.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19" w:lineRule="exact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5"/>
            <w:col w:w="7242"/>
          </w:cols>
        </w:sectPr>
      </w:pPr>
    </w:p>
    <w:p>
      <w:pPr>
        <w:pStyle w:val="BodyText"/>
        <w:tabs>
          <w:tab w:pos="3241" w:val="left" w:leader="none"/>
        </w:tabs>
        <w:spacing w:line="245" w:lineRule="auto" w:before="74"/>
        <w:ind w:left="3241" w:right="183" w:hanging="630"/>
        <w:jc w:val="left"/>
      </w:pPr>
      <w:r>
        <w:rPr/>
        <w:pict>
          <v:group xmlns:v="urn:schemas-microsoft-com:vml" style="position:absolute;margin-left:44.700001pt;margin-top:71.029999pt;width:137.6pt;height:683.95pt;mso-position-horizontal-relative:page;mso-position-vertical-relative:page;z-index:-451408" coordorigin="894,1421" coordsize="2752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978;width:232;height:284" coordorigin="905,3978" coordsize="232,284">
              <v:shape style="position:absolute;left:905;top:3978;width:232;height:284" coordorigin="905,3978" coordsize="232,284" path="m905,4261l1136,4261,1136,3978,905,3978,905,4261xe" filled="true" fillcolor="#000000" stroked="false">
                <v:path arrowok="t"/>
                <v:fill type="solid"/>
              </v:shape>
            </v:group>
            <v:group style="position:absolute;left:1136;top:3978;width:1707;height:284" coordorigin="1136,3978" coordsize="1707,284">
              <v:shape style="position:absolute;left:1136;top:3978;width:1707;height:284" coordorigin="1136,3978" coordsize="1707,284" path="m1136,4261l2843,4261,2843,3978,1136,3978,1136,4261xe" filled="true" fillcolor="#000000" stroked="false">
                <v:path arrowok="t"/>
                <v:fill type="solid"/>
              </v:shape>
            </v:group>
            <v:group style="position:absolute;left:2843;top:3978;width:280;height:284" coordorigin="2843,3978" coordsize="280,284">
              <v:shape style="position:absolute;left:2843;top:3978;width:280;height:284" coordorigin="2843,3978" coordsize="280,284" path="m2843,4261l3122,4261,3122,3978,2843,3978,2843,4261xe" filled="true" fillcolor="#000000" stroked="false">
                <v:path arrowok="t"/>
                <v:fill type="solid"/>
              </v:shape>
            </v:group>
            <v:group style="position:absolute;left:907;top:4941;width:1985;height:284" coordorigin="907,4941" coordsize="1985,284">
              <v:shape style="position:absolute;left:907;top:4941;width:1985;height:284" coordorigin="907,4941" coordsize="1985,284" path="m907,5224l2892,5224,2892,4941,907,4941,907,5224xe" filled="true" fillcolor="#000000" stroked="false">
                <v:path arrowok="t"/>
                <v:fill type="solid"/>
              </v:shape>
            </v:group>
            <v:group style="position:absolute;left:2892;top:4941;width:281;height:284" coordorigin="2892,4941" coordsize="281,284">
              <v:shape style="position:absolute;left:2892;top:4941;width:281;height:284" coordorigin="2892,4941" coordsize="281,284" path="m2892,5224l3173,5224,3173,4941,2892,4941,2892,5224xe" filled="true" fillcolor="#000000" stroked="false">
                <v:path arrowok="t"/>
                <v:fill type="solid"/>
              </v:shape>
            </v:group>
            <v:group style="position:absolute;left:898;top:5545;width:1734;height:284" coordorigin="898,5545" coordsize="1734,284">
              <v:shape style="position:absolute;left:898;top:5545;width:1734;height:284" coordorigin="898,5545" coordsize="1734,284" path="m898,5828l2632,5828,2632,5545,898,5545,898,5828xe" filled="true" fillcolor="#fbf9da" stroked="false">
                <v:path arrowok="t"/>
                <v:fill type="solid"/>
              </v:shape>
            </v:group>
            <v:group style="position:absolute;left:2632;top:5545;width:542;height:284" coordorigin="2632,5545" coordsize="542,284">
              <v:shape style="position:absolute;left:2632;top:5545;width:542;height:284" coordorigin="2632,5545" coordsize="542,284" path="m2632,5828l3173,5828,3173,5545,2632,5545,2632,5828xe" filled="true" fillcolor="#fbf9da" stroked="false">
                <v:path arrowok="t"/>
                <v:fill type="solid"/>
              </v:shape>
            </v:group>
            <v:group style="position:absolute;left:907;top:6148;width:2266;height:284" coordorigin="907,6148" coordsize="2266,284">
              <v:shape style="position:absolute;left:907;top:6148;width:2266;height:284" coordorigin="907,6148" coordsize="2266,284" path="m907,6432l3173,6432,3173,6148,907,6148,907,6432xe" filled="true" fillcolor="#fbf9da" stroked="false">
                <v:path arrowok="t"/>
                <v:fill type="solid"/>
              </v:shape>
            </v:group>
            <v:group style="position:absolute;left:905;top:9092;width:232;height:284" coordorigin="905,9092" coordsize="232,284">
              <v:shape style="position:absolute;left:905;top:9092;width:232;height:284" coordorigin="905,9092" coordsize="232,284" path="m905,9375l1136,9375,1136,9092,905,9092,905,9375xe" filled="true" fillcolor="#000000" stroked="false">
                <v:path arrowok="t"/>
                <v:fill type="solid"/>
              </v:shape>
            </v:group>
            <v:group style="position:absolute;left:1136;top:9092;width:1707;height:284" coordorigin="1136,9092" coordsize="1707,284">
              <v:shape style="position:absolute;left:1136;top:9092;width:1707;height:284" coordorigin="1136,9092" coordsize="1707,284" path="m1136,9375l2843,9375,2843,9092,1136,9092,1136,9375xe" filled="true" fillcolor="#000000" stroked="false">
                <v:path arrowok="t"/>
                <v:fill type="solid"/>
              </v:shape>
            </v:group>
            <v:group style="position:absolute;left:2843;top:9092;width:280;height:284" coordorigin="2843,9092" coordsize="280,284">
              <v:shape style="position:absolute;left:2843;top:9092;width:280;height:284" coordorigin="2843,9092" coordsize="280,284" path="m2843,9375l3122,9375,3122,9092,2843,9092,2843,9375xe" filled="true" fillcolor="#000000" stroked="false">
                <v:path arrowok="t"/>
                <v:fill type="solid"/>
              </v:shape>
            </v:group>
            <v:group style="position:absolute;left:907;top:10056;width:1985;height:284" coordorigin="907,10056" coordsize="1985,284">
              <v:shape style="position:absolute;left:907;top:10056;width:1985;height:284" coordorigin="907,10056" coordsize="1985,284" path="m907,10339l2892,10339,2892,10056,907,10056,907,10339xe" filled="true" fillcolor="#000000" stroked="false">
                <v:path arrowok="t"/>
                <v:fill type="solid"/>
              </v:shape>
            </v:group>
            <v:group style="position:absolute;left:2892;top:10056;width:281;height:284" coordorigin="2892,10056" coordsize="281,284">
              <v:shape style="position:absolute;left:2892;top:10056;width:281;height:284" coordorigin="2892,10056" coordsize="281,284" path="m2892,10339l3173,10339,3173,10056,2892,10056,2892,10339xe" filled="true" fillcolor="#000000" stroked="false">
                <v:path arrowok="t"/>
                <v:fill type="solid"/>
              </v:shape>
            </v:group>
            <v:group style="position:absolute;left:894;top:10659;width:1256;height:284" coordorigin="894,10659" coordsize="1256,284">
              <v:shape style="position:absolute;left:894;top:10659;width:1256;height:284" coordorigin="894,10659" coordsize="1256,284" path="m894,10942l2149,10942,2149,10659,894,10659,894,10942xe" filled="true" fillcolor="#fbf9da" stroked="false">
                <v:path arrowok="t"/>
                <v:fill type="solid"/>
              </v:shape>
            </v:group>
            <v:group style="position:absolute;left:2149;top:10659;width:694;height:284" coordorigin="2149,10659" coordsize="694,284">
              <v:shape style="position:absolute;left:2149;top:10659;width:694;height:284" coordorigin="2149,10659" coordsize="694,284" path="m2149,10942l2843,10942,2843,10659,2149,10659,2149,10942xe" filled="true" fillcolor="#fbf9da" stroked="false">
                <v:path arrowok="t"/>
                <v:fill type="solid"/>
              </v:shape>
            </v:group>
            <v:group style="position:absolute;left:2843;top:10659;width:280;height:284" coordorigin="2843,10659" coordsize="280,284">
              <v:shape style="position:absolute;left:2843;top:10659;width:280;height:284" coordorigin="2843,10659" coordsize="280,284" path="m2843,10942l3122,10942,3122,10659,2843,10659,2843,10942xe" filled="true" fillcolor="#fbf9da" stroked="false">
                <v:path arrowok="t"/>
                <v:fill type="solid"/>
              </v:shape>
            </v:group>
            <v:group style="position:absolute;left:902;top:11263;width:284;height:284" coordorigin="902,11263" coordsize="284,284">
              <v:shape style="position:absolute;left:902;top:11263;width:284;height:284" coordorigin="902,11263" coordsize="284,284" path="m902,11546l1186,11546,1186,11263,902,11263,902,11546xe" filled="true" fillcolor="#fbf9da" stroked="false">
                <v:path arrowok="t"/>
                <v:fill type="solid"/>
              </v:shape>
            </v:group>
            <v:group style="position:absolute;left:1186;top:11263;width:1707;height:284" coordorigin="1186,11263" coordsize="1707,284">
              <v:shape style="position:absolute;left:1186;top:11263;width:1707;height:284" coordorigin="1186,11263" coordsize="1707,284" path="m1186,11546l2892,11546,2892,11263,1186,11263,1186,11546xe" filled="true" fillcolor="#fbf9da" stroked="false">
                <v:path arrowok="t"/>
                <v:fill type="solid"/>
              </v:shape>
            </v:group>
            <v:group style="position:absolute;left:2892;top:11263;width:281;height:284" coordorigin="2892,11263" coordsize="281,284">
              <v:shape style="position:absolute;left:2892;top:11263;width:281;height:284" coordorigin="2892,11263" coordsize="281,284" path="m2892,11546l3173,11546,3173,11263,2892,11263,2892,11546xe" filled="true" fillcolor="#fbf9da" stroked="false">
                <v:path arrowok="t"/>
                <v:fill type="solid"/>
              </v:shape>
            </v:group>
            <v:group style="position:absolute;left:907;top:12459;width:2266;height:284" coordorigin="907,12459" coordsize="2266,284">
              <v:shape style="position:absolute;left:907;top:12459;width:2266;height:284" coordorigin="907,12459" coordsize="2266,284" path="m907,12742l3173,12742,3173,12459,907,12459,907,1274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465"/>
          <w:sz w:val="22"/>
        </w:rPr>
        <w:t>J</w:t>
      </w:r>
      <w:r>
        <w:tab/>
      </w:r>
      <w:r>
        <w:t xml:space="preserve">Ввести разницу между летним и зимнем временем в минутах и подтвердить её этой переназначаемой клавишей.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3241" w:val="left" w:leader="none"/>
        </w:tabs>
        <w:spacing w:line="240" w:lineRule="auto" w:before="74"/>
        <w:ind w:left="2132" w:right="0"/>
        <w:jc w:val="left"/>
      </w:pPr>
      <w:r>
        <w:rPr>
          <w:rFonts w:ascii="Arial"/>
          <w:spacing w:val="5"/>
          <w:w w:val="210"/>
          <w:position w:val="-2"/>
          <w:sz w:val="18"/>
        </w:rPr>
        <w:t>Q</w:t>
      </w:r>
      <w:r>
        <w:rPr>
          <w:rFonts w:ascii="Arial"/>
          <w:spacing w:val="3"/>
          <w:w w:val="210"/>
          <w:position w:val="-8"/>
          <w:sz w:val="28"/>
        </w:rPr>
        <w:t>_</w:t>
      </w:r>
      <w:r>
        <w:tab/>
      </w:r>
      <w:r>
        <w:t>Сохранить настройки, нажав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29"/>
        </w:numPr>
        <w:tabs>
          <w:tab w:pos="3468" w:val="left" w:leader="none"/>
        </w:tabs>
        <w:spacing w:before="88"/>
        <w:ind w:left="346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0" w:h="15800"/>
          <w:pgMar w:top="1500" w:bottom="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36160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225;width:232;height:284" coordorigin="905,4225" coordsize="232,284">
              <v:shape style="position:absolute;left:905;top:4225;width:232;height:284" coordorigin="905,4225" coordsize="232,284" path="m905,4508l1136,4508,1136,4225,905,4225,905,4508xe" filled="true" fillcolor="#000000" stroked="false">
                <v:path arrowok="t"/>
                <v:fill type="solid"/>
              </v:shape>
            </v:group>
            <v:group style="position:absolute;left:1136;top:4225;width:1707;height:284" coordorigin="1136,4225" coordsize="1707,284">
              <v:shape style="position:absolute;left:1136;top:4225;width:1707;height:284" coordorigin="1136,4225" coordsize="1707,284" path="m1136,4508l2843,4508,2843,4225,1136,4225,1136,4508xe" filled="true" fillcolor="#000000" stroked="false">
                <v:path arrowok="t"/>
                <v:fill type="solid"/>
              </v:shape>
            </v:group>
            <v:group style="position:absolute;left:2843;top:4225;width:280;height:284" coordorigin="2843,4225" coordsize="280,284">
              <v:shape style="position:absolute;left:2843;top:4225;width:280;height:284" coordorigin="2843,4225" coordsize="280,284" path="m2843,4508l3122,4508,3122,4225,2843,4225,2843,4508xe" filled="true" fillcolor="#000000" stroked="false">
                <v:path arrowok="t"/>
                <v:fill type="solid"/>
              </v:shape>
            </v:group>
            <v:group style="position:absolute;left:907;top:5188;width:1985;height:284" coordorigin="907,5188" coordsize="1985,284">
              <v:shape style="position:absolute;left:907;top:5188;width:1985;height:284" coordorigin="907,5188" coordsize="1985,284" path="m907,5472l2892,5472,2892,5188,907,5188,907,5472xe" filled="true" fillcolor="#000000" stroked="false">
                <v:path arrowok="t"/>
                <v:fill type="solid"/>
              </v:shape>
            </v:group>
            <v:group style="position:absolute;left:2892;top:5188;width:281;height:284" coordorigin="2892,5188" coordsize="281,284">
              <v:shape style="position:absolute;left:2892;top:5188;width:281;height:284" coordorigin="2892,5188" coordsize="281,284" path="m2892,5472l3173,5472,3173,5188,2892,5188,2892,5472xe" filled="true" fillcolor="#000000" stroked="false">
                <v:path arrowok="t"/>
                <v:fill type="solid"/>
              </v:shape>
            </v:group>
            <v:group style="position:absolute;left:898;top:6272;width:1734;height:284" coordorigin="898,6272" coordsize="1734,284">
              <v:shape style="position:absolute;left:898;top:6272;width:1734;height:284" coordorigin="898,6272" coordsize="1734,284" path="m898,6555l2632,6555,2632,6272,898,6272,898,6555xe" filled="true" fillcolor="#000000" stroked="false">
                <v:path arrowok="t"/>
                <v:fill type="solid"/>
              </v:shape>
            </v:group>
            <v:group style="position:absolute;left:2632;top:6272;width:542;height:284" coordorigin="2632,6272" coordsize="542,284">
              <v:shape style="position:absolute;left:2632;top:6272;width:542;height:284" coordorigin="2632,6272" coordsize="542,284" path="m2632,6555l3173,6555,3173,6272,2632,6272,2632,6555xe" filled="true" fillcolor="#000000" stroked="false">
                <v:path arrowok="t"/>
                <v:fill type="solid"/>
              </v:shape>
            </v:group>
            <v:group style="position:absolute;left:907;top:6874;width:2266;height:285" coordorigin="907,6874" coordsize="2266,285">
              <v:shape style="position:absolute;left:907;top:6874;width:2266;height:285" coordorigin="907,6874" coordsize="2266,285" path="m907,7159l3173,7159,3173,6874,907,6874,907,7159xe" filled="true" fillcolor="#fbf9da" stroked="false">
                <v:path arrowok="t"/>
                <v:fill type="solid"/>
              </v:shape>
              <v:shape style="position:absolute;left:905;top:362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69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23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22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5234;width:88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Дата и время.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184;width:721;height:723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25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316;width:5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Auto DST (Автоматический переход на летнее время)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266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87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644" w:name="Automatic daylight saving time"/>
      <w:bookmarkEnd w:id="644"/>
      <w:bookmarkStart w:id="645" w:name="_bookmark355"/>
      <w:bookmarkEnd w:id="645"/>
      <w:bookmarkStart w:id="646" w:name="_bookmark356"/>
      <w:bookmarkEnd w:id="646"/>
      <w:r>
        <w:rPr>
          <w:color w:val="8CC63F"/>
        </w:rPr>
        <w:t>Автоматический переход на летнее время</w:t>
      </w:r>
    </w:p>
    <w:p>
      <w:pPr>
        <w:pStyle w:val="BodyText"/>
        <w:spacing w:line="250" w:lineRule="auto" w:before="319"/>
        <w:ind w:left="3241" w:right="183"/>
        <w:jc w:val="left"/>
      </w:pPr>
      <w:r>
        <w:t xml:space="preserve">Настройка автоматического перехода на летнее время предусмотрена в информационных целях, менять её может только администратор. </w:t>
      </w:r>
    </w:p>
    <w:p>
      <w:pPr>
        <w:pStyle w:val="BodyText"/>
        <w:spacing w:line="375" w:lineRule="auto" w:before="113"/>
        <w:ind w:left="3241" w:right="474"/>
        <w:jc w:val="left"/>
      </w:pPr>
      <w:r>
        <w:t xml:space="preserve">Получить доступ к этой информации можно и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23"/>
        <w:ind w:left="3241" w:right="0"/>
        <w:jc w:val="left"/>
      </w:pPr>
      <w:r>
        <w:t xml:space="preserve">Переключиться на автоматический переход на летнее время.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left="3241" w:right="2255"/>
        <w:jc w:val="left"/>
      </w:pPr>
      <w:r>
        <w:t xml:space="preserve">Представлено в информационных целях.  </w:t>
      </w:r>
      <w:r>
        <w:t xml:space="preserve">Менять нельзя.  </w:t>
      </w: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3661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778;width:232;height:284" coordorigin="905,4778" coordsize="232,284">
              <v:shape style="position:absolute;left:905;top:4778;width:232;height:284" coordorigin="905,4778" coordsize="232,284" path="m905,5061l1136,5061,1136,4778,905,4778,905,5061xe" filled="true" fillcolor="#000000" stroked="false">
                <v:path arrowok="t"/>
                <v:fill type="solid"/>
              </v:shape>
            </v:group>
            <v:group style="position:absolute;left:1136;top:4778;width:1707;height:284" coordorigin="1136,4778" coordsize="1707,284">
              <v:shape style="position:absolute;left:1136;top:4778;width:1707;height:284" coordorigin="1136,4778" coordsize="1707,284" path="m1136,5061l2843,5061,2843,4778,1136,4778,1136,5061xe" filled="true" fillcolor="#000000" stroked="false">
                <v:path arrowok="t"/>
                <v:fill type="solid"/>
              </v:shape>
            </v:group>
            <v:group style="position:absolute;left:2843;top:4778;width:280;height:284" coordorigin="2843,4778" coordsize="280,284">
              <v:shape style="position:absolute;left:2843;top:4778;width:280;height:284" coordorigin="2843,4778" coordsize="280,284" path="m2843,5061l3122,5061,3122,4778,2843,4778,2843,5061xe" filled="true" fillcolor="#000000" stroked="false">
                <v:path arrowok="t"/>
                <v:fill type="solid"/>
              </v:shape>
            </v:group>
            <v:group style="position:absolute;left:907;top:5742;width:1985;height:284" coordorigin="907,5742" coordsize="1985,284">
              <v:shape style="position:absolute;left:907;top:5742;width:1985;height:284" coordorigin="907,5742" coordsize="1985,284" path="m907,6025l2892,6025,2892,5742,907,5742,907,6025xe" filled="true" fillcolor="#000000" stroked="false">
                <v:path arrowok="t"/>
                <v:fill type="solid"/>
              </v:shape>
            </v:group>
            <v:group style="position:absolute;left:2892;top:5742;width:281;height:284" coordorigin="2892,5742" coordsize="281,284">
              <v:shape style="position:absolute;left:2892;top:5742;width:281;height:284" coordorigin="2892,5742" coordsize="281,284" path="m2892,6025l3173,6025,3173,5742,2892,5742,2892,6025xe" filled="true" fillcolor="#000000" stroked="false">
                <v:path arrowok="t"/>
                <v:fill type="solid"/>
              </v:shape>
            </v:group>
            <v:group style="position:absolute;left:907;top:6949;width:2266;height:284" coordorigin="907,6949" coordsize="2266,284">
              <v:shape style="position:absolute;left:907;top:6949;width:2266;height:284" coordorigin="907,6949" coordsize="2266,284" path="m907,7232l3173,7232,3173,6949,907,6949,907,7232xe" filled="true" fillcolor="#fbf9da" stroked="false">
                <v:path arrowok="t"/>
                <v:fill type="solid"/>
              </v:shape>
            </v:group>
            <v:group style="position:absolute;left:905;top:9252;width:232;height:284" coordorigin="905,9252" coordsize="232,284">
              <v:shape style="position:absolute;left:905;top:9252;width:232;height:284" coordorigin="905,9252" coordsize="232,284" path="m905,9535l1136,9535,1136,9252,905,9252,905,9535xe" filled="true" fillcolor="#000000" stroked="false">
                <v:path arrowok="t"/>
                <v:fill type="solid"/>
              </v:shape>
            </v:group>
            <v:group style="position:absolute;left:1136;top:9252;width:1707;height:284" coordorigin="1136,9252" coordsize="1707,284">
              <v:shape style="position:absolute;left:1136;top:9252;width:1707;height:284" coordorigin="1136,9252" coordsize="1707,284" path="m1136,9535l2843,9535,2843,9252,1136,9252,1136,9535xe" filled="true" fillcolor="#000000" stroked="false">
                <v:path arrowok="t"/>
                <v:fill type="solid"/>
              </v:shape>
            </v:group>
            <v:group style="position:absolute;left:2843;top:9252;width:280;height:284" coordorigin="2843,9252" coordsize="280,284">
              <v:shape style="position:absolute;left:2843;top:9252;width:280;height:284" coordorigin="2843,9252" coordsize="280,284" path="m2843,9535l3122,9535,3122,9252,2843,9252,2843,9535xe" filled="true" fillcolor="#000000" stroked="false">
                <v:path arrowok="t"/>
                <v:fill type="solid"/>
              </v:shape>
            </v:group>
            <v:group style="position:absolute;left:907;top:10215;width:1985;height:284" coordorigin="907,10215" coordsize="1985,284">
              <v:shape style="position:absolute;left:907;top:10215;width:1985;height:284" coordorigin="907,10215" coordsize="1985,284" path="m907,10498l2892,10498,2892,10215,907,10215,907,10498xe" filled="true" fillcolor="#000000" stroked="false">
                <v:path arrowok="t"/>
                <v:fill type="solid"/>
              </v:shape>
            </v:group>
            <v:group style="position:absolute;left:2892;top:10215;width:281;height:284" coordorigin="2892,10215" coordsize="281,284">
              <v:shape style="position:absolute;left:2892;top:10215;width:281;height:284" coordorigin="2892,10215" coordsize="281,284" path="m2892,10498l3173,10498,3173,10215,2892,10215,2892,10498xe" filled="true" fillcolor="#000000" stroked="false">
                <v:path arrowok="t"/>
                <v:fill type="solid"/>
              </v:shape>
            </v:group>
            <v:group style="position:absolute;left:907;top:11422;width:2266;height:284" coordorigin="907,11422" coordsize="2266,284">
              <v:shape style="position:absolute;left:907;top:11422;width:2266;height:284" coordorigin="907,11422" coordsize="2266,284" path="m907,11706l3173,11706,3173,11422,907,11422,907,11706xe" filled="true" fillcolor="#fbf9da" stroked="false">
                <v:path arrowok="t"/>
                <v:fill type="solid"/>
              </v:shape>
              <v:shape style="position:absolute;left:905;top:4174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7;top:6345;width:2266;height:284" type="#_x0000_t202" filled="true" fillcolor="#000000" stroked="false">
                <v:textbox inset="0,0,0,0">
                  <w:txbxContent>
                    <w:p>
                      <w:pPr>
                        <w:tabs>
                          <w:tab w:pos="1402" w:val="left" w:leader="none"/>
                        </w:tabs>
                        <w:spacing w:line="220" w:lineRule="exact" w:before="0"/>
                        <w:ind w:left="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position w:val="1"/>
                          <w:sz w:val="18"/>
                        </w:rPr>
                        <w:t>Time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9:53 AM (время: 09:53)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5;top:8648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907;top:10819;width:2266;height:284" type="#_x0000_t202" filled="true" fillcolor="#fbf9da" stroked="false">
                <v:textbox inset="0,0,0,0">
                  <w:txbxContent>
                    <w:p>
                      <w:pPr>
                        <w:tabs>
                          <w:tab w:pos="1390" w:val="left" w:leader="none"/>
                        </w:tabs>
                        <w:spacing w:line="210" w:lineRule="exact" w:before="0"/>
                        <w:ind w:left="76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position w:val="1"/>
                          <w:sz w:val="18"/>
                        </w:rPr>
                        <w:t>Date</w:t>
                      </w:r>
                      <w:r>
                        <w:tab/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2/6/2016 (дата: 02.06.2016)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305;top:2452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3529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789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774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5787;width:88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Дата и время.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73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94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8004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9262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9247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10260;width:88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Дата и время.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21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41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647" w:name="Displaying the date and time"/>
      <w:bookmarkEnd w:id="647"/>
      <w:bookmarkStart w:id="648" w:name="_bookmark357"/>
      <w:bookmarkEnd w:id="648"/>
      <w:bookmarkStart w:id="649" w:name="_bookmark358"/>
      <w:bookmarkEnd w:id="649"/>
      <w:r>
        <w:rPr>
          <w:color w:val="8CC63F"/>
          <w:spacing w:val="-1"/>
        </w:rPr>
        <w:t>Отображение даты</w:t>
      </w:r>
      <w:bookmarkStart w:id="650" w:name="_bookmark359"/>
      <w:bookmarkEnd w:id="650"/>
      <w:r>
        <w:rPr>
          <w:color w:val="8CC63F"/>
          <w:spacing w:val="-1"/>
        </w:rPr>
        <w:t>и времени</w:t>
      </w:r>
    </w:p>
    <w:p>
      <w:pPr>
        <w:pStyle w:val="BodyText"/>
        <w:spacing w:line="240" w:lineRule="auto" w:before="319"/>
        <w:ind w:right="0"/>
        <w:jc w:val="left"/>
      </w:pPr>
      <w:r>
        <w:t xml:space="preserve">Здесь можно считывать дату и время, при необходимости. </w:t>
      </w:r>
    </w:p>
    <w:p>
      <w:pPr>
        <w:pStyle w:val="BodyText"/>
        <w:spacing w:line="240" w:lineRule="auto" w:before="123"/>
        <w:ind w:right="0"/>
        <w:jc w:val="left"/>
      </w:pPr>
      <w:r>
        <w:t xml:space="preserve">Также, можно получить доступ к этой настройке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651" w:name="Checking the time"/>
      <w:bookmarkEnd w:id="651"/>
      <w:bookmarkStart w:id="652" w:name="_bookmark360"/>
      <w:bookmarkEnd w:id="652"/>
      <w:r>
        <w:rPr>
          <w:color w:val="8CC63F"/>
        </w:rPr>
        <w:t>Проверка времени</w:t>
      </w:r>
    </w:p>
    <w:p>
      <w:pPr>
        <w:pStyle w:val="BodyText"/>
        <w:spacing w:line="570" w:lineRule="auto" w:before="235"/>
        <w:ind w:right="3659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right="0"/>
        <w:jc w:val="left"/>
      </w:pPr>
      <w:r>
        <w:t>Настройка времени отображена.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При необходимости, выйти из меню экрана.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bookmarkStart w:id="653" w:name="Checking the date"/>
      <w:bookmarkEnd w:id="653"/>
      <w:bookmarkStart w:id="654" w:name="_bookmark361"/>
      <w:bookmarkEnd w:id="654"/>
      <w:r>
        <w:rPr>
          <w:color w:val="8CC63F"/>
          <w:spacing w:val="-1"/>
        </w:rPr>
        <w:t>Проверка даты</w:t>
      </w:r>
    </w:p>
    <w:p>
      <w:pPr>
        <w:pStyle w:val="BodyText"/>
        <w:spacing w:line="569" w:lineRule="auto" w:before="236"/>
        <w:ind w:right="3659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6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right="0"/>
        <w:jc w:val="left"/>
      </w:pPr>
      <w:r>
        <w:t>Настройка времени отображена.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При необходимости, выйти из меню экрана.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759998pt;margin-top:71.029999pt;width:137.550pt;height:683.95pt;mso-position-horizontal-relative:page;mso-position-vertical-relative:page;z-index:37048" coordorigin="895,1421" coordsize="2751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384;width:232;height:284" coordorigin="905,4384" coordsize="232,284">
              <v:shape style="position:absolute;left:905;top:4384;width:232;height:284" coordorigin="905,4384" coordsize="232,284" path="m905,4668l1136,4668,1136,4384,905,4384,905,4668xe" filled="true" fillcolor="#000000" stroked="false">
                <v:path arrowok="t"/>
                <v:fill type="solid"/>
              </v:shape>
            </v:group>
            <v:group style="position:absolute;left:1136;top:4384;width:1707;height:284" coordorigin="1136,4384" coordsize="1707,284">
              <v:shape style="position:absolute;left:1136;top:4384;width:1707;height:284" coordorigin="1136,4384" coordsize="1707,284" path="m1136,4668l2843,4668,2843,4384,1136,4384,1136,4668xe" filled="true" fillcolor="#000000" stroked="false">
                <v:path arrowok="t"/>
                <v:fill type="solid"/>
              </v:shape>
            </v:group>
            <v:group style="position:absolute;left:2843;top:4384;width:280;height:284" coordorigin="2843,4384" coordsize="280,284">
              <v:shape style="position:absolute;left:2843;top:4384;width:280;height:284" coordorigin="2843,4384" coordsize="280,284" path="m2843,4668l3122,4668,3122,4384,2843,4384,2843,4668xe" filled="true" fillcolor="#000000" stroked="false">
                <v:path arrowok="t"/>
                <v:fill type="solid"/>
              </v:shape>
            </v:group>
            <v:group style="position:absolute;left:895;top:5828;width:1997;height:284" coordorigin="895,5828" coordsize="1997,284">
              <v:shape style="position:absolute;left:895;top:5828;width:1997;height:284" coordorigin="895,5828" coordsize="1997,284" path="m895,6111l2892,6111,2892,5828,895,5828,895,6111xe" filled="true" fillcolor="#000000" stroked="false">
                <v:path arrowok="t"/>
                <v:fill type="solid"/>
              </v:shape>
            </v:group>
            <v:group style="position:absolute;left:2892;top:5828;width:281;height:284" coordorigin="2892,5828" coordsize="281,284">
              <v:shape style="position:absolute;left:2892;top:5828;width:281;height:284" coordorigin="2892,5828" coordsize="281,284" path="m2892,6111l3173,6111,3173,5828,2892,5828,2892,6111xe" filled="true" fillcolor="#000000" stroked="false">
                <v:path arrowok="t"/>
                <v:fill type="solid"/>
              </v:shape>
              <v:shape style="position:absolute;left:905;top:378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3137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b/>
                          <w:bCs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39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380;width:771;height:1084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  <w:p>
                      <w:pPr>
                        <w:spacing w:line="311" w:lineRule="exact" w:before="144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093;top:5873;width:12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Network information (Информация, связанная с сетью)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82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9863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366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126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both"/>
      </w:pPr>
      <w:bookmarkStart w:id="655" w:name="Displaying network information"/>
      <w:bookmarkEnd w:id="655"/>
      <w:bookmarkStart w:id="656" w:name="_bookmark362"/>
      <w:bookmarkEnd w:id="656"/>
      <w:bookmarkStart w:id="657" w:name="_bookmark363"/>
      <w:bookmarkEnd w:id="657"/>
      <w:r>
        <w:rPr>
          <w:color w:val="8CC63F"/>
          <w:spacing w:val="-1"/>
        </w:rPr>
        <w:t>Отображение информации, связанной с сетью</w:t>
      </w:r>
    </w:p>
    <w:p>
      <w:pPr>
        <w:pStyle w:val="BodyText"/>
        <w:spacing w:line="250" w:lineRule="auto" w:before="189"/>
        <w:ind w:left="3241" w:right="167"/>
        <w:jc w:val="both"/>
      </w:pPr>
      <w:r>
        <w:t xml:space="preserve">В данной области пользователя в служебном меню представлены IP-адрес или наименование телефона и HTML-адрес веб-интерфейса.    </w:t>
      </w:r>
      <w:r>
        <w:t xml:space="preserve">Также, здесь представлены данные о сетевой активности телефона в режиме реального времени.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569" w:lineRule="auto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6"/>
        <w:ind w:left="3241" w:right="0"/>
        <w:jc w:val="both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3" w:lineRule="auto"/>
        <w:ind w:left="3241" w:right="3630"/>
        <w:jc w:val="left"/>
      </w:pPr>
      <w:r>
        <w:t xml:space="preserve">Ввести и подтвердить пользовательский пароль. </w:t>
      </w:r>
      <w:r>
        <w:t>Выбрать меню "Network information" (Информация, связанная с сетью).</w:t>
      </w:r>
    </w:p>
    <w:p>
      <w:pPr>
        <w:pStyle w:val="BodyText"/>
        <w:spacing w:line="240" w:lineRule="auto" w:before="99"/>
        <w:ind w:left="3241" w:right="0"/>
        <w:jc w:val="both"/>
      </w:pPr>
      <w:r>
        <w:t>Открыть с помощью переназначаемой клавиши.</w:t>
      </w:r>
    </w:p>
    <w:p>
      <w:pPr>
        <w:pStyle w:val="BodyText"/>
        <w:spacing w:line="240" w:lineRule="auto" w:before="130"/>
        <w:ind w:left="3241" w:right="0"/>
        <w:jc w:val="both"/>
      </w:pPr>
      <w:r>
        <w:t>Пользователь может просмотреть следующие данные: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32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5pt;height:154.450pt;mso-position-horizontal-relative:char;mso-position-vertical-relative:line" coordorigin="0,0" coordsize="5015,3089">
            <v:shape style="position:absolute;left:0;top:0;width:5015;height:3089" type="#_x0000_t75" stroked="false">
              <v:imagedata xmlns:o="urn:schemas-microsoft-com:office:office" r:id="rId23" o:title=""/>
            </v:shape>
            <v:group style="position:absolute;left:491;top:898;width:3389;height:1695" coordorigin="491,898" coordsize="3389,1695">
              <v:shape style="position:absolute;left:491;top:898;width:3389;height:1695" coordorigin="491,898" coordsize="3389,1695" path="m491,2592l3880,2592,3880,898,491,898,491,2592xe" filled="true" fillcolor="#ffffff" stroked="false">
                <v:path arrowok="t"/>
                <v:fill type="solid"/>
              </v:shape>
              <v:shape style="position:absolute;left:491;top:898;width:3389;height:1694" type="#_x0000_t75" stroked="false">
                <v:imagedata xmlns:o="urn:schemas-microsoft-com:office:office" r:id="rId154" o:title=""/>
              </v:shape>
              <v:shape style="position:absolute;left:665;top:967;width:2435;height:662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105"/>
                          <w:sz w:val="20"/>
                        </w:rPr>
                        <w:t>Network information (Информация, связанная с сетью)</w:t>
                      </w:r>
                    </w:p>
                    <w:p>
                      <w:pPr>
                        <w:tabs>
                          <w:tab w:pos="2100" w:val="left" w:leader="none"/>
                        </w:tabs>
                        <w:spacing w:line="308" w:lineRule="exact" w:before="143"/>
                        <w:ind w:left="1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DNS name</w:t>
                      </w:r>
                      <w:r>
                        <w:t xml:space="preserve"> (DNS-имя)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0;top:1899;width:25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0"/>
                          <w:sz w:val="18"/>
                        </w:rPr>
                        <w:t>URL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030;top:1899;width:8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Https://3336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0;top:2287;width:8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IPv4 address (адрес IPv4)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07;top:2287;width:9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>192.168.1.203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Промотка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32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5pt;height:154.450pt;mso-position-horizontal-relative:char;mso-position-vertical-relative:line" coordorigin="0,0" coordsize="5015,3089">
            <v:shape style="position:absolute;left:0;top:0;width:5015;height:3089" type="#_x0000_t75" stroked="false">
              <v:imagedata xmlns:o="urn:schemas-microsoft-com:office:office" r:id="rId23" o:title=""/>
            </v:shape>
            <v:group style="position:absolute;left:550;top:894;width:3388;height:1695" coordorigin="550,894" coordsize="3388,1695">
              <v:shape style="position:absolute;left:550;top:894;width:3388;height:1695" coordorigin="550,894" coordsize="3388,1695" path="m550,2588l3937,2588,3937,894,550,894,550,2588xe" filled="true" fillcolor="#ffffff" stroked="false">
                <v:path arrowok="t"/>
                <v:fill type="solid"/>
              </v:shape>
              <v:shape style="position:absolute;left:550;top:894;width:3388;height:1694" type="#_x0000_t75" stroked="false">
                <v:imagedata xmlns:o="urn:schemas-microsoft-com:office:office" r:id="rId155" o:title=""/>
              </v:shape>
              <v:shape style="position:absolute;left:0;top:0;width:5015;height:308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38"/>
                        <w:ind w:left="66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105"/>
                          <w:sz w:val="20"/>
                        </w:rPr>
                        <w:t>Network information (Информация, связанная с сетью)</w:t>
                      </w:r>
                    </w:p>
                    <w:p>
                      <w:pPr>
                        <w:spacing w:line="325" w:lineRule="auto" w:before="103"/>
                        <w:ind w:left="680" w:right="3099" w:hanging="51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IPv6 Global Addr. (Глобальный адрес IPv6) </w:t>
                      </w: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 xml:space="preserve">IPv6 Linklocal Addr. (Локальный адрес канала IPv6)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LAN RX (приём данных по сети LAN)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pStyle w:val="Heading6"/>
        <w:spacing w:line="240" w:lineRule="auto" w:before="143"/>
        <w:ind w:left="3241" w:right="0"/>
        <w:jc w:val="left"/>
        <w:rPr>
          <w:b w:val="0"/>
          <w:bCs w:val="0"/>
        </w:rPr>
      </w:pPr>
      <w:r>
        <w:t>Промотка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spacing w:before="45"/>
        <w:ind w:left="0" w:right="12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xmlns:v="urn:schemas-microsoft-com:vml" style="position:absolute;margin-left:45.66pt;margin-top:71.560013pt;width:136.1pt;height:682.9pt;mso-position-horizontal-relative:page;mso-position-vertical-relative:page;z-index:37432" type="#_x0000_t202" filled="true" fillcolor="#e1e2e0" stroked="true" strokeweight=".580pt" strokecolor="#e1e2e0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</w:p>
                <w:p>
                  <w:pPr>
                    <w:spacing w:before="0"/>
                    <w:ind w:left="0" w:right="-5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w w:val="265"/>
                      <w:sz w:val="28"/>
                    </w:rPr>
                    <w:t>€</w:t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0" w:right="-5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w w:val="265"/>
                      <w:sz w:val="28"/>
                    </w:rPr>
                    <w:t>€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rPr>
          <w:rFonts w:ascii="Arial"/>
          <w:sz w:val="24"/>
        </w:rPr>
        <w:t>127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32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5pt;height:154.5pt;mso-position-horizontal-relative:char;mso-position-vertical-relative:line" coordorigin="0,0" coordsize="5015,3090">
            <v:shape style="position:absolute;left:0;top:0;width:5015;height:3090" type="#_x0000_t75" stroked="false">
              <v:imagedata xmlns:o="urn:schemas-microsoft-com:office:office" r:id="rId23" o:title=""/>
            </v:shape>
            <v:group style="position:absolute;left:466;top:851;width:3389;height:1694" coordorigin="466,851" coordsize="3389,1694">
              <v:shape style="position:absolute;left:466;top:851;width:3389;height:1694" coordorigin="466,851" coordsize="3389,1694" path="m466,2544l3854,2544,3854,851,466,851,466,2544xe" filled="true" fillcolor="#ffffff" stroked="false">
                <v:path arrowok="t"/>
                <v:fill type="solid"/>
              </v:shape>
              <v:shape style="position:absolute;left:466;top:851;width:3389;height:1693" type="#_x0000_t75" stroked="false">
                <v:imagedata xmlns:o="urn:schemas-microsoft-com:office:office" r:id="rId156" o:title=""/>
              </v:shape>
              <v:shape style="position:absolute;left:0;top:0;width:5015;height:309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38"/>
                        <w:ind w:left="664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105"/>
                          <w:sz w:val="20"/>
                        </w:rPr>
                        <w:t>Network information (Информация, связанная с сетью)</w:t>
                      </w:r>
                    </w:p>
                    <w:p>
                      <w:pPr>
                        <w:spacing w:line="318" w:lineRule="auto" w:before="84"/>
                        <w:ind w:left="637" w:right="3909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 xml:space="preserve">LAN TX PC RX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70"/>
                          <w:sz w:val="18"/>
                        </w:rPr>
                        <w:t>PC TX</w:t>
                      </w: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 xml:space="preserve"> (Передача данных по сети LAN, приём данных на ПК, передача данных через ПК) 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before="74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Промотка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32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5pt;height:154.5pt;mso-position-horizontal-relative:char;mso-position-vertical-relative:line" coordorigin="0,0" coordsize="5015,3090">
            <v:shape style="position:absolute;left:0;top:0;width:5015;height:3090" type="#_x0000_t75" stroked="false">
              <v:imagedata xmlns:o="urn:schemas-microsoft-com:office:office" r:id="rId23" o:title=""/>
            </v:shape>
            <v:group style="position:absolute;left:504;top:941;width:3388;height:1695" coordorigin="504,941" coordsize="3388,1695">
              <v:shape style="position:absolute;left:504;top:941;width:3388;height:1695" coordorigin="504,941" coordsize="3388,1695" path="m504,2635l3892,2635,3892,941,504,941,504,2635xe" filled="true" fillcolor="#ffffff" stroked="false">
                <v:path arrowok="t"/>
                <v:fill type="solid"/>
              </v:shape>
              <v:shape style="position:absolute;left:504;top:941;width:3388;height:1694" type="#_x0000_t75" stroked="false">
                <v:imagedata xmlns:o="urn:schemas-microsoft-com:office:office" r:id="rId157" o:title=""/>
              </v:shape>
              <v:shape style="position:absolute;left:665;top:968;width:1848;height:662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15" w:right="0" w:hanging="16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105"/>
                          <w:sz w:val="20"/>
                        </w:rPr>
                        <w:t>Network information (Информация, связанная с сетью)</w:t>
                      </w:r>
                    </w:p>
                    <w:p>
                      <w:pPr>
                        <w:spacing w:line="308" w:lineRule="exact" w:before="143"/>
                        <w:ind w:left="1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LAN autonegotiation (Автоопределение данных для LAN)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38;top:1450;width:22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0"/>
                          <w:sz w:val="18"/>
                        </w:rPr>
                        <w:t>Yes (Да)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0;top:1903;width:30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6"/>
                        </w:rPr>
                        <w:t xml:space="preserve">LAN information.100 Mbps full duplex,Gigabit enabled (информация о сигнале LAN: 100 Мб/с, полный дуплекс, гигабитный сигнал допустим. 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0;top:2288;width:11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75"/>
                          <w:sz w:val="18"/>
                        </w:rPr>
                        <w:t>PC autonegotiation (Автоопределение данных для ПК)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38;top:2288;width:22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0"/>
                          <w:sz w:val="18"/>
                        </w:rPr>
                        <w:t>Yes (Да)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74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Промотка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32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5pt;height:154.450pt;mso-position-horizontal-relative:char;mso-position-vertical-relative:line" coordorigin="0,0" coordsize="5015,3089">
            <v:shape style="position:absolute;left:0;top:0;width:5015;height:3089" type="#_x0000_t75" stroked="false">
              <v:imagedata xmlns:o="urn:schemas-microsoft-com:office:office" r:id="rId23" o:title=""/>
            </v:shape>
            <v:group style="position:absolute;left:487;top:890;width:3388;height:1694" coordorigin="487,890" coordsize="3388,1694">
              <v:shape style="position:absolute;left:487;top:890;width:3388;height:1694" coordorigin="487,890" coordsize="3388,1694" path="m487,2584l3875,2584,3875,890,487,890,487,2584xe" filled="true" fillcolor="#ffffff" stroked="false">
                <v:path arrowok="t"/>
                <v:fill type="solid"/>
              </v:shape>
              <v:shape style="position:absolute;left:487;top:890;width:3388;height:1693" type="#_x0000_t75" stroked="false">
                <v:imagedata xmlns:o="urn:schemas-microsoft-com:office:office" r:id="rId158" o:title=""/>
              </v:shape>
              <v:shape style="position:absolute;left:665;top:968;width:3062;height:727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/>
                          <w:w w:val="105"/>
                          <w:sz w:val="20"/>
                        </w:rPr>
                        <w:t>Network information (Информация, связанная с сетью)</w:t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74" w:lineRule="exact" w:before="0"/>
                        <w:ind w:left="1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6"/>
                        </w:rPr>
                        <w:t>LAN information.100 Mbps full duplex,Gigabit enabled (информация о сигнале LAN: 100 Мб/с, полный дуплекс, гигабитный сигнал допустим.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0;top:1921;width:11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75"/>
                          <w:sz w:val="18"/>
                        </w:rPr>
                        <w:t>PC autonegotiation (Автоопределение данных для ПК)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637;top:1921;width:22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70"/>
                          <w:sz w:val="18"/>
                        </w:rPr>
                        <w:t>Yes (Да)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680;top:2320;width:9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75"/>
                          <w:sz w:val="18"/>
                        </w:rPr>
                        <w:t xml:space="preserve">PC information (Информация о сигнале на ПК) 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9;top:2320;width:63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Link down (Соединение прервано)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>
      <w:pPr>
        <w:pStyle w:val="BodyText"/>
        <w:spacing w:line="240" w:lineRule="auto" w:before="99"/>
        <w:ind w:right="0"/>
        <w:jc w:val="left"/>
      </w:pPr>
      <w:r>
        <w:t xml:space="preserve">Доменное имя: </w:t>
      </w:r>
      <w:r>
        <w:rPr>
          <w:rFonts w:ascii="Arial"/>
          <w:b/>
        </w:rPr>
        <w:t xml:space="preserve"> </w:t>
      </w:r>
      <w:r>
        <w:t>Имя или номер телефона.</w:t>
      </w:r>
    </w:p>
    <w:p>
      <w:pPr>
        <w:pStyle w:val="BodyText"/>
        <w:spacing w:line="250" w:lineRule="auto" w:before="130"/>
        <w:ind w:right="187"/>
        <w:jc w:val="left"/>
      </w:pPr>
      <w:r>
        <w:rPr>
          <w:b w:val="1"/>
        </w:rPr>
        <w:t>URL</w:t>
      </w:r>
      <w:r>
        <w:t xml:space="preserve">: </w:t>
      </w:r>
      <w:r>
        <w:t xml:space="preserve">HTTP-адрес веб-интерфейса. </w:t>
      </w:r>
      <w:r>
        <w:t xml:space="preserve">Этот адрес указан в адресной строке интернет-браузера и используется для звонка на веб-интерфейс телефона в браузере. </w:t>
      </w:r>
    </w:p>
    <w:p>
      <w:pPr>
        <w:pStyle w:val="BodyText"/>
        <w:spacing w:line="250" w:lineRule="auto" w:before="120"/>
        <w:ind w:right="165"/>
        <w:jc w:val="left"/>
      </w:pPr>
      <w:r>
        <w:rPr>
          <w:b w:val="1"/>
        </w:rPr>
        <w:t xml:space="preserve">Адрес </w:t>
      </w:r>
      <w:r>
        <w:rPr>
          <w:b w:val="1"/>
        </w:rPr>
        <w:t>IPv4</w:t>
      </w:r>
      <w:r>
        <w:rPr>
          <w:b w:val="1"/>
        </w:rPr>
        <w:t>:</w:t>
      </w:r>
      <w:r>
        <w:t xml:space="preserve"> </w:t>
      </w:r>
      <w:r>
        <w:t xml:space="preserve">Отображение IP-адреса или имени, которое было назначено телефону в сети. </w:t>
      </w:r>
    </w:p>
    <w:p>
      <w:pPr>
        <w:spacing w:before="12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 xml:space="preserve">Глобальный адрес IPv6: </w:t>
      </w:r>
      <w:r>
        <w:rPr>
          <w:rFonts w:ascii="Arial"/>
          <w:sz w:val="20"/>
        </w:rPr>
        <w:t>Отображение глобального адреса IPv6</w:t>
      </w:r>
    </w:p>
    <w:p>
      <w:pPr>
        <w:spacing w:before="130"/>
        <w:ind w:left="3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 xml:space="preserve">Адрес локального канала IPv6 </w:t>
      </w:r>
      <w:r>
        <w:rPr>
          <w:rFonts w:ascii="Arial"/>
          <w:sz w:val="20"/>
        </w:rPr>
        <w:t>Отображение локального адреса IPv6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459999pt;margin-top:71.029999pt;width:137.85pt;height:683.95pt;mso-position-horizontal-relative:page;mso-position-vertical-relative:page;z-index:37696" coordorigin="889,1421" coordsize="2757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10585;width:232;height:284" coordorigin="905,10585" coordsize="232,284">
              <v:shape style="position:absolute;left:905;top:10585;width:232;height:284" coordorigin="905,10585" coordsize="232,284" path="m905,10868l1136,10868,1136,10585,905,10585,905,10868xe" filled="true" fillcolor="#000000" stroked="false">
                <v:path arrowok="t"/>
                <v:fill type="solid"/>
              </v:shape>
            </v:group>
            <v:group style="position:absolute;left:1136;top:10585;width:1707;height:284" coordorigin="1136,10585" coordsize="1707,284">
              <v:shape style="position:absolute;left:1136;top:10585;width:1707;height:284" coordorigin="1136,10585" coordsize="1707,284" path="m1136,10868l2843,10868,2843,10585,1136,10585,1136,10868xe" filled="true" fillcolor="#000000" stroked="false">
                <v:path arrowok="t"/>
                <v:fill type="solid"/>
              </v:shape>
            </v:group>
            <v:group style="position:absolute;left:2843;top:10585;width:280;height:284" coordorigin="2843,10585" coordsize="280,284">
              <v:shape style="position:absolute;left:2843;top:10585;width:280;height:284" coordorigin="2843,10585" coordsize="280,284" path="m2843,10868l3122,10868,3122,10585,2843,10585,2843,10868xe" filled="true" fillcolor="#000000" stroked="false">
                <v:path arrowok="t"/>
                <v:fill type="solid"/>
              </v:shape>
            </v:group>
            <v:group style="position:absolute;left:907;top:11548;width:285;height:284" coordorigin="907,11548" coordsize="285,284">
              <v:shape style="position:absolute;left:907;top:11548;width:285;height:284" coordorigin="907,11548" coordsize="285,284" path="m907,11832l1192,11832,1192,11548,907,11548,907,11832xe" filled="true" fillcolor="#fbf9da" stroked="false">
                <v:path arrowok="t"/>
                <v:fill type="solid"/>
              </v:shape>
            </v:group>
            <v:group style="position:absolute;left:1192;top:11548;width:1701;height:284" coordorigin="1192,11548" coordsize="1701,284">
              <v:shape style="position:absolute;left:1192;top:11548;width:1701;height:284" coordorigin="1192,11548" coordsize="1701,284" path="m1192,11832l2892,11832,2892,11548,1192,11548,1192,11832xe" filled="true" fillcolor="#fbf9da" stroked="false">
                <v:path arrowok="t"/>
                <v:fill type="solid"/>
              </v:shape>
            </v:group>
            <v:group style="position:absolute;left:2892;top:11548;width:281;height:284" coordorigin="2892,11548" coordsize="281,284">
              <v:shape style="position:absolute;left:2892;top:11548;width:281;height:284" coordorigin="2892,11548" coordsize="281,284" path="m2892,11832l3173,11832,3173,11548,2892,11548,2892,11832xe" filled="true" fillcolor="#fbf9da" stroked="false">
                <v:path arrowok="t"/>
                <v:fill type="solid"/>
              </v:shape>
            </v:group>
            <v:group style="position:absolute;left:889;top:12152;width:2028;height:284" coordorigin="889,12152" coordsize="2028,284">
              <v:shape style="position:absolute;left:889;top:12152;width:2028;height:284" coordorigin="889,12152" coordsize="2028,284" path="m889,12435l2917,12435,2917,12152,889,12152,889,12435xe" filled="true" fillcolor="#fbf9da" stroked="false">
                <v:path arrowok="t"/>
                <v:fill type="solid"/>
              </v:shape>
            </v:group>
            <v:group style="position:absolute;left:2917;top:12152;width:256;height:284" coordorigin="2917,12152" coordsize="256,284">
              <v:shape style="position:absolute;left:2917;top:12152;width:256;height:284" coordorigin="2917,12152" coordsize="256,284" path="m2917,12435l3173,12435,3173,12152,2917,12152,2917,12435xe" filled="true" fillcolor="#fbf9da" stroked="false">
                <v:path arrowok="t"/>
                <v:fill type="solid"/>
              </v:shape>
              <v:shape style="position:absolute;left:905;top:998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9337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1059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10580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11571;width:661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50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Reset (Сброс)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54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35;top:12148;width:187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>Reset selected user data</w:t>
                      </w:r>
                      <w:r>
                        <w:t xml:space="preserve"> (Сброс выбранных пользовательских данных)</w:t>
                      </w:r>
                      <w:r>
                        <w:tab/>
                      </w:r>
                      <w:r>
                        <w:rPr>
                          <w:rFonts w:ascii="Arial"/>
                          <w:spacing w:val="-4"/>
                          <w:w w:val="225"/>
                          <w:position w:val="1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spacing w:val="-7"/>
                          <w:w w:val="225"/>
                          <w:position w:val="-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128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left="3241" w:right="36"/>
        <w:jc w:val="left"/>
      </w:pPr>
      <w:r>
        <w:rPr>
          <w:b w:val="1"/>
        </w:rPr>
        <w:t>LAN RX/PC RX</w:t>
      </w:r>
      <w:r>
        <w:t xml:space="preserve">  </w:t>
      </w:r>
      <w:r>
        <w:t xml:space="preserve">Динамика приёма пакетов данных по сети или на интерфейс ПК проиллюстрирована в графической форме. </w:t>
      </w:r>
    </w:p>
    <w:p>
      <w:pPr>
        <w:pStyle w:val="BodyText"/>
        <w:spacing w:line="250" w:lineRule="auto" w:before="120"/>
        <w:ind w:left="3241" w:right="183"/>
        <w:jc w:val="left"/>
      </w:pPr>
      <w:r>
        <w:rPr>
          <w:b w:val="1"/>
        </w:rPr>
        <w:t>LAN TX/PC RX</w:t>
      </w:r>
      <w:r>
        <w:t xml:space="preserve">  </w:t>
      </w:r>
      <w:r>
        <w:t>Динамика отправки пакетов данных по сети или на интерфейс ПК проиллюстрирована в графической форме.</w:t>
      </w:r>
    </w:p>
    <w:p>
      <w:pPr>
        <w:spacing w:line="250" w:lineRule="auto" w:before="120"/>
        <w:ind w:left="3241" w:right="18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LAN autonegotiation/PC autonegotiation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2"/>
          <w:sz w:val="20"/>
        </w:rPr>
        <w:t xml:space="preserve">Показывает, как устанавливается объём передаваемых данных по сети/через интерфейс ПК: автоматически (Yes) или вручную (No). </w:t>
      </w:r>
    </w:p>
    <w:p>
      <w:pPr>
        <w:spacing w:line="250" w:lineRule="auto" w:before="120"/>
        <w:ind w:left="3241" w:right="18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 xml:space="preserve">LAN information/PC information: </w:t>
      </w:r>
      <w:r>
        <w:rPr>
          <w:rFonts w:ascii="Arial"/>
          <w:b/>
          <w:sz w:val="20"/>
        </w:rPr>
        <w:t xml:space="preserve">[10/100/1000] </w:t>
      </w:r>
      <w:r>
        <w:rPr>
          <w:rFonts w:ascii="Arial"/>
          <w:b/>
          <w:sz w:val="20"/>
        </w:rPr>
        <w:t>Mbit/s</w:t>
      </w:r>
      <w:r>
        <w:rPr>
          <w:rFonts w:ascii="Arial"/>
          <w:b/>
          <w:sz w:val="20"/>
        </w:rPr>
        <w:t xml:space="preserve"> (Мбит/с)</w:t>
      </w:r>
      <w:r>
        <w:rPr>
          <w:rFonts w:ascii="Arial"/>
          <w:sz w:val="20"/>
        </w:rPr>
        <w:t xml:space="preserve">: </w:t>
      </w:r>
      <w:r>
        <w:rPr>
          <w:rFonts w:ascii="Arial"/>
          <w:sz w:val="20"/>
        </w:rPr>
        <w:t xml:space="preserve">Уровень передачи данных по сети или через интерфейс ПК. </w:t>
      </w:r>
      <w:r>
        <w:rPr>
          <w:rFonts w:ascii="Arial"/>
          <w:sz w:val="20"/>
        </w:rPr>
        <w:t>Если интерфейс не используется, отображается сообщение Link down (Соединение прервано).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left="3241" w:right="0"/>
        <w:jc w:val="left"/>
      </w:pPr>
      <w:bookmarkStart w:id="658" w:name="Resetting user data"/>
      <w:bookmarkEnd w:id="658"/>
      <w:bookmarkStart w:id="659" w:name="_bookmark364"/>
      <w:bookmarkEnd w:id="659"/>
      <w:r>
        <w:rPr>
          <w:color w:val="8CC63F"/>
          <w:spacing w:val="-1"/>
        </w:rPr>
        <w:t>Сброс пользовательских настроек</w:t>
      </w:r>
    </w:p>
    <w:p>
      <w:pPr>
        <w:pStyle w:val="BodyText"/>
        <w:spacing w:line="250" w:lineRule="auto" w:before="169"/>
        <w:ind w:left="3241" w:right="183"/>
        <w:jc w:val="left"/>
      </w:pPr>
      <w:r>
        <w:t xml:space="preserve">Следующие настройки, которые пользователь меняет с помощью меню телефона или веб-интерфейса, могут быть возвращены к заводскому состоянию. </w:t>
      </w:r>
    </w:p>
    <w:p>
      <w:pPr>
        <w:pStyle w:val="BodyText"/>
        <w:numPr>
          <w:ilvl w:val="0"/>
          <w:numId w:val="30"/>
        </w:numPr>
        <w:tabs>
          <w:tab w:pos="3412" w:val="left" w:leader="none"/>
        </w:tabs>
        <w:spacing w:line="240" w:lineRule="auto" w:before="60" w:after="0"/>
        <w:ind w:left="3411" w:right="0" w:hanging="170"/>
        <w:jc w:val="left"/>
      </w:pPr>
      <w:r>
        <w:t>Настройки экрана</w:t>
      </w:r>
    </w:p>
    <w:p>
      <w:pPr>
        <w:pStyle w:val="BodyText"/>
        <w:numPr>
          <w:ilvl w:val="0"/>
          <w:numId w:val="30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Языковые настройки</w:t>
      </w:r>
    </w:p>
    <w:p>
      <w:pPr>
        <w:pStyle w:val="BodyText"/>
        <w:numPr>
          <w:ilvl w:val="0"/>
          <w:numId w:val="30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Screensaver (Скринсейвер)</w:t>
      </w:r>
    </w:p>
    <w:p>
      <w:pPr>
        <w:pStyle w:val="BodyText"/>
        <w:numPr>
          <w:ilvl w:val="0"/>
          <w:numId w:val="30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Настройки аудио</w:t>
      </w:r>
    </w:p>
    <w:p>
      <w:pPr>
        <w:pStyle w:val="BodyText"/>
        <w:numPr>
          <w:ilvl w:val="1"/>
          <w:numId w:val="30"/>
        </w:numPr>
        <w:tabs>
          <w:tab w:pos="3809" w:val="left" w:leader="none"/>
        </w:tabs>
        <w:spacing w:line="240" w:lineRule="auto" w:before="10" w:after="0"/>
        <w:ind w:left="3808" w:right="2179" w:hanging="226"/>
        <w:jc w:val="center"/>
      </w:pPr>
      <w:r>
        <w:t>Громкость</w:t>
      </w:r>
    </w:p>
    <w:p>
      <w:pPr>
        <w:pStyle w:val="BodyText"/>
        <w:numPr>
          <w:ilvl w:val="1"/>
          <w:numId w:val="30"/>
        </w:numPr>
        <w:tabs>
          <w:tab w:pos="3809" w:val="left" w:leader="none"/>
        </w:tabs>
        <w:spacing w:line="240" w:lineRule="auto" w:before="10" w:after="0"/>
        <w:ind w:left="3808" w:right="2224" w:hanging="226"/>
        <w:jc w:val="center"/>
      </w:pPr>
      <w:r>
        <w:t>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83"/>
        <w:jc w:val="left"/>
      </w:pPr>
      <w:r>
        <w:rPr/>
        <w:pict>
          <v:group xmlns:v="urn:schemas-microsoft-com:vml" style="position:absolute;margin-left:201.72998pt;margin-top:2.840176pt;width:22.5pt;height:14.55pt;mso-position-horizontal-relative:page;mso-position-vertical-relative:paragraph;z-index:37720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003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Некоторые файлы с сигналами звонков будут удалены или файлы с сигналами звонка, предусмотренные по умолчанию, будут восстановлены.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numPr>
          <w:ilvl w:val="0"/>
          <w:numId w:val="30"/>
        </w:numPr>
        <w:tabs>
          <w:tab w:pos="3412" w:val="left" w:leader="none"/>
        </w:tabs>
        <w:spacing w:line="240" w:lineRule="auto" w:before="60" w:after="0"/>
        <w:ind w:left="3411" w:right="0" w:hanging="170"/>
        <w:jc w:val="left"/>
      </w:pPr>
      <w:r>
        <w:t>Клавиши</w:t>
      </w:r>
    </w:p>
    <w:p>
      <w:pPr>
        <w:pStyle w:val="BodyText"/>
        <w:numPr>
          <w:ilvl w:val="1"/>
          <w:numId w:val="30"/>
        </w:numPr>
        <w:tabs>
          <w:tab w:pos="3809" w:val="left" w:leader="none"/>
        </w:tabs>
        <w:spacing w:line="240" w:lineRule="auto" w:before="10" w:after="0"/>
        <w:ind w:left="3808" w:right="0" w:hanging="226"/>
        <w:jc w:val="left"/>
      </w:pPr>
      <w:r>
        <w:t xml:space="preserve">Все запрограммированные пользователем команды для клавиш будут удалены (см. также </w:t>
      </w:r>
      <w:r>
        <w:fldChar w:fldCharType="begin"/>
      </w:r>
      <w:r>
        <w:instrText xml:space="preserve">HYPERLINK  \l"_bookmark215"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</w:t>
      </w:r>
      <w:r>
        <w:fldChar w:fldCharType="end"/>
      </w:r>
      <w:r>
        <w:t xml:space="preserve"> 84).</w:t>
      </w:r>
    </w:p>
    <w:p>
      <w:pPr>
        <w:spacing w:before="130"/>
        <w:ind w:left="32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ВАЖНО: </w:t>
      </w:r>
      <w:r>
        <w:rPr>
          <w:rFonts w:ascii="Arial"/>
          <w:sz w:val="20"/>
        </w:rPr>
        <w:t xml:space="preserve">Все данные в списке будут удалены </w:t>
      </w:r>
      <w:r>
        <w:rPr>
          <w:rFonts w:ascii="Arial"/>
          <w:sz w:val="20"/>
          <w:b w:val="1"/>
        </w:rPr>
        <w:t>без</w:t>
      </w:r>
      <w:r>
        <w:rPr>
          <w:rFonts w:ascii="Arial"/>
          <w:sz w:val="20"/>
        </w:rPr>
        <w:t xml:space="preserve"> предупреждающего тонового сигнала.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3241" w:right="0"/>
        <w:jc w:val="left"/>
      </w:pPr>
      <w:bookmarkStart w:id="660" w:name="Initiating the reset"/>
      <w:bookmarkEnd w:id="660"/>
      <w:bookmarkStart w:id="661" w:name="_bookmark365"/>
      <w:bookmarkEnd w:id="661"/>
      <w:r>
        <w:rPr>
          <w:color w:val="8CC63F"/>
        </w:rPr>
        <w:t>Запуск процедуры сброса</w:t>
      </w:r>
    </w:p>
    <w:p>
      <w:pPr>
        <w:pStyle w:val="BodyText"/>
        <w:spacing w:line="569" w:lineRule="auto" w:before="245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6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50" w:lineRule="auto" w:before="92"/>
        <w:ind w:left="3241" w:right="183"/>
        <w:jc w:val="left"/>
      </w:pPr>
      <w:r>
        <w:rPr>
          <w:b w:val="1"/>
        </w:rPr>
        <w:t>Немедленно</w:t>
      </w:r>
      <w:r>
        <w:t xml:space="preserve"> начать процедуру сброса нажатием данной переназначаемой клавиши.  </w:t>
      </w:r>
      <w:r>
        <w:t xml:space="preserve">Пользовательские настройки будут заменены заводскими.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37864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129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662" w:name="Programming call forwarding"/>
      <w:bookmarkEnd w:id="662"/>
      <w:bookmarkStart w:id="663" w:name="_bookmark366"/>
      <w:bookmarkEnd w:id="663"/>
      <w:r>
        <w:rPr>
          <w:color w:val="8CC63F"/>
          <w:spacing w:val="-1"/>
        </w:rPr>
        <w:t>Программирование переадресации вызова</w:t>
      </w:r>
    </w:p>
    <w:p>
      <w:pPr>
        <w:pStyle w:val="BodyText"/>
        <w:spacing w:line="250" w:lineRule="auto" w:before="189"/>
        <w:ind w:right="187"/>
        <w:jc w:val="left"/>
      </w:pPr>
      <w:r>
        <w:t>Можно переадресовывать вызовы со своего телефона на другой</w:t>
      </w:r>
      <w:bookmarkStart w:id="664" w:name="_bookmark367"/>
      <w:bookmarkEnd w:id="664"/>
      <w:r>
        <w:t xml:space="preserve">. </w:t>
      </w:r>
      <w:r>
        <w:t xml:space="preserve">Можно менять, активировать и деактивировать переадресацию вызова во время звонка.  </w:t>
      </w:r>
      <w:r>
        <w:t xml:space="preserve">Функция переадресации должна быть одобрена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37888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Для телефонов в режиме мультилинии </w:t>
      </w:r>
      <w:r>
        <w:fldChar w:fldCharType="begin"/>
      </w:r>
      <w:r>
        <w:instrText xml:space="preserve">HYPERLINK  \l"_bookmark236"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90)</w:t>
      </w:r>
      <w:r>
        <w:fldChar w:fldCharType="end"/>
      </w:r>
      <w:r>
        <w:t xml:space="preserve">, можно настраивать переадресацию только для первичной линии.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0"/>
        <w:ind w:right="0"/>
        <w:jc w:val="left"/>
      </w:pPr>
      <w:r>
        <w:t xml:space="preserve">В меню переадресации может быть выбрано одно из трёх условий переадресации: </w:t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Unconditional (всегда)</w:t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когда линия занята,</w:t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когда нет ответа (в течение х сек.).</w:t>
      </w:r>
    </w:p>
    <w:p>
      <w:pPr>
        <w:pStyle w:val="BodyText"/>
        <w:spacing w:line="250" w:lineRule="auto" w:before="130"/>
        <w:ind w:right="187"/>
        <w:jc w:val="left"/>
      </w:pPr>
      <w:r>
        <w:t>Поскольку условие «Всегда» действует тотально, оно имеет приоритет. За ним следует условие «Когда нет ответа (в течение х сек.)», на последнем месте «Когда линия занята».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Активная переадресация вызова при условии «Всегда» обозначается в главном меню на графическом экране. </w:t>
      </w:r>
    </w:p>
    <w:p>
      <w:pPr>
        <w:pStyle w:val="BodyText"/>
        <w:spacing w:line="240" w:lineRule="auto" w:before="120"/>
        <w:ind w:right="0"/>
        <w:jc w:val="left"/>
      </w:pPr>
      <w:r>
        <w:t xml:space="preserve">В меню </w:t>
      </w:r>
      <w:r>
        <w:rPr>
          <w:rFonts w:ascii="Arial"/>
          <w:b/>
          <w:spacing w:val="-1"/>
        </w:rPr>
        <w:t xml:space="preserve">Forwarding </w:t>
      </w:r>
      <w:r>
        <w:t xml:space="preserve">представлены три типа Переадресации вызова.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tabs>
          <w:tab w:pos="7015" w:val="left" w:leader="none"/>
          <w:tab w:pos="7717" w:val="left" w:leader="none"/>
        </w:tabs>
        <w:spacing w:line="240" w:lineRule="auto" w:before="75"/>
        <w:ind w:left="3261" w:right="0"/>
        <w:jc w:val="left"/>
      </w:pPr>
      <w:r>
        <w:t xml:space="preserve">Unconditional (Всегда) </w:t>
      </w:r>
      <w:r>
        <w:tab/>
      </w:r>
      <w:r>
        <w:rPr>
          <w:rFonts w:ascii="Arial"/>
          <w:w w:val="420"/>
          <w:sz w:val="22"/>
        </w:rPr>
        <w:t>-</w:t>
      </w:r>
      <w:r>
        <w:tab/>
      </w:r>
      <w:r>
        <w:t>на телефонный номер адресата</w:t>
      </w:r>
    </w:p>
    <w:p>
      <w:pPr>
        <w:pStyle w:val="BodyText"/>
        <w:tabs>
          <w:tab w:pos="7015" w:val="left" w:leader="none"/>
          <w:tab w:pos="7717" w:val="left" w:leader="none"/>
        </w:tabs>
        <w:spacing w:line="240" w:lineRule="auto" w:before="67"/>
        <w:ind w:left="3261" w:right="0"/>
        <w:jc w:val="left"/>
      </w:pPr>
      <w:r>
        <w:t xml:space="preserve">Busy (Когда линия занята) </w:t>
      </w:r>
      <w:r>
        <w:tab/>
      </w:r>
      <w:r>
        <w:rPr>
          <w:rFonts w:ascii="Arial"/>
          <w:w w:val="420"/>
          <w:sz w:val="22"/>
        </w:rPr>
        <w:t>-</w:t>
      </w:r>
      <w:r>
        <w:tab/>
      </w:r>
      <w:r>
        <w:t>на телефонный номер адресата</w:t>
      </w:r>
    </w:p>
    <w:p>
      <w:pPr>
        <w:pStyle w:val="BodyText"/>
        <w:tabs>
          <w:tab w:pos="7015" w:val="left" w:leader="none"/>
          <w:tab w:pos="7717" w:val="left" w:leader="none"/>
        </w:tabs>
        <w:spacing w:line="240" w:lineRule="auto" w:before="67"/>
        <w:ind w:right="0" w:firstLine="40"/>
        <w:jc w:val="left"/>
      </w:pPr>
      <w:r>
        <w:t xml:space="preserve">No reply (Когда нет ответа (в течение х сек.)) </w:t>
      </w:r>
      <w:r>
        <w:tab/>
      </w:r>
      <w:r>
        <w:rPr>
          <w:rFonts w:ascii="Arial"/>
          <w:w w:val="420"/>
          <w:sz w:val="22"/>
        </w:rPr>
        <w:t>-</w:t>
      </w:r>
      <w:r>
        <w:tab/>
      </w:r>
      <w:r>
        <w:t>на телефонный номер адресата</w:t>
      </w:r>
    </w:p>
    <w:p>
      <w:pPr>
        <w:pStyle w:val="BodyText"/>
        <w:spacing w:line="250" w:lineRule="auto" w:before="152"/>
        <w:ind w:right="187"/>
        <w:jc w:val="left"/>
      </w:pPr>
      <w:r>
        <w:t xml:space="preserve">Телефонный номер может быть заранее назначен на один из типов переадесации.  </w:t>
      </w:r>
      <w:r>
        <w:t xml:space="preserve">Например, адресат может выглядеть как Destination 12345. </w:t>
      </w:r>
      <w:r>
        <w:t xml:space="preserve">Переадресация вызова не может быть активирована, если телефонный номер не зарегистрирован.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31" w:right="187"/>
        <w:jc w:val="left"/>
      </w:pPr>
      <w:r>
        <w:rPr/>
        <w:pict>
          <v:group xmlns:v="urn:schemas-microsoft-com:vml" style="position:absolute;margin-left:201.729996pt;margin-top:2.840176pt;width:22.5pt;height:14.55pt;mso-position-horizontal-relative:page;mso-position-vertical-relative:paragraph;z-index:37912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003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Вместо этого переадресация вызовов может быть запрограммирована на одну или несколько клавиш, у которых будет зафиксирован адресат и тип звонка или переадресации</w:t>
      </w:r>
      <w:r>
        <w:fldChar w:fldCharType="begin"/>
      </w:r>
      <w:r>
        <w:instrText xml:space="preserve">HYPERLINK  \l"_bookmark207"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82.)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61"/>
        <w:ind w:right="0"/>
        <w:jc w:val="left"/>
      </w:pPr>
      <w:bookmarkStart w:id="665" w:name="Using call forwarding"/>
      <w:bookmarkEnd w:id="665"/>
      <w:bookmarkStart w:id="666" w:name="_bookmark368"/>
      <w:bookmarkEnd w:id="666"/>
      <w:r>
        <w:rPr>
          <w:color w:val="8CC63F"/>
          <w:spacing w:val="-1"/>
        </w:rPr>
        <w:t>Применение переадресации вызова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Следующие функции доступны при активации и деактивации переадресации вызовов и её настройки в соответствии с требованиями пользователя. </w:t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fldChar w:fldCharType="begin"/>
      </w:r>
      <w:r>
        <w:instrText xml:space="preserve">HYPERLINK  \l"_bookmark369"</w:instrText>
      </w:r>
      <w:r>
        <w:fldChar w:fldCharType="separate"/>
      </w:r>
      <w:r>
        <w:rPr>
          <w:spacing w:val="-1"/>
        </w:rPr>
        <w:t>«Активация или деактивация непосредственной переадресации вызова»,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spacing w:val="-1"/>
        </w:rPr>
        <w:t>с. 130</w:t>
      </w:r>
      <w:r>
        <w:fldChar w:fldCharType="end"/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fldChar w:fldCharType="begin"/>
      </w:r>
      <w:r>
        <w:instrText xml:space="preserve">HYPERLINK  \l"_bookmark370"</w:instrText>
      </w:r>
      <w:r>
        <w:fldChar w:fldCharType="separate"/>
      </w:r>
      <w:r>
        <w:rPr>
          <w:spacing w:val="-1"/>
        </w:rPr>
        <w:t xml:space="preserve">«Сохранение телефонных номеров для переадресации вызовов», 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spacing w:val="-1"/>
        </w:rPr>
        <w:t>с. 130</w:t>
      </w:r>
      <w:r>
        <w:fldChar w:fldCharType="end"/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fldChar w:fldCharType="begin"/>
      </w:r>
      <w:r>
        <w:instrText xml:space="preserve">HYPERLINK  \l"_bookmark373"</w:instrText>
      </w:r>
      <w:r>
        <w:fldChar w:fldCharType="separate"/>
      </w:r>
      <w:r>
        <w:rPr>
          <w:spacing w:val="-1"/>
        </w:rPr>
        <w:t xml:space="preserve">«Копирование и вставка телефонных номеров адресатов», 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2"/>
          <w:sz w:val="18"/>
          <w:szCs w:val="18"/>
        </w:rPr>
        <w:t></w:t>
      </w:r>
      <w:r>
        <w:rPr>
          <w:spacing w:val="-1"/>
        </w:rPr>
        <w:t>с. 131</w:t>
      </w:r>
      <w:r>
        <w:fldChar w:fldCharType="end"/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fldChar w:fldCharType="begin"/>
      </w:r>
      <w:r>
        <w:instrText xml:space="preserve">HYPERLINK  \l"_bookmark375"</w:instrText>
      </w:r>
      <w:r>
        <w:fldChar w:fldCharType="separate"/>
      </w:r>
      <w:r>
        <w:rPr>
          <w:spacing w:val="-1"/>
        </w:rPr>
        <w:t>«Активация/деактивация переадресации вызова»,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4"/>
          <w:sz w:val="18"/>
          <w:szCs w:val="18"/>
        </w:rPr>
        <w:t></w:t>
      </w:r>
      <w:r>
        <w:rPr>
          <w:spacing w:val="-1"/>
        </w:rPr>
        <w:t>с. 133</w:t>
      </w:r>
      <w:r>
        <w:fldChar w:fldCharType="end"/>
      </w:r>
    </w:p>
    <w:p>
      <w:pPr>
        <w:pStyle w:val="BodyText"/>
        <w:numPr>
          <w:ilvl w:val="0"/>
          <w:numId w:val="30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fldChar w:fldCharType="begin"/>
      </w:r>
      <w:r>
        <w:instrText xml:space="preserve">HYPERLINK  \l"_bookmark378"</w:instrText>
      </w:r>
      <w:r>
        <w:fldChar w:fldCharType="separate"/>
      </w:r>
      <w:r>
        <w:rPr>
          <w:spacing w:val="-1"/>
        </w:rPr>
        <w:t xml:space="preserve">«Определение продолжительности звонка перед переадресацией вызова в случае отсутствия ответа», 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spacing w:val="-1"/>
        </w:rPr>
        <w:t>с. 134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099998pt;margin-top:71.029999pt;width:138.4pt;height:683.95pt;mso-position-horizontal-relative:page;mso-position-vertical-relative:page;z-index:38344" coordorigin="882,1421" coordsize="276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8285" coordorigin="913,1426" coordsize="2,8285">
              <v:shape style="position:absolute;left:913;top:1426;width:2;height:8285" coordorigin="913,1426" coordsize="0,8285" path="m913,1426l913,9711e" filled="false" stroked="true" strokeweight=".580pt" strokecolor="#e1e2e0">
                <v:path arrowok="t"/>
              </v:shape>
            </v:group>
            <v:group style="position:absolute;left:913;top:9994;width:2;height:5094" coordorigin="913,9994" coordsize="2,5094">
              <v:shape style="position:absolute;left:913;top:9994;width:2;height:5094" coordorigin="913,9994" coordsize="0,5094" path="m913,9994l913,15088e" filled="false" stroked="true" strokeweight=".580pt" strokecolor="#e1e2e0">
                <v:path arrowok="t"/>
              </v:shape>
            </v:group>
            <v:group style="position:absolute;left:907;top:4568;width:1557;height:284" coordorigin="907,4568" coordsize="1557,284">
              <v:shape style="position:absolute;left:907;top:4568;width:1557;height:284" coordorigin="907,4568" coordsize="1557,284" path="m907,4851l2464,4851,2464,4568,907,4568,907,4851xe" filled="true" fillcolor="#000000" stroked="false">
                <v:path arrowok="t"/>
                <v:fill type="solid"/>
              </v:shape>
            </v:group>
            <v:group style="position:absolute;left:2464;top:4568;width:281;height:284" coordorigin="2464,4568" coordsize="281,284">
              <v:shape style="position:absolute;left:2464;top:4568;width:281;height:284" coordorigin="2464,4568" coordsize="281,284" path="m2464,4851l2744,4851,2744,4568,2464,4568,2464,4851xe" filled="true" fillcolor="#000000" stroked="false">
                <v:path arrowok="t"/>
                <v:fill type="solid"/>
              </v:shape>
            </v:group>
            <v:group style="position:absolute;left:2744;top:4568;width:454;height:284" coordorigin="2744,4568" coordsize="454,284">
              <v:shape style="position:absolute;left:2744;top:4568;width:454;height:284" coordorigin="2744,4568" coordsize="454,284" path="m2744,4851l3198,4851,3198,4568,2744,4568,2744,4851xe" filled="true" fillcolor="#000000" stroked="false">
                <v:path arrowok="t"/>
                <v:fill type="solid"/>
              </v:shape>
            </v:group>
            <v:group style="position:absolute;left:895;top:5511;width:1544;height:284" coordorigin="895,5511" coordsize="1544,284">
              <v:shape style="position:absolute;left:895;top:5511;width:1544;height:284" coordorigin="895,5511" coordsize="1544,284" path="m895,5794l2438,5794,2438,5511,895,5511,895,5794xe" filled="true" fillcolor="#000000" stroked="false">
                <v:path arrowok="t"/>
                <v:fill type="solid"/>
              </v:shape>
            </v:group>
            <v:group style="position:absolute;left:2438;top:5511;width:256;height:284" coordorigin="2438,5511" coordsize="256,284">
              <v:shape style="position:absolute;left:2438;top:5511;width:256;height:284" coordorigin="2438,5511" coordsize="256,284" path="m2438,5794l2694,5794,2694,5511,2438,5511,2438,5794xe" filled="true" fillcolor="#000000" stroked="false">
                <v:path arrowok="t"/>
                <v:fill type="solid"/>
              </v:shape>
            </v:group>
            <v:group style="position:absolute;left:2694;top:5511;width:479;height:284" coordorigin="2694,5511" coordsize="479,284">
              <v:shape style="position:absolute;left:2694;top:5511;width:479;height:284" coordorigin="2694,5511" coordsize="479,284" path="m2694,5794l3173,5794,3173,5511,2694,5511,2694,5794xe" filled="true" fillcolor="#000000" stroked="false">
                <v:path arrowok="t"/>
                <v:fill type="solid"/>
              </v:shape>
            </v:group>
            <v:group style="position:absolute;left:882;top:9711;width:1619;height:284" coordorigin="882,9711" coordsize="1619,284">
              <v:shape style="position:absolute;left:882;top:9711;width:1619;height:284" coordorigin="882,9711" coordsize="1619,284" path="m882,9994l2501,9994,2501,9711,882,9711,882,9994xe" filled="true" fillcolor="#000000" stroked="false">
                <v:path arrowok="t"/>
                <v:fill type="solid"/>
              </v:shape>
            </v:group>
            <v:group style="position:absolute;left:2501;top:9711;width:281;height:284" coordorigin="2501,9711" coordsize="281,284">
              <v:shape style="position:absolute;left:2501;top:9711;width:281;height:284" coordorigin="2501,9711" coordsize="281,284" path="m2501,9994l2782,9994,2782,9711,2501,9711,2501,9994xe" filled="true" fillcolor="#000000" stroked="false">
                <v:path arrowok="t"/>
                <v:fill type="solid"/>
              </v:shape>
            </v:group>
            <v:group style="position:absolute;left:2782;top:9711;width:429;height:284" coordorigin="2782,9711" coordsize="429,284">
              <v:shape style="position:absolute;left:2782;top:9711;width:429;height:284" coordorigin="2782,9711" coordsize="429,284" path="m2782,9994l3210,9994,3210,9711,2782,9711,2782,9994xe" filled="true" fillcolor="#000000" stroked="false">
                <v:path arrowok="t"/>
                <v:fill type="solid"/>
              </v:shape>
            </v:group>
            <v:group style="position:absolute;left:907;top:10932;width:1134;height:284" coordorigin="907,10932" coordsize="1134,284">
              <v:shape style="position:absolute;left:907;top:10932;width:1134;height:284" coordorigin="907,10932" coordsize="1134,284" path="m907,11215l2041,11215,2041,10932,907,10932,907,11215xe" filled="true" fillcolor="#000000" stroked="false">
                <v:path arrowok="t"/>
                <v:fill type="solid"/>
              </v:shape>
            </v:group>
            <v:group style="position:absolute;left:2041;top:10932;width:1132;height:284" coordorigin="2041,10932" coordsize="1132,284">
              <v:shape style="position:absolute;left:2041;top:10932;width:1132;height:284" coordorigin="2041,10932" coordsize="1132,284" path="m2041,11215l3173,11215,3173,10932,2041,10932,2041,11215xe" filled="true" fillcolor="#000000" stroked="false">
                <v:path arrowok="t"/>
                <v:fill type="solid"/>
              </v:shape>
            </v:group>
            <v:group style="position:absolute;left:902;top:11535;width:284;height:284" coordorigin="902,11535" coordsize="284,284">
              <v:shape style="position:absolute;left:902;top:11535;width:284;height:284" coordorigin="902,11535" coordsize="284,284" path="m902,11818l1186,11818,1186,11535,902,11535,902,11818xe" filled="true" fillcolor="#fbf9da" stroked="false">
                <v:path arrowok="t"/>
                <v:fill type="solid"/>
              </v:shape>
            </v:group>
            <v:group style="position:absolute;left:1186;top:11535;width:1707;height:284" coordorigin="1186,11535" coordsize="1707,284">
              <v:shape style="position:absolute;left:1186;top:11535;width:1707;height:284" coordorigin="1186,11535" coordsize="1707,284" path="m1186,11818l2892,11818,2892,11535,1186,11535,1186,11818xe" filled="true" fillcolor="#fbf9da" stroked="false">
                <v:path arrowok="t"/>
                <v:fill type="solid"/>
              </v:shape>
            </v:group>
            <v:group style="position:absolute;left:2892;top:11535;width:281;height:284" coordorigin="2892,11535" coordsize="281,284">
              <v:shape style="position:absolute;left:2892;top:11535;width:281;height:284" coordorigin="2892,11535" coordsize="281,284" path="m2892,11818l3173,11818,3173,11535,2892,11535,2892,11818xe" filled="true" fillcolor="#fbf9da" stroked="false">
                <v:path arrowok="t"/>
                <v:fill type="solid"/>
              </v:shape>
            </v:group>
            <v:group style="position:absolute;left:1199;top:13249;width:1701;height:284" coordorigin="1199,13249" coordsize="1701,284">
              <v:shape style="position:absolute;left:1199;top:13249;width:1701;height:284" coordorigin="1199,13249" coordsize="1701,284" path="m1199,13532l2899,13532,2899,13249,1199,13249,1199,13532xe" filled="true" fillcolor="#fbf9da" stroked="false">
                <v:path arrowok="t"/>
                <v:fill type="solid"/>
              </v:shape>
            </v:group>
            <v:group style="position:absolute;left:2899;top:13249;width:281;height:284" coordorigin="2899,13249" coordsize="281,284">
              <v:shape style="position:absolute;left:2899;top:13249;width:281;height:284" coordorigin="2899,13249" coordsize="281,284" path="m2899,13532l3180,13532,3180,13249,2899,13249,2899,13532xe" filled="true" fillcolor="#fbf9da" stroked="false">
                <v:path arrowok="t"/>
                <v:fill type="solid"/>
              </v:shape>
              <v:shape style="position:absolute;left:3214;top:301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4613;width:10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Forward all calls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4;top:4564;width:1153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6"/>
                          <w:w w:val="385"/>
                          <w:position w:val="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/>
                          <w:spacing w:val="22"/>
                          <w:w w:val="385"/>
                          <w:sz w:val="28"/>
                        </w:rPr>
                        <w:t>¦</w:t>
                      </w:r>
                      <w:r>
                        <w:rPr>
                          <w:rFonts w:ascii="Arial" w:hAnsi="Arial"/>
                          <w:w w:val="38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2;top:5556;width:102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Forward all calls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5507;width:901;height:82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224"/>
                        <w:ind w:left="48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906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59;top:9779;width:91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6"/>
                        </w:rPr>
                        <w:t>Forward all calls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21;top:9707;width:1129;height:86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6"/>
                          <w:w w:val="385"/>
                          <w:position w:val="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w w:val="385"/>
                          <w:sz w:val="28"/>
                        </w:rPr>
                        <w:t>¦</w:t>
                      </w:r>
                      <w:r>
                        <w:rPr>
                          <w:rFonts w:ascii="Arial" w:hAnsi="Arial"/>
                          <w:w w:val="385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10977;width:7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Destination (адресат)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92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w w:val="24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9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1513;width:673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3335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1531;width:721;height:1368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2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righ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w w:val="95"/>
                          <w:sz w:val="20"/>
                        </w:rPr>
                        <w:t>или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45;top:13243;width:107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105"/>
                          <w:position w:val="1"/>
                          <w:sz w:val="18"/>
                        </w:rPr>
                        <w:t xml:space="preserve">3338 </w:t>
                      </w:r>
                      <w:r>
                        <w:rPr>
                          <w:rFonts w:ascii="Arial"/>
                          <w:spacing w:val="5"/>
                          <w:w w:val="21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3"/>
                          <w:w w:val="21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130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left="3241" w:right="0"/>
        <w:jc w:val="both"/>
      </w:pPr>
      <w:bookmarkStart w:id="667" w:name="Activating or deactivating immediate cal"/>
      <w:bookmarkEnd w:id="667"/>
      <w:bookmarkStart w:id="668" w:name="_bookmark369"/>
      <w:bookmarkEnd w:id="668"/>
      <w:r>
        <w:rPr>
          <w:color w:val="8CC63F"/>
        </w:rPr>
        <w:t>Активация или деактивация непосредственной переадресации вызова</w:t>
      </w:r>
    </w:p>
    <w:p>
      <w:pPr>
        <w:pStyle w:val="BodyText"/>
        <w:spacing w:line="250" w:lineRule="auto" w:before="226"/>
        <w:ind w:left="3241" w:right="123" w:firstLine="34"/>
        <w:jc w:val="both"/>
      </w:pPr>
      <w:r>
        <w:t xml:space="preserve">Переадресация всех вызовов, независимо от их настроек.  </w:t>
      </w:r>
      <w:r>
        <w:t xml:space="preserve">Условие переадресации заключается в том, что указан пункт назначения.  </w:t>
      </w:r>
      <w:r>
        <w:t xml:space="preserve">Если он не был указан, при попытке активации переадресации система его запросит. </w:t>
      </w:r>
    </w:p>
    <w:p>
      <w:pPr>
        <w:pStyle w:val="BodyText"/>
        <w:spacing w:line="240" w:lineRule="auto" w:before="173"/>
        <w:ind w:left="3241" w:right="0"/>
        <w:jc w:val="both"/>
      </w:pPr>
      <w:r>
        <w:t>Нажать данную клавишу, чтобы открыть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3241" w:right="0"/>
        <w:jc w:val="both"/>
      </w:pPr>
      <w:bookmarkStart w:id="669" w:name="Activating forwarding for all calls to o"/>
      <w:bookmarkEnd w:id="669"/>
      <w:r>
        <w:rPr>
          <w:color w:val="8CC63F"/>
          <w:spacing w:val="-1"/>
        </w:rPr>
        <w:t xml:space="preserve">Активация переадресации всех вызовов на один пункт назначения.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3241" w:right="0"/>
        <w:jc w:val="both"/>
      </w:pPr>
      <w:r>
        <w:t>Активировать её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3241" w:right="0"/>
        <w:jc w:val="both"/>
      </w:pPr>
      <w:r>
        <w:rPr/>
        <w:pict>
          <v:shape xmlns:v="urn:schemas-microsoft-com:vml" style="position:absolute;margin-left:122.940002pt;margin-top:5.359805pt;width:35.7pt;height:14.2pt;mso-position-horizontal-relative:page;mso-position-vertical-relative:paragraph;z-index:-449248" type="#_x0000_t202" filled="false" stroked="false">
            <v:textbox inset="0,0,0,0">
              <w:txbxContent>
                <w:p>
                  <w:pPr>
                    <w:pStyle w:val="BodyText"/>
                    <w:spacing w:line="215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FFFFFF"/>
                      <w:w w:val="450"/>
                    </w:rPr>
                    <w:t>-</w:t>
                  </w:r>
                </w:p>
              </w:txbxContent>
            </v:textbox>
            <w10:wrap xmlns:w10="urn:schemas-microsoft-com:office:word" type="none"/>
          </v:shape>
        </w:pict>
      </w:r>
      <w:r>
        <w:t>Переадресация всех вызовов.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3241" w:right="0"/>
        <w:jc w:val="both"/>
      </w:pPr>
      <w:r>
        <w:t>Выход из меню.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3241" w:right="0"/>
        <w:jc w:val="both"/>
      </w:pPr>
      <w:bookmarkStart w:id="670" w:name="Saving destination phone numbers for cal"/>
      <w:bookmarkEnd w:id="670"/>
      <w:bookmarkStart w:id="671" w:name="_bookmark370"/>
      <w:bookmarkEnd w:id="671"/>
      <w:bookmarkStart w:id="672" w:name="_bookmark371"/>
      <w:bookmarkEnd w:id="672"/>
      <w:r>
        <w:rPr>
          <w:color w:val="8CC63F"/>
        </w:rPr>
        <w:t xml:space="preserve">Сохранение целевых телефонных номеров для </w:t>
      </w:r>
      <w:bookmarkStart w:id="673" w:name="_bookmark372"/>
      <w:bookmarkEnd w:id="673"/>
      <w:r>
        <w:rPr>
          <w:color w:val="8CC63F"/>
        </w:rPr>
        <w:t>переадресации вызовов 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83"/>
        <w:jc w:val="left"/>
      </w:pPr>
      <w:r>
        <w:rPr/>
        <w:pict>
          <v:group xmlns:v="urn:schemas-microsoft-com:vml" style="position:absolute;margin-left:201.72998pt;margin-top:2.840176pt;width:22.5pt;height:14.55pt;mso-position-horizontal-relative:page;mso-position-vertical-relative:paragraph;z-index:38368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003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003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Альтернативно можно вводить настройки переадресации вызовов через пользовательское меню (</w:t>
      </w:r>
      <w:r>
        <w:fldChar w:fldCharType="begin"/>
      </w:r>
      <w:r>
        <w:instrText xml:space="preserve">HYPERLINK  \l"_bookmark182"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71</w:t>
      </w:r>
      <w:r>
        <w:fldChar w:fldCharType="end"/>
      </w:r>
      <w:r>
        <w:t xml:space="preserve">) или с помощью веб-интерфейса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(с. 164)</w:t>
      </w:r>
      <w:r>
        <w:fldChar w:fldCharType="end"/>
      </w:r>
      <w:r>
        <w:t xml:space="preserve">. </w:t>
      </w:r>
      <w:r>
        <w:t xml:space="preserve">Если номер был введён первым, с помощью локальных телефонных настроек он не может быть удалён, только перезаписан.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40" w:lineRule="auto" w:before="69"/>
        <w:ind w:left="3241" w:right="0"/>
        <w:jc w:val="left"/>
      </w:pPr>
      <w:bookmarkStart w:id="674" w:name="Entering a destination for Forward all c"/>
      <w:bookmarkEnd w:id="674"/>
      <w:r>
        <w:rPr>
          <w:color w:val="8CC63F"/>
          <w:spacing w:val="-1"/>
        </w:rPr>
        <w:t>Ввод номера для переадресации всех вызовов</w:t>
      </w:r>
    </w:p>
    <w:p>
      <w:pPr>
        <w:pStyle w:val="BodyText"/>
        <w:spacing w:line="240" w:lineRule="auto" w:before="209"/>
        <w:ind w:left="3241" w:right="0"/>
        <w:jc w:val="left"/>
      </w:pPr>
      <w:r>
        <w:t>Открыть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Открыть меню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41" w:right="0"/>
        <w:jc w:val="left"/>
      </w:pPr>
      <w:r>
        <w:t>С помощью этой переназначаемой клавиши следует открыть окно редактирования для телефонного номера адресата.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0" w:lineRule="auto" w:before="143"/>
        <w:ind w:left="3241" w:right="183"/>
        <w:jc w:val="left"/>
      </w:pPr>
      <w:r>
        <w:t>Если номера вообще нет, или нет нужного, следует ввести его с кнопочной панели.</w:t>
      </w:r>
    </w:p>
    <w:p>
      <w:pPr>
        <w:pStyle w:val="BodyText"/>
        <w:spacing w:line="250" w:lineRule="auto" w:before="113"/>
        <w:ind w:left="3241" w:right="183"/>
        <w:jc w:val="left"/>
      </w:pPr>
      <w:r>
        <w:t xml:space="preserve">Ввести или изменить телефонный номер адресата. </w:t>
      </w:r>
      <w:r>
        <w:t>Подтвердить ввод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Подтвердить предустановленный номер адресата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3.259998pt;margin-top:71.029999pt;width:139.25pt;height:683.95pt;mso-position-horizontal-relative:page;mso-position-vertical-relative:page;z-index:38896" coordorigin="865,1421" coordsize="2785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025" coordorigin="913,1426" coordsize="2,1025">
              <v:shape style="position:absolute;left:913;top:1426;width:2;height:1025" coordorigin="913,1426" coordsize="0,1025" path="m913,1426l913,2451e" filled="false" stroked="true" strokeweight=".580pt" strokecolor="#e1e2e0">
                <v:path arrowok="t"/>
              </v:shape>
            </v:group>
            <v:group style="position:absolute;left:913;top:2734;width:2;height:10541" coordorigin="913,2734" coordsize="2,10541">
              <v:shape style="position:absolute;left:913;top:2734;width:2;height:10541" coordorigin="913,2734" coordsize="0,10541" path="m913,2734l913,13275e" filled="false" stroked="true" strokeweight=".580pt" strokecolor="#e1e2e0">
                <v:path arrowok="t"/>
              </v:shape>
            </v:group>
            <v:group style="position:absolute;left:913;top:13558;width:2;height:1530" coordorigin="913,13558" coordsize="2,1530">
              <v:shape style="position:absolute;left:913;top:13558;width:2;height:1530" coordorigin="913,13558" coordsize="0,1530" path="m913,13558l913,15088e" filled="false" stroked="true" strokeweight=".580pt" strokecolor="#e1e2e0">
                <v:path arrowok="t"/>
              </v:shape>
            </v:group>
            <v:group style="position:absolute;left:882;top:2451;width:1619;height:284" coordorigin="882,2451" coordsize="1619,284">
              <v:shape style="position:absolute;left:882;top:2451;width:1619;height:284" coordorigin="882,2451" coordsize="1619,284" path="m882,2734l2501,2734,2501,2451,882,2451,882,2734xe" filled="true" fillcolor="#000000" stroked="false">
                <v:path arrowok="t"/>
                <v:fill type="solid"/>
              </v:shape>
            </v:group>
            <v:group style="position:absolute;left:2501;top:2451;width:281;height:284" coordorigin="2501,2451" coordsize="281,284">
              <v:shape style="position:absolute;left:2501;top:2451;width:281;height:284" coordorigin="2501,2451" coordsize="281,284" path="m2501,2734l2782,2734,2782,2451,2501,2451,2501,2734xe" filled="true" fillcolor="#000000" stroked="false">
                <v:path arrowok="t"/>
                <v:fill type="solid"/>
              </v:shape>
            </v:group>
            <v:group style="position:absolute;left:2782;top:2451;width:429;height:284" coordorigin="2782,2451" coordsize="429,284">
              <v:shape style="position:absolute;left:2782;top:2451;width:429;height:284" coordorigin="2782,2451" coordsize="429,284" path="m2782,2734l3210,2734,3210,2451,2782,2451,2782,2734xe" filled="true" fillcolor="#000000" stroked="false">
                <v:path arrowok="t"/>
                <v:fill type="solid"/>
              </v:shape>
            </v:group>
            <v:group style="position:absolute;left:1199;top:3670;width:1701;height:285" coordorigin="1199,3670" coordsize="1701,285">
              <v:shape style="position:absolute;left:1199;top:3670;width:1701;height:285" coordorigin="1199,3670" coordsize="1701,285" path="m1199,3955l2899,3955,2899,3670,1199,3670,1199,3955xe" filled="true" fillcolor="#fbf9da" stroked="false">
                <v:path arrowok="t"/>
                <v:fill type="solid"/>
              </v:shape>
            </v:group>
            <v:group style="position:absolute;left:2899;top:3670;width:281;height:285" coordorigin="2899,3670" coordsize="281,285">
              <v:shape style="position:absolute;left:2899;top:3670;width:281;height:285" coordorigin="2899,3670" coordsize="281,285" path="m2899,3955l3180,3955,3180,3670,2899,3670,2899,3955xe" filled="true" fillcolor="#fbf9da" stroked="false">
                <v:path arrowok="t"/>
                <v:fill type="solid"/>
              </v:shape>
            </v:group>
            <v:group style="position:absolute;left:907;top:6511;width:1444;height:284" coordorigin="907,6511" coordsize="1444,284">
              <v:shape style="position:absolute;left:907;top:6511;width:1444;height:284" coordorigin="907,6511" coordsize="1444,284" path="m907,6794l2351,6794,2351,6511,907,6511,907,6794xe" filled="true" fillcolor="#000000" stroked="false">
                <v:path arrowok="t"/>
                <v:fill type="solid"/>
              </v:shape>
            </v:group>
            <v:group style="position:absolute;left:2351;top:6511;width:281;height:284" coordorigin="2351,6511" coordsize="281,284">
              <v:shape style="position:absolute;left:2351;top:6511;width:281;height:284" coordorigin="2351,6511" coordsize="281,284" path="m2351,6794l2632,6794,2632,6511,2351,6511,2351,6794xe" filled="true" fillcolor="#000000" stroked="false">
                <v:path arrowok="t"/>
                <v:fill type="solid"/>
              </v:shape>
            </v:group>
            <v:group style="position:absolute;left:2632;top:6511;width:542;height:284" coordorigin="2632,6511" coordsize="542,284">
              <v:shape style="position:absolute;left:2632;top:6511;width:542;height:284" coordorigin="2632,6511" coordsize="542,284" path="m2632,6794l3173,6794,3173,6511,2632,6511,2632,6794xe" filled="true" fillcolor="#000000" stroked="false">
                <v:path arrowok="t"/>
                <v:fill type="solid"/>
              </v:shape>
            </v:group>
            <v:group style="position:absolute;left:907;top:7731;width:1985;height:284" coordorigin="907,7731" coordsize="1985,284">
              <v:shape style="position:absolute;left:907;top:7731;width:1985;height:284" coordorigin="907,7731" coordsize="1985,284" path="m907,8014l2892,8014,2892,7731,907,7731,907,8014xe" filled="true" fillcolor="#fbf9da" stroked="false">
                <v:path arrowok="t"/>
                <v:fill type="solid"/>
              </v:shape>
            </v:group>
            <v:group style="position:absolute;left:2892;top:7731;width:281;height:284" coordorigin="2892,7731" coordsize="281,284">
              <v:shape style="position:absolute;left:2892;top:7731;width:281;height:284" coordorigin="2892,7731" coordsize="281,284" path="m2892,8014l3173,8014,3173,7731,2892,7731,2892,8014xe" filled="true" fillcolor="#fbf9da" stroked="false">
                <v:path arrowok="t"/>
                <v:fill type="solid"/>
              </v:shape>
            </v:group>
            <v:group style="position:absolute;left:902;top:8491;width:284;height:285" coordorigin="902,8491" coordsize="284,285">
              <v:shape style="position:absolute;left:902;top:8491;width:284;height:285" coordorigin="902,8491" coordsize="284,285" path="m902,8775l1186,8775,1186,8491,902,8491,902,8775xe" filled="true" fillcolor="#fbf9da" stroked="false">
                <v:path arrowok="t"/>
                <v:fill type="solid"/>
              </v:shape>
            </v:group>
            <v:group style="position:absolute;left:1186;top:8491;width:1707;height:285" coordorigin="1186,8491" coordsize="1707,285">
              <v:shape style="position:absolute;left:1186;top:8491;width:1707;height:285" coordorigin="1186,8491" coordsize="1707,285" path="m1186,8775l2892,8775,2892,8491,1186,8491,1186,8775xe" filled="true" fillcolor="#fbf9da" stroked="false">
                <v:path arrowok="t"/>
                <v:fill type="solid"/>
              </v:shape>
            </v:group>
            <v:group style="position:absolute;left:2892;top:8491;width:281;height:285" coordorigin="2892,8491" coordsize="281,285">
              <v:shape style="position:absolute;left:2892;top:8491;width:281;height:285" coordorigin="2892,8491" coordsize="281,285" path="m2892,8775l3173,8775,3173,8491,2892,8491,2892,8775xe" filled="true" fillcolor="#fbf9da" stroked="false">
                <v:path arrowok="t"/>
                <v:fill type="solid"/>
              </v:shape>
            </v:group>
            <v:group style="position:absolute;left:1199;top:9844;width:1982;height:284" coordorigin="1199,9844" coordsize="1982,284">
              <v:shape style="position:absolute;left:1199;top:9844;width:1982;height:284" coordorigin="1199,9844" coordsize="1982,284" path="m1199,10128l3180,10128,3180,9844,1199,9844,1199,10128xe" filled="true" fillcolor="#fbf9da" stroked="false">
                <v:path arrowok="t"/>
                <v:fill type="solid"/>
              </v:shape>
            </v:group>
            <v:group style="position:absolute;left:914;top:10788;width:1220;height:285" coordorigin="914,10788" coordsize="1220,285">
              <v:shape style="position:absolute;left:914;top:10788;width:1220;height:285" coordorigin="914,10788" coordsize="1220,285" path="m914,11072l2134,11072,2134,10788,914,10788,914,11072xe" filled="true" fillcolor="#000000" stroked="false">
                <v:path arrowok="t"/>
                <v:fill type="solid"/>
              </v:shape>
            </v:group>
            <v:group style="position:absolute;left:2134;top:10788;width:280;height:285" coordorigin="2134,10788" coordsize="280,285">
              <v:shape style="position:absolute;left:2134;top:10788;width:280;height:285" coordorigin="2134,10788" coordsize="280,285" path="m2134,11072l2413,11072,2413,10788,2134,10788,2134,11072xe" filled="true" fillcolor="#000000" stroked="false">
                <v:path arrowok="t"/>
                <v:fill type="solid"/>
              </v:shape>
            </v:group>
            <v:group style="position:absolute;left:2413;top:10788;width:281;height:285" coordorigin="2413,10788" coordsize="281,285">
              <v:shape style="position:absolute;left:2413;top:10788;width:281;height:285" coordorigin="2413,10788" coordsize="281,285" path="m2413,11072l2694,11072,2694,10788,2413,10788,2413,11072xe" filled="true" fillcolor="#000000" stroked="false">
                <v:path arrowok="t"/>
                <v:fill type="solid"/>
              </v:shape>
            </v:group>
            <v:group style="position:absolute;left:2694;top:10788;width:479;height:285" coordorigin="2694,10788" coordsize="479,285">
              <v:shape style="position:absolute;left:2694;top:10788;width:479;height:285" coordorigin="2694,10788" coordsize="479,285" path="m2694,11072l3173,11072,3173,10788,2694,10788,2694,11072xe" filled="true" fillcolor="#000000" stroked="false">
                <v:path arrowok="t"/>
                <v:fill type="solid"/>
              </v:shape>
            </v:group>
            <v:group style="position:absolute;left:865;top:13275;width:1619;height:284" coordorigin="865,13275" coordsize="1619,284">
              <v:shape style="position:absolute;left:865;top:13275;width:1619;height:284" coordorigin="865,13275" coordsize="1619,284" path="m865,13558l2484,13558,2484,13275,865,13275,865,13558xe" filled="true" fillcolor="#000000" stroked="false">
                <v:path arrowok="t"/>
                <v:fill type="solid"/>
              </v:shape>
            </v:group>
            <v:group style="position:absolute;left:2484;top:13275;width:281;height:284" coordorigin="2484,13275" coordsize="281,284">
              <v:shape style="position:absolute;left:2484;top:13275;width:281;height:284" coordorigin="2484,13275" coordsize="281,284" path="m2484,13558l2765,13558,2765,13275,2484,13275,2484,13558xe" filled="true" fillcolor="#000000" stroked="false">
                <v:path arrowok="t"/>
                <v:fill type="solid"/>
              </v:shape>
            </v:group>
            <v:group style="position:absolute;left:2765;top:13275;width:438;height:284" coordorigin="2765,13275" coordsize="438,284">
              <v:shape style="position:absolute;left:2765;top:13275;width:438;height:284" coordorigin="2765,13275" coordsize="438,284" path="m2765,13558l3203,13558,3203,13275,2765,13275,2765,13558xe" filled="true" fillcolor="#000000" stroked="false">
                <v:path arrowok="t"/>
                <v:fill type="solid"/>
              </v:shape>
            </v:group>
            <v:group style="position:absolute;left:1199;top:14338;width:1701;height:284" coordorigin="1199,14338" coordsize="1701,284">
              <v:shape style="position:absolute;left:1199;top:14338;width:1701;height:284" coordorigin="1199,14338" coordsize="1701,284" path="m1199,14622l2899,14622,2899,14338,1199,14338,1199,14622xe" filled="true" fillcolor="#fbf9da" stroked="false">
                <v:path arrowok="t"/>
                <v:fill type="solid"/>
              </v:shape>
            </v:group>
            <v:group style="position:absolute;left:2899;top:14338;width:281;height:284" coordorigin="2899,14338" coordsize="281,284">
              <v:shape style="position:absolute;left:2899;top:14338;width:281;height:284" coordorigin="2899,14338" coordsize="281,284" path="m2899,14622l3180,14622,3180,14338,2899,14338,2899,14622xe" filled="true" fillcolor="#fbf9da" stroked="false">
                <v:path arrowok="t"/>
                <v:fill type="solid"/>
              </v:shape>
              <v:shape style="position:absolute;left:3214;top:1806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59;top:2496;width:10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Forward all calls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21;top:2447;width:1129;height:86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6"/>
                          <w:w w:val="385"/>
                          <w:position w:val="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w w:val="385"/>
                          <w:sz w:val="28"/>
                        </w:rPr>
                        <w:t>¦</w:t>
                      </w:r>
                      <w:r>
                        <w:rPr>
                          <w:rFonts w:ascii="Arial" w:hAnsi="Arial"/>
                          <w:w w:val="385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65;top:3666;width:185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1"/>
                          <w:sz w:val="16"/>
                        </w:rPr>
                        <w:t xml:space="preserve">Forwarding controls </w:t>
                      </w:r>
                      <w:r>
                        <w:t>(Средства управления переадреацией вызовов)</w:t>
                      </w:r>
                      <w:r>
                        <w:rPr>
                          <w:rFonts w:ascii="Arial"/>
                          <w:spacing w:val="2"/>
                          <w:w w:val="21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3"/>
                          <w:w w:val="21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94;top:5867;width:83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€μ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6556;width:8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Unconditional (всегда)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71;top:6506;width:1262;height:86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435"/>
                          <w:position w:val="5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 w:hAnsi="Arial"/>
                          <w:color w:val="FFFFFF"/>
                          <w:w w:val="560"/>
                          <w:sz w:val="28"/>
                        </w:rPr>
                        <w:t xml:space="preserve">¦ </w:t>
                      </w:r>
                      <w:r>
                        <w:rPr>
                          <w:rFonts w:ascii="Arial" w:hAnsi="Arial"/>
                          <w:w w:val="285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7776;width:7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Destination (адресат)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72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5"/>
                          <w:w w:val="250"/>
                          <w:sz w:val="18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4"/>
                          <w:w w:val="25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8470;width:590;height:246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335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486;width:721;height:796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230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984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1;top:10833;width:8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Unconditional (всегда)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53;top:10783;width:146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"/>
                          <w:w w:val="175"/>
                          <w:position w:val="-2"/>
                          <w:sz w:val="20"/>
                        </w:rPr>
                        <w:t>-</w:t>
                      </w:r>
                      <w:r>
                        <w:rPr>
                          <w:rFonts w:ascii="Arial Unicode MS" w:hAnsi="Arial Unicode MS"/>
                          <w:color w:val="FFFFFF"/>
                          <w:spacing w:val="-3"/>
                          <w:w w:val="175"/>
                          <w:sz w:val="16"/>
                        </w:rPr>
                        <w:t xml:space="preserve">335 </w:t>
                      </w:r>
                      <w:r>
                        <w:rPr>
                          <w:rFonts w:ascii="Arial" w:hAnsi="Arial"/>
                          <w:color w:val="FFFFFF"/>
                          <w:w w:val="250"/>
                          <w:position w:val="-7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50"/>
                          <w:position w:val="-7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1263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3342;width:91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16"/>
                        </w:rPr>
                        <w:t>Forward all calls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84;top:13271;width:1149;height:702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300"/>
                          <w:position w:val="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/>
                          <w:w w:val="300"/>
                          <w:sz w:val="28"/>
                        </w:rPr>
                        <w:t>¢</w:t>
                      </w:r>
                      <w:r>
                        <w:rPr>
                          <w:rFonts w:ascii="Arial" w:hAnsi="Arial"/>
                          <w:w w:val="300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0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65;top:14334;width:185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2"/>
                          <w:sz w:val="16"/>
                        </w:rPr>
                        <w:t xml:space="preserve">Forwarding controls </w:t>
                      </w:r>
                      <w:r>
                        <w:t>(Средства управления переадреацией вызовов)</w:t>
                      </w:r>
                      <w:r>
                        <w:rPr>
                          <w:rFonts w:ascii="Arial"/>
                          <w:spacing w:val="2"/>
                          <w:w w:val="21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3"/>
                          <w:w w:val="21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131</w:t>
      </w:r>
    </w:p>
    <w:p>
      <w:pPr>
        <w:spacing w:line="20" w:lineRule="atLeast"/>
        <w:ind w:left="14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326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675" w:name="Managing call forwarding"/>
      <w:bookmarkEnd w:id="675"/>
      <w:r>
        <w:rPr>
          <w:rFonts w:ascii="Arial"/>
          <w:color w:val="8CC63F"/>
          <w:spacing w:val="-1"/>
          <w:sz w:val="24"/>
        </w:rPr>
        <w:t>Управление переадресацией вызова</w:t>
      </w:r>
    </w:p>
    <w:p>
      <w:pPr>
        <w:pStyle w:val="BodyText"/>
        <w:spacing w:line="240" w:lineRule="auto" w:before="208"/>
        <w:ind w:left="3261" w:right="0"/>
        <w:jc w:val="left"/>
      </w:pPr>
      <w:r>
        <w:t>Открыть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4"/>
        <w:ind w:left="3261" w:right="0"/>
        <w:jc w:val="left"/>
      </w:pPr>
      <w:r>
        <w:t>Открыть меню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61" w:right="0"/>
        <w:jc w:val="left"/>
      </w:pPr>
      <w:r>
        <w:t>Открыть меню средств управления переадресацией вызовов.</w:t>
      </w:r>
    </w:p>
    <w:p>
      <w:pPr>
        <w:pStyle w:val="BodyText"/>
        <w:spacing w:line="240" w:lineRule="auto" w:before="130"/>
        <w:ind w:left="3261" w:right="0"/>
        <w:jc w:val="left"/>
      </w:pPr>
      <w:r>
        <w:t>В меню переадресации вызовов предусмотрено три типа переадресации:</w:t>
      </w:r>
    </w:p>
    <w:p>
      <w:pPr>
        <w:pStyle w:val="BodyText"/>
        <w:numPr>
          <w:ilvl w:val="0"/>
          <w:numId w:val="30"/>
        </w:numPr>
        <w:tabs>
          <w:tab w:pos="3432" w:val="left" w:leader="none"/>
        </w:tabs>
        <w:spacing w:line="240" w:lineRule="auto" w:before="70" w:after="0"/>
        <w:ind w:left="3431" w:right="0" w:hanging="170"/>
        <w:jc w:val="left"/>
      </w:pPr>
      <w:r>
        <w:t>Unconditional (всегда)</w:t>
      </w:r>
    </w:p>
    <w:p>
      <w:pPr>
        <w:pStyle w:val="BodyText"/>
        <w:numPr>
          <w:ilvl w:val="0"/>
          <w:numId w:val="30"/>
        </w:numPr>
        <w:tabs>
          <w:tab w:pos="3432" w:val="left" w:leader="none"/>
        </w:tabs>
        <w:spacing w:line="240" w:lineRule="auto" w:before="10" w:after="0"/>
        <w:ind w:left="3431" w:right="0" w:hanging="170"/>
        <w:jc w:val="left"/>
      </w:pPr>
      <w:r>
        <w:t>Busy (линия занята)</w:t>
      </w:r>
    </w:p>
    <w:p>
      <w:pPr>
        <w:pStyle w:val="BodyText"/>
        <w:numPr>
          <w:ilvl w:val="0"/>
          <w:numId w:val="30"/>
        </w:numPr>
        <w:tabs>
          <w:tab w:pos="3432" w:val="left" w:leader="none"/>
        </w:tabs>
        <w:spacing w:line="240" w:lineRule="auto" w:before="10" w:after="0"/>
        <w:ind w:left="3431" w:right="0" w:hanging="170"/>
        <w:jc w:val="left"/>
      </w:pPr>
      <w:r>
        <w:t>No reply (after xs) (когда нет ответа (в течение х сек.)).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71" w:right="0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38920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На этой стадии можно проверить, действительно ли активирован тот или иной тип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69" w:lineRule="auto"/>
        <w:ind w:left="3261" w:right="4074"/>
        <w:jc w:val="left"/>
      </w:pPr>
      <w:r>
        <w:t xml:space="preserve">Выбрать нужный тип переадресации.  </w:t>
      </w:r>
      <w:r>
        <w:t>В данном случае выбран тип «всегда».</w:t>
      </w:r>
    </w:p>
    <w:p>
      <w:pPr>
        <w:pStyle w:val="BodyText"/>
        <w:spacing w:line="240" w:lineRule="auto" w:before="136"/>
        <w:ind w:left="3261" w:right="0"/>
        <w:jc w:val="left"/>
      </w:pPr>
      <w:r>
        <w:t>Открыть его.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61" w:right="0"/>
        <w:jc w:val="left"/>
      </w:pPr>
      <w:r>
        <w:t>Открыть окно редактирования (</w:t>
      </w:r>
      <w:r>
        <w:fldChar w:fldCharType="begin"/>
      </w:r>
      <w:r>
        <w:instrText xml:space="preserve">HYPERLINK  \l"_bookmark56"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23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3261"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 w:before="74"/>
        <w:ind w:left="3261" w:right="0"/>
        <w:jc w:val="left"/>
      </w:pPr>
      <w:r>
        <w:t xml:space="preserve">Ввести/изменить телефонный номер адресата и завершить ввод нажатием соответствующей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61" w:right="0"/>
        <w:jc w:val="both"/>
      </w:pPr>
      <w:r>
        <w:t xml:space="preserve">Выйти из меню, чтобы завершить ввод.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61" w:right="0"/>
        <w:jc w:val="both"/>
      </w:pPr>
      <w:r>
        <w:t xml:space="preserve">При необходимости, активировать переадресацию вызова данной переназначаемой клавишей.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3261" w:right="0"/>
        <w:jc w:val="both"/>
      </w:pPr>
      <w:bookmarkStart w:id="676" w:name="Copying and pasting destination phone nu"/>
      <w:bookmarkEnd w:id="676"/>
      <w:bookmarkStart w:id="677" w:name="_bookmark373"/>
      <w:bookmarkEnd w:id="677"/>
      <w:r>
        <w:rPr>
          <w:color w:val="8CC63F"/>
          <w:spacing w:val="-1"/>
        </w:rPr>
        <w:t xml:space="preserve">Копирование и вставка </w:t>
      </w:r>
      <w:bookmarkStart w:id="678" w:name="_bookmark374"/>
      <w:bookmarkEnd w:id="678"/>
      <w:r>
        <w:rPr>
          <w:color w:val="8CC63F"/>
          <w:spacing w:val="-1"/>
        </w:rPr>
        <w:t>телефонных номеров адресатов</w:t>
      </w:r>
    </w:p>
    <w:p>
      <w:pPr>
        <w:pStyle w:val="BodyText"/>
        <w:spacing w:line="250" w:lineRule="auto" w:before="182"/>
        <w:ind w:left="3261" w:right="166"/>
        <w:jc w:val="both"/>
      </w:pPr>
      <w:r>
        <w:t xml:space="preserve">Текущий телефонный номер адресата для данного типа переадресации вызовов можно скопировать.  </w:t>
      </w:r>
      <w:r>
        <w:t xml:space="preserve">Например, текущий целевой телефонный номер для переадресации типа «Переадресация всех вызовов» можно сделать таковым для переадресации типа «Переадресация неотвеченных вызовов». </w:t>
      </w:r>
    </w:p>
    <w:p>
      <w:pPr>
        <w:pStyle w:val="BodyText"/>
        <w:spacing w:line="240" w:lineRule="auto" w:before="173"/>
        <w:ind w:left="3261" w:right="0"/>
        <w:jc w:val="both"/>
      </w:pPr>
      <w:r>
        <w:t>Открыть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left="3261" w:right="0"/>
        <w:jc w:val="left"/>
      </w:pPr>
      <w:r>
        <w:t>Открыть меню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3261" w:right="0"/>
        <w:jc w:val="left"/>
      </w:pPr>
      <w:r>
        <w:t>Открыть меню средств управления переадресацией вызовов.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6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19999pt;margin-top:69.303154pt;width:137.15pt;height:685.65pt;mso-position-horizontal-relative:page;mso-position-vertical-relative:page;z-index:39400" coordorigin="902,1386" coordsize="2743,13713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14;top:2031;width:1220;height:284" coordorigin="914,2031" coordsize="1220,284">
              <v:shape style="position:absolute;left:914;top:2031;width:1220;height:284" coordorigin="914,2031" coordsize="1220,284" path="m914,2314l2134,2314,2134,2031,914,2031,914,2314xe" filled="true" fillcolor="#000000" stroked="false">
                <v:path arrowok="t"/>
                <v:fill type="solid"/>
              </v:shape>
            </v:group>
            <v:group style="position:absolute;left:2134;top:2031;width:280;height:284" coordorigin="2134,2031" coordsize="280,284">
              <v:shape style="position:absolute;left:2134;top:2031;width:280;height:284" coordorigin="2134,2031" coordsize="280,284" path="m2134,2314l2413,2314,2413,2031,2134,2031,2134,2314xe" filled="true" fillcolor="#000000" stroked="false">
                <v:path arrowok="t"/>
                <v:fill type="solid"/>
              </v:shape>
            </v:group>
            <v:group style="position:absolute;left:2413;top:2031;width:281;height:284" coordorigin="2413,2031" coordsize="281,284">
              <v:shape style="position:absolute;left:2413;top:2031;width:281;height:284" coordorigin="2413,2031" coordsize="281,284" path="m2413,2314l2694,2314,2694,2031,2413,2031,2413,2314xe" filled="true" fillcolor="#000000" stroked="false">
                <v:path arrowok="t"/>
                <v:fill type="solid"/>
              </v:shape>
            </v:group>
            <v:group style="position:absolute;left:2694;top:2031;width:479;height:284" coordorigin="2694,2031" coordsize="479,284">
              <v:shape style="position:absolute;left:2694;top:2031;width:479;height:284" coordorigin="2694,2031" coordsize="479,284" path="m2694,2314l3173,2314,3173,2031,2694,2031,2694,2314xe" filled="true" fillcolor="#000000" stroked="false">
                <v:path arrowok="t"/>
                <v:fill type="solid"/>
              </v:shape>
            </v:group>
            <v:group style="position:absolute;left:907;top:3094;width:1985;height:284" coordorigin="907,3094" coordsize="1985,284">
              <v:shape style="position:absolute;left:907;top:3094;width:1985;height:284" coordorigin="907,3094" coordsize="1985,284" path="m907,3378l2892,3378,2892,3094,907,3094,907,3378xe" filled="true" fillcolor="#000000" stroked="false">
                <v:path arrowok="t"/>
                <v:fill type="solid"/>
              </v:shape>
            </v:group>
            <v:group style="position:absolute;left:2892;top:3094;width:281;height:284" coordorigin="2892,3094" coordsize="281,284">
              <v:shape style="position:absolute;left:2892;top:3094;width:281;height:284" coordorigin="2892,3094" coordsize="281,284" path="m2892,3378l3173,3378,3173,3094,2892,3094,2892,3378xe" filled="true" fillcolor="#000000" stroked="false">
                <v:path arrowok="t"/>
                <v:fill type="solid"/>
              </v:shape>
            </v:group>
            <v:group style="position:absolute;left:902;top:3698;width:284;height:284" coordorigin="902,3698" coordsize="284,284">
              <v:shape style="position:absolute;left:902;top:3698;width:284;height:284" coordorigin="902,3698" coordsize="284,284" path="m902,3981l1186,3981,1186,3698,902,3698,902,3981xe" filled="true" fillcolor="#fbf9da" stroked="false">
                <v:path arrowok="t"/>
                <v:fill type="solid"/>
              </v:shape>
            </v:group>
            <v:group style="position:absolute;left:1186;top:3698;width:1707;height:284" coordorigin="1186,3698" coordsize="1707,284">
              <v:shape style="position:absolute;left:1186;top:3698;width:1707;height:284" coordorigin="1186,3698" coordsize="1707,284" path="m1186,3981l2892,3981,2892,3698,1186,3698,1186,3981xe" filled="true" fillcolor="#fbf9da" stroked="false">
                <v:path arrowok="t"/>
                <v:fill type="solid"/>
              </v:shape>
            </v:group>
            <v:group style="position:absolute;left:2892;top:3698;width:281;height:284" coordorigin="2892,3698" coordsize="281,284">
              <v:shape style="position:absolute;left:2892;top:3698;width:281;height:284" coordorigin="2892,3698" coordsize="281,284" path="m2892,3981l3173,3981,3173,3698,2892,3698,2892,3981xe" filled="true" fillcolor="#fbf9da" stroked="false">
                <v:path arrowok="t"/>
                <v:fill type="solid"/>
              </v:shape>
            </v:group>
            <v:group style="position:absolute;left:1199;top:4302;width:1701;height:284" coordorigin="1199,4302" coordsize="1701,284">
              <v:shape style="position:absolute;left:1199;top:4302;width:1701;height:284" coordorigin="1199,4302" coordsize="1701,284" path="m1199,4585l2899,4585,2899,4302,1199,4302,1199,4585xe" filled="true" fillcolor="#fbf9da" stroked="false">
                <v:path arrowok="t"/>
                <v:fill type="solid"/>
              </v:shape>
            </v:group>
            <v:group style="position:absolute;left:2899;top:4302;width:281;height:284" coordorigin="2899,4302" coordsize="281,284">
              <v:shape style="position:absolute;left:2899;top:4302;width:281;height:284" coordorigin="2899,4302" coordsize="281,284" path="m2899,4585l3180,4585,3180,4302,2899,4302,2899,4585xe" filled="true" fillcolor="#fbf9da" stroked="false">
                <v:path arrowok="t"/>
                <v:fill type="solid"/>
              </v:shape>
            </v:group>
            <v:group style="position:absolute;left:1199;top:4905;width:1982;height:284" coordorigin="1199,4905" coordsize="1982,284">
              <v:shape style="position:absolute;left:1199;top:4905;width:1982;height:284" coordorigin="1199,4905" coordsize="1982,284" path="m1199,5188l3180,5188,3180,4905,1199,4905,1199,5188xe" filled="true" fillcolor="#fbf9da" stroked="false">
                <v:path arrowok="t"/>
                <v:fill type="solid"/>
              </v:shape>
            </v:group>
            <v:group style="position:absolute;left:1199;top:5509;width:1982;height:284" coordorigin="1199,5509" coordsize="1982,284">
              <v:shape style="position:absolute;left:1199;top:5509;width:1982;height:284" coordorigin="1199,5509" coordsize="1982,284" path="m1199,5792l3180,5792,3180,5509,1199,5509,1199,5792xe" filled="true" fillcolor="#fbf9da" stroked="false">
                <v:path arrowok="t"/>
                <v:fill type="solid"/>
              </v:shape>
            </v:group>
            <v:group style="position:absolute;left:907;top:6592;width:1444;height:284" coordorigin="907,6592" coordsize="1444,284">
              <v:shape style="position:absolute;left:907;top:6592;width:1444;height:284" coordorigin="907,6592" coordsize="1444,284" path="m907,6876l2351,6876,2351,6592,907,6592,907,6876xe" filled="true" fillcolor="#000000" stroked="false">
                <v:path arrowok="t"/>
                <v:fill type="solid"/>
              </v:shape>
            </v:group>
            <v:group style="position:absolute;left:2351;top:6592;width:281;height:284" coordorigin="2351,6592" coordsize="281,284">
              <v:shape style="position:absolute;left:2351;top:6592;width:281;height:284" coordorigin="2351,6592" coordsize="281,284" path="m2351,6876l2632,6876,2632,6592,2351,6592,2351,6876xe" filled="true" fillcolor="#000000" stroked="false">
                <v:path arrowok="t"/>
                <v:fill type="solid"/>
              </v:shape>
            </v:group>
            <v:group style="position:absolute;left:2632;top:6592;width:542;height:284" coordorigin="2632,6592" coordsize="542,284">
              <v:shape style="position:absolute;left:2632;top:6592;width:542;height:284" coordorigin="2632,6592" coordsize="542,284" path="m2632,6876l3173,6876,3173,6592,2632,6592,2632,6876xe" filled="true" fillcolor="#000000" stroked="false">
                <v:path arrowok="t"/>
                <v:fill type="solid"/>
              </v:shape>
            </v:group>
            <v:group style="position:absolute;left:907;top:7656;width:1985;height:284" coordorigin="907,7656" coordsize="1985,284">
              <v:shape style="position:absolute;left:907;top:7656;width:1985;height:284" coordorigin="907,7656" coordsize="1985,284" path="m907,7939l2892,7939,2892,7656,907,7656,907,7939xe" filled="true" fillcolor="#000000" stroked="false">
                <v:path arrowok="t"/>
                <v:fill type="solid"/>
              </v:shape>
            </v:group>
            <v:group style="position:absolute;left:2892;top:7656;width:281;height:284" coordorigin="2892,7656" coordsize="281,284">
              <v:shape style="position:absolute;left:2892;top:7656;width:281;height:284" coordorigin="2892,7656" coordsize="281,284" path="m2892,7939l3173,7939,3173,7656,2892,7656,2892,7939xe" filled="true" fillcolor="#000000" stroked="false">
                <v:path arrowok="t"/>
                <v:fill type="solid"/>
              </v:shape>
            </v:group>
            <v:group style="position:absolute;left:902;top:8259;width:284;height:284" coordorigin="902,8259" coordsize="284,284">
              <v:shape style="position:absolute;left:902;top:8259;width:284;height:284" coordorigin="902,8259" coordsize="284,284" path="m902,8542l1186,8542,1186,8259,902,8259,902,8542xe" filled="true" fillcolor="#fbf9da" stroked="false">
                <v:path arrowok="t"/>
                <v:fill type="solid"/>
              </v:shape>
            </v:group>
            <v:group style="position:absolute;left:1186;top:8259;width:1988;height:284" coordorigin="1186,8259" coordsize="1988,284">
              <v:shape style="position:absolute;left:1186;top:8259;width:1988;height:284" coordorigin="1186,8259" coordsize="1988,284" path="m1186,8542l3173,8542,3173,8259,1186,8259,1186,8542xe" filled="true" fillcolor="#fbf9da" stroked="false">
                <v:path arrowok="t"/>
                <v:fill type="solid"/>
              </v:shape>
            </v:group>
            <v:group style="position:absolute;left:1199;top:9343;width:1701;height:284" coordorigin="1199,9343" coordsize="1701,284">
              <v:shape style="position:absolute;left:1199;top:9343;width:1701;height:284" coordorigin="1199,9343" coordsize="1701,284" path="m1199,9626l2899,9626,2899,9343,1199,9343,1199,9626xe" filled="true" fillcolor="#fbf9da" stroked="false">
                <v:path arrowok="t"/>
                <v:fill type="solid"/>
              </v:shape>
            </v:group>
            <v:group style="position:absolute;left:2899;top:9343;width:281;height:284" coordorigin="2899,9343" coordsize="281,284">
              <v:shape style="position:absolute;left:2899;top:9343;width:281;height:284" coordorigin="2899,9343" coordsize="281,284" path="m2899,9626l3180,9626,3180,9343,2899,9343,2899,9626xe" filled="true" fillcolor="#fbf9da" stroked="false">
                <v:path arrowok="t"/>
                <v:fill type="solid"/>
              </v:shape>
            </v:group>
            <v:group style="position:absolute;left:902;top:9946;width:284;height:284" coordorigin="902,9946" coordsize="284,284">
              <v:shape style="position:absolute;left:902;top:9946;width:284;height:284" coordorigin="902,9946" coordsize="284,284" path="m902,10230l1186,10230,1186,9946,902,9946,902,10230xe" filled="true" fillcolor="#fbf9da" stroked="false">
                <v:path arrowok="t"/>
                <v:fill type="solid"/>
              </v:shape>
            </v:group>
            <v:group style="position:absolute;left:1186;top:9946;width:1707;height:284" coordorigin="1186,9946" coordsize="1707,284">
              <v:shape style="position:absolute;left:1186;top:9946;width:1707;height:284" coordorigin="1186,9946" coordsize="1707,284" path="m1186,10230l2892,10230,2892,9946,1186,9946,1186,10230xe" filled="true" fillcolor="#fbf9da" stroked="false">
                <v:path arrowok="t"/>
                <v:fill type="solid"/>
              </v:shape>
            </v:group>
            <v:group style="position:absolute;left:2892;top:9946;width:281;height:284" coordorigin="2892,9946" coordsize="281,284">
              <v:shape style="position:absolute;left:2892;top:9946;width:281;height:284" coordorigin="2892,9946" coordsize="281,284" path="m2892,10230l3173,10230,3173,9946,2892,9946,2892,10230xe" filled="true" fillcolor="#fbf9da" stroked="false">
                <v:path arrowok="t"/>
                <v:fill type="solid"/>
              </v:shape>
            </v:group>
            <v:group style="position:absolute;left:1199;top:10549;width:1982;height:285" coordorigin="1199,10549" coordsize="1982,285">
              <v:shape style="position:absolute;left:1199;top:10549;width:1982;height:285" coordorigin="1199,10549" coordsize="1982,285" path="m1199,10833l3180,10833,3180,10549,1199,10549,1199,10833xe" filled="true" fillcolor="#fbf9da" stroked="false">
                <v:path arrowok="t"/>
                <v:fill type="solid"/>
              </v:shape>
              <v:shape style="position:absolute;left:2794;top:1386;width:83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€μ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1;top:2076;width:86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Unconditional (всегда)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153;top:2039;width:48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425"/>
                          <w:position w:val="-2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 Unicode MS"/>
                          <w:color w:val="FFFFFF"/>
                          <w:w w:val="105"/>
                          <w:sz w:val="16"/>
                        </w:rPr>
                        <w:t>33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2027;width:900;height:70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01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3140;width:7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Destination (адресат)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309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w w:val="24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9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3676;width:590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335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26;top:3694;width:1106;height:253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386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19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1"/>
                          <w:sz w:val="20"/>
                        </w:rPr>
                        <w:t xml:space="preserve">Copy </w:t>
                      </w:r>
                      <w:r>
                        <w:t xml:space="preserve">(Копировать) </w:t>
                      </w:r>
                      <w:r>
                        <w:rPr>
                          <w:rFonts w:ascii="Arial"/>
                          <w:spacing w:val="4"/>
                          <w:w w:val="21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pacing w:val="4"/>
                          <w:w w:val="21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393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35"/>
                          <w:sz w:val="18"/>
                        </w:rPr>
                        <w:t>]</w:t>
                      </w:r>
                      <w:r>
                        <w:rPr>
                          <w:rFonts w:ascii="Arial"/>
                          <w:spacing w:val="6"/>
                          <w:w w:val="33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393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24"/>
                        <w:ind w:left="267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€μ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6636;width:30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Busy (линия занята)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71;top:6601;width:29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FFFFFF"/>
                          <w:w w:val="445"/>
                          <w:sz w:val="20"/>
                        </w:rPr>
                        <w:t>-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6587;width:440;height:70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7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01"/>
                        <w:ind w:left="159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7701;width:7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Destination (адресат)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65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w w:val="24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9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8237;width:24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45"/>
                          <w:sz w:val="22"/>
                        </w:rPr>
                        <w:t>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534;top:8255;width:1097;height:1364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359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118"/>
                        <w:ind w:left="259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€μ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1"/>
                          <w:sz w:val="18"/>
                        </w:rPr>
                        <w:t xml:space="preserve">Paste </w:t>
                      </w:r>
                      <w:r>
                        <w:t xml:space="preserve">(Вставить) </w:t>
                      </w:r>
                      <w:r>
                        <w:rPr>
                          <w:rFonts w:ascii="Arial"/>
                          <w:spacing w:val="4"/>
                          <w:w w:val="21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pacing w:val="4"/>
                          <w:w w:val="215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9924;width:590;height:246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25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335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94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1054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555" w:lineRule="auto"/>
        <w:ind w:right="4268"/>
        <w:jc w:val="left"/>
      </w:pPr>
      <w:r>
        <w:t xml:space="preserve">Выбрать нужный тип переадресации. </w:t>
      </w:r>
      <w:r>
        <w:t xml:space="preserve">В данном случае выбран тип «всегда».    </w:t>
      </w:r>
      <w:r>
        <w:t>Открыть его.</w:t>
      </w:r>
    </w:p>
    <w:p>
      <w:pPr>
        <w:pStyle w:val="BodyText"/>
        <w:spacing w:line="630" w:lineRule="auto" w:before="22"/>
        <w:ind w:right="2563"/>
        <w:jc w:val="left"/>
      </w:pPr>
      <w:r>
        <w:t>Открыть поле ввода с помощью данной переназначаемой клавиши (</w:t>
      </w:r>
      <w:r>
        <w:fldChar w:fldCharType="begin"/>
      </w:r>
      <w:r>
        <w:instrText xml:space="preserve">HYPERLINK  \l"_bookmark56"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с. 23</w:t>
      </w:r>
      <w:r>
        <w:fldChar w:fldCharType="end"/>
      </w:r>
      <w:r>
        <w:t xml:space="preserve">). </w:t>
      </w:r>
      <w:r>
        <w:t>Область ввода отображена</w:t>
      </w:r>
    </w:p>
    <w:p>
      <w:pPr>
        <w:pStyle w:val="BodyText"/>
        <w:spacing w:line="630" w:lineRule="auto" w:before="10"/>
        <w:ind w:right="2563"/>
        <w:jc w:val="left"/>
      </w:pPr>
      <w:r>
        <w:t xml:space="preserve">Копировать содержимое поля ввода с помощью данной переназначаемой клавиши. </w:t>
      </w:r>
      <w:r>
        <w:t>Выйти из окна редактирования с помощью данной переназначаемой клавиши.</w:t>
      </w:r>
    </w:p>
    <w:p>
      <w:pPr>
        <w:pStyle w:val="BodyText"/>
        <w:spacing w:line="559" w:lineRule="auto" w:before="10"/>
        <w:ind w:right="2563"/>
        <w:jc w:val="left"/>
      </w:pPr>
      <w:r>
        <w:t xml:space="preserve">Вернуться в меню переадресации вызова с помощью данной переназначаемой клавиши. </w:t>
      </w:r>
      <w:r>
        <w:t>Выбрать нужный тип переадресации.</w:t>
      </w:r>
    </w:p>
    <w:p>
      <w:pPr>
        <w:pStyle w:val="BodyText"/>
        <w:spacing w:line="538" w:lineRule="auto" w:before="19"/>
        <w:ind w:right="4725"/>
        <w:jc w:val="left"/>
      </w:pPr>
      <w:r>
        <w:t xml:space="preserve">В данном случае выбран тип «Линия занята». </w:t>
      </w:r>
      <w:r>
        <w:t>Открыть его.</w:t>
      </w:r>
    </w:p>
    <w:p>
      <w:pPr>
        <w:pStyle w:val="BodyText"/>
        <w:spacing w:line="630" w:lineRule="auto" w:before="39"/>
        <w:ind w:right="2563"/>
        <w:jc w:val="left"/>
      </w:pPr>
      <w:r>
        <w:t>Открыть поле ввода с помощью данной переназначаемой клавиши (</w:t>
      </w:r>
      <w:r>
        <w:fldChar w:fldCharType="begin"/>
      </w:r>
      <w:r>
        <w:instrText xml:space="preserve">HYPERLINK  \l"_bookmark56"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с. 23</w:t>
      </w:r>
      <w:r>
        <w:fldChar w:fldCharType="end"/>
      </w:r>
      <w:r>
        <w:t xml:space="preserve">). </w:t>
      </w:r>
      <w:r>
        <w:t>Область ввода отображена</w:t>
      </w:r>
    </w:p>
    <w:p>
      <w:pPr>
        <w:pStyle w:val="BodyText"/>
        <w:spacing w:line="173" w:lineRule="exact"/>
        <w:ind w:right="0"/>
        <w:jc w:val="left"/>
      </w:pPr>
      <w:r>
        <w:t xml:space="preserve">Выбрать опцию Paste (вставить).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right="1620"/>
        <w:jc w:val="left"/>
      </w:pPr>
      <w:r>
        <w:t xml:space="preserve">Вставить содержимое буфера обмена с помощью данной переназначаемой клавишей.  </w:t>
      </w:r>
      <w:r>
        <w:t>Подтвердить ввод данной переназначаемой клавишей.</w:t>
      </w:r>
    </w:p>
    <w:p>
      <w:pPr>
        <w:pStyle w:val="BodyText"/>
        <w:spacing w:line="240" w:lineRule="auto" w:before="10"/>
        <w:ind w:right="0"/>
        <w:jc w:val="left"/>
      </w:pPr>
      <w:r>
        <w:t xml:space="preserve">Сохранить изменения с помощью данной переназначаемой клавиши и перейти в меню переадресации вызовов.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t>133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right="0"/>
        <w:jc w:val="left"/>
      </w:pPr>
      <w:bookmarkStart w:id="679" w:name="Activating/deactivating call forwarding"/>
      <w:bookmarkEnd w:id="679"/>
      <w:bookmarkStart w:id="680" w:name="_bookmark375"/>
      <w:bookmarkEnd w:id="680"/>
      <w:bookmarkStart w:id="681" w:name="_bookmark376"/>
      <w:bookmarkEnd w:id="681"/>
      <w:bookmarkStart w:id="682" w:name="_bookmark377"/>
      <w:bookmarkEnd w:id="682"/>
      <w:r>
        <w:rPr>
          <w:color w:val="8CC63F"/>
        </w:rPr>
        <w:t>Активация/деактивация переадресации вызова</w:t>
      </w:r>
    </w:p>
    <w:p>
      <w:pPr>
        <w:pStyle w:val="BodyText"/>
        <w:spacing w:line="250" w:lineRule="auto" w:before="163"/>
        <w:ind w:right="187"/>
        <w:jc w:val="left"/>
      </w:pPr>
      <w:r>
        <w:t xml:space="preserve">Необходимые условия: </w:t>
      </w:r>
      <w:r>
        <w:t xml:space="preserve">Чтобы активировать переадресацию нужного типа должен быть введён телефонный номер адресата. </w:t>
      </w:r>
    </w:p>
    <w:p>
      <w:pPr>
        <w:pStyle w:val="BodyText"/>
        <w:tabs>
          <w:tab w:pos="3221" w:val="left" w:leader="none"/>
        </w:tabs>
        <w:spacing w:line="240" w:lineRule="auto" w:before="98"/>
        <w:ind w:left="2413" w:right="0"/>
        <w:jc w:val="left"/>
      </w:pPr>
      <w:r>
        <w:rPr>
          <w:rFonts w:ascii="Arial"/>
          <w:w w:val="510"/>
          <w:sz w:val="28"/>
        </w:rPr>
        <w:t>\</w:t>
      </w:r>
      <w:r>
        <w:tab/>
      </w:r>
      <w:r>
        <w:t>Открыть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1900" w:h="15800"/>
          <w:pgMar w:top="600" w:bottom="280" w:left="800" w:right="780"/>
        </w:sectPr>
      </w:pPr>
    </w:p>
    <w:p>
      <w:pPr>
        <w:tabs>
          <w:tab w:pos="1770" w:val="left" w:leader="none"/>
        </w:tabs>
        <w:spacing w:before="134"/>
        <w:ind w:left="16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color w:val="FFFFFF"/>
          <w:w w:val="80"/>
          <w:sz w:val="16"/>
        </w:rPr>
        <w:t>All calls</w:t>
      </w:r>
      <w:r>
        <w:t xml:space="preserve"> (Переадресация всех вызовов)</w:t>
      </w:r>
      <w:r>
        <w:tab/>
      </w:r>
      <w:r>
        <w:rPr>
          <w:rFonts w:ascii="Arial" w:hAnsi="Arial"/>
          <w:color w:val="FFFFFF"/>
          <w:spacing w:val="-42"/>
          <w:w w:val="360"/>
          <w:position w:val="2"/>
          <w:sz w:val="20"/>
        </w:rPr>
        <w:t>-</w:t>
      </w:r>
      <w:r>
        <w:rPr>
          <w:rFonts w:ascii="Arial" w:hAnsi="Arial"/>
          <w:color w:val="FFFFFF"/>
          <w:spacing w:val="-5"/>
          <w:w w:val="360"/>
          <w:position w:val="-3"/>
          <w:sz w:val="28"/>
        </w:rPr>
        <w:t>¦</w:t>
      </w:r>
      <w:r>
        <w:rPr>
          <w:rFonts w:ascii="Arial" w:hAnsi="Arial"/>
          <w:w w:val="360"/>
          <w:position w:val="-3"/>
          <w:sz w:val="28"/>
        </w:rPr>
        <w:t>_\</w:t>
      </w:r>
    </w:p>
    <w:p>
      <w:pPr>
        <w:pStyle w:val="BodyText"/>
        <w:spacing w:line="250" w:lineRule="auto" w:before="74"/>
        <w:ind w:left="162" w:right="172"/>
        <w:jc w:val="left"/>
      </w:pPr>
      <w:r>
        <w:br w:type="column"/>
      </w:r>
      <w:r>
        <w:t xml:space="preserve">Тип переадресации «Переадресация всех вызовов» будет деактивирован, чтобы использовать тип переадресации «Линия занята».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50" w:space="208"/>
            <w:col w:w="7262"/>
          </w:cols>
        </w:sectPr>
      </w:pPr>
    </w:p>
    <w:p>
      <w:pPr>
        <w:pStyle w:val="BodyText"/>
        <w:tabs>
          <w:tab w:pos="3221" w:val="left" w:leader="none"/>
        </w:tabs>
        <w:spacing w:line="240" w:lineRule="auto" w:before="118"/>
        <w:ind w:left="2552" w:right="0"/>
        <w:jc w:val="left"/>
      </w:pPr>
      <w:r>
        <w:rPr>
          <w:rFonts w:ascii="Arial" w:hAnsi="Arial"/>
          <w:w w:val="150"/>
          <w:sz w:val="28"/>
        </w:rPr>
        <w:t>«</w:t>
      </w:r>
      <w:r>
        <w:tab/>
      </w:r>
      <w:r>
        <w:t>Открыть меню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5800"/>
          <w:pgMar w:top="1500" w:bottom="0" w:left="800" w:right="780"/>
        </w:sectPr>
      </w:pPr>
    </w:p>
    <w:p>
      <w:pPr>
        <w:spacing w:before="63"/>
        <w:ind w:left="96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position w:val="1"/>
          <w:sz w:val="16"/>
        </w:rPr>
        <w:t xml:space="preserve">Forwarding controls </w:t>
      </w:r>
      <w:r>
        <w:t>(Средства управления переадреацией вызовов)</w:t>
      </w:r>
      <w:r>
        <w:rPr>
          <w:rFonts w:ascii="Arial"/>
          <w:spacing w:val="2"/>
          <w:w w:val="210"/>
          <w:sz w:val="18"/>
        </w:rPr>
        <w:t>-</w:t>
      </w:r>
      <w:r>
        <w:rPr>
          <w:rFonts w:ascii="Arial"/>
          <w:spacing w:val="3"/>
          <w:w w:val="21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361" w:right="0"/>
        <w:jc w:val="left"/>
      </w:pPr>
      <w:r>
        <w:br w:type="column"/>
      </w:r>
      <w:r>
        <w:t>Открыть меню средств управления переадресацией вызовов.</w:t>
      </w:r>
    </w:p>
    <w:p>
      <w:pPr>
        <w:pStyle w:val="BodyText"/>
        <w:spacing w:line="240" w:lineRule="auto" w:before="130"/>
        <w:ind w:left="361" w:right="0"/>
        <w:jc w:val="left"/>
      </w:pPr>
      <w:r>
        <w:t>В меню переадресации вызовов предусмотрено три типа переадресации:</w:t>
      </w:r>
    </w:p>
    <w:p>
      <w:pPr>
        <w:pStyle w:val="BodyText"/>
        <w:numPr>
          <w:ilvl w:val="0"/>
          <w:numId w:val="31"/>
        </w:numPr>
        <w:tabs>
          <w:tab w:pos="532" w:val="left" w:leader="none"/>
        </w:tabs>
        <w:spacing w:line="240" w:lineRule="auto" w:before="70" w:after="0"/>
        <w:ind w:left="531" w:right="0" w:hanging="170"/>
        <w:jc w:val="left"/>
      </w:pPr>
      <w:r>
        <w:t>Unconditional (всегда)</w:t>
      </w:r>
    </w:p>
    <w:p>
      <w:pPr>
        <w:pStyle w:val="BodyText"/>
        <w:numPr>
          <w:ilvl w:val="0"/>
          <w:numId w:val="31"/>
        </w:numPr>
        <w:tabs>
          <w:tab w:pos="532" w:val="left" w:leader="none"/>
        </w:tabs>
        <w:spacing w:line="240" w:lineRule="auto" w:before="10" w:after="0"/>
        <w:ind w:left="531" w:right="0" w:hanging="170"/>
        <w:jc w:val="left"/>
      </w:pPr>
      <w:r>
        <w:t>Busy (линия занята)</w:t>
      </w:r>
    </w:p>
    <w:p>
      <w:pPr>
        <w:pStyle w:val="BodyText"/>
        <w:numPr>
          <w:ilvl w:val="0"/>
          <w:numId w:val="31"/>
        </w:numPr>
        <w:tabs>
          <w:tab w:pos="532" w:val="left" w:leader="none"/>
        </w:tabs>
        <w:spacing w:line="240" w:lineRule="auto" w:before="10" w:after="0"/>
        <w:ind w:left="531" w:right="0" w:hanging="170"/>
        <w:jc w:val="left"/>
      </w:pPr>
      <w:r>
        <w:t>No reply (after xs) (когда нет ответа (в течение х сек.)).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20" w:space="40"/>
            <w:col w:w="7460"/>
          </w:cols>
        </w:sectPr>
      </w:pPr>
    </w:p>
    <w:p>
      <w:pPr>
        <w:pStyle w:val="BodyText"/>
        <w:tabs>
          <w:tab w:pos="3221" w:val="left" w:leader="none"/>
        </w:tabs>
        <w:spacing w:line="240" w:lineRule="auto" w:before="147"/>
        <w:ind w:left="1993" w:right="0"/>
        <w:jc w:val="left"/>
      </w:pPr>
      <w:r>
        <w:rPr>
          <w:rFonts w:ascii="Arial" w:hAnsi="Arial"/>
          <w:spacing w:val="-1"/>
          <w:w w:val="245"/>
          <w:sz w:val="28"/>
        </w:rPr>
        <w:t>€Μ</w:t>
      </w:r>
      <w:r>
        <w:tab/>
      </w:r>
      <w:r>
        <w:t>Выбрать нужный тип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00" w:h="15800"/>
          <w:pgMar w:top="1500" w:bottom="0" w:left="800" w:right="780"/>
        </w:sectPr>
      </w:pPr>
    </w:p>
    <w:p>
      <w:pPr>
        <w:tabs>
          <w:tab w:pos="1290" w:val="left" w:leader="none"/>
        </w:tabs>
        <w:spacing w:before="34"/>
        <w:ind w:left="19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color w:val="FFFFFF"/>
          <w:spacing w:val="-1"/>
          <w:w w:val="75"/>
          <w:sz w:val="18"/>
        </w:rPr>
        <w:t>Busy</w:t>
      </w:r>
      <w:r>
        <w:t xml:space="preserve"> (Линия занята)</w:t>
      </w:r>
      <w:r>
        <w:tab/>
      </w:r>
      <w:r>
        <w:rPr>
          <w:rFonts w:ascii="Arial" w:hAnsi="Arial"/>
          <w:color w:val="FFFFFF"/>
          <w:spacing w:val="-1"/>
          <w:w w:val="170"/>
          <w:position w:val="1"/>
          <w:sz w:val="20"/>
        </w:rPr>
        <w:t>-</w:t>
      </w:r>
      <w:r>
        <w:rPr>
          <w:rFonts w:ascii="Arial Unicode MS" w:hAnsi="Arial Unicode MS"/>
          <w:color w:val="FFFFFF"/>
          <w:spacing w:val="-3"/>
          <w:w w:val="170"/>
          <w:position w:val="4"/>
          <w:sz w:val="16"/>
        </w:rPr>
        <w:t xml:space="preserve">336 </w:t>
      </w:r>
      <w:r>
        <w:rPr>
          <w:rFonts w:ascii="Arial" w:hAnsi="Arial"/>
          <w:color w:val="FFFFFF"/>
          <w:w w:val="555"/>
          <w:position w:val="-3"/>
          <w:sz w:val="28"/>
        </w:rPr>
        <w:t xml:space="preserve">¦ </w:t>
      </w:r>
      <w:r>
        <w:rPr>
          <w:rFonts w:ascii="Arial" w:hAnsi="Arial"/>
          <w:w w:val="270"/>
          <w:position w:val="-3"/>
          <w:sz w:val="28"/>
        </w:rPr>
        <w:t>_</w:t>
      </w:r>
    </w:p>
    <w:p>
      <w:pPr>
        <w:tabs>
          <w:tab w:pos="1290" w:val="left" w:leader="none"/>
        </w:tabs>
        <w:spacing w:before="227"/>
        <w:ind w:left="17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color w:val="FFFFFF"/>
          <w:spacing w:val="-1"/>
          <w:w w:val="75"/>
          <w:sz w:val="18"/>
        </w:rPr>
        <w:t>Busy</w:t>
      </w:r>
      <w:r>
        <w:t xml:space="preserve"> (Линия занята)</w:t>
      </w:r>
      <w:r>
        <w:tab/>
      </w:r>
      <w:r>
        <w:rPr>
          <w:rFonts w:ascii="Arial" w:hAnsi="Arial"/>
          <w:color w:val="FFFFFF"/>
          <w:spacing w:val="-1"/>
          <w:w w:val="170"/>
          <w:position w:val="1"/>
          <w:sz w:val="20"/>
        </w:rPr>
        <w:t>-</w:t>
      </w:r>
      <w:r>
        <w:rPr>
          <w:rFonts w:ascii="Arial Unicode MS" w:hAnsi="Arial Unicode MS"/>
          <w:color w:val="FFFFFF"/>
          <w:spacing w:val="-3"/>
          <w:w w:val="170"/>
          <w:position w:val="4"/>
          <w:sz w:val="16"/>
        </w:rPr>
        <w:t xml:space="preserve">336 </w:t>
      </w:r>
      <w:r>
        <w:rPr>
          <w:rFonts w:ascii="Arial" w:hAnsi="Arial"/>
          <w:color w:val="FFFFFF"/>
          <w:w w:val="250"/>
          <w:position w:val="-3"/>
          <w:sz w:val="28"/>
        </w:rPr>
        <w:t xml:space="preserve">¢ </w:t>
      </w:r>
      <w:r>
        <w:rPr>
          <w:rFonts w:ascii="Arial" w:hAnsi="Arial"/>
          <w:w w:val="250"/>
          <w:position w:val="-3"/>
          <w:sz w:val="28"/>
        </w:rPr>
        <w:t>_</w:t>
      </w:r>
    </w:p>
    <w:p>
      <w:pPr>
        <w:pStyle w:val="BodyText"/>
        <w:spacing w:line="630" w:lineRule="auto" w:before="74"/>
        <w:ind w:left="179" w:right="4109"/>
        <w:jc w:val="left"/>
      </w:pPr>
      <w:r>
        <w:br w:type="column"/>
      </w:r>
      <w:r>
        <w:t xml:space="preserve">Переадресация типа «Линия занята» деактивирована.  </w:t>
      </w:r>
      <w:r>
        <w:t>Активировать её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2813" w:space="229"/>
            <w:col w:w="7278"/>
          </w:cols>
        </w:sectPr>
      </w:pPr>
    </w:p>
    <w:p>
      <w:pPr>
        <w:pStyle w:val="BodyText"/>
        <w:tabs>
          <w:tab w:pos="3221" w:val="left" w:leader="none"/>
        </w:tabs>
        <w:spacing w:line="307" w:lineRule="exact"/>
        <w:ind w:left="2413" w:right="0"/>
        <w:jc w:val="left"/>
      </w:pPr>
      <w:r>
        <w:rPr/>
        <w:pict>
          <v:group xmlns:v="urn:schemas-microsoft-com:vml" style="position:absolute;margin-left:45.119999pt;margin-top:71.029999pt;width:137.15pt;height:683.95pt;mso-position-horizontal-relative:page;mso-position-vertical-relative:page;z-index:-447808" coordorigin="902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6;top:3451;width:1665;height:284" coordorigin="906,3451" coordsize="1665,284">
              <v:shape style="position:absolute;left:906;top:3451;width:1665;height:284" coordorigin="906,3451" coordsize="1665,284" path="m906,3734l2570,3734,2570,3451,906,3451,906,3734xe" filled="true" fillcolor="#000000" stroked="false">
                <v:path arrowok="t"/>
                <v:fill type="solid"/>
              </v:shape>
            </v:group>
            <v:group style="position:absolute;left:2570;top:3451;width:248;height:284" coordorigin="2570,3451" coordsize="248,284">
              <v:shape style="position:absolute;left:2570;top:3451;width:248;height:284" coordorigin="2570,3451" coordsize="248,284" path="m2570,3734l2818,3734,2818,3451,2570,3451,2570,3734xe" filled="true" fillcolor="#000000" stroked="false">
                <v:path arrowok="t"/>
                <v:fill type="solid"/>
              </v:shape>
            </v:group>
            <v:group style="position:absolute;left:2818;top:3451;width:413;height:284" coordorigin="2818,3451" coordsize="413,284">
              <v:shape style="position:absolute;left:2818;top:3451;width:413;height:284" coordorigin="2818,3451" coordsize="413,284" path="m2818,3734l3230,3734,3230,3451,2818,3451,2818,3734xe" filled="true" fillcolor="#000000" stroked="false">
                <v:path arrowok="t"/>
                <v:fill type="solid"/>
              </v:shape>
            </v:group>
            <v:group style="position:absolute;left:1199;top:4617;width:1701;height:285" coordorigin="1199,4617" coordsize="1701,285">
              <v:shape style="position:absolute;left:1199;top:4617;width:1701;height:285" coordorigin="1199,4617" coordsize="1701,285" path="m1199,4902l2899,4902,2899,4617,1199,4617,1199,4902xe" filled="true" fillcolor="#fbf9da" stroked="false">
                <v:path arrowok="t"/>
                <v:fill type="solid"/>
              </v:shape>
            </v:group>
            <v:group style="position:absolute;left:2899;top:4617;width:281;height:285" coordorigin="2899,4617" coordsize="281,285">
              <v:shape style="position:absolute;left:2899;top:4617;width:281;height:285" coordorigin="2899,4617" coordsize="281,285" path="m2899,4902l3180,4902,3180,4617,2899,4617,2899,4902xe" filled="true" fillcolor="#fbf9da" stroked="false">
                <v:path arrowok="t"/>
                <v:fill type="solid"/>
              </v:shape>
            </v:group>
            <v:group style="position:absolute;left:914;top:6758;width:1156;height:284" coordorigin="914,6758" coordsize="1156,284">
              <v:shape style="position:absolute;left:914;top:6758;width:1156;height:284" coordorigin="914,6758" coordsize="1156,284" path="m914,7041l2070,7041,2070,6758,914,6758,914,7041xe" filled="true" fillcolor="#000000" stroked="false">
                <v:path arrowok="t"/>
                <v:fill type="solid"/>
              </v:shape>
            </v:group>
            <v:group style="position:absolute;left:2070;top:6758;width:281;height:284" coordorigin="2070,6758" coordsize="281,284">
              <v:shape style="position:absolute;left:2070;top:6758;width:281;height:284" coordorigin="2070,6758" coordsize="281,284" path="m2070,7041l2351,7041,2351,6758,2070,6758,2070,7041xe" filled="true" fillcolor="#000000" stroked="false">
                <v:path arrowok="t"/>
                <v:fill type="solid"/>
              </v:shape>
            </v:group>
            <v:group style="position:absolute;left:2351;top:6758;width:281;height:284" coordorigin="2351,6758" coordsize="281,284">
              <v:shape style="position:absolute;left:2351;top:6758;width:281;height:284" coordorigin="2351,6758" coordsize="281,284" path="m2351,7041l2632,7041,2632,6758,2351,6758,2351,7041xe" filled="true" fillcolor="#000000" stroked="false">
                <v:path arrowok="t"/>
                <v:fill type="solid"/>
              </v:shape>
            </v:group>
            <v:group style="position:absolute;left:2632;top:6758;width:542;height:284" coordorigin="2632,6758" coordsize="542,284">
              <v:shape style="position:absolute;left:2632;top:6758;width:542;height:284" coordorigin="2632,6758" coordsize="542,284" path="m2632,7041l3173,7041,3173,6758,2632,6758,2632,7041xe" filled="true" fillcolor="#000000" stroked="false">
                <v:path arrowok="t"/>
                <v:fill type="solid"/>
              </v:shape>
            </v:group>
            <v:group style="position:absolute;left:902;top:7362;width:1168;height:284" coordorigin="902,7362" coordsize="1168,284">
              <v:shape style="position:absolute;left:902;top:7362;width:1168;height:284" coordorigin="902,7362" coordsize="1168,284" path="m902,7645l2070,7645,2070,7362,902,7362,902,7645xe" filled="true" fillcolor="#000000" stroked="false">
                <v:path arrowok="t"/>
                <v:fill type="solid"/>
              </v:shape>
            </v:group>
            <v:group style="position:absolute;left:2070;top:7362;width:281;height:284" coordorigin="2070,7362" coordsize="281,284">
              <v:shape style="position:absolute;left:2070;top:7362;width:281;height:284" coordorigin="2070,7362" coordsize="281,284" path="m2070,7645l2351,7645,2351,7362,2070,7362,2070,7645xe" filled="true" fillcolor="#000000" stroked="false">
                <v:path arrowok="t"/>
                <v:fill type="solid"/>
              </v:shape>
            </v:group>
            <v:group style="position:absolute;left:2351;top:7362;width:281;height:284" coordorigin="2351,7362" coordsize="281,284">
              <v:shape style="position:absolute;left:2351;top:7362;width:281;height:284" coordorigin="2351,7362" coordsize="281,284" path="m2351,7645l2632,7645,2632,7362,2351,7362,2351,7645xe" filled="true" fillcolor="#000000" stroked="false">
                <v:path arrowok="t"/>
                <v:fill type="solid"/>
              </v:shape>
            </v:group>
            <v:group style="position:absolute;left:2632;top:7362;width:542;height:284" coordorigin="2632,7362" coordsize="542,284">
              <v:shape style="position:absolute;left:2632;top:7362;width:542;height:284" coordorigin="2632,7362" coordsize="542,284" path="m2632,7645l3173,7645,3173,7362,2632,7362,2632,7645xe" filled="true" fillcolor="#000000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510"/>
          <w:sz w:val="28"/>
        </w:rPr>
        <w:t>\</w:t>
      </w:r>
      <w:r>
        <w:tab/>
      </w:r>
      <w:r>
        <w:t>Выйти из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307" w:lineRule="exact"/>
        <w:jc w:val="left"/>
        <w:sectPr>
          <w:type w:val="continuous"/>
          <w:pgSz w:w="11900" w:h="15800"/>
          <w:pgMar w:top="1500" w:bottom="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65pt;height:683.95pt;mso-position-horizontal-relative:page;mso-position-vertical-relative:page;z-index:39784" coordorigin="898,1421" coordsize="275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7;top:4231;width:1532;height:284" coordorigin="907,4231" coordsize="1532,284">
              <v:shape style="position:absolute;left:907;top:4231;width:1532;height:284" coordorigin="907,4231" coordsize="1532,284" path="m907,4514l2438,4514,2438,4231,907,4231,907,4514xe" filled="true" fillcolor="#000000" stroked="false">
                <v:path arrowok="t"/>
                <v:fill type="solid"/>
              </v:shape>
            </v:group>
            <v:group style="position:absolute;left:2438;top:4231;width:281;height:284" coordorigin="2438,4231" coordsize="281,284">
              <v:shape style="position:absolute;left:2438;top:4231;width:281;height:284" coordorigin="2438,4231" coordsize="281,284" path="m2438,4514l2719,4514,2719,4231,2438,4231,2438,4514xe" filled="true" fillcolor="#000000" stroked="false">
                <v:path arrowok="t"/>
                <v:fill type="solid"/>
              </v:shape>
            </v:group>
            <v:group style="position:absolute;left:2719;top:4231;width:491;height:284" coordorigin="2719,4231" coordsize="491,284">
              <v:shape style="position:absolute;left:2719;top:4231;width:491;height:284" coordorigin="2719,4231" coordsize="491,284" path="m2719,4514l3210,4514,3210,4231,2719,4231,2719,4514xe" filled="true" fillcolor="#000000" stroked="false">
                <v:path arrowok="t"/>
                <v:fill type="solid"/>
              </v:shape>
            </v:group>
            <v:group style="position:absolute;left:1199;top:5294;width:1701;height:285" coordorigin="1199,5294" coordsize="1701,285">
              <v:shape style="position:absolute;left:1199;top:5294;width:1701;height:285" coordorigin="1199,5294" coordsize="1701,285" path="m1199,5578l2899,5578,2899,5294,1199,5294,1199,5578xe" filled="true" fillcolor="#fbf9da" stroked="false">
                <v:path arrowok="t"/>
                <v:fill type="solid"/>
              </v:shape>
            </v:group>
            <v:group style="position:absolute;left:2899;top:5294;width:281;height:285" coordorigin="2899,5294" coordsize="281,285">
              <v:shape style="position:absolute;left:2899;top:5294;width:281;height:285" coordorigin="2899,5294" coordsize="281,285" path="m2899,5578l3180,5578,3180,5294,2899,5294,2899,5578xe" filled="true" fillcolor="#fbf9da" stroked="false">
                <v:path arrowok="t"/>
                <v:fill type="solid"/>
              </v:shape>
            </v:group>
            <v:group style="position:absolute;left:898;top:6378;width:1541;height:285" coordorigin="898,6378" coordsize="1541,285">
              <v:shape style="position:absolute;left:898;top:6378;width:1541;height:285" coordorigin="898,6378" coordsize="1541,285" path="m898,6662l2438,6662,2438,6378,898,6378,898,6662xe" filled="true" fillcolor="#000000" stroked="false">
                <v:path arrowok="t"/>
                <v:fill type="solid"/>
              </v:shape>
            </v:group>
            <v:group style="position:absolute;left:2438;top:6378;width:281;height:285" coordorigin="2438,6378" coordsize="281,285">
              <v:shape style="position:absolute;left:2438;top:6378;width:281;height:285" coordorigin="2438,6378" coordsize="281,285" path="m2438,6662l2719,6662,2719,6378,2438,6378,2438,6662xe" filled="true" fillcolor="#000000" stroked="false">
                <v:path arrowok="t"/>
                <v:fill type="solid"/>
              </v:shape>
            </v:group>
            <v:group style="position:absolute;left:2719;top:6378;width:454;height:285" coordorigin="2719,6378" coordsize="454,285">
              <v:shape style="position:absolute;left:2719;top:6378;width:454;height:285" coordorigin="2719,6378" coordsize="454,285" path="m2719,6662l3173,6662,3173,6378,2719,6378,2719,6662xe" filled="true" fillcolor="#000000" stroked="false">
                <v:path arrowok="t"/>
                <v:fill type="solid"/>
              </v:shape>
            </v:group>
            <v:group style="position:absolute;left:907;top:8078;width:1985;height:284" coordorigin="907,8078" coordsize="1985,284">
              <v:shape style="position:absolute;left:907;top:8078;width:1985;height:284" coordorigin="907,8078" coordsize="1985,284" path="m907,8361l2892,8361,2892,8078,907,8078,907,8361xe" filled="true" fillcolor="#000000" stroked="false">
                <v:path arrowok="t"/>
                <v:fill type="solid"/>
              </v:shape>
            </v:group>
            <v:group style="position:absolute;left:2892;top:8078;width:281;height:284" coordorigin="2892,8078" coordsize="281,284">
              <v:shape style="position:absolute;left:2892;top:8078;width:281;height:284" coordorigin="2892,8078" coordsize="281,284" path="m2892,8361l3173,8361,3173,8078,2892,8078,2892,8361xe" filled="true" fillcolor="#000000" stroked="false">
                <v:path arrowok="t"/>
                <v:fill type="solid"/>
              </v:shape>
            </v:group>
            <v:group style="position:absolute;left:902;top:8682;width:284;height:284" coordorigin="902,8682" coordsize="284,284">
              <v:shape style="position:absolute;left:902;top:8682;width:284;height:284" coordorigin="902,8682" coordsize="284,284" path="m902,8965l1186,8965,1186,8682,902,8682,902,8965xe" filled="true" fillcolor="#fbf9da" stroked="false">
                <v:path arrowok="t"/>
                <v:fill type="solid"/>
              </v:shape>
            </v:group>
            <v:group style="position:absolute;left:1186;top:8682;width:1707;height:284" coordorigin="1186,8682" coordsize="1707,284">
              <v:shape style="position:absolute;left:1186;top:8682;width:1707;height:284" coordorigin="1186,8682" coordsize="1707,284" path="m1186,8965l2892,8965,2892,8682,1186,8682,1186,8965xe" filled="true" fillcolor="#fbf9da" stroked="false">
                <v:path arrowok="t"/>
                <v:fill type="solid"/>
              </v:shape>
            </v:group>
            <v:group style="position:absolute;left:2892;top:8682;width:281;height:284" coordorigin="2892,8682" coordsize="281,284">
              <v:shape style="position:absolute;left:2892;top:8682;width:281;height:284" coordorigin="2892,8682" coordsize="281,284" path="m2892,8965l3173,8965,3173,8682,2892,8682,2892,8965xe" filled="true" fillcolor="#fbf9da" stroked="false">
                <v:path arrowok="t"/>
                <v:fill type="solid"/>
              </v:shape>
            </v:group>
            <v:group style="position:absolute;left:1199;top:9645;width:1982;height:284" coordorigin="1199,9645" coordsize="1982,284">
              <v:shape style="position:absolute;left:1199;top:9645;width:1982;height:284" coordorigin="1199,9645" coordsize="1982,284" path="m1199,9928l3180,9928,3180,9645,1199,9645,1199,9928xe" filled="true" fillcolor="#fbf9da" stroked="false">
                <v:path arrowok="t"/>
                <v:fill type="solid"/>
              </v:shape>
              <v:shape style="position:absolute;left:3214;top:358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4299;width:42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w w:val="80"/>
                          <w:sz w:val="16"/>
                        </w:rPr>
                        <w:t>All calls</w:t>
                      </w: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6"/>
                        </w:rPr>
                        <w:t xml:space="preserve"> (Переадресация всех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765;top:4226;width:1885;height:1787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6"/>
                          <w:w w:val="495"/>
                          <w:position w:val="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/>
                          <w:spacing w:val="5"/>
                          <w:w w:val="495"/>
                          <w:sz w:val="28"/>
                        </w:rPr>
                        <w:t xml:space="preserve">¦ </w:t>
                      </w:r>
                      <w:r>
                        <w:rPr>
                          <w:rFonts w:ascii="Arial" w:hAnsi="Arial"/>
                          <w:w w:val="290"/>
                          <w:sz w:val="28"/>
                        </w:rPr>
                        <w:t>_</w:t>
                      </w:r>
                    </w:p>
                    <w:p>
                      <w:pPr>
                        <w:spacing w:before="101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0" w:right="2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1"/>
                          <w:sz w:val="16"/>
                        </w:rPr>
                        <w:t xml:space="preserve">Forwarding controls </w:t>
                      </w:r>
                      <w:r>
                        <w:t>(Средства управления переадреацией вызовов)</w:t>
                      </w:r>
                      <w:r>
                        <w:rPr>
                          <w:rFonts w:ascii="Arial"/>
                          <w:spacing w:val="2"/>
                          <w:w w:val="21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3"/>
                          <w:w w:val="210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25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€μ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446;width:100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5"/>
                          <w:sz w:val="16"/>
                        </w:rPr>
                        <w:t>No reply (after xs) (когда нет ответа (в течение х сек.)).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459;top:6373;width:1174;height:134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17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6"/>
                          <w:w w:val="385"/>
                          <w:position w:val="5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/>
                          <w:spacing w:val="22"/>
                          <w:w w:val="385"/>
                          <w:sz w:val="28"/>
                        </w:rPr>
                        <w:t>¦</w:t>
                      </w:r>
                      <w:r>
                        <w:rPr>
                          <w:rFonts w:ascii="Arial" w:hAnsi="Arial"/>
                          <w:w w:val="385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175"/>
                          <w:sz w:val="28"/>
                        </w:rPr>
                        <w:t>«</w:t>
                      </w:r>
                    </w:p>
                    <w:p>
                      <w:pPr>
                        <w:spacing w:line="311" w:lineRule="exact" w:before="158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260"/>
                          <w:sz w:val="28"/>
                        </w:rPr>
                        <w:t>€μ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4;top:8123;width:100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Delay (seconds) Задержка (в секундах)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0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w w:val="245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9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8660;width:506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30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sz w:val="18"/>
                        </w:rPr>
                        <w:t>16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677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9641;width:714;height:839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240"/>
                        <w:ind w:left="294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\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50" w:lineRule="auto" w:before="61"/>
        <w:ind w:left="3241" w:right="183"/>
        <w:jc w:val="left"/>
      </w:pPr>
      <w:bookmarkStart w:id="683" w:name="Defining the ring duration before call f"/>
      <w:bookmarkEnd w:id="683"/>
      <w:bookmarkStart w:id="684" w:name="_bookmark378"/>
      <w:bookmarkEnd w:id="684"/>
      <w:bookmarkStart w:id="685" w:name="_bookmark379"/>
      <w:bookmarkEnd w:id="685"/>
      <w:r>
        <w:rPr>
          <w:color w:val="8CC63F"/>
          <w:spacing w:val="-1"/>
        </w:rPr>
        <w:t>Определение продолжительности звонка перед переадресацией неотвеченных вызовов.</w:t>
      </w:r>
    </w:p>
    <w:p>
      <w:pPr>
        <w:pStyle w:val="BodyText"/>
        <w:spacing w:line="250" w:lineRule="auto" w:before="148"/>
        <w:ind w:left="3241" w:right="183"/>
        <w:jc w:val="left"/>
      </w:pPr>
      <w:r>
        <w:t xml:space="preserve">Можно определить, как долго телефон должен звонить, перед тем, как переадресация вызова типа «когда нет ответа (в течение х сек.)» будет активирована.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83"/>
        <w:jc w:val="left"/>
      </w:pPr>
      <w:r>
        <w:rPr/>
        <w:pict>
          <v:group xmlns:v="urn:schemas-microsoft-com:vml" style="position:absolute;margin-left:201.729996pt;margin-top:2.840176pt;width:22.5pt;height:14.5pt;mso-position-horizontal-relative:page;mso-position-vertical-relative:paragraph;z-index:39808" coordorigin="4035,57" coordsize="450,290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Данная настройка доступна, только когда функция «Server features» (Опции сервера) деактивирована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154"/>
        <w:ind w:left="3241" w:right="0"/>
        <w:jc w:val="left"/>
      </w:pPr>
      <w:r>
        <w:t>Открыть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>Открыть меню переадресации.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559" w:lineRule="auto"/>
        <w:ind w:left="3241" w:right="3630"/>
        <w:jc w:val="left"/>
      </w:pPr>
      <w:r>
        <w:t xml:space="preserve">Открыть меню средств управления переадресацией вызовов. </w:t>
      </w:r>
      <w:r>
        <w:t>Выбрать нужный тип переадресации.</w:t>
      </w:r>
    </w:p>
    <w:p>
      <w:pPr>
        <w:pStyle w:val="BodyText"/>
        <w:spacing w:line="240" w:lineRule="auto" w:before="18"/>
        <w:ind w:left="3241" w:right="0"/>
        <w:jc w:val="left"/>
      </w:pPr>
      <w:r>
        <w:t>В данном случае выбран тип «Когда нет ответа (в течение х сек.)»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его.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Выбрать продолжительность задержки в секундах. </w:t>
      </w:r>
    </w:p>
    <w:p>
      <w:pPr>
        <w:pStyle w:val="BodyText"/>
        <w:spacing w:line="604" w:lineRule="exact" w:before="20"/>
        <w:ind w:left="3241" w:right="2439"/>
        <w:jc w:val="left"/>
      </w:pPr>
      <w:r>
        <w:t>Открыть поле ввода с помощью данной переназначаемой клавиши (</w:t>
      </w:r>
      <w:r>
        <w:fldChar w:fldCharType="begin"/>
      </w:r>
      <w:r>
        <w:instrText xml:space="preserve">HYPERLINK  \l"_bookmark56"</w:instrText>
      </w:r>
      <w:r>
        <w:fldChar w:fldCharType="separate"/>
      </w:r>
      <w:r>
        <w:rPr>
          <w:rFonts w:ascii="Wingdings" w:hAnsi="Wingdings" w:cs="Wingdings" w:eastAsia="Wingdings"/>
          <w:spacing w:val="-1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pacing w:val="-1"/>
          <w:sz w:val="18"/>
        </w:rPr>
        <w:t>с. 23</w:t>
      </w:r>
      <w:r>
        <w:fldChar w:fldCharType="end"/>
      </w:r>
      <w:r>
        <w:t xml:space="preserve">). </w:t>
      </w:r>
      <w:r>
        <w:t>Область ввода отображена</w:t>
      </w:r>
    </w:p>
    <w:p>
      <w:pPr>
        <w:pStyle w:val="BodyText"/>
        <w:spacing w:line="549" w:lineRule="auto" w:before="128"/>
        <w:ind w:left="3241" w:right="183"/>
        <w:jc w:val="left"/>
      </w:pPr>
      <w:r>
        <w:t xml:space="preserve">Указать нужную продолжительность в секундах и подтвердить ввод данной переназначаемой клавишей.  </w:t>
      </w:r>
      <w:r>
        <w:t xml:space="preserve">Сохранить введённые данные. </w:t>
      </w:r>
      <w:r>
        <w:t>Новая продолжительность отображена.</w:t>
      </w:r>
    </w:p>
    <w:p>
      <w:pPr>
        <w:pStyle w:val="BodyText"/>
        <w:spacing w:line="240" w:lineRule="auto" w:before="134"/>
        <w:ind w:left="3241" w:right="0"/>
        <w:jc w:val="left"/>
      </w:pPr>
      <w:r>
        <w:t>При необходимости, выйти из меню статуса присутствия.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left="3241" w:right="0"/>
        <w:jc w:val="left"/>
      </w:pPr>
      <w:bookmarkStart w:id="686" w:name="Call forwarding chain"/>
      <w:bookmarkEnd w:id="686"/>
      <w:bookmarkStart w:id="687" w:name="_bookmark380"/>
      <w:bookmarkEnd w:id="687"/>
      <w:bookmarkStart w:id="688" w:name="_bookmark381"/>
      <w:bookmarkEnd w:id="688"/>
      <w:r>
        <w:rPr>
          <w:color w:val="8CC63F"/>
          <w:spacing w:val="-1"/>
        </w:rPr>
        <w:t>Цепочка переадресаций вызовов</w:t>
      </w:r>
    </w:p>
    <w:p>
      <w:pPr>
        <w:pStyle w:val="BodyText"/>
        <w:spacing w:line="250" w:lineRule="auto" w:before="183"/>
        <w:ind w:left="3241" w:right="183"/>
        <w:jc w:val="left"/>
      </w:pPr>
      <w:r>
        <w:t xml:space="preserve">Иногда вызовы от одного абонента переадресуются другому, у которого тоже активирована переадресация или опция «не беспокоить».  </w:t>
      </w:r>
      <w:r>
        <w:t xml:space="preserve">Тогда может возникнуть цепочка переадресаций вызовов, состоящая из нескольких телефонов, и последним звеном этой цепочки будет Ваш телефон. </w:t>
      </w:r>
    </w:p>
    <w:p>
      <w:pPr>
        <w:pStyle w:val="BodyText"/>
        <w:spacing w:line="240" w:lineRule="auto" w:before="120"/>
        <w:ind w:left="3241" w:right="0"/>
        <w:jc w:val="left"/>
      </w:pPr>
      <w:r>
        <w:t xml:space="preserve">На его экране будет представлена следующая информация о переадресациях: </w:t>
      </w:r>
    </w:p>
    <w:p>
      <w:pPr>
        <w:pStyle w:val="BodyText"/>
        <w:numPr>
          <w:ilvl w:val="1"/>
          <w:numId w:val="31"/>
        </w:numPr>
        <w:tabs>
          <w:tab w:pos="3412" w:val="left" w:leader="none"/>
        </w:tabs>
        <w:spacing w:line="240" w:lineRule="auto" w:before="70" w:after="0"/>
        <w:ind w:left="3411" w:right="0" w:hanging="170"/>
        <w:jc w:val="left"/>
      </w:pPr>
      <w:r>
        <w:t>кто звонит,</w:t>
      </w:r>
    </w:p>
    <w:p>
      <w:pPr>
        <w:pStyle w:val="BodyText"/>
        <w:numPr>
          <w:ilvl w:val="1"/>
          <w:numId w:val="31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 xml:space="preserve">кто первым/последним переадресовал вызов, </w:t>
      </w:r>
    </w:p>
    <w:p>
      <w:pPr>
        <w:pStyle w:val="BodyText"/>
        <w:numPr>
          <w:ilvl w:val="1"/>
          <w:numId w:val="31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 xml:space="preserve">причина переадресации (будет отображена в виде иконки). </w:t>
      </w:r>
    </w:p>
    <w:p>
      <w:pPr>
        <w:pStyle w:val="BodyText"/>
        <w:spacing w:line="240" w:lineRule="auto" w:before="130"/>
        <w:ind w:left="3241" w:right="0"/>
        <w:jc w:val="left"/>
      </w:pPr>
      <w:r>
        <w:t xml:space="preserve">Можно установить, кто будет отображён: тот, кто переадресовал первым, или тот, кто переадресовал последним (см. </w:t>
      </w:r>
    </w:p>
    <w:p>
      <w:pPr>
        <w:pStyle w:val="BodyText"/>
        <w:spacing w:line="240" w:lineRule="auto" w:before="10"/>
        <w:ind w:left="3241" w:right="0"/>
        <w:jc w:val="left"/>
      </w:pPr>
      <w:r>
        <w:fldChar w:fldCharType="begin"/>
      </w:r>
      <w:r>
        <w:instrText xml:space="preserve">HYPERLINK  \l"_bookmark183"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72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40288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7659" coordorigin="913,1426" coordsize="2,7659">
              <v:shape style="position:absolute;left:913;top:1426;width:2;height:7659" coordorigin="913,1426" coordsize="0,7659" path="m913,1426l913,9085e" filled="false" stroked="true" strokeweight=".580pt" strokecolor="#e1e2e0">
                <v:path arrowok="t"/>
              </v:shape>
            </v:group>
            <v:group style="position:absolute;left:913;top:9368;width:2;height:5721" coordorigin="913,9368" coordsize="2,5721">
              <v:shape style="position:absolute;left:913;top:9368;width:2;height:5721" coordorigin="913,9368" coordsize="0,5721" path="m913,9368l913,15088e" filled="false" stroked="true" strokeweight=".580pt" strokecolor="#e1e2e0">
                <v:path arrowok="t"/>
              </v:shape>
            </v:group>
            <v:group style="position:absolute;left:905;top:7518;width:232;height:284" coordorigin="905,7518" coordsize="232,284">
              <v:shape style="position:absolute;left:905;top:7518;width:232;height:284" coordorigin="905,7518" coordsize="232,284" path="m905,7801l1136,7801,1136,7518,905,7518,905,7801xe" filled="true" fillcolor="#000000" stroked="false">
                <v:path arrowok="t"/>
                <v:fill type="solid"/>
              </v:shape>
            </v:group>
            <v:group style="position:absolute;left:1136;top:7518;width:1707;height:284" coordorigin="1136,7518" coordsize="1707,284">
              <v:shape style="position:absolute;left:1136;top:7518;width:1707;height:284" coordorigin="1136,7518" coordsize="1707,284" path="m1136,7801l2843,7801,2843,7518,1136,7518,1136,7801xe" filled="true" fillcolor="#000000" stroked="false">
                <v:path arrowok="t"/>
                <v:fill type="solid"/>
              </v:shape>
            </v:group>
            <v:group style="position:absolute;left:2843;top:7518;width:280;height:284" coordorigin="2843,7518" coordsize="280,284">
              <v:shape style="position:absolute;left:2843;top:7518;width:280;height:284" coordorigin="2843,7518" coordsize="280,284" path="m2843,7801l3122,7801,3122,7518,2843,7518,2843,7801xe" filled="true" fillcolor="#000000" stroked="false">
                <v:path arrowok="t"/>
                <v:fill type="solid"/>
              </v:shape>
            </v:group>
            <v:group style="position:absolute;left:907;top:8481;width:285;height:284" coordorigin="907,8481" coordsize="285,284">
              <v:shape style="position:absolute;left:907;top:8481;width:285;height:284" coordorigin="907,8481" coordsize="285,284" path="m907,8764l1192,8764,1192,8481,907,8481,907,8764xe" filled="true" fillcolor="#fbf9da" stroked="false">
                <v:path arrowok="t"/>
                <v:fill type="solid"/>
              </v:shape>
            </v:group>
            <v:group style="position:absolute;left:1192;top:8481;width:1701;height:284" coordorigin="1192,8481" coordsize="1701,284">
              <v:shape style="position:absolute;left:1192;top:8481;width:1701;height:284" coordorigin="1192,8481" coordsize="1701,284" path="m1192,8764l2892,8764,2892,8481,1192,8481,1192,8764xe" filled="true" fillcolor="#fbf9da" stroked="false">
                <v:path arrowok="t"/>
                <v:fill type="solid"/>
              </v:shape>
            </v:group>
            <v:group style="position:absolute;left:2892;top:8481;width:281;height:284" coordorigin="2892,8481" coordsize="281,284">
              <v:shape style="position:absolute;left:2892;top:8481;width:281;height:284" coordorigin="2892,8481" coordsize="281,284" path="m2892,8764l3173,8764,3173,8481,2892,8481,2892,8764xe" filled="true" fillcolor="#fbf9da" stroked="false">
                <v:path arrowok="t"/>
                <v:fill type="solid"/>
              </v:shape>
            </v:group>
            <v:group style="position:absolute;left:888;top:9085;width:284;height:284" coordorigin="888,9085" coordsize="284,284">
              <v:shape style="position:absolute;left:888;top:9085;width:284;height:284" coordorigin="888,9085" coordsize="284,284" path="m888,9368l1171,9368,1171,9085,888,9085,888,9368xe" filled="true" fillcolor="#fbf9da" stroked="false">
                <v:path arrowok="t"/>
                <v:fill type="solid"/>
              </v:shape>
            </v:group>
            <v:group style="position:absolute;left:1171;top:9085;width:1721;height:284" coordorigin="1171,9085" coordsize="1721,284">
              <v:shape style="position:absolute;left:1171;top:9085;width:1721;height:284" coordorigin="1171,9085" coordsize="1721,284" path="m1171,9368l2892,9368,2892,9085,1171,9085,1171,9368xe" filled="true" fillcolor="#fbf9da" stroked="false">
                <v:path arrowok="t"/>
                <v:fill type="solid"/>
              </v:shape>
            </v:group>
            <v:group style="position:absolute;left:2892;top:9085;width:281;height:284" coordorigin="2892,9085" coordsize="281,284">
              <v:shape style="position:absolute;left:2892;top:9085;width:281;height:284" coordorigin="2892,9085" coordsize="281,284" path="m2892,9368l3173,9368,3173,9085,2892,9085,2892,9368xe" filled="true" fillcolor="#fbf9da" stroked="false">
                <v:path arrowok="t"/>
                <v:fill type="solid"/>
              </v:shape>
            </v:group>
            <v:group style="position:absolute;left:912;top:9688;width:1980;height:284" coordorigin="912,9688" coordsize="1980,284">
              <v:shape style="position:absolute;left:912;top:9688;width:1980;height:284" coordorigin="912,9688" coordsize="1980,284" path="m912,9972l2892,9972,2892,9688,912,9688,912,9972xe" filled="true" fillcolor="#fbf9da" stroked="false">
                <v:path arrowok="t"/>
                <v:fill type="solid"/>
              </v:shape>
            </v:group>
            <v:group style="position:absolute;left:2892;top:9688;width:281;height:284" coordorigin="2892,9688" coordsize="281,284">
              <v:shape style="position:absolute;left:2892;top:9688;width:281;height:284" coordorigin="2892,9688" coordsize="281,284" path="m2892,9972l3173,9972,3173,9688,2892,9688,2892,9972xe" filled="true" fillcolor="#fbf9da" stroked="false">
                <v:path arrowok="t"/>
                <v:fill type="solid"/>
              </v:shape>
            </v:group>
            <v:group style="position:absolute;left:898;top:10292;width:1734;height:284" coordorigin="898,10292" coordsize="1734,284">
              <v:shape style="position:absolute;left:898;top:10292;width:1734;height:284" coordorigin="898,10292" coordsize="1734,284" path="m898,10575l2632,10575,2632,10292,898,10292,898,10575xe" filled="true" fillcolor="#000000" stroked="false">
                <v:path arrowok="t"/>
                <v:fill type="solid"/>
              </v:shape>
            </v:group>
            <v:group style="position:absolute;left:2632;top:10292;width:542;height:284" coordorigin="2632,10292" coordsize="542,284">
              <v:shape style="position:absolute;left:2632;top:10292;width:542;height:284" coordorigin="2632,10292" coordsize="542,284" path="m2632,10575l3173,10575,3173,10292,2632,10292,2632,10575xe" filled="true" fillcolor="#000000" stroked="false">
                <v:path arrowok="t"/>
                <v:fill type="solid"/>
              </v:shape>
            </v:group>
            <v:group style="position:absolute;left:898;top:11736;width:1734;height:284" coordorigin="898,11736" coordsize="1734,284">
              <v:shape style="position:absolute;left:898;top:11736;width:1734;height:284" coordorigin="898,11736" coordsize="1734,284" path="m898,12019l2632,12019,2632,11736,898,11736,898,12019xe" filled="true" fillcolor="#000000" stroked="false">
                <v:path arrowok="t"/>
                <v:fill type="solid"/>
              </v:shape>
            </v:group>
            <v:group style="position:absolute;left:2632;top:11736;width:542;height:284" coordorigin="2632,11736" coordsize="542,284">
              <v:shape style="position:absolute;left:2632;top:11736;width:542;height:284" coordorigin="2632,11736" coordsize="542,284" path="m2632,12019l3173,12019,3173,11736,2632,11736,2632,12019xe" filled="true" fillcolor="#000000" stroked="false">
                <v:path arrowok="t"/>
                <v:fill type="solid"/>
              </v:shape>
            </v:group>
            <v:group style="position:absolute;left:901;top:12339;width:2222;height:284" coordorigin="901,12339" coordsize="2222,284">
              <v:shape style="position:absolute;left:901;top:12339;width:2222;height:284" coordorigin="901,12339" coordsize="2222,284" path="m901,12622l3122,12622,3122,12339,901,12339,901,12622xe" filled="true" fillcolor="#fbf9da" stroked="false">
                <v:path arrowok="t"/>
                <v:fill type="solid"/>
              </v:shape>
              <v:shape style="position:absolute;left:905;top:6914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305;top:4912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6270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7528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513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8504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47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0;top:9108;width:1200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Incoming calls (Входящие звонки)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08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35;top:9734;width:5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CTI calls (Звонки с использованием компьютерной телефонии)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968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10337;width:7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AutoAnswer (Автоответчик)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10288;width:903;height:1083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  <w:p>
                      <w:pPr>
                        <w:spacing w:before="103"/>
                        <w:ind w:left="5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 xml:space="preserve">и </w:t>
                      </w:r>
                    </w:p>
                    <w:p>
                      <w:pPr>
                        <w:spacing w:line="311" w:lineRule="exact" w:before="147"/>
                        <w:ind w:left="48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11781;width:112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AutoAnswer beep (Гудок автоответчика)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11731;width:881;height:884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5" w:lineRule="exact" w:before="0"/>
                        <w:ind w:left="129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05;top:14250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135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689" w:name="CTI calls"/>
      <w:bookmarkEnd w:id="689"/>
      <w:bookmarkStart w:id="690" w:name="_bookmark382"/>
      <w:bookmarkEnd w:id="690"/>
      <w:r>
        <w:rPr>
          <w:color w:val="8CC63F"/>
          <w:spacing w:val="-1"/>
        </w:rPr>
        <w:t>Звонки с использованием компьютерной телефонии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left="3241" w:right="0"/>
        <w:jc w:val="left"/>
      </w:pPr>
      <w:bookmarkStart w:id="691" w:name="Beep on auto-answer"/>
      <w:bookmarkEnd w:id="691"/>
      <w:bookmarkStart w:id="692" w:name="_bookmark383"/>
      <w:bookmarkEnd w:id="692"/>
      <w:bookmarkStart w:id="693" w:name="_bookmark384"/>
      <w:bookmarkEnd w:id="693"/>
      <w:r>
        <w:rPr>
          <w:color w:val="8CC63F"/>
          <w:spacing w:val="-1"/>
        </w:rPr>
        <w:t>Гудок автоответчика</w:t>
      </w:r>
    </w:p>
    <w:p>
      <w:pPr>
        <w:pStyle w:val="BodyText"/>
        <w:spacing w:line="250" w:lineRule="auto" w:before="183"/>
        <w:ind w:left="3241" w:right="183"/>
        <w:jc w:val="left"/>
      </w:pPr>
      <w:r>
        <w:t xml:space="preserve">При наборе номера с помощью приложения компьютерной телефонии (напр. Outlook) и при активированном автоответчике, данная функция автоматически переводит телефон в режим спикерфона.  </w:t>
      </w:r>
      <w:r>
        <w:t xml:space="preserve">Если автоответчик деактивирован, телефон сначала звонит, и требуется нажать клавишу громкой связи или поднять трубку, чтобы установить соединение.  </w:t>
      </w:r>
      <w:r>
        <w:t xml:space="preserve">Кроме того, эта настройка определяет, будут ли входящие звонки автоматически приниматься.  </w:t>
      </w:r>
      <w:r>
        <w:t xml:space="preserve">Если данная функция активна, при автоматическом приёме звонка прозвучит предупреждающий гудок. </w:t>
      </w:r>
    </w:p>
    <w:p>
      <w:pPr>
        <w:pStyle w:val="BodyText"/>
        <w:spacing w:line="250" w:lineRule="auto" w:before="120"/>
        <w:ind w:left="3241" w:right="183"/>
        <w:jc w:val="left"/>
      </w:pPr>
      <w:r>
        <w:t xml:space="preserve">Операция о работе настроенных приложений компьютерной телефонии представлена в соответствующих рабочих инструкциях.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3241"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25" w:right="0"/>
        <w:jc w:val="left"/>
      </w:pPr>
      <w:r>
        <w:rPr>
          <w:rFonts w:ascii="Arial" w:hAnsi="Arial"/>
          <w:color w:val="488541"/>
          <w:w w:val="125"/>
          <w:sz w:val="28"/>
        </w:rPr>
        <w:t xml:space="preserve">ñ </w:t>
      </w:r>
      <w:r>
        <w:t xml:space="preserve">Данная опция программируется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569" w:lineRule="auto" w:before="74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6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left="3241" w:right="0"/>
        <w:jc w:val="left"/>
      </w:pPr>
      <w:r>
        <w:t>Активация и деактивация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41" w:right="0"/>
        <w:jc w:val="both"/>
      </w:pPr>
      <w:r>
        <w:t xml:space="preserve">Переключение на гудок автоответчика.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>
      <w:pPr>
        <w:pStyle w:val="Heading3"/>
        <w:spacing w:line="324" w:lineRule="exact"/>
        <w:ind w:left="3241" w:right="0"/>
        <w:jc w:val="both"/>
      </w:pPr>
      <w:bookmarkStart w:id="694" w:name="Beep on auto-reconnect"/>
      <w:bookmarkEnd w:id="694"/>
      <w:bookmarkStart w:id="695" w:name="_bookmark385"/>
      <w:bookmarkEnd w:id="695"/>
      <w:r>
        <w:rPr>
          <w:color w:val="8CC63F"/>
          <w:spacing w:val="-1"/>
        </w:rPr>
        <w:t xml:space="preserve">Гудок, </w:t>
      </w:r>
      <w:bookmarkStart w:id="696" w:name="_bookmark386"/>
      <w:bookmarkEnd w:id="696"/>
      <w:r>
        <w:rPr>
          <w:color w:val="8CC63F"/>
          <w:spacing w:val="-1"/>
        </w:rPr>
        <w:t>уведомляющий об автоматическом восстановлении соединения</w:t>
      </w:r>
    </w:p>
    <w:p>
      <w:pPr>
        <w:pStyle w:val="BodyText"/>
        <w:spacing w:line="250" w:lineRule="auto" w:before="183"/>
        <w:ind w:left="3241" w:right="168"/>
        <w:jc w:val="both"/>
      </w:pPr>
      <w:r>
        <w:t xml:space="preserve">Можно восстановить звонок, поставленный на удержание, с помощью приложения компьютерной телефонии или с помощью телефона.  </w:t>
      </w:r>
      <w:r>
        <w:t>Когда соответствующая функция активна, при переключении между активным звонком и звонком на удержании звучит гудок.</w:t>
      </w:r>
    </w:p>
    <w:p>
      <w:pPr>
        <w:pStyle w:val="BodyText"/>
        <w:spacing w:line="240" w:lineRule="auto" w:before="113"/>
        <w:ind w:left="3241" w:right="0"/>
        <w:jc w:val="both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both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40696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3856" coordorigin="913,1426" coordsize="2,3856">
              <v:shape style="position:absolute;left:913;top:1426;width:2;height:3856" coordorigin="913,1426" coordsize="0,3856" path="m913,1426l913,5282e" filled="false" stroked="true" strokeweight=".580pt" strokecolor="#e1e2e0">
                <v:path arrowok="t"/>
              </v:shape>
            </v:group>
            <v:group style="position:absolute;left:913;top:5565;width:2;height:9524" coordorigin="913,5565" coordsize="2,9524">
              <v:shape style="position:absolute;left:913;top:5565;width:2;height:9524" coordorigin="913,5565" coordsize="0,9524" path="m913,5565l913,15088e" filled="false" stroked="true" strokeweight=".580pt" strokecolor="#e1e2e0">
                <v:path arrowok="t"/>
              </v:shape>
            </v:group>
            <v:group style="position:absolute;left:905;top:3715;width:232;height:284" coordorigin="905,3715" coordsize="232,284">
              <v:shape style="position:absolute;left:905;top:3715;width:232;height:284" coordorigin="905,3715" coordsize="232,284" path="m905,3998l1136,3998,1136,3715,905,3715,905,3998xe" filled="true" fillcolor="#000000" stroked="false">
                <v:path arrowok="t"/>
                <v:fill type="solid"/>
              </v:shape>
            </v:group>
            <v:group style="position:absolute;left:1136;top:3715;width:1707;height:284" coordorigin="1136,3715" coordsize="1707,284">
              <v:shape style="position:absolute;left:1136;top:3715;width:1707;height:284" coordorigin="1136,3715" coordsize="1707,284" path="m1136,3998l2843,3998,2843,3715,1136,3715,1136,3998xe" filled="true" fillcolor="#000000" stroked="false">
                <v:path arrowok="t"/>
                <v:fill type="solid"/>
              </v:shape>
            </v:group>
            <v:group style="position:absolute;left:2843;top:3715;width:280;height:284" coordorigin="2843,3715" coordsize="280,284">
              <v:shape style="position:absolute;left:2843;top:3715;width:280;height:284" coordorigin="2843,3715" coordsize="280,284" path="m2843,3998l3122,3998,3122,3715,2843,3715,2843,3998xe" filled="true" fillcolor="#000000" stroked="false">
                <v:path arrowok="t"/>
                <v:fill type="solid"/>
              </v:shape>
            </v:group>
            <v:group style="position:absolute;left:907;top:4678;width:285;height:284" coordorigin="907,4678" coordsize="285,284">
              <v:shape style="position:absolute;left:907;top:4678;width:285;height:284" coordorigin="907,4678" coordsize="285,284" path="m907,4962l1192,4962,1192,4678,907,4678,907,4962xe" filled="true" fillcolor="#fbf9da" stroked="false">
                <v:path arrowok="t"/>
                <v:fill type="solid"/>
              </v:shape>
            </v:group>
            <v:group style="position:absolute;left:1192;top:4678;width:1701;height:284" coordorigin="1192,4678" coordsize="1701,284">
              <v:shape style="position:absolute;left:1192;top:4678;width:1701;height:284" coordorigin="1192,4678" coordsize="1701,284" path="m1192,4962l2892,4962,2892,4678,1192,4678,1192,4962xe" filled="true" fillcolor="#fbf9da" stroked="false">
                <v:path arrowok="t"/>
                <v:fill type="solid"/>
              </v:shape>
            </v:group>
            <v:group style="position:absolute;left:2892;top:4678;width:281;height:284" coordorigin="2892,4678" coordsize="281,284">
              <v:shape style="position:absolute;left:2892;top:4678;width:281;height:284" coordorigin="2892,4678" coordsize="281,284" path="m2892,4962l3173,4962,3173,4678,2892,4678,2892,4962xe" filled="true" fillcolor="#fbf9da" stroked="false">
                <v:path arrowok="t"/>
                <v:fill type="solid"/>
              </v:shape>
            </v:group>
            <v:group style="position:absolute;left:888;top:5282;width:284;height:284" coordorigin="888,5282" coordsize="284,284">
              <v:shape style="position:absolute;left:888;top:5282;width:284;height:284" coordorigin="888,5282" coordsize="284,284" path="m888,5565l1171,5565,1171,5282,888,5282,888,5565xe" filled="true" fillcolor="#fbf9da" stroked="false">
                <v:path arrowok="t"/>
                <v:fill type="solid"/>
              </v:shape>
            </v:group>
            <v:group style="position:absolute;left:1171;top:5282;width:1721;height:284" coordorigin="1171,5282" coordsize="1721,284">
              <v:shape style="position:absolute;left:1171;top:5282;width:1721;height:284" coordorigin="1171,5282" coordsize="1721,284" path="m1171,5565l2892,5565,2892,5282,1171,5282,1171,5565xe" filled="true" fillcolor="#fbf9da" stroked="false">
                <v:path arrowok="t"/>
                <v:fill type="solid"/>
              </v:shape>
            </v:group>
            <v:group style="position:absolute;left:2892;top:5282;width:281;height:284" coordorigin="2892,5282" coordsize="281,284">
              <v:shape style="position:absolute;left:2892;top:5282;width:281;height:284" coordorigin="2892,5282" coordsize="281,284" path="m2892,5565l3173,5565,3173,5282,2892,5282,2892,5565xe" filled="true" fillcolor="#fbf9da" stroked="false">
                <v:path arrowok="t"/>
                <v:fill type="solid"/>
              </v:shape>
            </v:group>
            <v:group style="position:absolute;left:912;top:5884;width:1980;height:285" coordorigin="912,5884" coordsize="1980,285">
              <v:shape style="position:absolute;left:912;top:5884;width:1980;height:285" coordorigin="912,5884" coordsize="1980,285" path="m912,6169l2892,6169,2892,5884,912,5884,912,6169xe" filled="true" fillcolor="#fbf9da" stroked="false">
                <v:path arrowok="t"/>
                <v:fill type="solid"/>
              </v:shape>
            </v:group>
            <v:group style="position:absolute;left:2892;top:5884;width:281;height:285" coordorigin="2892,5884" coordsize="281,285">
              <v:shape style="position:absolute;left:2892;top:5884;width:281;height:285" coordorigin="2892,5884" coordsize="281,285" path="m2892,6169l3173,6169,3173,5884,2892,5884,2892,6169xe" filled="true" fillcolor="#fbf9da" stroked="false">
                <v:path arrowok="t"/>
                <v:fill type="solid"/>
              </v:shape>
            </v:group>
            <v:group style="position:absolute;left:898;top:6968;width:1734;height:285" coordorigin="898,6968" coordsize="1734,285">
              <v:shape style="position:absolute;left:898;top:6968;width:1734;height:285" coordorigin="898,6968" coordsize="1734,285" path="m898,7252l2632,7252,2632,6968,898,6968,898,7252xe" filled="true" fillcolor="#000000" stroked="false">
                <v:path arrowok="t"/>
                <v:fill type="solid"/>
              </v:shape>
            </v:group>
            <v:group style="position:absolute;left:2632;top:6968;width:542;height:285" coordorigin="2632,6968" coordsize="542,285">
              <v:shape style="position:absolute;left:2632;top:6968;width:542;height:285" coordorigin="2632,6968" coordsize="542,285" path="m2632,7252l3173,7252,3173,6968,2632,6968,2632,7252xe" filled="true" fillcolor="#000000" stroked="false">
                <v:path arrowok="t"/>
                <v:fill type="solid"/>
              </v:shape>
            </v:group>
            <v:group style="position:absolute;left:901;top:7572;width:2222;height:284" coordorigin="901,7572" coordsize="2222,284">
              <v:shape style="position:absolute;left:901;top:7572;width:2222;height:284" coordorigin="901,7572" coordsize="2222,284" path="m901,7855l3122,7855,3122,7572,901,7572,901,7855xe" filled="true" fillcolor="#fbf9da" stroked="false">
                <v:path arrowok="t"/>
                <v:fill type="solid"/>
              </v:shape>
              <v:shape style="position:absolute;left:905;top:311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466;width:440;height:921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72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71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470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46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0;top:5305;width:1200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Incoming calls (Входящие звонки)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27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35;top:5930;width:51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CTI calls (Звонки с использованием компьютерной телефонии)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880;width:72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7013;width:131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AutoReconnect beep (Гудок, показывающий автоматическое восстановление соединения)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964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56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136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4005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1"/>
        <w:ind w:left="3325" w:right="0"/>
        <w:jc w:val="left"/>
      </w:pPr>
      <w:r>
        <w:rPr>
          <w:rFonts w:ascii="Arial" w:hAnsi="Arial"/>
          <w:color w:val="488541"/>
          <w:w w:val="125"/>
          <w:sz w:val="28"/>
        </w:rPr>
        <w:t xml:space="preserve">ñ </w:t>
      </w:r>
      <w:r>
        <w:t>Данная опция программируется администратором.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570" w:lineRule="auto" w:before="74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1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173" w:lineRule="exact"/>
        <w:ind w:left="3241" w:right="0"/>
        <w:jc w:val="left"/>
      </w:pPr>
      <w:r>
        <w:t>Переключение на гудок, показывающий автоматическое восстановление соединения.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630" w:lineRule="auto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t>137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3" w:lineRule="auto"/>
        <w:ind w:left="3241" w:right="183"/>
        <w:jc w:val="left"/>
      </w:pPr>
      <w:bookmarkStart w:id="697" w:name="Activating/deactivating the hold reminde"/>
      <w:bookmarkEnd w:id="697"/>
      <w:bookmarkStart w:id="698" w:name="_bookmark387"/>
      <w:bookmarkEnd w:id="698"/>
      <w:bookmarkStart w:id="699" w:name="_bookmark388"/>
      <w:bookmarkEnd w:id="699"/>
      <w:r>
        <w:rPr>
          <w:color w:val="8CC63F"/>
          <w:spacing w:val="-1"/>
        </w:rPr>
        <w:t>Активация/деактивация гудка напоминателя об удержании вызова</w:t>
      </w:r>
    </w:p>
    <w:p>
      <w:pPr>
        <w:pStyle w:val="BodyText"/>
        <w:tabs>
          <w:tab w:pos="3241" w:val="left" w:leader="none"/>
        </w:tabs>
        <w:spacing w:line="240" w:lineRule="auto" w:before="178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pStyle w:val="BodyText"/>
        <w:tabs>
          <w:tab w:pos="3241" w:val="left" w:leader="none"/>
        </w:tabs>
        <w:spacing w:line="240" w:lineRule="auto" w:before="50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spacing w:before="92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xmlns:v="urn:schemas-microsoft-com:vml" style="position:absolute;margin-left:45.240002pt;margin-top:6.392136pt;width:110.9pt;height:14.2pt;mso-position-horizontal-relative:page;mso-position-vertical-relative:paragraph;z-index:40768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rPr>
          <w:rFonts w:ascii="Arial"/>
          <w:w w:val="265"/>
          <w:sz w:val="28"/>
        </w:rP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</w:tabs>
        <w:spacing w:before="45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-446512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934;width:232;height:284" coordorigin="905,3934" coordsize="232,284">
              <v:shape style="position:absolute;left:905;top:3934;width:232;height:284" coordorigin="905,3934" coordsize="232,284" path="m905,4218l1136,4218,1136,3934,905,3934,905,4218xe" filled="true" fillcolor="#000000" stroked="false">
                <v:path arrowok="t"/>
                <v:fill type="solid"/>
              </v:shape>
            </v:group>
            <v:group style="position:absolute;left:1136;top:3934;width:1707;height:284" coordorigin="1136,3934" coordsize="1707,284">
              <v:shape style="position:absolute;left:1136;top:3934;width:1707;height:284" coordorigin="1136,3934" coordsize="1707,284" path="m1136,4218l2843,4218,2843,3934,1136,3934,1136,4218xe" filled="true" fillcolor="#000000" stroked="false">
                <v:path arrowok="t"/>
                <v:fill type="solid"/>
              </v:shape>
            </v:group>
            <v:group style="position:absolute;left:2843;top:3934;width:280;height:284" coordorigin="2843,3934" coordsize="280,284">
              <v:shape style="position:absolute;left:2843;top:3934;width:280;height:284" coordorigin="2843,3934" coordsize="280,284" path="m2843,4218l3122,4218,3122,3934,2843,3934,2843,4218xe" filled="true" fillcolor="#000000" stroked="false">
                <v:path arrowok="t"/>
                <v:fill type="solid"/>
              </v:shape>
            </v:group>
            <v:group style="position:absolute;left:907;top:4898;width:285;height:284" coordorigin="907,4898" coordsize="285,284">
              <v:shape style="position:absolute;left:907;top:4898;width:285;height:284" coordorigin="907,4898" coordsize="285,284" path="m907,5181l1192,5181,1192,4898,907,4898,907,5181xe" filled="true" fillcolor="#fbf9da" stroked="false">
                <v:path arrowok="t"/>
                <v:fill type="solid"/>
              </v:shape>
            </v:group>
            <v:group style="position:absolute;left:1192;top:4898;width:1701;height:284" coordorigin="1192,4898" coordsize="1701,284">
              <v:shape style="position:absolute;left:1192;top:4898;width:1701;height:284" coordorigin="1192,4898" coordsize="1701,284" path="m1192,5181l2892,5181,2892,4898,1192,4898,1192,5181xe" filled="true" fillcolor="#fbf9da" stroked="false">
                <v:path arrowok="t"/>
                <v:fill type="solid"/>
              </v:shape>
            </v:group>
            <v:group style="position:absolute;left:2892;top:4898;width:281;height:284" coordorigin="2892,4898" coordsize="281,284">
              <v:shape style="position:absolute;left:2892;top:4898;width:281;height:284" coordorigin="2892,4898" coordsize="281,284" path="m2892,5181l3173,5181,3173,4898,2892,4898,2892,5181xe" filled="true" fillcolor="#fbf9da" stroked="false">
                <v:path arrowok="t"/>
                <v:fill type="solid"/>
              </v:shape>
            </v:group>
            <v:group style="position:absolute;left:900;top:5502;width:1992;height:284" coordorigin="900,5502" coordsize="1992,284">
              <v:shape style="position:absolute;left:900;top:5502;width:1992;height:284" coordorigin="900,5502" coordsize="1992,284" path="m900,5785l2892,5785,2892,5502,900,5502,900,5785xe" filled="true" fillcolor="#fbf9da" stroked="false">
                <v:path arrowok="t"/>
                <v:fill type="solid"/>
              </v:shape>
            </v:group>
            <v:group style="position:absolute;left:2892;top:5502;width:281;height:284" coordorigin="2892,5502" coordsize="281,284">
              <v:shape style="position:absolute;left:2892;top:5502;width:281;height:284" coordorigin="2892,5502" coordsize="281,284" path="m2892,5785l3173,5785,3173,5502,2892,5502,2892,5785xe" filled="true" fillcolor="#fbf9da" stroked="false">
                <v:path arrowok="t"/>
                <v:fill type="solid"/>
              </v:shape>
            </v:group>
            <v:group style="position:absolute;left:898;top:6105;width:1734;height:284" coordorigin="898,6105" coordsize="1734,284">
              <v:shape style="position:absolute;left:898;top:6105;width:1734;height:284" coordorigin="898,6105" coordsize="1734,284" path="m898,6388l2632,6388,2632,6105,898,6105,898,6388xe" filled="true" fillcolor="#fbf9da" stroked="false">
                <v:path arrowok="t"/>
                <v:fill type="solid"/>
              </v:shape>
            </v:group>
            <v:group style="position:absolute;left:2632;top:6105;width:542;height:284" coordorigin="2632,6105" coordsize="542,284">
              <v:shape style="position:absolute;left:2632;top:6105;width:542;height:284" coordorigin="2632,6105" coordsize="542,284" path="m2632,6388l3173,6388,3173,6105,2632,6105,2632,6388xe" filled="true" fillcolor="#fbf9da" stroked="false">
                <v:path arrowok="t"/>
                <v:fill type="solid"/>
              </v:shape>
            </v:group>
            <v:group style="position:absolute;left:901;top:6709;width:2222;height:284" coordorigin="901,6709" coordsize="2222,284">
              <v:shape style="position:absolute;left:901;top:6709;width:2222;height:284" coordorigin="901,6709" coordsize="2222,284" path="m901,6992l3122,6992,3122,6709,901,6709,901,699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664" w:val="left" w:leader="none"/>
        </w:tabs>
        <w:spacing w:before="237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t>Connected calls (Звонки, для которых установлено соединение)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757" w:val="left" w:leader="none"/>
        </w:tabs>
        <w:spacing w:before="237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1"/>
          <w:w w:val="80"/>
          <w:sz w:val="18"/>
        </w:rPr>
        <w:t>Allow hold reminder</w:t>
      </w:r>
      <w:r>
        <w:t xml:space="preserve"> (Разрешить действие напоминателя об удержании вызова)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210"/>
          <w:sz w:val="20"/>
        </w:rPr>
        <w:t xml:space="preserve">Q </w:t>
      </w:r>
      <w:r>
        <w:rPr>
          <w:rFonts w:ascii="Arial"/>
          <w:w w:val="250"/>
          <w:position w:val="-4"/>
          <w:sz w:val="28"/>
        </w:rPr>
        <w:t>_</w:t>
      </w:r>
    </w:p>
    <w:p>
      <w:pPr>
        <w:pStyle w:val="BodyText"/>
        <w:spacing w:line="630" w:lineRule="auto" w:before="74"/>
        <w:ind w:left="180" w:right="4518"/>
        <w:jc w:val="left"/>
      </w:pPr>
      <w:r>
        <w:br w:type="column"/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630" w:lineRule="auto" w:before="10"/>
        <w:ind w:left="180" w:right="3531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41032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315;width:232;height:284" coordorigin="905,4315" coordsize="232,284">
              <v:shape style="position:absolute;left:905;top:4315;width:232;height:284" coordorigin="905,4315" coordsize="232,284" path="m905,4598l1136,4598,1136,4315,905,4315,905,4598xe" filled="true" fillcolor="#000000" stroked="false">
                <v:path arrowok="t"/>
                <v:fill type="solid"/>
              </v:shape>
            </v:group>
            <v:group style="position:absolute;left:1136;top:4315;width:1707;height:284" coordorigin="1136,4315" coordsize="1707,284">
              <v:shape style="position:absolute;left:1136;top:4315;width:1707;height:284" coordorigin="1136,4315" coordsize="1707,284" path="m1136,4598l2843,4598,2843,4315,1136,4315,1136,4598xe" filled="true" fillcolor="#000000" stroked="false">
                <v:path arrowok="t"/>
                <v:fill type="solid"/>
              </v:shape>
            </v:group>
            <v:group style="position:absolute;left:2843;top:4315;width:280;height:284" coordorigin="2843,4315" coordsize="280,284">
              <v:shape style="position:absolute;left:2843;top:4315;width:280;height:284" coordorigin="2843,4315" coordsize="280,284" path="m2843,4598l3122,4598,3122,4315,2843,4315,2843,4598xe" filled="true" fillcolor="#000000" stroked="false">
                <v:path arrowok="t"/>
                <v:fill type="solid"/>
              </v:shape>
            </v:group>
            <v:group style="position:absolute;left:907;top:5278;width:285;height:284" coordorigin="907,5278" coordsize="285,284">
              <v:shape style="position:absolute;left:907;top:5278;width:285;height:284" coordorigin="907,5278" coordsize="285,284" path="m907,5562l1192,5562,1192,5278,907,5278,907,5562xe" filled="true" fillcolor="#fbf9da" stroked="false">
                <v:path arrowok="t"/>
                <v:fill type="solid"/>
              </v:shape>
            </v:group>
            <v:group style="position:absolute;left:1192;top:5278;width:1701;height:284" coordorigin="1192,5278" coordsize="1701,284">
              <v:shape style="position:absolute;left:1192;top:5278;width:1701;height:284" coordorigin="1192,5278" coordsize="1701,284" path="m1192,5562l2892,5562,2892,5278,1192,5278,1192,5562xe" filled="true" fillcolor="#fbf9da" stroked="false">
                <v:path arrowok="t"/>
                <v:fill type="solid"/>
              </v:shape>
            </v:group>
            <v:group style="position:absolute;left:2892;top:5278;width:281;height:284" coordorigin="2892,5278" coordsize="281,284">
              <v:shape style="position:absolute;left:2892;top:5278;width:281;height:284" coordorigin="2892,5278" coordsize="281,284" path="m2892,5562l3173,5562,3173,5278,2892,5278,2892,5562xe" filled="true" fillcolor="#fbf9da" stroked="false">
                <v:path arrowok="t"/>
                <v:fill type="solid"/>
              </v:shape>
            </v:group>
            <v:group style="position:absolute;left:900;top:5882;width:1992;height:284" coordorigin="900,5882" coordsize="1992,284">
              <v:shape style="position:absolute;left:900;top:5882;width:1992;height:284" coordorigin="900,5882" coordsize="1992,284" path="m900,6165l2892,6165,2892,5882,900,5882,900,6165xe" filled="true" fillcolor="#fbf9da" stroked="false">
                <v:path arrowok="t"/>
                <v:fill type="solid"/>
              </v:shape>
            </v:group>
            <v:group style="position:absolute;left:2892;top:5882;width:281;height:284" coordorigin="2892,5882" coordsize="281,284">
              <v:shape style="position:absolute;left:2892;top:5882;width:281;height:284" coordorigin="2892,5882" coordsize="281,284" path="m2892,6165l3173,6165,3173,5882,2892,5882,2892,6165xe" filled="true" fillcolor="#fbf9da" stroked="false">
                <v:path arrowok="t"/>
                <v:fill type="solid"/>
              </v:shape>
            </v:group>
            <v:group style="position:absolute;left:918;top:6964;width:1430;height:285" coordorigin="918,6964" coordsize="1430,285">
              <v:shape style="position:absolute;left:918;top:6964;width:1430;height:285" coordorigin="918,6964" coordsize="1430,285" path="m918,7249l2347,7249,2347,6964,918,6964,918,7249xe" filled="true" fillcolor="#000000" stroked="false">
                <v:path arrowok="t"/>
                <v:fill type="solid"/>
              </v:shape>
            </v:group>
            <v:group style="position:absolute;left:2347;top:6964;width:496;height:285" coordorigin="2347,6964" coordsize="496,285">
              <v:shape style="position:absolute;left:2347;top:6964;width:496;height:285" coordorigin="2347,6964" coordsize="496,285" path="m2347,7249l2843,7249,2843,6964,2347,6964,2347,7249xe" filled="true" fillcolor="#000000" stroked="false">
                <v:path arrowok="t"/>
                <v:fill type="solid"/>
              </v:shape>
            </v:group>
            <v:group style="position:absolute;left:2843;top:6964;width:280;height:285" coordorigin="2843,6964" coordsize="280,285">
              <v:shape style="position:absolute;left:2843;top:6964;width:280;height:285" coordorigin="2843,6964" coordsize="280,285" path="m2843,7249l3122,7249,3122,6964,2843,6964,2843,7249xe" filled="true" fillcolor="#000000" stroked="false">
                <v:path arrowok="t"/>
                <v:fill type="solid"/>
              </v:shape>
            </v:group>
            <v:group style="position:absolute;left:918;top:7568;width:1925;height:285" coordorigin="918,7568" coordsize="1925,285">
              <v:shape style="position:absolute;left:918;top:7568;width:1925;height:285" coordorigin="918,7568" coordsize="1925,285" path="m918,7852l2843,7852,2843,7568,918,7568,918,7852xe" filled="true" fillcolor="#fbf9da" stroked="false">
                <v:path arrowok="t"/>
                <v:fill type="solid"/>
              </v:shape>
            </v:group>
            <v:group style="position:absolute;left:2843;top:7568;width:280;height:285" coordorigin="2843,7568" coordsize="280,285">
              <v:shape style="position:absolute;left:2843;top:7568;width:280;height:285" coordorigin="2843,7568" coordsize="280,285" path="m2843,7852l3122,7852,3122,7568,2843,7568,2843,7852xe" filled="true" fillcolor="#fbf9da" stroked="false">
                <v:path arrowok="t"/>
                <v:fill type="solid"/>
              </v:shape>
            </v:group>
            <v:group style="position:absolute;left:901;top:8172;width:2222;height:285" coordorigin="901,8172" coordsize="2222,285">
              <v:shape style="position:absolute;left:901;top:8172;width:2222;height:285" coordorigin="901,8172" coordsize="2222,285" path="m901,8456l3122,8456,3122,8172,901,8172,901,8456xe" filled="true" fillcolor="#fbf9da" stroked="false">
                <v:path arrowok="t"/>
                <v:fill type="solid"/>
              </v:shape>
              <v:shape style="position:absolute;left:905;top:371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78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32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31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30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2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5926;width:9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876;width:72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5;top:6960;width:2618;height:1487" type="#_x0000_t202" filled="false" stroked="false">
                <v:textbox inset="0,0,0,0">
                  <w:txbxContent>
                    <w:p>
                      <w:pPr>
                        <w:tabs>
                          <w:tab w:pos="1743" w:val="left" w:leader="none"/>
                        </w:tabs>
                        <w:spacing w:line="28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>Hold reminder delay (задержка действия напоминателя об удержании вызова)</w:t>
                      </w:r>
                      <w:r>
                        <w:tab/>
                      </w:r>
                      <w:r>
                        <w:rPr>
                          <w:rFonts w:ascii="Arial Unicode MS"/>
                          <w:color w:val="FFFFFF"/>
                          <w:position w:val="1"/>
                          <w:sz w:val="18"/>
                        </w:rPr>
                        <w:t xml:space="preserve">3 </w:t>
                      </w:r>
                      <w:r>
                        <w:rPr>
                          <w:rFonts w:ascii="Arial"/>
                          <w:color w:val="FFFFFF"/>
                          <w:w w:val="200"/>
                          <w:position w:val="1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4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line="600" w:lineRule="atLeast" w:before="4"/>
                        <w:ind w:left="1867" w:right="0" w:hanging="122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w w:val="120"/>
                          <w:sz w:val="18"/>
                        </w:rPr>
                        <w:t xml:space="preserve">5 </w:t>
                      </w:r>
                      <w:r>
                        <w:rPr>
                          <w:rFonts w:ascii="Arial" w:hAnsi="Arial"/>
                          <w:w w:val="26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60"/>
                          <w:position w:val="-4"/>
                          <w:sz w:val="28"/>
                        </w:rPr>
                        <w:t xml:space="preserve">_ </w:t>
                      </w:r>
                      <w:r>
                        <w:rPr>
                          <w:rFonts w:ascii="Arial" w:hAnsi="Arial"/>
                          <w:w w:val="205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 w:hAnsi="Arial"/>
                          <w:w w:val="26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700" w:name="Setting the hold reminder time"/>
      <w:bookmarkEnd w:id="700"/>
      <w:bookmarkStart w:id="701" w:name="_bookmark389"/>
      <w:bookmarkEnd w:id="701"/>
      <w:bookmarkStart w:id="702" w:name="_bookmark390"/>
      <w:bookmarkEnd w:id="702"/>
      <w:r>
        <w:rPr>
          <w:color w:val="8CC63F"/>
          <w:spacing w:val="-1"/>
        </w:rPr>
        <w:t>Установка продолжительности действия напоминателя об удержании вызова</w:t>
      </w:r>
    </w:p>
    <w:p>
      <w:pPr>
        <w:pStyle w:val="BodyText"/>
        <w:spacing w:line="250" w:lineRule="auto" w:before="189"/>
        <w:ind w:right="187"/>
        <w:jc w:val="left"/>
      </w:pPr>
      <w:r>
        <w:rPr>
          <w:rFonts w:ascii="Arial"/>
          <w:w w:val="245"/>
          <w:position w:val="-3"/>
          <w:sz w:val="28"/>
        </w:rPr>
        <w:t xml:space="preserve">Следует применить опцию "Hold reminder" чтобы определить, когда требуется получить автоматическое напоминание об удержанном вызове. </w:t>
      </w:r>
      <w:r>
        <w:t xml:space="preserve"> </w:t>
      </w:r>
      <w:r>
        <w:t xml:space="preserve">Минимальное временное значение – 1 (напоминатель будет действовать через одну минуту) </w:t>
      </w:r>
      <w:r>
        <w:t xml:space="preserve">Максимальное значение – 15 минут. </w:t>
      </w:r>
    </w:p>
    <w:p>
      <w:pPr>
        <w:pStyle w:val="BodyText"/>
        <w:spacing w:line="375" w:lineRule="auto" w:before="92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1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570" w:lineRule="auto"/>
        <w:ind w:right="1117"/>
        <w:jc w:val="left"/>
      </w:pPr>
      <w:r>
        <w:t xml:space="preserve">Переключение на задержку действия напоминателя об удержании вызова. </w:t>
      </w:r>
      <w:r>
        <w:t xml:space="preserve">Отображена текущая настройка. </w:t>
      </w:r>
      <w:r>
        <w:t>Открыть с помощью переназначаемой клавиши.</w:t>
      </w:r>
    </w:p>
    <w:p>
      <w:pPr>
        <w:pStyle w:val="BodyText"/>
        <w:spacing w:line="630" w:lineRule="auto" w:before="64"/>
        <w:ind w:right="2742"/>
        <w:jc w:val="left"/>
      </w:pPr>
      <w:r>
        <w:t xml:space="preserve">Подтвердить её переназначаемой клавишей.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1392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5892;width:232;height:284" coordorigin="905,5892" coordsize="232,284">
              <v:shape style="position:absolute;left:905;top:5892;width:232;height:284" coordorigin="905,5892" coordsize="232,284" path="m905,6175l1136,6175,1136,5892,905,5892,905,6175xe" filled="true" fillcolor="#000000" stroked="false">
                <v:path arrowok="t"/>
                <v:fill type="solid"/>
              </v:shape>
            </v:group>
            <v:group style="position:absolute;left:1136;top:5892;width:1707;height:284" coordorigin="1136,5892" coordsize="1707,284">
              <v:shape style="position:absolute;left:1136;top:5892;width:1707;height:284" coordorigin="1136,5892" coordsize="1707,284" path="m1136,6175l2843,6175,2843,5892,1136,5892,1136,6175xe" filled="true" fillcolor="#000000" stroked="false">
                <v:path arrowok="t"/>
                <v:fill type="solid"/>
              </v:shape>
            </v:group>
            <v:group style="position:absolute;left:2843;top:5892;width:280;height:284" coordorigin="2843,5892" coordsize="280,284">
              <v:shape style="position:absolute;left:2843;top:5892;width:280;height:284" coordorigin="2843,5892" coordsize="280,284" path="m2843,6175l3122,6175,3122,5892,2843,5892,2843,6175xe" filled="true" fillcolor="#000000" stroked="false">
                <v:path arrowok="t"/>
                <v:fill type="solid"/>
              </v:shape>
            </v:group>
            <v:group style="position:absolute;left:907;top:6855;width:285;height:284" coordorigin="907,6855" coordsize="285,284">
              <v:shape style="position:absolute;left:907;top:6855;width:285;height:284" coordorigin="907,6855" coordsize="285,284" path="m907,7138l1192,7138,1192,6855,907,6855,907,7138xe" filled="true" fillcolor="#fbf9da" stroked="false">
                <v:path arrowok="t"/>
                <v:fill type="solid"/>
              </v:shape>
            </v:group>
            <v:group style="position:absolute;left:1192;top:6855;width:1701;height:284" coordorigin="1192,6855" coordsize="1701,284">
              <v:shape style="position:absolute;left:1192;top:6855;width:1701;height:284" coordorigin="1192,6855" coordsize="1701,284" path="m1192,7138l2892,7138,2892,6855,1192,6855,1192,7138xe" filled="true" fillcolor="#fbf9da" stroked="false">
                <v:path arrowok="t"/>
                <v:fill type="solid"/>
              </v:shape>
            </v:group>
            <v:group style="position:absolute;left:2892;top:6855;width:281;height:284" coordorigin="2892,6855" coordsize="281,284">
              <v:shape style="position:absolute;left:2892;top:6855;width:281;height:284" coordorigin="2892,6855" coordsize="281,284" path="m2892,7138l3173,7138,3173,6855,2892,6855,2892,7138xe" filled="true" fillcolor="#fbf9da" stroked="false">
                <v:path arrowok="t"/>
                <v:fill type="solid"/>
              </v:shape>
            </v:group>
            <v:group style="position:absolute;left:900;top:7459;width:1992;height:284" coordorigin="900,7459" coordsize="1992,284">
              <v:shape style="position:absolute;left:900;top:7459;width:1992;height:284" coordorigin="900,7459" coordsize="1992,284" path="m900,7742l2892,7742,2892,7459,900,7459,900,7742xe" filled="true" fillcolor="#fbf9da" stroked="false">
                <v:path arrowok="t"/>
                <v:fill type="solid"/>
              </v:shape>
            </v:group>
            <v:group style="position:absolute;left:2892;top:7459;width:281;height:284" coordorigin="2892,7459" coordsize="281,284">
              <v:shape style="position:absolute;left:2892;top:7459;width:281;height:284" coordorigin="2892,7459" coordsize="281,284" path="m2892,7742l3173,7742,3173,7459,2892,7459,2892,7742xe" filled="true" fillcolor="#fbf9da" stroked="false">
                <v:path arrowok="t"/>
                <v:fill type="solid"/>
              </v:shape>
            </v:group>
            <v:group style="position:absolute;left:898;top:8542;width:1734;height:284" coordorigin="898,8542" coordsize="1734,284">
              <v:shape style="position:absolute;left:898;top:8542;width:1734;height:284" coordorigin="898,8542" coordsize="1734,284" path="m898,8826l2632,8826,2632,8542,898,8542,898,8826xe" filled="true" fillcolor="#000000" stroked="false">
                <v:path arrowok="t"/>
                <v:fill type="solid"/>
              </v:shape>
            </v:group>
            <v:group style="position:absolute;left:2632;top:8542;width:542;height:284" coordorigin="2632,8542" coordsize="542,284">
              <v:shape style="position:absolute;left:2632;top:8542;width:542;height:284" coordorigin="2632,8542" coordsize="542,284" path="m2632,8826l3173,8826,3173,8542,2632,8542,2632,8826xe" filled="true" fillcolor="#000000" stroked="false">
                <v:path arrowok="t"/>
                <v:fill type="solid"/>
              </v:shape>
            </v:group>
            <v:group style="position:absolute;left:901;top:9146;width:2222;height:284" coordorigin="901,9146" coordsize="2222,284">
              <v:shape style="position:absolute;left:901;top:9146;width:2222;height:284" coordorigin="901,9146" coordsize="2222,284" path="m901,9429l3122,9429,3122,9146,901,9146,901,9429xe" filled="true" fillcolor="#fbf9da" stroked="false">
                <v:path arrowok="t"/>
                <v:fill type="solid"/>
              </v:shape>
              <v:shape style="position:absolute;left:905;top:5288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4360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5902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887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6878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851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7504;width:9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454;width:721;height:72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8588;width:11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80"/>
                          <w:sz w:val="18"/>
                        </w:rPr>
                        <w:t>Hold and hang-up (Удержание вызова и разрыв соединения)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8538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914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139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03" w:name="Activating/deactivating Hold and hang-up"/>
      <w:bookmarkEnd w:id="703"/>
      <w:bookmarkStart w:id="704" w:name="_bookmark391"/>
      <w:bookmarkEnd w:id="704"/>
      <w:bookmarkStart w:id="705" w:name="_bookmark392"/>
      <w:bookmarkEnd w:id="705"/>
      <w:r>
        <w:rPr>
          <w:color w:val="8CC63F"/>
          <w:spacing w:val="-1"/>
        </w:rPr>
        <w:t>Активация/деакивация функции «Удержание вызова и разрыв соединения»</w:t>
      </w:r>
    </w:p>
    <w:p>
      <w:pPr>
        <w:pStyle w:val="BodyText"/>
        <w:spacing w:line="240" w:lineRule="auto" w:before="189"/>
        <w:ind w:left="3241" w:right="0"/>
        <w:jc w:val="left"/>
      </w:pPr>
      <w:r>
        <w:t xml:space="preserve">Эта функция работает, когда разговор протекает по следующим сценариям: </w:t>
      </w:r>
    </w:p>
    <w:p>
      <w:pPr>
        <w:pStyle w:val="BodyText"/>
        <w:numPr>
          <w:ilvl w:val="0"/>
          <w:numId w:val="32"/>
        </w:numPr>
        <w:tabs>
          <w:tab w:pos="3412" w:val="left" w:leader="none"/>
        </w:tabs>
        <w:spacing w:line="240" w:lineRule="auto" w:before="70" w:after="0"/>
        <w:ind w:left="3411" w:right="0" w:hanging="170"/>
        <w:jc w:val="left"/>
      </w:pPr>
      <w:r>
        <w:t>вы поставили звонок на удержание (например, для консультационного звонка) и повесили трубку,</w:t>
      </w:r>
    </w:p>
    <w:p>
      <w:pPr>
        <w:pStyle w:val="BodyText"/>
        <w:numPr>
          <w:ilvl w:val="0"/>
          <w:numId w:val="32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вы ведёте консультационный звонок, а собеседник этого звонка вешает трубку,</w:t>
      </w:r>
    </w:p>
    <w:p>
      <w:pPr>
        <w:pStyle w:val="BodyText"/>
        <w:numPr>
          <w:ilvl w:val="0"/>
          <w:numId w:val="32"/>
        </w:numPr>
        <w:tabs>
          <w:tab w:pos="3412" w:val="left" w:leader="none"/>
        </w:tabs>
        <w:spacing w:line="240" w:lineRule="auto" w:before="10" w:after="0"/>
        <w:ind w:left="3411" w:right="0" w:hanging="170"/>
        <w:jc w:val="left"/>
      </w:pPr>
      <w:r>
        <w:t>Вы ответили на второй звонок, а потом трубка была повешена Вами или собеседником второго звонка.</w:t>
      </w:r>
    </w:p>
    <w:p>
      <w:pPr>
        <w:pStyle w:val="BodyText"/>
        <w:spacing w:line="250" w:lineRule="auto" w:before="130"/>
        <w:ind w:left="3241" w:right="36"/>
        <w:jc w:val="left"/>
      </w:pPr>
      <w:r>
        <w:t xml:space="preserve">Можно применить опцию «Удержание вызова и разрыв соединения», чтобы определить, будет ли сообщение, рекомендующее восстановить удерживаемый звонок, отображено немедленно, или через некоторое время.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3751" w:right="0"/>
        <w:jc w:val="left"/>
      </w:pPr>
      <w:r>
        <w:rPr/>
        <w:pict>
          <v:group xmlns:v="urn:schemas-microsoft-com:vml" style="position:absolute;margin-left:201.729996pt;margin-top:2.850154pt;width:22.5pt;height:14.5pt;mso-position-horizontal-relative:page;mso-position-vertical-relative:paragraph;z-index:41416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Для телефонов, работающих в режиме мультилинии, данная функция </w:t>
      </w:r>
      <w:r>
        <w:rPr>
          <w:rFonts w:ascii="Arial"/>
          <w:b/>
          <w:spacing w:val="-1"/>
        </w:rPr>
        <w:t xml:space="preserve">неприменима </w:t>
      </w:r>
      <w:r>
        <w:t xml:space="preserve">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375" w:lineRule="auto" w:before="54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59" w:lineRule="auto" w:before="92"/>
        <w:ind w:left="3241" w:right="4418"/>
        <w:jc w:val="left"/>
      </w:pPr>
      <w:r>
        <w:t xml:space="preserve">Открыть с помощью переназначаемой клавиши. </w:t>
      </w:r>
      <w:r>
        <w:t>Переключиться на функцию «Удержание вызова и разрыв соединения»</w:t>
      </w:r>
    </w:p>
    <w:p>
      <w:pPr>
        <w:pStyle w:val="BodyText"/>
        <w:spacing w:line="630" w:lineRule="auto" w:before="19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1728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075;width:232;height:284" coordorigin="905,4075" coordsize="232,284">
              <v:shape style="position:absolute;left:905;top:4075;width:232;height:284" coordorigin="905,4075" coordsize="232,284" path="m905,4358l1136,4358,1136,4075,905,4075,905,4358xe" filled="true" fillcolor="#000000" stroked="false">
                <v:path arrowok="t"/>
                <v:fill type="solid"/>
              </v:shape>
            </v:group>
            <v:group style="position:absolute;left:1136;top:4075;width:1707;height:284" coordorigin="1136,4075" coordsize="1707,284">
              <v:shape style="position:absolute;left:1136;top:4075;width:1707;height:284" coordorigin="1136,4075" coordsize="1707,284" path="m1136,4358l2843,4358,2843,4075,1136,4075,1136,4358xe" filled="true" fillcolor="#000000" stroked="false">
                <v:path arrowok="t"/>
                <v:fill type="solid"/>
              </v:shape>
            </v:group>
            <v:group style="position:absolute;left:2843;top:4075;width:280;height:284" coordorigin="2843,4075" coordsize="280,284">
              <v:shape style="position:absolute;left:2843;top:4075;width:280;height:284" coordorigin="2843,4075" coordsize="280,284" path="m2843,4358l3122,4358,3122,4075,2843,4075,2843,4358xe" filled="true" fillcolor="#000000" stroked="false">
                <v:path arrowok="t"/>
                <v:fill type="solid"/>
              </v:shape>
            </v:group>
            <v:group style="position:absolute;left:907;top:5038;width:285;height:284" coordorigin="907,5038" coordsize="285,284">
              <v:shape style="position:absolute;left:907;top:5038;width:285;height:284" coordorigin="907,5038" coordsize="285,284" path="m907,5322l1192,5322,1192,5038,907,5038,907,5322xe" filled="true" fillcolor="#fbf9da" stroked="false">
                <v:path arrowok="t"/>
                <v:fill type="solid"/>
              </v:shape>
            </v:group>
            <v:group style="position:absolute;left:1192;top:5038;width:1701;height:284" coordorigin="1192,5038" coordsize="1701,284">
              <v:shape style="position:absolute;left:1192;top:5038;width:1701;height:284" coordorigin="1192,5038" coordsize="1701,284" path="m1192,5322l2892,5322,2892,5038,1192,5038,1192,5322xe" filled="true" fillcolor="#fbf9da" stroked="false">
                <v:path arrowok="t"/>
                <v:fill type="solid"/>
              </v:shape>
            </v:group>
            <v:group style="position:absolute;left:2892;top:5038;width:281;height:284" coordorigin="2892,5038" coordsize="281,284">
              <v:shape style="position:absolute;left:2892;top:5038;width:281;height:284" coordorigin="2892,5038" coordsize="281,284" path="m2892,5322l3173,5322,3173,5038,2892,5038,2892,5322xe" filled="true" fillcolor="#fbf9da" stroked="false">
                <v:path arrowok="t"/>
                <v:fill type="solid"/>
              </v:shape>
            </v:group>
            <v:group style="position:absolute;left:900;top:5642;width:1992;height:284" coordorigin="900,5642" coordsize="1992,284">
              <v:shape style="position:absolute;left:900;top:5642;width:1992;height:284" coordorigin="900,5642" coordsize="1992,284" path="m900,5925l2892,5925,2892,5642,900,5642,900,5925xe" filled="true" fillcolor="#fbf9da" stroked="false">
                <v:path arrowok="t"/>
                <v:fill type="solid"/>
              </v:shape>
            </v:group>
            <v:group style="position:absolute;left:2892;top:5642;width:281;height:284" coordorigin="2892,5642" coordsize="281,284">
              <v:shape style="position:absolute;left:2892;top:5642;width:281;height:284" coordorigin="2892,5642" coordsize="281,284" path="m2892,5925l3173,5925,3173,5642,2892,5642,2892,5925xe" filled="true" fillcolor="#fbf9da" stroked="false">
                <v:path arrowok="t"/>
                <v:fill type="solid"/>
              </v:shape>
            </v:group>
            <v:group style="position:absolute;left:898;top:6724;width:1734;height:285" coordorigin="898,6724" coordsize="1734,285">
              <v:shape style="position:absolute;left:898;top:6724;width:1734;height:285" coordorigin="898,6724" coordsize="1734,285" path="m898,7009l2632,7009,2632,6724,898,6724,898,7009xe" filled="true" fillcolor="#000000" stroked="false">
                <v:path arrowok="t"/>
                <v:fill type="solid"/>
              </v:shape>
            </v:group>
            <v:group style="position:absolute;left:2632;top:6724;width:542;height:285" coordorigin="2632,6724" coordsize="542,285">
              <v:shape style="position:absolute;left:2632;top:6724;width:542;height:285" coordorigin="2632,6724" coordsize="542,285" path="m2632,7009l3173,7009,3173,6724,2632,6724,2632,7009xe" filled="true" fillcolor="#000000" stroked="false">
                <v:path arrowok="t"/>
                <v:fill type="solid"/>
              </v:shape>
            </v:group>
            <v:group style="position:absolute;left:901;top:7328;width:2222;height:285" coordorigin="901,7328" coordsize="2222,285">
              <v:shape style="position:absolute;left:901;top:7328;width:2222;height:285" coordorigin="901,7328" coordsize="2222,285" path="m901,7612l3122,7612,3122,7328,901,7328,901,7612xe" filled="true" fillcolor="#fbf9da" stroked="false">
                <v:path arrowok="t"/>
                <v:fill type="solid"/>
              </v:shape>
              <v:shape style="position:absolute;left:905;top:347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54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08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07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06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03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5686;width:9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636;width:72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770;width:89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5"/>
                          <w:sz w:val="18"/>
                        </w:rPr>
                        <w:t>Music on hold (Музыка при удержании)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720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32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140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06" w:name="Music on hold"/>
      <w:bookmarkEnd w:id="706"/>
      <w:bookmarkStart w:id="707" w:name="_bookmark393"/>
      <w:bookmarkEnd w:id="707"/>
      <w:bookmarkStart w:id="708" w:name="_bookmark394"/>
      <w:bookmarkEnd w:id="708"/>
      <w:r>
        <w:rPr>
          <w:color w:val="8CC63F"/>
        </w:rPr>
        <w:t>Музыка при удержании</w:t>
      </w:r>
    </w:p>
    <w:p>
      <w:pPr>
        <w:pStyle w:val="BodyText"/>
        <w:spacing w:line="250" w:lineRule="auto" w:before="189"/>
        <w:ind w:left="3241" w:right="183"/>
        <w:jc w:val="left"/>
      </w:pPr>
      <w:r>
        <w:t xml:space="preserve">Если опция музыки при удержании активна, эта музыка будет воспроизводиться, когда собеседник поставил Вас на удержание. </w:t>
      </w:r>
    </w:p>
    <w:p>
      <w:pPr>
        <w:pStyle w:val="BodyText"/>
        <w:spacing w:line="375" w:lineRule="auto" w:before="92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59" w:lineRule="auto" w:before="91"/>
        <w:ind w:left="3241" w:right="4665"/>
        <w:jc w:val="left"/>
      </w:pPr>
      <w:r>
        <w:t xml:space="preserve">Открыть с помощью переназначаемой клавиши. </w:t>
      </w:r>
      <w:r>
        <w:t xml:space="preserve">Переключиться на музыку при удержании. </w:t>
      </w:r>
    </w:p>
    <w:p>
      <w:pPr>
        <w:pStyle w:val="BodyText"/>
        <w:spacing w:line="628" w:lineRule="auto" w:before="19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28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t>141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09" w:name="Allowing call joining"/>
      <w:bookmarkEnd w:id="709"/>
      <w:bookmarkStart w:id="710" w:name="_bookmark395"/>
      <w:bookmarkEnd w:id="710"/>
      <w:bookmarkStart w:id="711" w:name="_bookmark396"/>
      <w:bookmarkEnd w:id="711"/>
      <w:r>
        <w:rPr>
          <w:color w:val="8CC63F"/>
          <w:spacing w:val="-1"/>
        </w:rPr>
        <w:t>Разрешение объединения звонков</w:t>
      </w:r>
    </w:p>
    <w:p>
      <w:pPr>
        <w:pStyle w:val="BodyText"/>
        <w:tabs>
          <w:tab w:pos="3241" w:val="left" w:leader="none"/>
        </w:tabs>
        <w:spacing w:line="240" w:lineRule="auto" w:before="184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3241" w:val="left" w:leader="none"/>
        </w:tabs>
        <w:spacing w:line="240" w:lineRule="auto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pStyle w:val="Heading4"/>
        <w:spacing w:line="240" w:lineRule="auto" w:before="91"/>
        <w:ind w:right="0"/>
        <w:jc w:val="right"/>
      </w:pPr>
      <w:r>
        <w:rPr/>
        <w:pict>
          <v:shape xmlns:v="urn:schemas-microsoft-com:vml" style="position:absolute;margin-left:45.240002pt;margin-top:6.402122pt;width:110.9pt;height:14.2pt;mso-position-horizontal-relative:page;mso-position-vertical-relative:paragraph;z-index:41800" type="#_x0000_t202" filled="true" fillcolor="#fbf9da" stroked="false">
            <v:textbox inset="0,0,0,0">
              <w:txbxContent>
                <w:p>
                  <w:pPr>
                    <w:spacing w:before="13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2090" w:val="left" w:leader="none"/>
        </w:tabs>
        <w:spacing w:before="43"/>
        <w:ind w:left="138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-445480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3888" coordorigin="913,1426" coordsize="2,3888">
              <v:shape style="position:absolute;left:913;top:1426;width:2;height:3888" coordorigin="913,1426" coordsize="0,3888" path="m913,1426l913,5314e" filled="false" stroked="true" strokeweight=".580pt" strokecolor="#e1e2e0">
                <v:path arrowok="t"/>
              </v:shape>
            </v:group>
            <v:group style="position:absolute;left:913;top:5599;width:2;height:9490" coordorigin="913,5599" coordsize="2,9490">
              <v:shape style="position:absolute;left:913;top:5599;width:2;height:9490" coordorigin="913,5599" coordsize="0,9490" path="m913,5599l913,15088e" filled="false" stroked="true" strokeweight=".580pt" strokecolor="#e1e2e0">
                <v:path arrowok="t"/>
              </v:shape>
            </v:group>
            <v:group style="position:absolute;left:905;top:3747;width:232;height:285" coordorigin="905,3747" coordsize="232,285">
              <v:shape style="position:absolute;left:905;top:3747;width:232;height:285" coordorigin="905,3747" coordsize="232,285" path="m905,4032l1136,4032,1136,3747,905,3747,905,4032xe" filled="true" fillcolor="#000000" stroked="false">
                <v:path arrowok="t"/>
                <v:fill type="solid"/>
              </v:shape>
            </v:group>
            <v:group style="position:absolute;left:1136;top:3747;width:1707;height:285" coordorigin="1136,3747" coordsize="1707,285">
              <v:shape style="position:absolute;left:1136;top:3747;width:1707;height:285" coordorigin="1136,3747" coordsize="1707,285" path="m1136,4032l2843,4032,2843,3747,1136,3747,1136,4032xe" filled="true" fillcolor="#000000" stroked="false">
                <v:path arrowok="t"/>
                <v:fill type="solid"/>
              </v:shape>
            </v:group>
            <v:group style="position:absolute;left:2843;top:3747;width:280;height:285" coordorigin="2843,3747" coordsize="280,285">
              <v:shape style="position:absolute;left:2843;top:3747;width:280;height:285" coordorigin="2843,3747" coordsize="280,285" path="m2843,4032l3122,4032,3122,3747,2843,3747,2843,4032xe" filled="true" fillcolor="#000000" stroked="false">
                <v:path arrowok="t"/>
                <v:fill type="solid"/>
              </v:shape>
            </v:group>
            <v:group style="position:absolute;left:907;top:4711;width:285;height:285" coordorigin="907,4711" coordsize="285,285">
              <v:shape style="position:absolute;left:907;top:4711;width:285;height:285" coordorigin="907,4711" coordsize="285,285" path="m907,4995l1192,4995,1192,4711,907,4711,907,4995xe" filled="true" fillcolor="#fbf9da" stroked="false">
                <v:path arrowok="t"/>
                <v:fill type="solid"/>
              </v:shape>
            </v:group>
            <v:group style="position:absolute;left:1192;top:4711;width:1701;height:285" coordorigin="1192,4711" coordsize="1701,285">
              <v:shape style="position:absolute;left:1192;top:4711;width:1701;height:285" coordorigin="1192,4711" coordsize="1701,285" path="m1192,4995l2892,4995,2892,4711,1192,4711,1192,4995xe" filled="true" fillcolor="#fbf9da" stroked="false">
                <v:path arrowok="t"/>
                <v:fill type="solid"/>
              </v:shape>
            </v:group>
            <v:group style="position:absolute;left:2892;top:4711;width:281;height:285" coordorigin="2892,4711" coordsize="281,285">
              <v:shape style="position:absolute;left:2892;top:4711;width:281;height:285" coordorigin="2892,4711" coordsize="281,285" path="m2892,4995l3173,4995,3173,4711,2892,4711,2892,4995xe" filled="true" fillcolor="#fbf9da" stroked="false">
                <v:path arrowok="t"/>
                <v:fill type="solid"/>
              </v:shape>
            </v:group>
            <v:group style="position:absolute;left:888;top:5314;width:2004;height:285" coordorigin="888,5314" coordsize="2004,285">
              <v:shape style="position:absolute;left:888;top:5314;width:2004;height:285" coordorigin="888,5314" coordsize="2004,285" path="m888,5599l2892,5599,2892,5314,888,5314,888,5599xe" filled="true" fillcolor="#fbf9da" stroked="false">
                <v:path arrowok="t"/>
                <v:fill type="solid"/>
              </v:shape>
            </v:group>
            <v:group style="position:absolute;left:2892;top:5314;width:281;height:285" coordorigin="2892,5314" coordsize="281,285">
              <v:shape style="position:absolute;left:2892;top:5314;width:281;height:285" coordorigin="2892,5314" coordsize="281,285" path="m2892,5599l3173,5599,3173,5314,2892,5314,2892,5599xe" filled="true" fillcolor="#fbf9da" stroked="false">
                <v:path arrowok="t"/>
                <v:fill type="solid"/>
              </v:shape>
            </v:group>
            <v:group style="position:absolute;left:898;top:5918;width:1734;height:284" coordorigin="898,5918" coordsize="1734,284">
              <v:shape style="position:absolute;left:898;top:5918;width:1734;height:284" coordorigin="898,5918" coordsize="1734,284" path="m898,6201l2632,6201,2632,5918,898,5918,898,6201xe" filled="true" fillcolor="#fbf9da" stroked="false">
                <v:path arrowok="t"/>
                <v:fill type="solid"/>
              </v:shape>
            </v:group>
            <v:group style="position:absolute;left:2632;top:5918;width:542;height:284" coordorigin="2632,5918" coordsize="542,284">
              <v:shape style="position:absolute;left:2632;top:5918;width:542;height:284" coordorigin="2632,5918" coordsize="542,284" path="m2632,6201l3173,6201,3173,5918,2632,5918,2632,6201xe" filled="true" fillcolor="#fbf9da" stroked="false">
                <v:path arrowok="t"/>
                <v:fill type="solid"/>
              </v:shape>
            </v:group>
            <v:group style="position:absolute;left:907;top:6522;width:1985;height:284" coordorigin="907,6522" coordsize="1985,284">
              <v:shape style="position:absolute;left:907;top:6522;width:1985;height:284" coordorigin="907,6522" coordsize="1985,284" path="m907,6805l2892,6805,2892,6522,907,6522,907,6805xe" filled="true" fillcolor="#fbf9da" stroked="false">
                <v:path arrowok="t"/>
                <v:fill type="solid"/>
              </v:shape>
            </v:group>
            <v:group style="position:absolute;left:2892;top:6522;width:281;height:284" coordorigin="2892,6522" coordsize="281,284">
              <v:shape style="position:absolute;left:2892;top:6522;width:281;height:284" coordorigin="2892,6522" coordsize="281,284" path="m2892,6805l3173,6805,3173,6522,2892,6522,2892,6805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2090" w:val="left" w:leader="none"/>
        </w:tabs>
        <w:spacing w:before="237"/>
        <w:ind w:left="27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t>Connected calls (Звонки, для которых установлено соединение)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952" w:val="left" w:leader="none"/>
        </w:tabs>
        <w:spacing w:before="237"/>
        <w:ind w:left="194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2"/>
          <w:w w:val="85"/>
          <w:sz w:val="18"/>
        </w:rPr>
        <w:t>Allow call joining</w:t>
      </w:r>
      <w:r>
        <w:t xml:space="preserve"> (Разрешение объединения звонков)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>
      <w:pPr>
        <w:tabs>
          <w:tab w:pos="2090" w:val="left" w:leader="none"/>
        </w:tabs>
        <w:spacing w:before="237"/>
        <w:ind w:left="162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t>Connected calls (Звонки, для которых установлено соединение)</w:t>
      </w:r>
      <w:r>
        <w:tab/>
      </w:r>
      <w:r>
        <w:rPr>
          <w:rFonts w:ascii="Arial"/>
          <w:spacing w:val="5"/>
          <w:w w:val="210"/>
          <w:position w:val="2"/>
          <w:sz w:val="18"/>
        </w:rPr>
        <w:t>Q</w:t>
      </w:r>
      <w:r>
        <w:rPr>
          <w:rFonts w:ascii="Arial"/>
          <w:spacing w:val="3"/>
          <w:w w:val="210"/>
          <w:position w:val="-3"/>
          <w:sz w:val="28"/>
        </w:rPr>
        <w:t>_</w:t>
      </w:r>
    </w:p>
    <w:p>
      <w:pPr>
        <w:pStyle w:val="BodyText"/>
        <w:spacing w:line="629" w:lineRule="auto" w:before="74"/>
        <w:ind w:left="180" w:right="4862"/>
        <w:jc w:val="both"/>
      </w:pPr>
      <w:r>
        <w:br w:type="column"/>
      </w: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11"/>
        <w:ind w:left="180" w:right="0"/>
        <w:jc w:val="both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both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pStyle w:val="Heading5"/>
        <w:spacing w:line="240" w:lineRule="auto"/>
        <w:ind w:left="132" w:right="0"/>
        <w:jc w:val="left"/>
      </w:pPr>
      <w:r>
        <w:t>142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12" w:name="Permitting call deflection"/>
      <w:bookmarkEnd w:id="712"/>
      <w:bookmarkStart w:id="713" w:name="_bookmark397"/>
      <w:bookmarkEnd w:id="713"/>
      <w:bookmarkStart w:id="714" w:name="_bookmark398"/>
      <w:bookmarkEnd w:id="714"/>
      <w:r>
        <w:rPr>
          <w:color w:val="8CC63F"/>
          <w:spacing w:val="-1"/>
        </w:rPr>
        <w:t>Разрешение отклонения звонков</w:t>
      </w:r>
    </w:p>
    <w:p>
      <w:pPr>
        <w:pStyle w:val="BodyText"/>
        <w:tabs>
          <w:tab w:pos="3241" w:val="left" w:leader="none"/>
        </w:tabs>
        <w:spacing w:line="240" w:lineRule="auto" w:before="184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3241" w:val="left" w:leader="none"/>
        </w:tabs>
        <w:spacing w:line="240" w:lineRule="auto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pStyle w:val="Heading4"/>
        <w:spacing w:line="240" w:lineRule="auto" w:before="91"/>
        <w:ind w:right="0"/>
        <w:jc w:val="right"/>
      </w:pPr>
      <w:r>
        <w:rPr/>
        <w:pict>
          <v:shape xmlns:v="urn:schemas-microsoft-com:vml" style="position:absolute;margin-left:45.240002pt;margin-top:6.402122pt;width:110.9pt;height:14.2pt;mso-position-horizontal-relative:page;mso-position-vertical-relative:paragraph;z-index:41968" type="#_x0000_t202" filled="true" fillcolor="#fbf9da" stroked="false">
            <v:textbox inset="0,0,0,0">
              <w:txbxContent>
                <w:p>
                  <w:pPr>
                    <w:spacing w:before="13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2090" w:val="left" w:leader="none"/>
        </w:tabs>
        <w:spacing w:before="43"/>
        <w:ind w:left="138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2090" w:val="left" w:leader="none"/>
        </w:tabs>
        <w:spacing w:before="237"/>
        <w:ind w:left="118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Incoming calls</w:t>
      </w:r>
      <w:r>
        <w:t xml:space="preserve"> (Входящие вызовы)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2090" w:val="left" w:leader="none"/>
        </w:tabs>
        <w:spacing w:before="192"/>
        <w:ind w:left="27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spacing w:val="-1"/>
          <w:w w:val="75"/>
          <w:sz w:val="18"/>
        </w:rPr>
        <w:t>Deflect (Отклонение)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952" w:val="left" w:leader="none"/>
        </w:tabs>
        <w:spacing w:before="236"/>
        <w:ind w:left="194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1"/>
          <w:w w:val="80"/>
          <w:sz w:val="18"/>
        </w:rPr>
        <w:t>Allow deflection</w:t>
      </w:r>
      <w:r>
        <w:t xml:space="preserve"> (разрешить отклонение звонков)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>
      <w:pPr>
        <w:tabs>
          <w:tab w:pos="2090" w:val="left" w:leader="none"/>
        </w:tabs>
        <w:spacing w:before="237"/>
        <w:ind w:left="162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spacing w:val="-2"/>
          <w:w w:val="80"/>
          <w:sz w:val="18"/>
        </w:rPr>
        <w:t>Default destination</w:t>
      </w:r>
      <w:r>
        <w:t xml:space="preserve"> (Адресат по умолчанию)</w:t>
      </w:r>
      <w:r>
        <w:tab/>
      </w:r>
      <w:r>
        <w:rPr>
          <w:rFonts w:ascii="Arial"/>
          <w:spacing w:val="5"/>
          <w:w w:val="230"/>
          <w:position w:val="2"/>
          <w:sz w:val="18"/>
        </w:rPr>
        <w:t>K</w:t>
      </w:r>
      <w:r>
        <w:rPr>
          <w:rFonts w:ascii="Arial"/>
          <w:spacing w:val="4"/>
          <w:w w:val="230"/>
          <w:position w:val="-3"/>
          <w:sz w:val="28"/>
        </w:rPr>
        <w:t>_</w:t>
      </w:r>
    </w:p>
    <w:p>
      <w:pPr>
        <w:pStyle w:val="BodyText"/>
        <w:spacing w:line="628" w:lineRule="auto" w:before="74"/>
        <w:ind w:left="159" w:right="4518"/>
        <w:jc w:val="left"/>
      </w:pPr>
      <w:r>
        <w:br w:type="column"/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630" w:lineRule="auto"/>
        <w:ind w:left="159" w:right="4518"/>
        <w:jc w:val="left"/>
      </w:pPr>
      <w:r>
        <w:t xml:space="preserve">Открыть с помощью переназначаемой клавиши.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10"/>
        <w:ind w:left="159" w:right="0"/>
        <w:jc w:val="left"/>
      </w:pPr>
      <w:r>
        <w:t>Открыть настройки, выбрав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207"/>
            <w:col w:w="7258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-445360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3888" coordorigin="913,1426" coordsize="2,3888">
              <v:shape style="position:absolute;left:913;top:1426;width:2;height:3888" coordorigin="913,1426" coordsize="0,3888" path="m913,1426l913,5314e" filled="false" stroked="true" strokeweight=".580pt" strokecolor="#e1e2e0">
                <v:path arrowok="t"/>
              </v:shape>
            </v:group>
            <v:group style="position:absolute;left:913;top:5599;width:2;height:597" coordorigin="913,5599" coordsize="2,597">
              <v:shape style="position:absolute;left:913;top:5599;width:2;height:597" coordorigin="913,5599" coordsize="0,597" path="m913,5599l913,6195e" filled="false" stroked="true" strokeweight=".580pt" strokecolor="#e1e2e0">
                <v:path arrowok="t"/>
              </v:shape>
            </v:group>
            <v:group style="position:absolute;left:913;top:6478;width:2;height:8610" coordorigin="913,6478" coordsize="2,8610">
              <v:shape style="position:absolute;left:913;top:6478;width:2;height:8610" coordorigin="913,6478" coordsize="0,8610" path="m913,6478l913,15088e" filled="false" stroked="true" strokeweight=".580pt" strokecolor="#e1e2e0">
                <v:path arrowok="t"/>
              </v:shape>
            </v:group>
            <v:group style="position:absolute;left:905;top:3747;width:232;height:285" coordorigin="905,3747" coordsize="232,285">
              <v:shape style="position:absolute;left:905;top:3747;width:232;height:285" coordorigin="905,3747" coordsize="232,285" path="m905,4032l1136,4032,1136,3747,905,3747,905,4032xe" filled="true" fillcolor="#000000" stroked="false">
                <v:path arrowok="t"/>
                <v:fill type="solid"/>
              </v:shape>
            </v:group>
            <v:group style="position:absolute;left:1136;top:3747;width:1707;height:285" coordorigin="1136,3747" coordsize="1707,285">
              <v:shape style="position:absolute;left:1136;top:3747;width:1707;height:285" coordorigin="1136,3747" coordsize="1707,285" path="m1136,4032l2843,4032,2843,3747,1136,3747,1136,4032xe" filled="true" fillcolor="#000000" stroked="false">
                <v:path arrowok="t"/>
                <v:fill type="solid"/>
              </v:shape>
            </v:group>
            <v:group style="position:absolute;left:2843;top:3747;width:280;height:285" coordorigin="2843,3747" coordsize="280,285">
              <v:shape style="position:absolute;left:2843;top:3747;width:280;height:285" coordorigin="2843,3747" coordsize="280,285" path="m2843,4032l3122,4032,3122,3747,2843,3747,2843,4032xe" filled="true" fillcolor="#000000" stroked="false">
                <v:path arrowok="t"/>
                <v:fill type="solid"/>
              </v:shape>
            </v:group>
            <v:group style="position:absolute;left:907;top:4711;width:285;height:285" coordorigin="907,4711" coordsize="285,285">
              <v:shape style="position:absolute;left:907;top:4711;width:285;height:285" coordorigin="907,4711" coordsize="285,285" path="m907,4995l1192,4995,1192,4711,907,4711,907,4995xe" filled="true" fillcolor="#fbf9da" stroked="false">
                <v:path arrowok="t"/>
                <v:fill type="solid"/>
              </v:shape>
            </v:group>
            <v:group style="position:absolute;left:1192;top:4711;width:1701;height:285" coordorigin="1192,4711" coordsize="1701,285">
              <v:shape style="position:absolute;left:1192;top:4711;width:1701;height:285" coordorigin="1192,4711" coordsize="1701,285" path="m1192,4995l2892,4995,2892,4711,1192,4711,1192,4995xe" filled="true" fillcolor="#fbf9da" stroked="false">
                <v:path arrowok="t"/>
                <v:fill type="solid"/>
              </v:shape>
            </v:group>
            <v:group style="position:absolute;left:2892;top:4711;width:281;height:285" coordorigin="2892,4711" coordsize="281,285">
              <v:shape style="position:absolute;left:2892;top:4711;width:281;height:285" coordorigin="2892,4711" coordsize="281,285" path="m2892,4995l3173,4995,3173,4711,2892,4711,2892,4995xe" filled="true" fillcolor="#fbf9da" stroked="false">
                <v:path arrowok="t"/>
                <v:fill type="solid"/>
              </v:shape>
            </v:group>
            <v:group style="position:absolute;left:888;top:5314;width:284;height:285" coordorigin="888,5314" coordsize="284,285">
              <v:shape style="position:absolute;left:888;top:5314;width:284;height:285" coordorigin="888,5314" coordsize="284,285" path="m888,5599l1171,5599,1171,5314,888,5314,888,5599xe" filled="true" fillcolor="#fbf9da" stroked="false">
                <v:path arrowok="t"/>
                <v:fill type="solid"/>
              </v:shape>
            </v:group>
            <v:group style="position:absolute;left:1171;top:5314;width:1721;height:285" coordorigin="1171,5314" coordsize="1721,285">
              <v:shape style="position:absolute;left:1171;top:5314;width:1721;height:285" coordorigin="1171,5314" coordsize="1721,285" path="m1171,5599l2892,5599,2892,5314,1171,5314,1171,5599xe" filled="true" fillcolor="#fbf9da" stroked="false">
                <v:path arrowok="t"/>
                <v:fill type="solid"/>
              </v:shape>
            </v:group>
            <v:group style="position:absolute;left:2892;top:5314;width:281;height:285" coordorigin="2892,5314" coordsize="281,285">
              <v:shape style="position:absolute;left:2892;top:5314;width:281;height:285" coordorigin="2892,5314" coordsize="281,285" path="m2892,5599l3173,5599,3173,5314,2892,5314,2892,5599xe" filled="true" fillcolor="#fbf9da" stroked="false">
                <v:path arrowok="t"/>
                <v:fill type="solid"/>
              </v:shape>
            </v:group>
            <v:group style="position:absolute;left:888;top:6195;width:2004;height:284" coordorigin="888,6195" coordsize="2004,284">
              <v:shape style="position:absolute;left:888;top:6195;width:2004;height:284" coordorigin="888,6195" coordsize="2004,284" path="m888,6478l2892,6478,2892,6195,888,6195,888,6478xe" filled="true" fillcolor="#fbf9da" stroked="false">
                <v:path arrowok="t"/>
                <v:fill type="solid"/>
              </v:shape>
            </v:group>
            <v:group style="position:absolute;left:2892;top:6195;width:281;height:284" coordorigin="2892,6195" coordsize="281,284">
              <v:shape style="position:absolute;left:2892;top:6195;width:281;height:284" coordorigin="2892,6195" coordsize="281,284" path="m2892,6478l3173,6478,3173,6195,2892,6195,2892,6478xe" filled="true" fillcolor="#fbf9da" stroked="false">
                <v:path arrowok="t"/>
                <v:fill type="solid"/>
              </v:shape>
            </v:group>
            <v:group style="position:absolute;left:898;top:6799;width:1734;height:284" coordorigin="898,6799" coordsize="1734,284">
              <v:shape style="position:absolute;left:898;top:6799;width:1734;height:284" coordorigin="898,6799" coordsize="1734,284" path="m898,7082l2632,7082,2632,6799,898,6799,898,7082xe" filled="true" fillcolor="#fbf9da" stroked="false">
                <v:path arrowok="t"/>
                <v:fill type="solid"/>
              </v:shape>
            </v:group>
            <v:group style="position:absolute;left:2632;top:6799;width:542;height:284" coordorigin="2632,6799" coordsize="542,284">
              <v:shape style="position:absolute;left:2632;top:6799;width:542;height:284" coordorigin="2632,6799" coordsize="542,284" path="m2632,7082l3173,7082,3173,6799,2632,6799,2632,7082xe" filled="true" fillcolor="#fbf9da" stroked="false">
                <v:path arrowok="t"/>
                <v:fill type="solid"/>
              </v:shape>
            </v:group>
            <v:group style="position:absolute;left:907;top:7401;width:1985;height:285" coordorigin="907,7401" coordsize="1985,285">
              <v:shape style="position:absolute;left:907;top:7401;width:1985;height:285" coordorigin="907,7401" coordsize="1985,285" path="m907,7686l2892,7686,2892,7401,907,7401,907,7686xe" filled="true" fillcolor="#fbf9da" stroked="false">
                <v:path arrowok="t"/>
                <v:fill type="solid"/>
              </v:shape>
            </v:group>
            <v:group style="position:absolute;left:2892;top:7401;width:281;height:285" coordorigin="2892,7401" coordsize="281,285">
              <v:shape style="position:absolute;left:2892;top:7401;width:281;height:285" coordorigin="2892,7401" coordsize="281,285" path="m2892,7686l3173,7686,3173,7401,2892,7401,2892,7686xe" filled="true" fillcolor="#fbf9da" stroked="false">
                <v:path arrowok="t"/>
                <v:fill type="solid"/>
              </v:shape>
            </v:group>
            <v:group style="position:absolute;left:898;top:11188;width:1734;height:284" coordorigin="898,11188" coordsize="1734,284">
              <v:shape style="position:absolute;left:898;top:11188;width:1734;height:284" coordorigin="898,11188" coordsize="1734,284" path="m898,11472l2632,11472,2632,11188,898,11188,898,11472xe" filled="true" fillcolor="#fbf9da" stroked="false">
                <v:path arrowok="t"/>
                <v:fill type="solid"/>
              </v:shape>
            </v:group>
            <v:group style="position:absolute;left:2632;top:11188;width:542;height:284" coordorigin="2632,11188" coordsize="542,284">
              <v:shape style="position:absolute;left:2632;top:11188;width:542;height:284" coordorigin="2632,11188" coordsize="542,284" path="m2632,11472l3173,11472,3173,11188,2632,11188,2632,1147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</w:p>
    <w:p>
      <w:pPr>
        <w:pStyle w:val="BodyText"/>
        <w:tabs>
          <w:tab w:pos="3241" w:val="left" w:leader="none"/>
        </w:tabs>
        <w:spacing w:line="245" w:lineRule="auto" w:before="55"/>
        <w:ind w:left="3241" w:right="183" w:hanging="630"/>
        <w:jc w:val="left"/>
      </w:pPr>
      <w:r>
        <w:rPr>
          <w:rFonts w:ascii="Arial" w:hAnsi="Arial"/>
          <w:w w:val="465"/>
          <w:sz w:val="22"/>
        </w:rPr>
        <w:t>j</w:t>
      </w:r>
      <w:r>
        <w:tab/>
      </w:r>
      <w:r>
        <w:t xml:space="preserve">Ввести телефонный номер, «в пользу» которого отклоняется звонок абонента, и подтвердить его (см. </w:t>
      </w:r>
      <w:r>
        <w:fldChar w:fldCharType="begin"/>
      </w:r>
      <w:r>
        <w:instrText xml:space="preserve">HYPERLINK  \l"_bookmark56"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7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 xml:space="preserve">с. </w:t>
      </w:r>
      <w:r>
        <w:fldChar w:fldCharType="end"/>
      </w:r>
      <w:r>
        <w:t xml:space="preserve"> 23).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50" w:lineRule="auto" w:before="74"/>
        <w:ind w:left="3751" w:right="36"/>
        <w:jc w:val="left"/>
      </w:pPr>
      <w:r>
        <w:rPr/>
        <w:pict>
          <v:group xmlns:v="urn:schemas-microsoft-com:vml" style="position:absolute;margin-left:200.889984pt;margin-top:3.250165pt;width:349.1pt;height:17.75pt;mso-position-horizontal-relative:page;mso-position-vertical-relative:paragraph;z-index:-445336" coordorigin="4018,65" coordsize="6982,355">
            <v:group style="position:absolute;left:4182;top:192;width:138;height:166" coordorigin="4182,192" coordsize="138,166">
              <v:shape style="position:absolute;left:4182;top:192;width:138;height:166" coordorigin="4182,192" coordsize="138,166" path="m4182,358l4320,358,4320,192,4182,192,4182,358xe" filled="true" fillcolor="#8cc63f" stroked="false">
                <v:path arrowok="t"/>
                <v:fill type="solid"/>
              </v:shape>
            </v:group>
            <v:group style="position:absolute;left:4318;top:130;width:167;height:291" coordorigin="4318,130" coordsize="167,291">
              <v:shape style="position:absolute;left:4318;top:130;width:167;height:291" coordorigin="4318,130" coordsize="167,291" path="m4318,130l4318,420,4484,275,4318,130xe" filled="true" fillcolor="#8cc63f" stroked="false">
                <v:path arrowok="t"/>
                <v:fill type="solid"/>
              </v:shape>
            </v:group>
            <v:group style="position:absolute;left:4127;top:192;width:41;height:166" coordorigin="4127,192" coordsize="41,166">
              <v:shape style="position:absolute;left:4127;top:192;width:41;height:166" coordorigin="4127,192" coordsize="41,166" path="m4127,358l4167,358,4167,192,4127,192,4127,358xe" filled="true" fillcolor="#8cc63f" stroked="false">
                <v:path arrowok="t"/>
                <v:fill type="solid"/>
              </v:shape>
            </v:group>
            <v:group style="position:absolute;left:4038;top:192;width:130;height:2" coordorigin="4038,192" coordsize="130,2">
              <v:shape style="position:absolute;left:4038;top:192;width:130;height:2" coordorigin="4038,192" coordsize="130,0" path="m4038,192l4168,192e" filled="false" stroked="true" strokeweight=".22pt" strokecolor="#8cc63f">
                <v:path arrowok="t"/>
              </v:shape>
            </v:group>
            <v:group style="position:absolute;left:4164;top:192;width:5;height:167" coordorigin="4164,192" coordsize="5,167">
              <v:shape style="position:absolute;left:4164;top:192;width:5;height:167" coordorigin="4164,192" coordsize="5,167" path="m4164,359l4169,359,4169,192,4164,192,4164,359xe" filled="true" fillcolor="#8cc63f" stroked="false">
                <v:path arrowok="t"/>
                <v:fill type="solid"/>
              </v:shape>
            </v:group>
            <v:group style="position:absolute;left:4037;top:358;width:130;height:2" coordorigin="4037,358" coordsize="130,2">
              <v:shape style="position:absolute;left:4037;top:358;width:130;height:2" coordorigin="4037,358" coordsize="130,0" path="m4037,358l4166,358e" filled="false" stroked="true" strokeweight=".22pt" strokecolor="#8cc63f">
                <v:path arrowok="t"/>
              </v:shape>
            </v:group>
            <v:group style="position:absolute;left:4128;top:191;width:2;height:167" coordorigin="4128,191" coordsize="2,167">
              <v:shape style="position:absolute;left:4128;top:191;width:2;height:167" coordorigin="4128,191" coordsize="0,167" path="m4128,191l4128,358e" filled="false" stroked="true" strokeweight=".22pt" strokecolor="#8cc63f">
                <v:path arrowok="t"/>
              </v:shape>
            </v:group>
            <v:group style="position:absolute;left:4094;top:192;width:2;height:166" coordorigin="4094,192" coordsize="2,166">
              <v:shape style="position:absolute;left:4094;top:192;width:2;height:166" coordorigin="4094,192" coordsize="0,166" path="m4094,192l4094,358e" filled="false" stroked="true" strokeweight="1.36pt" strokecolor="#8cc63f">
                <v:path arrowok="t"/>
              </v:shape>
            </v:group>
            <v:group style="position:absolute;left:4106;top:192;width:2;height:167" coordorigin="4106,192" coordsize="2,167">
              <v:shape style="position:absolute;left:4106;top:192;width:2;height:167" coordorigin="4106,192" coordsize="0,167" path="m4106,192l4106,359e" filled="false" stroked="true" strokeweight=".22001pt" strokecolor="#8cc63f">
                <v:path arrowok="t"/>
              </v:shape>
            </v:group>
            <v:group style="position:absolute;left:4081;top:191;width:2;height:167" coordorigin="4081,191" coordsize="2,167">
              <v:shape style="position:absolute;left:4081;top:191;width:2;height:167" coordorigin="4081,191" coordsize="0,167" path="m4081,191l4081,358e" filled="false" stroked="true" strokeweight=".22001pt" strokecolor="#8cc63f">
                <v:path arrowok="t"/>
              </v:shape>
            </v:group>
            <v:group style="position:absolute;left:4046;top:192;width:2;height:166" coordorigin="4046,192" coordsize="2,166">
              <v:shape style="position:absolute;left:4046;top:192;width:2;height:166" coordorigin="4046,192" coordsize="0,166" path="m4046,192l4046,358e" filled="false" stroked="true" strokeweight=".88pt" strokecolor="#8cc63f">
                <v:path arrowok="t"/>
              </v:shape>
            </v:group>
            <v:group style="position:absolute;left:4054;top:192;width:2;height:167" coordorigin="4054,192" coordsize="2,167">
              <v:shape style="position:absolute;left:4054;top:192;width:2;height:167" coordorigin="4054,192" coordsize="0,167" path="m4054,192l4054,359e" filled="false" stroked="true" strokeweight=".22pt" strokecolor="#8cc63f">
                <v:path arrowok="t"/>
              </v:shape>
            </v:group>
            <v:group style="position:absolute;left:4038;top:191;width:2;height:167" coordorigin="4038,191" coordsize="2,167">
              <v:shape style="position:absolute;left:4038;top:191;width:2;height:167" coordorigin="4038,191" coordsize="0,167" path="m4038,191l4038,358e" filled="false" stroked="true" strokeweight=".22pt" strokecolor="#8cc63f">
                <v:path arrowok="t"/>
              </v:shape>
            </v:group>
            <v:group style="position:absolute;left:4021;top:68;width:6975;height:2" coordorigin="4021,68" coordsize="6975,2">
              <v:shape style="position:absolute;left:4021;top:68;width:6975;height:2" coordorigin="4021,68" coordsize="6975,0" path="m4021,68l10996,68e" filled="false" stroked="true" strokeweight=".34002pt" strokecolor="#000000">
                <v:path arrowok="t"/>
              </v:shape>
            </v:group>
            <w10:wrap xmlns:w10="urn:schemas-microsoft-com:office:word" type="none"/>
          </v:group>
        </w:pict>
      </w:r>
      <w:r>
        <w:t xml:space="preserve">Ввод телефонного номера адресата не обязателен, когда активна функция отклонения вызова уже активна.  </w:t>
      </w:r>
      <w:r>
        <w:t xml:space="preserve">При переадресации вызова, если целевой телефонный номер небезопасен, Вы получите сообщение, предлагающее вести целевой телефонный номер или выбрать </w:t>
      </w:r>
      <w:bookmarkStart w:id="715" w:name="_bookmark399"/>
      <w:bookmarkEnd w:id="715"/>
      <w:r>
        <w:t xml:space="preserve">соответствующего абонента из списка Диалогов.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Heading5"/>
        <w:tabs>
          <w:tab w:pos="533" w:val="left" w:leader="none"/>
        </w:tabs>
        <w:spacing w:line="240" w:lineRule="auto" w:before="42"/>
        <w:ind w:left="0" w:right="1417"/>
        <w:jc w:val="center"/>
      </w:pPr>
      <w:r>
        <w:rPr>
          <w:rFonts w:ascii="Arial Narrow"/>
          <w:w w:val="95"/>
          <w:sz w:val="20"/>
        </w:rPr>
        <w:t>Другой способ:</w:t>
      </w:r>
      <w:r>
        <w:tab/>
      </w:r>
      <w:bookmarkStart w:id="716" w:name="Deflecting to a DSS number"/>
      <w:bookmarkEnd w:id="716"/>
      <w:r>
        <w:t xml:space="preserve"> </w:t>
      </w:r>
      <w:r>
        <w:rPr>
          <w:color w:val="8CC63F"/>
          <w:spacing w:val="-1"/>
        </w:rPr>
        <w:t xml:space="preserve">Отклонение в пользу номера, доступного путём прямого выбора терминала. </w:t>
      </w:r>
    </w:p>
    <w:p>
      <w:pPr>
        <w:pStyle w:val="BodyText"/>
        <w:spacing w:line="250" w:lineRule="auto" w:before="155"/>
        <w:ind w:left="3241" w:right="183"/>
        <w:jc w:val="left"/>
      </w:pPr>
      <w:r>
        <w:t>Вызов может быть отклонён в пользу абонента, который применяет прямой выбор терминала с помощью клавиши этой операции, если она настроена, и функция отклонения активирована администратором</w:t>
      </w:r>
      <w:r>
        <w:fldChar w:fldCharType="begin"/>
      </w:r>
      <w:r>
        <w:instrText xml:space="preserve">HYPERLINK  \l"_bookmark232"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(см. с. 88)</w:t>
      </w:r>
      <w:r>
        <w:fldChar w:fldCharType="end"/>
      </w:r>
      <w:r>
        <w:t xml:space="preserve">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tabs>
          <w:tab w:pos="1757" w:val="left" w:leader="none"/>
          <w:tab w:pos="3130" w:val="left" w:leader="none"/>
        </w:tabs>
        <w:spacing w:before="0"/>
        <w:ind w:left="0" w:right="158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xmlns:v="urn:schemas-microsoft-com:vml" style="position:absolute;margin-left:201.059998pt;margin-top:2.381122pt;width:349.45pt;height:.1pt;mso-position-horizontal-relative:page;mso-position-vertical-relative:paragraph;z-index:-445312" coordorigin="4021,48" coordsize="6989,2">
            <v:shape style="position:absolute;left:4021;top:48;width:6989;height:2" coordorigin="4021,48" coordsize="6989,0" path="m4021,48l11010,48e" filled="false" stroked="true" strokeweight=".34002pt" strokecolor="#000000">
              <v:path arrowok="t"/>
            </v:shape>
            <w10:wrap xmlns:w10="urn:schemas-microsoft-com:office:word" type="none"/>
          </v:group>
        </w:pict>
      </w:r>
      <w:r>
        <w:rPr>
          <w:rFonts w:ascii="Arial Unicode MS" w:hAnsi="Arial Unicode MS"/>
          <w:spacing w:val="-1"/>
          <w:w w:val="80"/>
          <w:position w:val="13"/>
          <w:sz w:val="18"/>
        </w:rPr>
        <w:t>Deflect to DSS (отклонение в пользу абонента, который применяет прямой выбор терминала)</w:t>
      </w:r>
      <w:r>
        <w:t xml:space="preserve"> </w:t>
      </w:r>
      <w:r>
        <w:tab/>
      </w:r>
      <w:r>
        <w:rPr>
          <w:rFonts w:ascii="Arial" w:hAnsi="Arial"/>
          <w:spacing w:val="37"/>
          <w:w w:val="245"/>
          <w:position w:val="8"/>
          <w:sz w:val="28"/>
        </w:rPr>
        <w:t>¢_</w:t>
      </w:r>
      <w:r>
        <w:tab/>
      </w:r>
      <w:r>
        <w:rPr>
          <w:rFonts w:ascii="Arial" w:hAnsi="Arial"/>
          <w:color w:val="488541"/>
          <w:w w:val="245"/>
          <w:sz w:val="28"/>
        </w:rPr>
        <w:t xml:space="preserve">ñ </w:t>
      </w:r>
      <w:r>
        <w:rPr>
          <w:rFonts w:ascii="Arial" w:hAnsi="Arial"/>
          <w:spacing w:val="-1"/>
          <w:position w:val="2"/>
          <w:sz w:val="20"/>
        </w:rPr>
        <w:t xml:space="preserve">Только для информирования, настраивается администратором  </w:t>
      </w:r>
      <w:r>
        <w:rPr>
          <w:rFonts w:ascii="Arial" w:hAnsi="Arial"/>
          <w:spacing w:val="-1"/>
          <w:position w:val="2"/>
          <w:sz w:val="20"/>
        </w:rPr>
        <w:t xml:space="preserve">(включается или отключается).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8pt;height:.35pt;mso-position-horizontal-relative:char;mso-position-vertical-relative:line" coordorigin="0,0" coordsize="6996,7">
            <v:group style="position:absolute;left:3;top:3;width:6989;height:2" coordorigin="3,3" coordsize="6989,2">
              <v:shape style="position:absolute;left:3;top:3;width:6989;height:2" coordorigin="3,3" coordsize="6989,0" path="m3,3l699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5800"/>
          <w:pgMar w:top="1500" w:bottom="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400002pt;margin-top:71.029999pt;width:137.9pt;height:683.95pt;mso-position-horizontal-relative:page;mso-position-vertical-relative:page;z-index:42376" coordorigin="888,1421" coordsize="275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4756" coordorigin="913,1426" coordsize="2,4756">
              <v:shape style="position:absolute;left:913;top:1426;width:2;height:4756" coordorigin="913,1426" coordsize="0,4756" path="m913,1426l913,6182e" filled="false" stroked="true" strokeweight=".580pt" strokecolor="#e1e2e0">
                <v:path arrowok="t"/>
              </v:shape>
            </v:group>
            <v:group style="position:absolute;left:913;top:6465;width:2;height:8624" coordorigin="913,6465" coordsize="2,8624">
              <v:shape style="position:absolute;left:913;top:6465;width:2;height:8624" coordorigin="913,6465" coordsize="0,8624" path="m913,6465l913,15088e" filled="false" stroked="true" strokeweight=".580pt" strokecolor="#e1e2e0">
                <v:path arrowok="t"/>
              </v:shape>
            </v:group>
            <v:group style="position:absolute;left:905;top:4615;width:232;height:284" coordorigin="905,4615" coordsize="232,284">
              <v:shape style="position:absolute;left:905;top:4615;width:232;height:284" coordorigin="905,4615" coordsize="232,284" path="m905,4898l1136,4898,1136,4615,905,4615,905,4898xe" filled="true" fillcolor="#000000" stroked="false">
                <v:path arrowok="t"/>
                <v:fill type="solid"/>
              </v:shape>
            </v:group>
            <v:group style="position:absolute;left:1136;top:4615;width:1707;height:284" coordorigin="1136,4615" coordsize="1707,284">
              <v:shape style="position:absolute;left:1136;top:4615;width:1707;height:284" coordorigin="1136,4615" coordsize="1707,284" path="m1136,4898l2843,4898,2843,4615,1136,4615,1136,4898xe" filled="true" fillcolor="#000000" stroked="false">
                <v:path arrowok="t"/>
                <v:fill type="solid"/>
              </v:shape>
            </v:group>
            <v:group style="position:absolute;left:2843;top:4615;width:280;height:284" coordorigin="2843,4615" coordsize="280,284">
              <v:shape style="position:absolute;left:2843;top:4615;width:280;height:284" coordorigin="2843,4615" coordsize="280,284" path="m2843,4898l3122,4898,3122,4615,2843,4615,2843,4898xe" filled="true" fillcolor="#000000" stroked="false">
                <v:path arrowok="t"/>
                <v:fill type="solid"/>
              </v:shape>
            </v:group>
            <v:group style="position:absolute;left:907;top:5578;width:285;height:284" coordorigin="907,5578" coordsize="285,284">
              <v:shape style="position:absolute;left:907;top:5578;width:285;height:284" coordorigin="907,5578" coordsize="285,284" path="m907,5862l1192,5862,1192,5578,907,5578,907,5862xe" filled="true" fillcolor="#fbf9da" stroked="false">
                <v:path arrowok="t"/>
                <v:fill type="solid"/>
              </v:shape>
            </v:group>
            <v:group style="position:absolute;left:1192;top:5578;width:1701;height:284" coordorigin="1192,5578" coordsize="1701,284">
              <v:shape style="position:absolute;left:1192;top:5578;width:1701;height:284" coordorigin="1192,5578" coordsize="1701,284" path="m1192,5862l2892,5862,2892,5578,1192,5578,1192,5862xe" filled="true" fillcolor="#fbf9da" stroked="false">
                <v:path arrowok="t"/>
                <v:fill type="solid"/>
              </v:shape>
            </v:group>
            <v:group style="position:absolute;left:2892;top:5578;width:281;height:284" coordorigin="2892,5578" coordsize="281,284">
              <v:shape style="position:absolute;left:2892;top:5578;width:281;height:284" coordorigin="2892,5578" coordsize="281,284" path="m2892,5862l3173,5862,3173,5578,2892,5578,2892,5862xe" filled="true" fillcolor="#fbf9da" stroked="false">
                <v:path arrowok="t"/>
                <v:fill type="solid"/>
              </v:shape>
            </v:group>
            <v:group style="position:absolute;left:888;top:6182;width:284;height:284" coordorigin="888,6182" coordsize="284,284">
              <v:shape style="position:absolute;left:888;top:6182;width:284;height:284" coordorigin="888,6182" coordsize="284,284" path="m888,6465l1171,6465,1171,6182,888,6182,888,6465xe" filled="true" fillcolor="#fbf9da" stroked="false">
                <v:path arrowok="t"/>
                <v:fill type="solid"/>
              </v:shape>
            </v:group>
            <v:group style="position:absolute;left:1171;top:6182;width:1721;height:284" coordorigin="1171,6182" coordsize="1721,284">
              <v:shape style="position:absolute;left:1171;top:6182;width:1721;height:284" coordorigin="1171,6182" coordsize="1721,284" path="m1171,6465l2892,6465,2892,6182,1171,6182,1171,6465xe" filled="true" fillcolor="#fbf9da" stroked="false">
                <v:path arrowok="t"/>
                <v:fill type="solid"/>
              </v:shape>
            </v:group>
            <v:group style="position:absolute;left:2892;top:6182;width:281;height:284" coordorigin="2892,6182" coordsize="281,284">
              <v:shape style="position:absolute;left:2892;top:6182;width:281;height:284" coordorigin="2892,6182" coordsize="281,284" path="m2892,6465l3173,6465,3173,6182,2892,6182,2892,6465xe" filled="true" fillcolor="#fbf9da" stroked="false">
                <v:path arrowok="t"/>
                <v:fill type="solid"/>
              </v:shape>
            </v:group>
            <v:group style="position:absolute;left:912;top:6784;width:1980;height:285" coordorigin="912,6784" coordsize="1980,285">
              <v:shape style="position:absolute;left:912;top:6784;width:1980;height:285" coordorigin="912,6784" coordsize="1980,285" path="m912,7069l2892,7069,2892,6784,912,6784,912,7069xe" filled="true" fillcolor="#fbf9da" stroked="false">
                <v:path arrowok="t"/>
                <v:fill type="solid"/>
              </v:shape>
            </v:group>
            <v:group style="position:absolute;left:2892;top:6784;width:281;height:285" coordorigin="2892,6784" coordsize="281,285">
              <v:shape style="position:absolute;left:2892;top:6784;width:281;height:285" coordorigin="2892,6784" coordsize="281,285" path="m2892,7069l3173,7069,3173,6784,2892,6784,2892,7069xe" filled="true" fillcolor="#fbf9da" stroked="false">
                <v:path arrowok="t"/>
                <v:fill type="solid"/>
              </v:shape>
            </v:group>
            <v:group style="position:absolute;left:898;top:7388;width:1734;height:285" coordorigin="898,7388" coordsize="1734,285">
              <v:shape style="position:absolute;left:898;top:7388;width:1734;height:285" coordorigin="898,7388" coordsize="1734,285" path="m898,7672l2632,7672,2632,7388,898,7388,898,7672xe" filled="true" fillcolor="#000000" stroked="false">
                <v:path arrowok="t"/>
                <v:fill type="solid"/>
              </v:shape>
            </v:group>
            <v:group style="position:absolute;left:2632;top:7388;width:542;height:285" coordorigin="2632,7388" coordsize="542,285">
              <v:shape style="position:absolute;left:2632;top:7388;width:542;height:285" coordorigin="2632,7388" coordsize="542,285" path="m2632,7672l3173,7672,3173,7388,2632,7388,2632,7672xe" filled="true" fillcolor="#000000" stroked="false">
                <v:path arrowok="t"/>
                <v:fill type="solid"/>
              </v:shape>
            </v:group>
            <v:group style="position:absolute;left:901;top:7992;width:2222;height:284" coordorigin="901,7992" coordsize="2222,284">
              <v:shape style="position:absolute;left:901;top:7992;width:2222;height:284" coordorigin="901,7992" coordsize="2222,284" path="m901,8275l3122,8275,3122,7992,901,7992,901,8275xe" filled="true" fillcolor="#fbf9da" stroked="false">
                <v:path arrowok="t"/>
                <v:fill type="solid"/>
              </v:shape>
              <v:shape style="position:absolute;left:905;top:401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308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62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61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60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5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40;top:6205;width:1200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Incoming calls (Входящие звонки)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17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35;top:6830;width:5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Handling (обработка)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780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7433;width:111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5"/>
                          <w:sz w:val="18"/>
                        </w:rPr>
                        <w:t>Allow call waiting (Разрешение перевода звонков в режим ожидания)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7384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987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143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17" w:name="Allowing call waiting"/>
      <w:bookmarkEnd w:id="717"/>
      <w:bookmarkStart w:id="718" w:name="_bookmark400"/>
      <w:bookmarkEnd w:id="718"/>
      <w:bookmarkStart w:id="719" w:name="_bookmark401"/>
      <w:bookmarkEnd w:id="719"/>
      <w:r>
        <w:rPr>
          <w:color w:val="8CC63F"/>
          <w:spacing w:val="-1"/>
        </w:rPr>
        <w:t>Разрешение перевода звонков в режим ожидания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83"/>
        <w:jc w:val="left"/>
      </w:pPr>
      <w:r>
        <w:rPr/>
        <w:pict>
          <v:group xmlns:v="urn:schemas-microsoft-com:vml" style="position:absolute;margin-left:201.729996pt;margin-top:2.840156pt;width:22.5pt;height:14.5pt;mso-position-horizontal-relative:page;mso-position-vertical-relative:paragraph;z-index:42400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функция ожидания (функция второго звонка) деактивирована, звонящий слышит сигналы "линия занята", если Вы ведёте другой разговор. 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361" w:lineRule="auto" w:before="60"/>
        <w:ind w:left="3241" w:right="1068"/>
        <w:jc w:val="left"/>
      </w:pPr>
      <w:r>
        <w:rPr>
          <w:rFonts w:ascii="Arial" w:hAnsi="Arial"/>
          <w:b/>
          <w:spacing w:val="-1"/>
        </w:rPr>
        <w:t xml:space="preserve">Необходимые условия: </w:t>
      </w:r>
      <w:r>
        <w:t xml:space="preserve">Данная опция программируется администратором. </w:t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1"/>
        <w:ind w:left="3241"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9"/>
        <w:ind w:left="3241" w:right="0"/>
        <w:jc w:val="left"/>
      </w:pPr>
      <w:r>
        <w:t>Активация и деактивация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Сохранить настройки с помощью данной переназначаемой клавиши.</w:t>
      </w:r>
    </w:p>
    <w:p>
      <w:pPr>
        <w:pStyle w:val="BodyText"/>
        <w:spacing w:line="250" w:lineRule="auto" w:before="130"/>
        <w:ind w:left="3241" w:right="183"/>
        <w:jc w:val="left"/>
      </w:pPr>
      <w:r>
        <w:t>Если</w:t>
      </w:r>
      <w:r>
        <w:rPr>
          <w:b w:val="0"/>
        </w:rPr>
        <w:t xml:space="preserve"> опция</w:t>
      </w:r>
      <w:r>
        <w:rPr>
          <w:b w:val="1"/>
        </w:rPr>
        <w:t xml:space="preserve"> Allow call waiting</w:t>
      </w:r>
      <w:r>
        <w:t xml:space="preserve"> (допустим режим ожидания вызова) активна, с помощью настраиваемой клавиши можно включать и отключать этот режим (</w:t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t>см. с. 83).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2712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075;width:232;height:284" coordorigin="905,4075" coordsize="232,284">
              <v:shape style="position:absolute;left:905;top:4075;width:232;height:284" coordorigin="905,4075" coordsize="232,284" path="m905,4358l1136,4358,1136,4075,905,4075,905,4358xe" filled="true" fillcolor="#000000" stroked="false">
                <v:path arrowok="t"/>
                <v:fill type="solid"/>
              </v:shape>
            </v:group>
            <v:group style="position:absolute;left:1136;top:4075;width:1707;height:284" coordorigin="1136,4075" coordsize="1707,284">
              <v:shape style="position:absolute;left:1136;top:4075;width:1707;height:284" coordorigin="1136,4075" coordsize="1707,284" path="m1136,4358l2843,4358,2843,4075,1136,4075,1136,4358xe" filled="true" fillcolor="#000000" stroked="false">
                <v:path arrowok="t"/>
                <v:fill type="solid"/>
              </v:shape>
            </v:group>
            <v:group style="position:absolute;left:2843;top:4075;width:280;height:284" coordorigin="2843,4075" coordsize="280,284">
              <v:shape style="position:absolute;left:2843;top:4075;width:280;height:284" coordorigin="2843,4075" coordsize="280,284" path="m2843,4358l3122,4358,3122,4075,2843,4075,2843,4358xe" filled="true" fillcolor="#000000" stroked="false">
                <v:path arrowok="t"/>
                <v:fill type="solid"/>
              </v:shape>
            </v:group>
            <v:group style="position:absolute;left:907;top:5038;width:285;height:284" coordorigin="907,5038" coordsize="285,284">
              <v:shape style="position:absolute;left:907;top:5038;width:285;height:284" coordorigin="907,5038" coordsize="285,284" path="m907,5322l1192,5322,1192,5038,907,5038,907,5322xe" filled="true" fillcolor="#fbf9da" stroked="false">
                <v:path arrowok="t"/>
                <v:fill type="solid"/>
              </v:shape>
            </v:group>
            <v:group style="position:absolute;left:1192;top:5038;width:1701;height:284" coordorigin="1192,5038" coordsize="1701,284">
              <v:shape style="position:absolute;left:1192;top:5038;width:1701;height:284" coordorigin="1192,5038" coordsize="1701,284" path="m1192,5322l2892,5322,2892,5038,1192,5038,1192,5322xe" filled="true" fillcolor="#fbf9da" stroked="false">
                <v:path arrowok="t"/>
                <v:fill type="solid"/>
              </v:shape>
            </v:group>
            <v:group style="position:absolute;left:2892;top:5038;width:281;height:284" coordorigin="2892,5038" coordsize="281,284">
              <v:shape style="position:absolute;left:2892;top:5038;width:281;height:284" coordorigin="2892,5038" coordsize="281,284" path="m2892,5322l3173,5322,3173,5038,2892,5038,2892,5322xe" filled="true" fillcolor="#fbf9da" stroked="false">
                <v:path arrowok="t"/>
                <v:fill type="solid"/>
              </v:shape>
            </v:group>
            <v:group style="position:absolute;left:900;top:5642;width:1992;height:284" coordorigin="900,5642" coordsize="1992,284">
              <v:shape style="position:absolute;left:900;top:5642;width:1992;height:284" coordorigin="900,5642" coordsize="1992,284" path="m900,5925l2892,5925,2892,5642,900,5642,900,5925xe" filled="true" fillcolor="#fbf9da" stroked="false">
                <v:path arrowok="t"/>
                <v:fill type="solid"/>
              </v:shape>
            </v:group>
            <v:group style="position:absolute;left:2892;top:5642;width:281;height:284" coordorigin="2892,5642" coordsize="281,284">
              <v:shape style="position:absolute;left:2892;top:5642;width:281;height:284" coordorigin="2892,5642" coordsize="281,284" path="m2892,5925l3173,5925,3173,5642,2892,5642,2892,5925xe" filled="true" fillcolor="#fbf9da" stroked="false">
                <v:path arrowok="t"/>
                <v:fill type="solid"/>
              </v:shape>
            </v:group>
            <v:group style="position:absolute;left:898;top:6724;width:1734;height:285" coordorigin="898,6724" coordsize="1734,285">
              <v:shape style="position:absolute;left:898;top:6724;width:1734;height:285" coordorigin="898,6724" coordsize="1734,285" path="m898,7009l2632,7009,2632,6724,898,6724,898,7009xe" filled="true" fillcolor="#000000" stroked="false">
                <v:path arrowok="t"/>
                <v:fill type="solid"/>
              </v:shape>
            </v:group>
            <v:group style="position:absolute;left:2632;top:6724;width:542;height:285" coordorigin="2632,6724" coordsize="542,285">
              <v:shape style="position:absolute;left:2632;top:6724;width:542;height:285" coordorigin="2632,6724" coordsize="542,285" path="m2632,7009l3173,7009,3173,6724,2632,6724,2632,7009xe" filled="true" fillcolor="#000000" stroked="false">
                <v:path arrowok="t"/>
                <v:fill type="solid"/>
              </v:shape>
            </v:group>
            <v:group style="position:absolute;left:901;top:7328;width:2222;height:285" coordorigin="901,7328" coordsize="2222,285">
              <v:shape style="position:absolute;left:901;top:7328;width:2222;height:285" coordorigin="901,7328" coordsize="2222,285" path="m901,7612l3122,7612,3122,7328,901,7328,901,7612xe" filled="true" fillcolor="#fbf9da" stroked="false">
                <v:path arrowok="t"/>
                <v:fill type="solid"/>
              </v:shape>
              <v:shape style="position:absolute;left:905;top:347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54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08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07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06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03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5686;width:9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636;width:72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770;width:10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75"/>
                          <w:sz w:val="18"/>
                        </w:rPr>
                        <w:t>Функция "Toggle associate» (Переключение соединений)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720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32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341" w:right="0"/>
        <w:jc w:val="left"/>
      </w:pPr>
      <w:bookmarkStart w:id="720" w:name="Connecting subscribers by hanging up"/>
      <w:bookmarkEnd w:id="720"/>
      <w:bookmarkStart w:id="721" w:name="_bookmark402"/>
      <w:bookmarkEnd w:id="721"/>
      <w:bookmarkStart w:id="722" w:name="_bookmark403"/>
      <w:bookmarkEnd w:id="722"/>
      <w:r>
        <w:rPr>
          <w:color w:val="8CC63F"/>
          <w:spacing w:val="-1"/>
        </w:rPr>
        <w:t>Установка соединения с абонентами вешанием трубки</w:t>
      </w:r>
    </w:p>
    <w:p>
      <w:pPr>
        <w:pStyle w:val="BodyText"/>
        <w:spacing w:line="250" w:lineRule="auto" w:before="189"/>
        <w:ind w:left="3241" w:right="183"/>
        <w:jc w:val="left"/>
      </w:pPr>
      <w:r>
        <w:t xml:space="preserve">Для функции "Toggle associate» (Переключение соединений) следует установить значение Yes, если требуется устанавливать соединение со вторым собеседником или захватывать звонки вешанием трубки.  </w:t>
      </w:r>
    </w:p>
    <w:p>
      <w:pPr>
        <w:pStyle w:val="BodyText"/>
        <w:spacing w:line="375" w:lineRule="auto" w:before="92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59" w:lineRule="auto" w:before="91"/>
        <w:ind w:left="3241" w:right="4418"/>
        <w:jc w:val="left"/>
      </w:pPr>
      <w:r>
        <w:t xml:space="preserve">Открыть с помощью переназначаемой клавиши. </w:t>
      </w:r>
      <w:r>
        <w:t xml:space="preserve">Переключение на функцию "Toggle associate» (Переключение соединений). </w:t>
      </w:r>
    </w:p>
    <w:p>
      <w:pPr>
        <w:pStyle w:val="BodyText"/>
        <w:spacing w:line="628" w:lineRule="auto" w:before="19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28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3024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514;width:232;height:284" coordorigin="905,3514" coordsize="232,284">
              <v:shape style="position:absolute;left:905;top:3514;width:232;height:284" coordorigin="905,3514" coordsize="232,284" path="m905,3798l1136,3798,1136,3514,905,3514,905,3798xe" filled="true" fillcolor="#000000" stroked="false">
                <v:path arrowok="t"/>
                <v:fill type="solid"/>
              </v:shape>
            </v:group>
            <v:group style="position:absolute;left:1136;top:3514;width:1707;height:284" coordorigin="1136,3514" coordsize="1707,284">
              <v:shape style="position:absolute;left:1136;top:3514;width:1707;height:284" coordorigin="1136,3514" coordsize="1707,284" path="m1136,3798l2843,3798,2843,3514,1136,3514,1136,3798xe" filled="true" fillcolor="#000000" stroked="false">
                <v:path arrowok="t"/>
                <v:fill type="solid"/>
              </v:shape>
            </v:group>
            <v:group style="position:absolute;left:2843;top:3514;width:280;height:284" coordorigin="2843,3514" coordsize="280,284">
              <v:shape style="position:absolute;left:2843;top:3514;width:280;height:284" coordorigin="2843,3514" coordsize="280,284" path="m2843,3798l3122,3798,3122,3514,2843,3514,2843,3798xe" filled="true" fillcolor="#000000" stroked="false">
                <v:path arrowok="t"/>
                <v:fill type="solid"/>
              </v:shape>
            </v:group>
            <v:group style="position:absolute;left:907;top:4478;width:285;height:284" coordorigin="907,4478" coordsize="285,284">
              <v:shape style="position:absolute;left:907;top:4478;width:285;height:284" coordorigin="907,4478" coordsize="285,284" path="m907,4761l1192,4761,1192,4478,907,4478,907,4761xe" filled="true" fillcolor="#fbf9da" stroked="false">
                <v:path arrowok="t"/>
                <v:fill type="solid"/>
              </v:shape>
            </v:group>
            <v:group style="position:absolute;left:1192;top:4478;width:1701;height:284" coordorigin="1192,4478" coordsize="1701,284">
              <v:shape style="position:absolute;left:1192;top:4478;width:1701;height:284" coordorigin="1192,4478" coordsize="1701,284" path="m1192,4761l2892,4761,2892,4478,1192,4478,1192,4761xe" filled="true" fillcolor="#fbf9da" stroked="false">
                <v:path arrowok="t"/>
                <v:fill type="solid"/>
              </v:shape>
            </v:group>
            <v:group style="position:absolute;left:2892;top:4478;width:281;height:284" coordorigin="2892,4478" coordsize="281,284">
              <v:shape style="position:absolute;left:2892;top:4478;width:281;height:284" coordorigin="2892,4478" coordsize="281,284" path="m2892,4761l3173,4761,3173,4478,2892,4478,2892,4761xe" filled="true" fillcolor="#fbf9da" stroked="false">
                <v:path arrowok="t"/>
                <v:fill type="solid"/>
              </v:shape>
            </v:group>
            <v:group style="position:absolute;left:910;top:5082;width:1983;height:284" coordorigin="910,5082" coordsize="1983,284">
              <v:shape style="position:absolute;left:910;top:5082;width:1983;height:284" coordorigin="910,5082" coordsize="1983,284" path="m910,5365l2892,5365,2892,5082,910,5082,910,5365xe" filled="true" fillcolor="#fbf9da" stroked="false">
                <v:path arrowok="t"/>
                <v:fill type="solid"/>
              </v:shape>
            </v:group>
            <v:group style="position:absolute;left:2892;top:5082;width:281;height:284" coordorigin="2892,5082" coordsize="281,284">
              <v:shape style="position:absolute;left:2892;top:5082;width:281;height:284" coordorigin="2892,5082" coordsize="281,284" path="m2892,5365l3173,5365,3173,5082,2892,5082,2892,5365xe" filled="true" fillcolor="#fbf9da" stroked="false">
                <v:path arrowok="t"/>
                <v:fill type="solid"/>
              </v:shape>
            </v:group>
            <v:group style="position:absolute;left:898;top:6165;width:1734;height:284" coordorigin="898,6165" coordsize="1734,284">
              <v:shape style="position:absolute;left:898;top:6165;width:1734;height:284" coordorigin="898,6165" coordsize="1734,284" path="m898,6448l2632,6448,2632,6165,898,6165,898,6448xe" filled="true" fillcolor="#000000" stroked="false">
                <v:path arrowok="t"/>
                <v:fill type="solid"/>
              </v:shape>
            </v:group>
            <v:group style="position:absolute;left:2632;top:6165;width:542;height:284" coordorigin="2632,6165" coordsize="542,284">
              <v:shape style="position:absolute;left:2632;top:6165;width:542;height:284" coordorigin="2632,6165" coordsize="542,284" path="m2632,6448l3173,6448,3173,6165,2632,6165,2632,6448xe" filled="true" fillcolor="#000000" stroked="false">
                <v:path arrowok="t"/>
                <v:fill type="solid"/>
              </v:shape>
            </v:group>
            <v:group style="position:absolute;left:901;top:6769;width:2222;height:284" coordorigin="901,6769" coordsize="2222,284">
              <v:shape style="position:absolute;left:901;top:6769;width:2222;height:284" coordorigin="901,6769" coordsize="2222,284" path="m901,7052l3122,7052,3122,6769,901,6769,901,7052xe" filled="true" fillcolor="#fbf9da" stroked="false">
                <v:path arrowok="t"/>
                <v:fill type="solid"/>
              </v:shape>
              <v:shape style="position:absolute;left:905;top:291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1983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52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510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450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447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58;top:5127;width:9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077;width:721;height:72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210;width:113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Allow call transfer (Разрешение перевода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161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76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145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23" w:name="Allowing call transfer"/>
      <w:bookmarkEnd w:id="723"/>
      <w:bookmarkStart w:id="724" w:name="_bookmark404"/>
      <w:bookmarkEnd w:id="724"/>
      <w:bookmarkStart w:id="725" w:name="_bookmark405"/>
      <w:bookmarkEnd w:id="725"/>
      <w:r>
        <w:rPr>
          <w:color w:val="8CC63F"/>
          <w:spacing w:val="-1"/>
        </w:rPr>
        <w:t>Allow call transfer (Разрешение перевода вызовов)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375" w:lineRule="auto" w:before="74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59" w:lineRule="auto" w:before="92"/>
        <w:ind w:left="3241" w:right="4418"/>
        <w:jc w:val="left"/>
      </w:pPr>
      <w:r>
        <w:t xml:space="preserve">Открыть с помощью переназначаемой клавиши. </w:t>
      </w:r>
      <w:r>
        <w:t>Переключиться на разрешение перевода вызовов.</w:t>
      </w:r>
    </w:p>
    <w:p>
      <w:pPr>
        <w:pStyle w:val="BodyText"/>
        <w:spacing w:line="630" w:lineRule="auto" w:before="19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099998pt;margin-top:71.029999pt;width:138.2pt;height:683.95pt;mso-position-horizontal-relative:page;mso-position-vertical-relative:page;z-index:43432" coordorigin="882,1421" coordsize="2764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7437" coordorigin="913,1426" coordsize="2,7437">
              <v:shape style="position:absolute;left:913;top:1426;width:2;height:7437" coordorigin="913,1426" coordsize="0,7437" path="m913,1426l913,8863e" filled="false" stroked="true" strokeweight=".580pt" strokecolor="#e1e2e0">
                <v:path arrowok="t"/>
              </v:shape>
            </v:group>
            <v:group style="position:absolute;left:913;top:9146;width:2;height:5943" coordorigin="913,9146" coordsize="2,5943">
              <v:shape style="position:absolute;left:913;top:9146;width:2;height:5943" coordorigin="913,9146" coordsize="0,5943" path="m913,9146l913,15088e" filled="false" stroked="true" strokeweight=".580pt" strokecolor="#e1e2e0">
                <v:path arrowok="t"/>
              </v:shape>
            </v:group>
            <v:group style="position:absolute;left:905;top:5005;width:232;height:284" coordorigin="905,5005" coordsize="232,284">
              <v:shape style="position:absolute;left:905;top:5005;width:232;height:284" coordorigin="905,5005" coordsize="232,284" path="m905,5288l1136,5288,1136,5005,905,5005,905,5288xe" filled="true" fillcolor="#000000" stroked="false">
                <v:path arrowok="t"/>
                <v:fill type="solid"/>
              </v:shape>
            </v:group>
            <v:group style="position:absolute;left:1136;top:5005;width:1707;height:284" coordorigin="1136,5005" coordsize="1707,284">
              <v:shape style="position:absolute;left:1136;top:5005;width:1707;height:284" coordorigin="1136,5005" coordsize="1707,284" path="m1136,5288l2843,5288,2843,5005,1136,5005,1136,5288xe" filled="true" fillcolor="#000000" stroked="false">
                <v:path arrowok="t"/>
                <v:fill type="solid"/>
              </v:shape>
            </v:group>
            <v:group style="position:absolute;left:2843;top:5005;width:280;height:284" coordorigin="2843,5005" coordsize="280,284">
              <v:shape style="position:absolute;left:2843;top:5005;width:280;height:284" coordorigin="2843,5005" coordsize="280,284" path="m2843,5288l3122,5288,3122,5005,2843,5005,2843,5288xe" filled="true" fillcolor="#000000" stroked="false">
                <v:path arrowok="t"/>
                <v:fill type="solid"/>
              </v:shape>
            </v:group>
            <v:group style="position:absolute;left:907;top:5968;width:285;height:284" coordorigin="907,5968" coordsize="285,284">
              <v:shape style="position:absolute;left:907;top:5968;width:285;height:284" coordorigin="907,5968" coordsize="285,284" path="m907,6252l1192,6252,1192,5968,907,5968,907,6252xe" filled="true" fillcolor="#fbf9da" stroked="false">
                <v:path arrowok="t"/>
                <v:fill type="solid"/>
              </v:shape>
            </v:group>
            <v:group style="position:absolute;left:1192;top:5968;width:1701;height:284" coordorigin="1192,5968" coordsize="1701,284">
              <v:shape style="position:absolute;left:1192;top:5968;width:1701;height:284" coordorigin="1192,5968" coordsize="1701,284" path="m1192,6252l2892,6252,2892,5968,1192,5968,1192,6252xe" filled="true" fillcolor="#fbf9da" stroked="false">
                <v:path arrowok="t"/>
                <v:fill type="solid"/>
              </v:shape>
            </v:group>
            <v:group style="position:absolute;left:2892;top:5968;width:281;height:284" coordorigin="2892,5968" coordsize="281,284">
              <v:shape style="position:absolute;left:2892;top:5968;width:281;height:284" coordorigin="2892,5968" coordsize="281,284" path="m2892,6252l3173,6252,3173,5968,2892,5968,2892,6252xe" filled="true" fillcolor="#fbf9da" stroked="false">
                <v:path arrowok="t"/>
                <v:fill type="solid"/>
              </v:shape>
            </v:group>
            <v:group style="position:absolute;left:907;top:6572;width:1985;height:284" coordorigin="907,6572" coordsize="1985,284">
              <v:shape style="position:absolute;left:907;top:6572;width:1985;height:284" coordorigin="907,6572" coordsize="1985,284" path="m907,6855l2892,6855,2892,6572,907,6572,907,6855xe" filled="true" fillcolor="#000000" stroked="false">
                <v:path arrowok="t"/>
                <v:fill type="solid"/>
              </v:shape>
            </v:group>
            <v:group style="position:absolute;left:2892;top:6572;width:281;height:284" coordorigin="2892,6572" coordsize="281,284">
              <v:shape style="position:absolute;left:2892;top:6572;width:281;height:284" coordorigin="2892,6572" coordsize="281,284" path="m2892,6855l3173,6855,3173,6572,2892,6572,2892,6855xe" filled="true" fillcolor="#000000" stroked="false">
                <v:path arrowok="t"/>
                <v:fill type="solid"/>
              </v:shape>
            </v:group>
            <v:group style="position:absolute;left:918;top:7176;width:1755;height:284" coordorigin="918,7176" coordsize="1755,284">
              <v:shape style="position:absolute;left:918;top:7176;width:1755;height:284" coordorigin="918,7176" coordsize="1755,284" path="m918,7459l2672,7459,2672,7176,918,7176,918,7459xe" filled="true" fillcolor="#000000" stroked="false">
                <v:path arrowok="t"/>
                <v:fill type="solid"/>
              </v:shape>
            </v:group>
            <v:group style="position:absolute;left:2672;top:7176;width:171;height:284" coordorigin="2672,7176" coordsize="171,284">
              <v:shape style="position:absolute;left:2672;top:7176;width:171;height:284" coordorigin="2672,7176" coordsize="171,284" path="m2672,7459l2843,7459,2843,7176,2672,7176,2672,7459xe" filled="true" fillcolor="#000000" stroked="false">
                <v:path arrowok="t"/>
                <v:fill type="solid"/>
              </v:shape>
            </v:group>
            <v:group style="position:absolute;left:2843;top:7176;width:280;height:284" coordorigin="2843,7176" coordsize="280,284">
              <v:shape style="position:absolute;left:2843;top:7176;width:280;height:284" coordorigin="2843,7176" coordsize="280,284" path="m2843,7459l3122,7459,3122,7176,2843,7176,2843,7459xe" filled="true" fillcolor="#000000" stroked="false">
                <v:path arrowok="t"/>
                <v:fill type="solid"/>
              </v:shape>
            </v:group>
            <v:group style="position:absolute;left:918;top:8259;width:1925;height:284" coordorigin="918,8259" coordsize="1925,284">
              <v:shape style="position:absolute;left:918;top:8259;width:1925;height:284" coordorigin="918,8259" coordsize="1925,284" path="m918,8542l2843,8542,2843,8259,918,8259,918,8542xe" filled="true" fillcolor="#fbf9da" stroked="false">
                <v:path arrowok="t"/>
                <v:fill type="solid"/>
              </v:shape>
            </v:group>
            <v:group style="position:absolute;left:2843;top:8259;width:280;height:284" coordorigin="2843,8259" coordsize="280,284">
              <v:shape style="position:absolute;left:2843;top:8259;width:280;height:284" coordorigin="2843,8259" coordsize="280,284" path="m2843,8542l3122,8542,3122,8259,2843,8259,2843,8542xe" filled="true" fillcolor="#fbf9da" stroked="false">
                <v:path arrowok="t"/>
                <v:fill type="solid"/>
              </v:shape>
            </v:group>
            <v:group style="position:absolute;left:882;top:8863;width:2291;height:284" coordorigin="882,8863" coordsize="2291,284">
              <v:shape style="position:absolute;left:882;top:8863;width:2291;height:284" coordorigin="882,8863" coordsize="2291,284" path="m882,9146l3173,9146,3173,8863,882,8863,882,9146xe" filled="true" fillcolor="#fbf9da" stroked="false">
                <v:path arrowok="t"/>
                <v:fill type="solid"/>
              </v:shape>
              <v:shape style="position:absolute;left:905;top:440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305;top:1983;width:32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193;top:3757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501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000;width:771;height:64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8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99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96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6617;width:88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Исходящие вызовы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56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95;top:7221;width:10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Задержка при автоматическом наборе номера (в секундах)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8;top:7171;width:895;height:1364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color w:val="FFFFFF"/>
                          <w:w w:val="105"/>
                          <w:sz w:val="18"/>
                        </w:rPr>
                        <w:t xml:space="preserve">3 </w:t>
                      </w:r>
                      <w:r>
                        <w:rPr>
                          <w:rFonts w:ascii="Arial"/>
                          <w:color w:val="FFFFFF"/>
                          <w:w w:val="21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125"/>
                        <w:ind w:left="475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5" w:lineRule="exact" w:before="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w w:val="120"/>
                          <w:sz w:val="18"/>
                        </w:rPr>
                        <w:t xml:space="preserve">5 </w:t>
                      </w:r>
                      <w:r>
                        <w:rPr>
                          <w:rFonts w:ascii="Arial" w:hAnsi="Arial"/>
                          <w:w w:val="255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85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146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26" w:name="Settings for autodial delay"/>
      <w:bookmarkEnd w:id="726"/>
      <w:bookmarkStart w:id="727" w:name="_bookmark406"/>
      <w:bookmarkEnd w:id="727"/>
      <w:bookmarkStart w:id="728" w:name="_bookmark407"/>
      <w:bookmarkEnd w:id="728"/>
      <w:r>
        <w:rPr>
          <w:color w:val="8CC63F"/>
          <w:spacing w:val="-1"/>
        </w:rPr>
        <w:t>Настройка задержки при автоматическом наборе номера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 w:before="74"/>
        <w:ind w:left="3241" w:right="0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89"/>
        <w:ind w:left="3751" w:right="0"/>
        <w:jc w:val="left"/>
      </w:pPr>
      <w:r>
        <w:rPr/>
        <w:pict>
          <v:group xmlns:v="urn:schemas-microsoft-com:vml" style="position:absolute;margin-left:201.729996pt;margin-top:2.850181pt;width:22.5pt;height:14.5pt;mso-position-horizontal-relative:page;mso-position-vertical-relative:paragraph;z-index:43456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Данная настройка не влияет на автонабор номеров экстренных служб.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 w:before="60"/>
        <w:ind w:left="3241" w:right="168"/>
        <w:jc w:val="both"/>
      </w:pPr>
      <w:r>
        <w:t xml:space="preserve">Если выбрана опция </w:t>
      </w:r>
      <w:r>
        <w:rPr>
          <w:rFonts w:ascii="Arial"/>
          <w:b/>
          <w:spacing w:val="-1"/>
        </w:rPr>
        <w:t>Autodial delay (s)</w:t>
      </w:r>
      <w:r>
        <w:t xml:space="preserve"> (Задержка при автоматическом наборе номера в секундах) следует либо подтвердить это переназначаемой клавишей, либо дождаться, пока окончится задержка, чтобы установить соединение, набрав номер не снимая трубку. </w:t>
      </w:r>
    </w:p>
    <w:p>
      <w:pPr>
        <w:pStyle w:val="BodyText"/>
        <w:spacing w:line="569" w:lineRule="auto" w:before="114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6"/>
        <w:ind w:left="3241" w:right="0"/>
        <w:jc w:val="both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92"/>
        <w:ind w:left="3241" w:right="0"/>
        <w:jc w:val="both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559" w:lineRule="auto" w:before="143"/>
        <w:ind w:left="3241" w:right="1617"/>
        <w:jc w:val="left"/>
      </w:pPr>
      <w:r>
        <w:t xml:space="preserve">Отображена текущая настройка. </w:t>
      </w:r>
      <w:r>
        <w:t xml:space="preserve">Открыть с помощью переназначаемой клавиши. </w:t>
      </w:r>
      <w:r>
        <w:t xml:space="preserve">Выбрать новую продолжительность. </w:t>
      </w:r>
    </w:p>
    <w:p>
      <w:pPr>
        <w:pStyle w:val="BodyText"/>
        <w:spacing w:line="630" w:lineRule="auto" w:before="19"/>
        <w:ind w:left="3241" w:right="2939"/>
        <w:jc w:val="left"/>
      </w:pPr>
      <w:r>
        <w:rPr/>
        <w:pict>
          <v:group xmlns:v="urn:schemas-microsoft-com:vml" style="position:absolute;margin-left:201.059998pt;margin-top:57.850075pt;width:348.75pt;height:.1pt;mso-position-horizontal-relative:page;mso-position-vertical-relative:paragraph;z-index:-443752" coordorigin="4021,1157" coordsize="6975,2">
            <v:shape style="position:absolute;left:4021;top:1157;width:6975;height:2" coordorigin="4021,1157" coordsize="6975,0" path="m4021,1157l10996,1157e" filled="false" stroked="true" strokeweight=".33999pt" strokecolor="#000000">
              <v:path arrowok="t"/>
            </v:shape>
            <w10:wrap xmlns:w10="urn:schemas-microsoft-com:office:word" type="none"/>
          </v:group>
        </w:pict>
      </w:r>
      <w:r>
        <w:t xml:space="preserve">Подтвердить её переназначаемой клавишей. </w:t>
      </w:r>
      <w:r>
        <w:t>Сохранить настройки, нажав переназначаемую клавишу.</w:t>
      </w:r>
    </w:p>
    <w:p>
      <w:pPr>
        <w:pStyle w:val="BodyText"/>
        <w:spacing w:line="196" w:lineRule="exact"/>
        <w:ind w:left="3751" w:right="0"/>
        <w:jc w:val="left"/>
      </w:pPr>
      <w:r>
        <w:rPr/>
        <w:pict>
          <v:group xmlns:v="urn:schemas-microsoft-com:vml" style="position:absolute;margin-left:201.729996pt;margin-top:1.146941pt;width:22.5pt;height:14.55pt;mso-position-horizontal-relative:page;mso-position-vertical-relative:paragraph;z-index:43480" coordorigin="4035,23" coordsize="450,291">
            <v:group style="position:absolute;left:4182;top:85;width:138;height:166" coordorigin="4182,85" coordsize="138,166">
              <v:shape style="position:absolute;left:4182;top:85;width:138;height:166" coordorigin="4182,85" coordsize="138,166" path="m4182,251l4320,251,4320,85,4182,85,4182,251xe" filled="true" fillcolor="#8cc63f" stroked="false">
                <v:path arrowok="t"/>
                <v:fill type="solid"/>
              </v:shape>
            </v:group>
            <v:group style="position:absolute;left:4318;top:23;width:167;height:291" coordorigin="4318,23" coordsize="167,291">
              <v:shape style="position:absolute;left:4318;top:23;width:167;height:291" coordorigin="4318,23" coordsize="167,291" path="m4318,23l4318,313,4484,168,4318,23xe" filled="true" fillcolor="#8cc63f" stroked="false">
                <v:path arrowok="t"/>
                <v:fill type="solid"/>
              </v:shape>
            </v:group>
            <v:group style="position:absolute;left:4127;top:85;width:41;height:166" coordorigin="4127,85" coordsize="41,166">
              <v:shape style="position:absolute;left:4127;top:85;width:41;height:166" coordorigin="4127,85" coordsize="41,166" path="m4127,251l4167,251,4167,85,4127,85,4127,251xe" filled="true" fillcolor="#8cc63f" stroked="false">
                <v:path arrowok="t"/>
                <v:fill type="solid"/>
              </v:shape>
            </v:group>
            <v:group style="position:absolute;left:4038;top:85;width:130;height:2" coordorigin="4038,85" coordsize="130,2">
              <v:shape style="position:absolute;left:4038;top:85;width:130;height:2" coordorigin="4038,85" coordsize="130,0" path="m4038,85l4168,85e" filled="false" stroked="true" strokeweight=".22pt" strokecolor="#8cc63f">
                <v:path arrowok="t"/>
              </v:shape>
            </v:group>
            <v:group style="position:absolute;left:4164;top:85;width:5;height:167" coordorigin="4164,85" coordsize="5,167">
              <v:shape style="position:absolute;left:4164;top:85;width:5;height:167" coordorigin="4164,85" coordsize="5,167" path="m4164,252l4169,252,4169,85,4164,85,4164,252xe" filled="true" fillcolor="#8cc63f" stroked="false">
                <v:path arrowok="t"/>
                <v:fill type="solid"/>
              </v:shape>
            </v:group>
            <v:group style="position:absolute;left:4037;top:251;width:130;height:2" coordorigin="4037,251" coordsize="130,2">
              <v:shape style="position:absolute;left:4037;top:251;width:130;height:2" coordorigin="4037,251" coordsize="130,0" path="m4037,251l4166,251e" filled="false" stroked="true" strokeweight=".22pt" strokecolor="#8cc63f">
                <v:path arrowok="t"/>
              </v:shape>
            </v:group>
            <v:group style="position:absolute;left:4128;top:84;width:2;height:167" coordorigin="4128,84" coordsize="2,167">
              <v:shape style="position:absolute;left:4128;top:84;width:2;height:167" coordorigin="4128,84" coordsize="0,167" path="m4128,84l4128,251e" filled="false" stroked="true" strokeweight=".22pt" strokecolor="#8cc63f">
                <v:path arrowok="t"/>
              </v:shape>
            </v:group>
            <v:group style="position:absolute;left:4094;top:85;width:2;height:166" coordorigin="4094,85" coordsize="2,166">
              <v:shape style="position:absolute;left:4094;top:85;width:2;height:166" coordorigin="4094,85" coordsize="0,166" path="m4094,85l4094,251e" filled="false" stroked="true" strokeweight="1.36pt" strokecolor="#8cc63f">
                <v:path arrowok="t"/>
              </v:shape>
            </v:group>
            <v:group style="position:absolute;left:4106;top:85;width:2;height:167" coordorigin="4106,85" coordsize="2,167">
              <v:shape style="position:absolute;left:4106;top:85;width:2;height:167" coordorigin="4106,85" coordsize="0,167" path="m4106,85l4106,252e" filled="false" stroked="true" strokeweight=".22001pt" strokecolor="#8cc63f">
                <v:path arrowok="t"/>
              </v:shape>
            </v:group>
            <v:group style="position:absolute;left:4081;top:84;width:2;height:167" coordorigin="4081,84" coordsize="2,167">
              <v:shape style="position:absolute;left:4081;top:84;width:2;height:167" coordorigin="4081,84" coordsize="0,167" path="m4081,84l4081,251e" filled="false" stroked="true" strokeweight=".22001pt" strokecolor="#8cc63f">
                <v:path arrowok="t"/>
              </v:shape>
            </v:group>
            <v:group style="position:absolute;left:4046;top:85;width:2;height:166" coordorigin="4046,85" coordsize="2,166">
              <v:shape style="position:absolute;left:4046;top:85;width:2;height:166" coordorigin="4046,85" coordsize="0,166" path="m4046,85l4046,251e" filled="false" stroked="true" strokeweight=".88pt" strokecolor="#8cc63f">
                <v:path arrowok="t"/>
              </v:shape>
            </v:group>
            <v:group style="position:absolute;left:4054;top:85;width:2;height:167" coordorigin="4054,85" coordsize="2,167">
              <v:shape style="position:absolute;left:4054;top:85;width:2;height:167" coordorigin="4054,85" coordsize="0,167" path="m4054,85l4054,252e" filled="false" stroked="true" strokeweight=".22pt" strokecolor="#8cc63f">
                <v:path arrowok="t"/>
              </v:shape>
            </v:group>
            <v:group style="position:absolute;left:4038;top:84;width:2;height:167" coordorigin="4038,84" coordsize="2,167">
              <v:shape style="position:absolute;left:4038;top:84;width:2;height:167" coordorigin="4038,84" coordsize="0,167" path="m4038,84l4038,251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Задержка при автоматическом наборе номера не действует, если используется </w:t>
      </w:r>
      <w:bookmarkStart w:id="729" w:name="_bookmark408"/>
      <w:bookmarkEnd w:id="729"/>
      <w:r>
        <w:t xml:space="preserve">план звонков, и </w:t>
      </w:r>
      <w:bookmarkStart w:id="730" w:name="_bookmark409"/>
      <w:bookmarkEnd w:id="730"/>
      <w:r>
        <w:t>прямой вызов</w:t>
      </w:r>
    </w:p>
    <w:p>
      <w:pPr>
        <w:pStyle w:val="BodyText"/>
        <w:spacing w:line="250" w:lineRule="auto" w:before="10"/>
        <w:ind w:left="3751" w:right="183"/>
        <w:jc w:val="left"/>
      </w:pPr>
      <w:r>
        <w:t xml:space="preserve">настроен (см. </w:t>
      </w:r>
      <w:r>
        <w:fldChar w:fldCharType="begin"/>
      </w:r>
      <w:r>
        <w:instrText xml:space="preserve">HYPERLINK  \l"_bookmark414"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14</w:t>
      </w:r>
      <w:r>
        <w:fldChar w:fldCharType="end"/>
      </w:r>
      <w:r>
        <w:t xml:space="preserve">9). </w:t>
      </w:r>
      <w:r>
        <w:t xml:space="preserve">Номер набирается автоматически, если введённая строка символов соответствует данным, введённым в план звонков.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t>147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31" w:name="Allowing Busy when dialling"/>
      <w:bookmarkEnd w:id="731"/>
      <w:bookmarkStart w:id="732" w:name="_bookmark410"/>
      <w:bookmarkEnd w:id="732"/>
      <w:bookmarkStart w:id="733" w:name="_bookmark411"/>
      <w:bookmarkEnd w:id="733"/>
      <w:r>
        <w:rPr>
          <w:color w:val="8CC63F"/>
          <w:spacing w:val="-1"/>
        </w:rPr>
        <w:t>Разрешение функции Busy when dialling (состояние "линия занята" при звонке)</w:t>
      </w:r>
    </w:p>
    <w:p>
      <w:pPr>
        <w:pStyle w:val="BodyText"/>
        <w:spacing w:line="250" w:lineRule="auto" w:before="189"/>
        <w:ind w:left="3241" w:right="183"/>
        <w:jc w:val="left"/>
      </w:pPr>
      <w:r>
        <w:t xml:space="preserve">Когда данная функция активна, пока ведётся разговор, входящие звонки отвергаются.  </w:t>
      </w:r>
      <w:r>
        <w:t>Звонящий услышит сигнал «линия занята».</w:t>
      </w:r>
    </w:p>
    <w:p>
      <w:pPr>
        <w:pStyle w:val="BodyText"/>
        <w:tabs>
          <w:tab w:pos="3241" w:val="left" w:leader="none"/>
        </w:tabs>
        <w:spacing w:line="240" w:lineRule="auto" w:before="94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pStyle w:val="BodyText"/>
        <w:tabs>
          <w:tab w:pos="3241" w:val="left" w:leader="none"/>
        </w:tabs>
        <w:spacing w:line="240" w:lineRule="auto" w:before="50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pStyle w:val="Heading4"/>
        <w:spacing w:line="240" w:lineRule="auto" w:before="91"/>
        <w:ind w:right="0"/>
        <w:jc w:val="right"/>
      </w:pPr>
      <w:r>
        <w:rPr/>
        <w:pict>
          <v:shape xmlns:v="urn:schemas-microsoft-com:vml" style="position:absolute;margin-left:45.240002pt;margin-top:6.342156pt;width:110.9pt;height:14.25pt;mso-position-horizontal-relative:page;mso-position-vertical-relative:paragraph;z-index:43648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2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</w:tabs>
        <w:spacing w:before="45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645" w:val="left" w:leader="none"/>
        </w:tabs>
        <w:spacing w:before="237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color w:val="FFFFFF"/>
          <w:spacing w:val="-2"/>
          <w:w w:val="80"/>
          <w:sz w:val="18"/>
        </w:rPr>
        <w:t>Outgoing calls</w:t>
      </w:r>
      <w:r>
        <w:t xml:space="preserve"> (Исходящие звонки)</w:t>
      </w:r>
      <w:r>
        <w:tab/>
      </w:r>
      <w:r>
        <w:rPr>
          <w:rFonts w:ascii="Arial"/>
          <w:color w:val="FFFFFF"/>
          <w:spacing w:val="-6"/>
          <w:w w:val="300"/>
          <w:position w:val="1"/>
          <w:sz w:val="20"/>
        </w:rPr>
        <w:t>-</w:t>
      </w:r>
      <w:r>
        <w:rPr>
          <w:rFonts w:ascii="Arial"/>
          <w:spacing w:val="-10"/>
          <w:w w:val="300"/>
          <w:position w:val="-3"/>
          <w:sz w:val="28"/>
        </w:rPr>
        <w:t>_</w:t>
      </w:r>
    </w:p>
    <w:p>
      <w:pPr>
        <w:tabs>
          <w:tab w:pos="1757" w:val="left" w:leader="none"/>
        </w:tabs>
        <w:spacing w:before="237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t>Busy when dialling (допустимо состояние "линия занята")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210"/>
          <w:sz w:val="20"/>
        </w:rPr>
        <w:t xml:space="preserve">Q </w:t>
      </w:r>
      <w:r>
        <w:rPr>
          <w:rFonts w:ascii="Arial"/>
          <w:w w:val="250"/>
          <w:position w:val="-4"/>
          <w:sz w:val="28"/>
        </w:rPr>
        <w:t>_</w:t>
      </w:r>
    </w:p>
    <w:p>
      <w:pPr>
        <w:pStyle w:val="BodyText"/>
        <w:spacing w:line="630" w:lineRule="auto" w:before="74"/>
        <w:ind w:left="180" w:right="4518"/>
        <w:jc w:val="left"/>
      </w:pPr>
      <w:r>
        <w:br w:type="column"/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left="180" w:right="0"/>
        <w:jc w:val="left"/>
      </w:pPr>
      <w:r>
        <w:t>Активация и деактивация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80" w:right="0"/>
        <w:jc w:val="left"/>
      </w:pP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7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690" w:right="0"/>
        <w:jc w:val="left"/>
      </w:pPr>
      <w:r>
        <w:rPr/>
        <w:pict>
          <v:group xmlns:v="urn:schemas-microsoft-com:vml" style="position:absolute;margin-left:201.729996pt;margin-top:2.84019pt;width:22.5pt;height:14.55pt;mso-position-horizontal-relative:page;mso-position-vertical-relative:paragraph;z-index:43624" coordorigin="4035,57" coordsize="450,291">
            <v:group style="position:absolute;left:4182;top:119;width:138;height:166" coordorigin="4182,119" coordsize="138,166">
              <v:shape style="position:absolute;left:4182;top:119;width:138;height:166" coordorigin="4182,119" coordsize="138,166" path="m4182,285l4320,285,4320,119,4182,119,4182,285xe" filled="true" fillcolor="#8cc63f" stroked="false">
                <v:path arrowok="t"/>
                <v:fill type="solid"/>
              </v:shape>
            </v:group>
            <v:group style="position:absolute;left:4318;top:57;width:167;height:291" coordorigin="4318,57" coordsize="167,291">
              <v:shape style="position:absolute;left:4318;top:57;width:167;height:291" coordorigin="4318,57" coordsize="167,291" path="m4318,57l4318,347,4484,202,4318,57xe" filled="true" fillcolor="#8cc63f" stroked="false">
                <v:path arrowok="t"/>
                <v:fill type="solid"/>
              </v:shape>
            </v:group>
            <v:group style="position:absolute;left:4127;top:119;width:41;height:166" coordorigin="4127,119" coordsize="41,166">
              <v:shape style="position:absolute;left:4127;top:119;width:41;height:166" coordorigin="4127,119" coordsize="41,166" path="m4127,285l4167,285,4167,119,4127,119,4127,285xe" filled="true" fillcolor="#8cc63f" stroked="false">
                <v:path arrowok="t"/>
                <v:fill type="solid"/>
              </v:shape>
            </v:group>
            <v:group style="position:absolute;left:4038;top:119;width:130;height:2" coordorigin="4038,119" coordsize="130,2">
              <v:shape style="position:absolute;left:4038;top:119;width:130;height:2" coordorigin="4038,119" coordsize="130,0" path="m4038,119l4168,119e" filled="false" stroked="true" strokeweight=".22pt" strokecolor="#8cc63f">
                <v:path arrowok="t"/>
              </v:shape>
            </v:group>
            <v:group style="position:absolute;left:4164;top:119;width:5;height:167" coordorigin="4164,119" coordsize="5,167">
              <v:shape style="position:absolute;left:4164;top:119;width:5;height:167" coordorigin="4164,119" coordsize="5,167" path="m4164,286l4169,286,4169,119,4164,119,4164,286xe" filled="true" fillcolor="#8cc63f" stroked="false">
                <v:path arrowok="t"/>
                <v:fill type="solid"/>
              </v:shape>
            </v:group>
            <v:group style="position:absolute;left:4037;top:285;width:130;height:2" coordorigin="4037,285" coordsize="130,2">
              <v:shape style="position:absolute;left:4037;top:285;width:130;height:2" coordorigin="4037,285" coordsize="130,0" path="m4037,285l4166,285e" filled="false" stroked="true" strokeweight=".22pt" strokecolor="#8cc63f">
                <v:path arrowok="t"/>
              </v:shape>
            </v:group>
            <v:group style="position:absolute;left:4128;top:118;width:2;height:167" coordorigin="4128,118" coordsize="2,167">
              <v:shape style="position:absolute;left:4128;top:118;width:2;height:167" coordorigin="4128,118" coordsize="0,167" path="m4128,118l4128,285e" filled="false" stroked="true" strokeweight=".22pt" strokecolor="#8cc63f">
                <v:path arrowok="t"/>
              </v:shape>
            </v:group>
            <v:group style="position:absolute;left:4094;top:119;width:2;height:166" coordorigin="4094,119" coordsize="2,166">
              <v:shape style="position:absolute;left:4094;top:119;width:2;height:166" coordorigin="4094,119" coordsize="0,166" path="m4094,119l4094,285e" filled="false" stroked="true" strokeweight="1.36pt" strokecolor="#8cc63f">
                <v:path arrowok="t"/>
              </v:shape>
            </v:group>
            <v:group style="position:absolute;left:4106;top:119;width:2;height:167" coordorigin="4106,119" coordsize="2,167">
              <v:shape style="position:absolute;left:4106;top:119;width:2;height:167" coordorigin="4106,119" coordsize="0,167" path="m4106,119l4106,286e" filled="false" stroked="true" strokeweight=".22001pt" strokecolor="#8cc63f">
                <v:path arrowok="t"/>
              </v:shape>
            </v:group>
            <v:group style="position:absolute;left:4081;top:118;width:2;height:167" coordorigin="4081,118" coordsize="2,167">
              <v:shape style="position:absolute;left:4081;top:118;width:2;height:167" coordorigin="4081,118" coordsize="0,167" path="m4081,118l4081,285e" filled="false" stroked="true" strokeweight=".22001pt" strokecolor="#8cc63f">
                <v:path arrowok="t"/>
              </v:shape>
            </v:group>
            <v:group style="position:absolute;left:4046;top:119;width:2;height:166" coordorigin="4046,119" coordsize="2,166">
              <v:shape style="position:absolute;left:4046;top:119;width:2;height:166" coordorigin="4046,119" coordsize="0,166" path="m4046,119l4046,285e" filled="false" stroked="true" strokeweight=".88pt" strokecolor="#8cc63f">
                <v:path arrowok="t"/>
              </v:shape>
            </v:group>
            <v:group style="position:absolute;left:4054;top:119;width:2;height:167" coordorigin="4054,119" coordsize="2,167">
              <v:shape style="position:absolute;left:4054;top:119;width:2;height:167" coordorigin="4054,119" coordsize="0,167" path="m4054,119l4054,286e" filled="false" stroked="true" strokeweight=".22pt" strokecolor="#8cc63f">
                <v:path arrowok="t"/>
              </v:shape>
            </v:group>
            <v:group style="position:absolute;left:4038;top:118;width:2;height:167" coordorigin="4038,118" coordsize="2,167">
              <v:shape style="position:absolute;left:4038;top:118;width:2;height:167" coordorigin="4038,118" coordsize="0,167" path="m4038,118l4038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>Данная опция доступна также по пути "Incoming calls" &gt; меню "Handling".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4"/>
          <w:szCs w:val="4"/>
        </w:rPr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-443656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094;width:232;height:285" coordorigin="905,4094" coordsize="232,285">
              <v:shape style="position:absolute;left:905;top:4094;width:232;height:285" coordorigin="905,4094" coordsize="232,285" path="m905,4378l1136,4378,1136,4094,905,4094,905,4378xe" filled="true" fillcolor="#000000" stroked="false">
                <v:path arrowok="t"/>
                <v:fill type="solid"/>
              </v:shape>
            </v:group>
            <v:group style="position:absolute;left:1136;top:4094;width:1707;height:285" coordorigin="1136,4094" coordsize="1707,285">
              <v:shape style="position:absolute;left:1136;top:4094;width:1707;height:285" coordorigin="1136,4094" coordsize="1707,285" path="m1136,4378l2843,4378,2843,4094,1136,4094,1136,4378xe" filled="true" fillcolor="#000000" stroked="false">
                <v:path arrowok="t"/>
                <v:fill type="solid"/>
              </v:shape>
            </v:group>
            <v:group style="position:absolute;left:2843;top:4094;width:280;height:285" coordorigin="2843,4094" coordsize="280,285">
              <v:shape style="position:absolute;left:2843;top:4094;width:280;height:285" coordorigin="2843,4094" coordsize="280,285" path="m2843,4378l3122,4378,3122,4094,2843,4094,2843,4378xe" filled="true" fillcolor="#000000" stroked="false">
                <v:path arrowok="t"/>
                <v:fill type="solid"/>
              </v:shape>
            </v:group>
            <v:group style="position:absolute;left:907;top:5058;width:285;height:285" coordorigin="907,5058" coordsize="285,285">
              <v:shape style="position:absolute;left:907;top:5058;width:285;height:285" coordorigin="907,5058" coordsize="285,285" path="m907,5342l1192,5342,1192,5058,907,5058,907,5342xe" filled="true" fillcolor="#fbf9da" stroked="false">
                <v:path arrowok="t"/>
                <v:fill type="solid"/>
              </v:shape>
            </v:group>
            <v:group style="position:absolute;left:1192;top:5058;width:1701;height:285" coordorigin="1192,5058" coordsize="1701,285">
              <v:shape style="position:absolute;left:1192;top:5058;width:1701;height:285" coordorigin="1192,5058" coordsize="1701,285" path="m1192,5342l2892,5342,2892,5058,1192,5058,1192,5342xe" filled="true" fillcolor="#fbf9da" stroked="false">
                <v:path arrowok="t"/>
                <v:fill type="solid"/>
              </v:shape>
            </v:group>
            <v:group style="position:absolute;left:2892;top:5058;width:281;height:285" coordorigin="2892,5058" coordsize="281,285">
              <v:shape style="position:absolute;left:2892;top:5058;width:281;height:285" coordorigin="2892,5058" coordsize="281,285" path="m2892,5342l3173,5342,3173,5058,2892,5058,2892,5342xe" filled="true" fillcolor="#fbf9da" stroked="false">
                <v:path arrowok="t"/>
                <v:fill type="solid"/>
              </v:shape>
            </v:group>
            <v:group style="position:absolute;left:907;top:5661;width:1985;height:284" coordorigin="907,5661" coordsize="1985,284">
              <v:shape style="position:absolute;left:907;top:5661;width:1985;height:284" coordorigin="907,5661" coordsize="1985,284" path="m907,5944l2892,5944,2892,5661,907,5661,907,5944xe" filled="true" fillcolor="#000000" stroked="false">
                <v:path arrowok="t"/>
                <v:fill type="solid"/>
              </v:shape>
            </v:group>
            <v:group style="position:absolute;left:2892;top:5661;width:281;height:284" coordorigin="2892,5661" coordsize="281,284">
              <v:shape style="position:absolute;left:2892;top:5661;width:281;height:284" coordorigin="2892,5661" coordsize="281,284" path="m2892,5944l3173,5944,3173,5661,2892,5661,2892,5944xe" filled="true" fillcolor="#000000" stroked="false">
                <v:path arrowok="t"/>
                <v:fill type="solid"/>
              </v:shape>
            </v:group>
            <v:group style="position:absolute;left:898;top:6265;width:1734;height:284" coordorigin="898,6265" coordsize="1734,284">
              <v:shape style="position:absolute;left:898;top:6265;width:1734;height:284" coordorigin="898,6265" coordsize="1734,284" path="m898,6548l2632,6548,2632,6265,898,6265,898,6548xe" filled="true" fillcolor="#fbf9da" stroked="false">
                <v:path arrowok="t"/>
                <v:fill type="solid"/>
              </v:shape>
            </v:group>
            <v:group style="position:absolute;left:2632;top:6265;width:542;height:284" coordorigin="2632,6265" coordsize="542,284">
              <v:shape style="position:absolute;left:2632;top:6265;width:542;height:284" coordorigin="2632,6265" coordsize="542,284" path="m2632,6548l3173,6548,3173,6265,2632,6265,2632,6548xe" filled="true" fillcolor="#fbf9da" stroked="false">
                <v:path arrowok="t"/>
                <v:fill type="solid"/>
              </v:shape>
            </v:group>
            <v:group style="position:absolute;left:901;top:6868;width:2222;height:284" coordorigin="901,6868" coordsize="2222,284">
              <v:shape style="position:absolute;left:901;top:6868;width:2222;height:284" coordorigin="901,6868" coordsize="2222,284" path="m901,7152l3122,7152,3122,6868,901,6868,901,715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00" w:h="15800"/>
          <w:pgMar w:top="1500" w:bottom="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3960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075;width:232;height:284" coordorigin="905,4075" coordsize="232,284">
              <v:shape style="position:absolute;left:905;top:4075;width:232;height:284" coordorigin="905,4075" coordsize="232,284" path="m905,4358l1136,4358,1136,4075,905,4075,905,4358xe" filled="true" fillcolor="#000000" stroked="false">
                <v:path arrowok="t"/>
                <v:fill type="solid"/>
              </v:shape>
            </v:group>
            <v:group style="position:absolute;left:1136;top:4075;width:1707;height:284" coordorigin="1136,4075" coordsize="1707,284">
              <v:shape style="position:absolute;left:1136;top:4075;width:1707;height:284" coordorigin="1136,4075" coordsize="1707,284" path="m1136,4358l2843,4358,2843,4075,1136,4075,1136,4358xe" filled="true" fillcolor="#000000" stroked="false">
                <v:path arrowok="t"/>
                <v:fill type="solid"/>
              </v:shape>
            </v:group>
            <v:group style="position:absolute;left:2843;top:4075;width:280;height:284" coordorigin="2843,4075" coordsize="280,284">
              <v:shape style="position:absolute;left:2843;top:4075;width:280;height:284" coordorigin="2843,4075" coordsize="280,284" path="m2843,4358l3122,4358,3122,4075,2843,4075,2843,4358xe" filled="true" fillcolor="#000000" stroked="false">
                <v:path arrowok="t"/>
                <v:fill type="solid"/>
              </v:shape>
            </v:group>
            <v:group style="position:absolute;left:907;top:5038;width:285;height:284" coordorigin="907,5038" coordsize="285,284">
              <v:shape style="position:absolute;left:907;top:5038;width:285;height:284" coordorigin="907,5038" coordsize="285,284" path="m907,5322l1192,5322,1192,5038,907,5038,907,5322xe" filled="true" fillcolor="#fbf9da" stroked="false">
                <v:path arrowok="t"/>
                <v:fill type="solid"/>
              </v:shape>
            </v:group>
            <v:group style="position:absolute;left:1192;top:5038;width:1701;height:284" coordorigin="1192,5038" coordsize="1701,284">
              <v:shape style="position:absolute;left:1192;top:5038;width:1701;height:284" coordorigin="1192,5038" coordsize="1701,284" path="m1192,5322l2892,5322,2892,5038,1192,5038,1192,5322xe" filled="true" fillcolor="#fbf9da" stroked="false">
                <v:path arrowok="t"/>
                <v:fill type="solid"/>
              </v:shape>
            </v:group>
            <v:group style="position:absolute;left:2892;top:5038;width:281;height:284" coordorigin="2892,5038" coordsize="281,284">
              <v:shape style="position:absolute;left:2892;top:5038;width:281;height:284" coordorigin="2892,5038" coordsize="281,284" path="m2892,5322l3173,5322,3173,5038,2892,5038,2892,5322xe" filled="true" fillcolor="#fbf9da" stroked="false">
                <v:path arrowok="t"/>
                <v:fill type="solid"/>
              </v:shape>
            </v:group>
            <v:group style="position:absolute;left:900;top:5642;width:1992;height:284" coordorigin="900,5642" coordsize="1992,284">
              <v:shape style="position:absolute;left:900;top:5642;width:1992;height:284" coordorigin="900,5642" coordsize="1992,284" path="m900,5925l2892,5925,2892,5642,900,5642,900,5925xe" filled="true" fillcolor="#fbf9da" stroked="false">
                <v:path arrowok="t"/>
                <v:fill type="solid"/>
              </v:shape>
            </v:group>
            <v:group style="position:absolute;left:2892;top:5642;width:281;height:284" coordorigin="2892,5642" coordsize="281,284">
              <v:shape style="position:absolute;left:2892;top:5642;width:281;height:284" coordorigin="2892,5642" coordsize="281,284" path="m2892,5925l3173,5925,3173,5642,2892,5642,2892,5925xe" filled="true" fillcolor="#fbf9da" stroked="false">
                <v:path arrowok="t"/>
                <v:fill type="solid"/>
              </v:shape>
            </v:group>
            <v:group style="position:absolute;left:898;top:6724;width:1734;height:285" coordorigin="898,6724" coordsize="1734,285">
              <v:shape style="position:absolute;left:898;top:6724;width:1734;height:285" coordorigin="898,6724" coordsize="1734,285" path="m898,7009l2632,7009,2632,6724,898,6724,898,7009xe" filled="true" fillcolor="#000000" stroked="false">
                <v:path arrowok="t"/>
                <v:fill type="solid"/>
              </v:shape>
            </v:group>
            <v:group style="position:absolute;left:2632;top:6724;width:542;height:285" coordorigin="2632,6724" coordsize="542,285">
              <v:shape style="position:absolute;left:2632;top:6724;width:542;height:285" coordorigin="2632,6724" coordsize="542,285" path="m2632,7009l3173,7009,3173,6724,2632,6724,2632,7009xe" filled="true" fillcolor="#000000" stroked="false">
                <v:path arrowok="t"/>
                <v:fill type="solid"/>
              </v:shape>
            </v:group>
            <v:group style="position:absolute;left:901;top:7328;width:2222;height:285" coordorigin="901,7328" coordsize="2222,285">
              <v:shape style="position:absolute;left:901;top:7328;width:2222;height:285" coordorigin="901,7328" coordsize="2222,285" path="m901,7612l3122,7612,3122,7328,901,7328,901,7612xe" filled="true" fillcolor="#fbf9da" stroked="false">
                <v:path arrowok="t"/>
                <v:fill type="solid"/>
              </v:shape>
              <v:shape style="position:absolute;left:905;top:347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542;width:440;height:120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08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07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061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03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5686;width:89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Исходящие вызовы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636;width:72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770;width:9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Transfer on ring (Перевод вызова, когда телефон звонит)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720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32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148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34" w:name="Allowing Transfer on ring"/>
      <w:bookmarkEnd w:id="734"/>
      <w:bookmarkStart w:id="735" w:name="_bookmark412"/>
      <w:bookmarkEnd w:id="735"/>
      <w:bookmarkStart w:id="736" w:name="_bookmark413"/>
      <w:bookmarkEnd w:id="736"/>
      <w:r>
        <w:rPr>
          <w:color w:val="8CC63F"/>
        </w:rPr>
        <w:t>Разрешение функции Transfer on ring (Перевод вызова, когда телефон звонит)</w:t>
      </w:r>
    </w:p>
    <w:p>
      <w:pPr>
        <w:pStyle w:val="BodyText"/>
        <w:spacing w:line="250" w:lineRule="auto" w:before="189"/>
        <w:ind w:left="3241" w:right="183"/>
        <w:jc w:val="left"/>
      </w:pPr>
      <w:r>
        <w:t xml:space="preserve">Если данная опция разрешена, можно активировать перевод вызова повесив трубку даже до того, как вызываемый абонент ответит. </w:t>
      </w:r>
    </w:p>
    <w:p>
      <w:pPr>
        <w:pStyle w:val="BodyText"/>
        <w:spacing w:line="375" w:lineRule="auto" w:before="92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59" w:lineRule="auto" w:before="91"/>
        <w:ind w:left="3241" w:right="4665"/>
        <w:jc w:val="left"/>
      </w:pPr>
      <w:r>
        <w:t xml:space="preserve">Открыть с помощью переназначаемой клавиши. </w:t>
      </w:r>
      <w:r>
        <w:t>Переключиться на Transfer on ring (Перевод вызова, когда телефон звонит).</w:t>
      </w:r>
    </w:p>
    <w:p>
      <w:pPr>
        <w:pStyle w:val="BodyText"/>
        <w:spacing w:line="628" w:lineRule="auto" w:before="19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28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4272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5518;width:232;height:284" coordorigin="905,5518" coordsize="232,284">
              <v:shape style="position:absolute;left:905;top:5518;width:232;height:284" coordorigin="905,5518" coordsize="232,284" path="m905,5802l1136,5802,1136,5518,905,5518,905,5802xe" filled="true" fillcolor="#000000" stroked="false">
                <v:path arrowok="t"/>
                <v:fill type="solid"/>
              </v:shape>
            </v:group>
            <v:group style="position:absolute;left:1136;top:5518;width:1707;height:284" coordorigin="1136,5518" coordsize="1707,284">
              <v:shape style="position:absolute;left:1136;top:5518;width:1707;height:284" coordorigin="1136,5518" coordsize="1707,284" path="m1136,5802l2843,5802,2843,5518,1136,5518,1136,5802xe" filled="true" fillcolor="#000000" stroked="false">
                <v:path arrowok="t"/>
                <v:fill type="solid"/>
              </v:shape>
            </v:group>
            <v:group style="position:absolute;left:2843;top:5518;width:280;height:284" coordorigin="2843,5518" coordsize="280,284">
              <v:shape style="position:absolute;left:2843;top:5518;width:280;height:284" coordorigin="2843,5518" coordsize="280,284" path="m2843,5802l3122,5802,3122,5518,2843,5518,2843,5802xe" filled="true" fillcolor="#000000" stroked="false">
                <v:path arrowok="t"/>
                <v:fill type="solid"/>
              </v:shape>
            </v:group>
            <v:group style="position:absolute;left:907;top:6481;width:285;height:285" coordorigin="907,6481" coordsize="285,285">
              <v:shape style="position:absolute;left:907;top:6481;width:285;height:285" coordorigin="907,6481" coordsize="285,285" path="m907,6765l1192,6765,1192,6481,907,6481,907,6765xe" filled="true" fillcolor="#fbf9da" stroked="false">
                <v:path arrowok="t"/>
                <v:fill type="solid"/>
              </v:shape>
            </v:group>
            <v:group style="position:absolute;left:1192;top:6481;width:1701;height:285" coordorigin="1192,6481" coordsize="1701,285">
              <v:shape style="position:absolute;left:1192;top:6481;width:1701;height:285" coordorigin="1192,6481" coordsize="1701,285" path="m1192,6765l2892,6765,2892,6481,1192,6481,1192,6765xe" filled="true" fillcolor="#fbf9da" stroked="false">
                <v:path arrowok="t"/>
                <v:fill type="solid"/>
              </v:shape>
            </v:group>
            <v:group style="position:absolute;left:2892;top:6481;width:281;height:285" coordorigin="2892,6481" coordsize="281,285">
              <v:shape style="position:absolute;left:2892;top:6481;width:281;height:285" coordorigin="2892,6481" coordsize="281,285" path="m2892,6765l3173,6765,3173,6481,2892,6481,2892,6765xe" filled="true" fillcolor="#fbf9da" stroked="false">
                <v:path arrowok="t"/>
                <v:fill type="solid"/>
              </v:shape>
            </v:group>
            <v:group style="position:absolute;left:907;top:7084;width:1985;height:285" coordorigin="907,7084" coordsize="1985,285">
              <v:shape style="position:absolute;left:907;top:7084;width:1985;height:285" coordorigin="907,7084" coordsize="1985,285" path="m907,7369l2892,7369,2892,7084,907,7084,907,7369xe" filled="true" fillcolor="#000000" stroked="false">
                <v:path arrowok="t"/>
                <v:fill type="solid"/>
              </v:shape>
            </v:group>
            <v:group style="position:absolute;left:2892;top:7084;width:281;height:285" coordorigin="2892,7084" coordsize="281,285">
              <v:shape style="position:absolute;left:2892;top:7084;width:281;height:285" coordorigin="2892,7084" coordsize="281,285" path="m2892,7369l3173,7369,3173,7084,2892,7084,2892,7369xe" filled="true" fillcolor="#000000" stroked="false">
                <v:path arrowok="t"/>
                <v:fill type="solid"/>
              </v:shape>
            </v:group>
            <v:group style="position:absolute;left:898;top:8325;width:1734;height:284" coordorigin="898,8325" coordsize="1734,284">
              <v:shape style="position:absolute;left:898;top:8325;width:1734;height:284" coordorigin="898,8325" coordsize="1734,284" path="m898,8608l2632,8608,2632,8325,898,8325,898,8608xe" filled="true" fillcolor="#000000" stroked="false">
                <v:path arrowok="t"/>
                <v:fill type="solid"/>
              </v:shape>
            </v:group>
            <v:group style="position:absolute;left:2632;top:8325;width:542;height:284" coordorigin="2632,8325" coordsize="542,284">
              <v:shape style="position:absolute;left:2632;top:8325;width:542;height:284" coordorigin="2632,8325" coordsize="542,284" path="m2632,8608l3173,8608,3173,8325,2632,8325,2632,8608xe" filled="true" fillcolor="#000000" stroked="false">
                <v:path arrowok="t"/>
                <v:fill type="solid"/>
              </v:shape>
            </v:group>
            <v:group style="position:absolute;left:907;top:8929;width:2266;height:284" coordorigin="907,8929" coordsize="2266,284">
              <v:shape style="position:absolute;left:907;top:8929;width:2266;height:284" coordorigin="907,8929" coordsize="2266,284" path="m907,9212l3173,9212,3173,8929,907,8929,907,9212xe" filled="true" fillcolor="#fbf9da" stroked="false">
                <v:path arrowok="t"/>
                <v:fill type="solid"/>
              </v:shape>
              <v:shape style="position:absolute;left:905;top:4915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3753;width:440;height:1438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1;top:5541;width:1092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5513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6505;width:1154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647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7130;width:88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Исходящие вызовы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080;width:721;height:880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7"/>
                          <w:w w:val="320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pacing w:val="-11"/>
                          <w:w w:val="32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1" w:lineRule="exact" w:before="0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8370;width:115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2"/>
                          <w:w w:val="80"/>
                          <w:sz w:val="18"/>
                        </w:rPr>
                        <w:t>Прямой вызов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8321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8924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149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33"/>
          <w:szCs w:val="33"/>
        </w:rPr>
      </w:pPr>
    </w:p>
    <w:p>
      <w:pPr>
        <w:pStyle w:val="Heading2"/>
        <w:spacing w:line="240" w:lineRule="auto" w:before="0"/>
        <w:ind w:left="3241" w:right="0"/>
        <w:jc w:val="both"/>
      </w:pPr>
      <w:bookmarkStart w:id="737" w:name="Activating or deactivating immediate dia"/>
      <w:bookmarkEnd w:id="737"/>
      <w:bookmarkStart w:id="738" w:name="_bookmark414"/>
      <w:bookmarkEnd w:id="738"/>
      <w:bookmarkStart w:id="739" w:name="_bookmark415"/>
      <w:bookmarkEnd w:id="739"/>
      <w:r>
        <w:rPr>
          <w:color w:val="8CC63F"/>
          <w:spacing w:val="-1"/>
        </w:rPr>
        <w:t>Активация или деактивация прямого вызова</w:t>
      </w:r>
    </w:p>
    <w:p>
      <w:pPr>
        <w:pStyle w:val="BodyText"/>
        <w:spacing w:line="250" w:lineRule="auto" w:before="319"/>
        <w:ind w:left="3241" w:right="124"/>
        <w:jc w:val="both"/>
      </w:pPr>
      <w:r>
        <w:t xml:space="preserve">Прямой вызов должен быть активирован только тогда, когда администратор настроил и </w:t>
      </w:r>
      <w:bookmarkStart w:id="740" w:name="_bookmark416"/>
      <w:bookmarkEnd w:id="740"/>
      <w:r>
        <w:t xml:space="preserve">утвердил план звонков. </w:t>
      </w:r>
    </w:p>
    <w:p>
      <w:pPr>
        <w:pStyle w:val="BodyText"/>
        <w:spacing w:line="250" w:lineRule="auto" w:before="120"/>
        <w:ind w:left="3241" w:right="199"/>
        <w:jc w:val="both"/>
      </w:pPr>
      <w:r>
        <w:t xml:space="preserve">По умолчанию прямой вызов деактивирован.  </w:t>
      </w:r>
      <w:r>
        <w:t xml:space="preserve">По этой причине после ввода номера, чтобы установить соединение следует или подтвердить опцию набора номера, или дождаться окончания задержки при наборе номера.  </w:t>
      </w:r>
      <w:r>
        <w:t xml:space="preserve">Если </w:t>
      </w:r>
      <w:r>
        <w:rPr>
          <w:rFonts w:ascii="Arial" w:hAnsi="Arial"/>
          <w:b/>
        </w:rPr>
        <w:t>Прямой вызов</w:t>
      </w:r>
      <w:r>
        <w:t xml:space="preserve"> настроен, номер набирается автоматически, если введённая строка символов соответствует данным, введённым в план звонков.</w:t>
      </w:r>
    </w:p>
    <w:p>
      <w:pPr>
        <w:pStyle w:val="BodyText"/>
        <w:spacing w:line="240" w:lineRule="auto" w:before="94"/>
        <w:ind w:left="3241" w:right="0"/>
        <w:jc w:val="both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570" w:lineRule="auto" w:before="74"/>
        <w:ind w:left="3241"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5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240" w:lineRule="auto" w:before="89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570" w:lineRule="auto"/>
        <w:ind w:left="3241" w:right="2939"/>
        <w:jc w:val="left"/>
      </w:pPr>
      <w:r>
        <w:t xml:space="preserve">Настройка функции "Immediate dialling» (Немедленный вызов). </w:t>
      </w:r>
      <w:r>
        <w:t>Активировать её данной переназначаемой клавишей.</w:t>
      </w:r>
    </w:p>
    <w:p>
      <w:pPr>
        <w:pStyle w:val="BodyText"/>
        <w:spacing w:line="240" w:lineRule="auto" w:before="65"/>
        <w:ind w:left="3241" w:right="0"/>
        <w:jc w:val="left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t>150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41" w:name="Permitting a callback"/>
      <w:bookmarkEnd w:id="741"/>
      <w:bookmarkStart w:id="742" w:name="_bookmark417"/>
      <w:bookmarkEnd w:id="742"/>
      <w:bookmarkStart w:id="743" w:name="_bookmark418"/>
      <w:bookmarkEnd w:id="743"/>
      <w:r>
        <w:rPr>
          <w:color w:val="8CC63F"/>
          <w:spacing w:val="-1"/>
        </w:rPr>
        <w:t>Разрешить обратный вызов</w:t>
      </w:r>
    </w:p>
    <w:p>
      <w:pPr>
        <w:spacing w:before="319"/>
        <w:ind w:left="32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Необходимые условия: </w:t>
      </w:r>
      <w:r>
        <w:rPr>
          <w:rFonts w:ascii="Arial"/>
          <w:sz w:val="20"/>
        </w:rPr>
        <w:t xml:space="preserve">Функция обратного вызова </w:t>
      </w:r>
      <w:bookmarkStart w:id="744" w:name="_bookmark419"/>
      <w:bookmarkEnd w:id="744"/>
      <w:r>
        <w:rPr>
          <w:rFonts w:ascii="Arial"/>
          <w:sz w:val="20"/>
        </w:rPr>
        <w:t>одобрена администратором.</w:t>
      </w:r>
    </w:p>
    <w:p>
      <w:pPr>
        <w:pStyle w:val="BodyText"/>
        <w:tabs>
          <w:tab w:pos="3241" w:val="left" w:leader="none"/>
        </w:tabs>
        <w:spacing w:line="240" w:lineRule="auto" w:before="85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3241" w:val="left" w:leader="none"/>
        </w:tabs>
        <w:spacing w:line="240" w:lineRule="auto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pStyle w:val="Heading4"/>
        <w:spacing w:line="240" w:lineRule="auto" w:before="91"/>
        <w:ind w:right="0"/>
        <w:jc w:val="right"/>
      </w:pPr>
      <w:r>
        <w:rPr/>
        <w:pict>
          <v:shape xmlns:v="urn:schemas-microsoft-com:vml" style="position:absolute;margin-left:45.240002pt;margin-top:6.402122pt;width:110.9pt;height:14.2pt;mso-position-horizontal-relative:page;mso-position-vertical-relative:paragraph;z-index:44344" type="#_x0000_t202" filled="true" fillcolor="#fbf9da" stroked="false">
            <v:textbox inset="0,0,0,0">
              <w:txbxContent>
                <w:p>
                  <w:pPr>
                    <w:spacing w:before="13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</w:tabs>
        <w:spacing w:before="43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-442936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197;width:232;height:285" coordorigin="905,4197" coordsize="232,285">
              <v:shape style="position:absolute;left:905;top:4197;width:232;height:285" coordorigin="905,4197" coordsize="232,285" path="m905,4482l1136,4482,1136,4197,905,4197,905,4482xe" filled="true" fillcolor="#000000" stroked="false">
                <v:path arrowok="t"/>
                <v:fill type="solid"/>
              </v:shape>
            </v:group>
            <v:group style="position:absolute;left:1136;top:4197;width:1707;height:285" coordorigin="1136,4197" coordsize="1707,285">
              <v:shape style="position:absolute;left:1136;top:4197;width:1707;height:285" coordorigin="1136,4197" coordsize="1707,285" path="m1136,4482l2843,4482,2843,4197,1136,4197,1136,4482xe" filled="true" fillcolor="#000000" stroked="false">
                <v:path arrowok="t"/>
                <v:fill type="solid"/>
              </v:shape>
            </v:group>
            <v:group style="position:absolute;left:2843;top:4197;width:280;height:285" coordorigin="2843,4197" coordsize="280,285">
              <v:shape style="position:absolute;left:2843;top:4197;width:280;height:285" coordorigin="2843,4197" coordsize="280,285" path="m2843,4482l3122,4482,3122,4197,2843,4197,2843,4482xe" filled="true" fillcolor="#000000" stroked="false">
                <v:path arrowok="t"/>
                <v:fill type="solid"/>
              </v:shape>
            </v:group>
            <v:group style="position:absolute;left:907;top:5161;width:285;height:285" coordorigin="907,5161" coordsize="285,285">
              <v:shape style="position:absolute;left:907;top:5161;width:285;height:285" coordorigin="907,5161" coordsize="285,285" path="m907,5445l1192,5445,1192,5161,907,5161,907,5445xe" filled="true" fillcolor="#fbf9da" stroked="false">
                <v:path arrowok="t"/>
                <v:fill type="solid"/>
              </v:shape>
            </v:group>
            <v:group style="position:absolute;left:1192;top:5161;width:1701;height:285" coordorigin="1192,5161" coordsize="1701,285">
              <v:shape style="position:absolute;left:1192;top:5161;width:1701;height:285" coordorigin="1192,5161" coordsize="1701,285" path="m1192,5445l2892,5445,2892,5161,1192,5161,1192,5445xe" filled="true" fillcolor="#fbf9da" stroked="false">
                <v:path arrowok="t"/>
                <v:fill type="solid"/>
              </v:shape>
            </v:group>
            <v:group style="position:absolute;left:2892;top:5161;width:281;height:285" coordorigin="2892,5161" coordsize="281,285">
              <v:shape style="position:absolute;left:2892;top:5161;width:281;height:285" coordorigin="2892,5161" coordsize="281,285" path="m2892,5445l3173,5445,3173,5161,2892,5161,2892,5445xe" filled="true" fillcolor="#fbf9da" stroked="false">
                <v:path arrowok="t"/>
                <v:fill type="solid"/>
              </v:shape>
            </v:group>
            <v:group style="position:absolute;left:907;top:5764;width:1985;height:285" coordorigin="907,5764" coordsize="1985,285">
              <v:shape style="position:absolute;left:907;top:5764;width:1985;height:285" coordorigin="907,5764" coordsize="1985,285" path="m907,6049l2892,6049,2892,5764,907,5764,907,6049xe" filled="true" fillcolor="#000000" stroked="false">
                <v:path arrowok="t"/>
                <v:fill type="solid"/>
              </v:shape>
            </v:group>
            <v:group style="position:absolute;left:2892;top:5764;width:281;height:285" coordorigin="2892,5764" coordsize="281,285">
              <v:shape style="position:absolute;left:2892;top:5764;width:281;height:285" coordorigin="2892,5764" coordsize="281,285" path="m2892,6049l3173,6049,3173,5764,2892,5764,2892,6049xe" filled="true" fillcolor="#000000" stroked="false">
                <v:path arrowok="t"/>
                <v:fill type="solid"/>
              </v:shape>
            </v:group>
            <v:group style="position:absolute;left:898;top:6525;width:1734;height:284" coordorigin="898,6525" coordsize="1734,284">
              <v:shape style="position:absolute;left:898;top:6525;width:1734;height:284" coordorigin="898,6525" coordsize="1734,284" path="m898,6808l2632,6808,2632,6525,898,6525,898,6808xe" filled="true" fillcolor="#fbf9da" stroked="false">
                <v:path arrowok="t"/>
                <v:fill type="solid"/>
              </v:shape>
            </v:group>
            <v:group style="position:absolute;left:2632;top:6525;width:542;height:284" coordorigin="2632,6525" coordsize="542,284">
              <v:shape style="position:absolute;left:2632;top:6525;width:542;height:284" coordorigin="2632,6525" coordsize="542,284" path="m2632,6808l3173,6808,3173,6525,2632,6525,2632,6808xe" filled="true" fillcolor="#fbf9da" stroked="false">
                <v:path arrowok="t"/>
                <v:fill type="solid"/>
              </v:shape>
            </v:group>
            <v:group style="position:absolute;left:907;top:7129;width:2266;height:284" coordorigin="907,7129" coordsize="2266,284">
              <v:shape style="position:absolute;left:907;top:7129;width:2266;height:284" coordorigin="907,7129" coordsize="2266,284" path="m907,7412l3173,7412,3173,7129,907,7129,907,741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645" w:val="left" w:leader="none"/>
        </w:tabs>
        <w:spacing w:before="237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/>
          <w:color w:val="FFFFFF"/>
          <w:spacing w:val="-2"/>
          <w:w w:val="80"/>
          <w:sz w:val="18"/>
        </w:rPr>
        <w:t>Outgoing calls</w:t>
      </w:r>
      <w:r>
        <w:t xml:space="preserve"> (Исходящие звонки)</w:t>
      </w:r>
      <w:r>
        <w:tab/>
      </w:r>
      <w:r>
        <w:rPr>
          <w:rFonts w:ascii="Arial"/>
          <w:color w:val="FFFFFF"/>
          <w:spacing w:val="-6"/>
          <w:w w:val="300"/>
          <w:position w:val="1"/>
          <w:sz w:val="20"/>
        </w:rPr>
        <w:t>-</w:t>
      </w:r>
      <w:r>
        <w:rPr>
          <w:rFonts w:ascii="Arial"/>
          <w:spacing w:val="-10"/>
          <w:w w:val="300"/>
          <w:position w:val="-3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34"/>
          <w:szCs w:val="34"/>
        </w:rPr>
      </w:pPr>
    </w:p>
    <w:p>
      <w:pPr>
        <w:tabs>
          <w:tab w:pos="1757" w:val="left" w:leader="none"/>
        </w:tabs>
        <w:spacing w:before="0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2"/>
          <w:w w:val="75"/>
          <w:sz w:val="18"/>
        </w:rPr>
        <w:t>Callback</w:t>
      </w:r>
      <w:r>
        <w:t xml:space="preserve"> (Обратный вызов)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6"/>
          <w:w w:val="230"/>
          <w:sz w:val="18"/>
        </w:rPr>
        <w:t>Q</w:t>
      </w:r>
      <w:r>
        <w:rPr>
          <w:rFonts w:ascii="Arial"/>
          <w:spacing w:val="4"/>
          <w:w w:val="230"/>
          <w:position w:val="-6"/>
          <w:sz w:val="28"/>
        </w:rPr>
        <w:t>_</w:t>
      </w:r>
    </w:p>
    <w:p>
      <w:pPr>
        <w:pStyle w:val="BodyText"/>
        <w:spacing w:line="628" w:lineRule="auto" w:before="74"/>
        <w:ind w:left="180" w:right="4518"/>
        <w:jc w:val="left"/>
      </w:pPr>
      <w:r>
        <w:br w:type="column"/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69"/>
        <w:ind w:left="180" w:right="0"/>
        <w:jc w:val="left"/>
      </w:pPr>
      <w:r>
        <w:t>Активировать её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80" w:right="0"/>
        <w:jc w:val="left"/>
      </w:pPr>
      <w:r>
        <w:t>Сохранить настройки, нажав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44656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3854;width:232;height:285" coordorigin="905,3854" coordsize="232,285">
              <v:shape style="position:absolute;left:905;top:3854;width:232;height:285" coordorigin="905,3854" coordsize="232,285" path="m905,4138l1136,4138,1136,3854,905,3854,905,4138xe" filled="true" fillcolor="#000000" stroked="false">
                <v:path arrowok="t"/>
                <v:fill type="solid"/>
              </v:shape>
            </v:group>
            <v:group style="position:absolute;left:1136;top:3854;width:1707;height:285" coordorigin="1136,3854" coordsize="1707,285">
              <v:shape style="position:absolute;left:1136;top:3854;width:1707;height:285" coordorigin="1136,3854" coordsize="1707,285" path="m1136,4138l2843,4138,2843,3854,1136,3854,1136,4138xe" filled="true" fillcolor="#000000" stroked="false">
                <v:path arrowok="t"/>
                <v:fill type="solid"/>
              </v:shape>
            </v:group>
            <v:group style="position:absolute;left:2843;top:3854;width:280;height:285" coordorigin="2843,3854" coordsize="280,285">
              <v:shape style="position:absolute;left:2843;top:3854;width:280;height:285" coordorigin="2843,3854" coordsize="280,285" path="m2843,4138l3122,4138,3122,3854,2843,3854,2843,4138xe" filled="true" fillcolor="#000000" stroked="false">
                <v:path arrowok="t"/>
                <v:fill type="solid"/>
              </v:shape>
            </v:group>
            <v:group style="position:absolute;left:907;top:4818;width:285;height:285" coordorigin="907,4818" coordsize="285,285">
              <v:shape style="position:absolute;left:907;top:4818;width:285;height:285" coordorigin="907,4818" coordsize="285,285" path="m907,5102l1192,5102,1192,4818,907,4818,907,5102xe" filled="true" fillcolor="#fbf9da" stroked="false">
                <v:path arrowok="t"/>
                <v:fill type="solid"/>
              </v:shape>
            </v:group>
            <v:group style="position:absolute;left:1192;top:4818;width:1701;height:285" coordorigin="1192,4818" coordsize="1701,285">
              <v:shape style="position:absolute;left:1192;top:4818;width:1701;height:285" coordorigin="1192,4818" coordsize="1701,285" path="m1192,5102l2892,5102,2892,4818,1192,4818,1192,5102xe" filled="true" fillcolor="#fbf9da" stroked="false">
                <v:path arrowok="t"/>
                <v:fill type="solid"/>
              </v:shape>
            </v:group>
            <v:group style="position:absolute;left:2892;top:4818;width:281;height:285" coordorigin="2892,4818" coordsize="281,285">
              <v:shape style="position:absolute;left:2892;top:4818;width:281;height:285" coordorigin="2892,4818" coordsize="281,285" path="m2892,5102l3173,5102,3173,4818,2892,4818,2892,5102xe" filled="true" fillcolor="#fbf9da" stroked="false">
                <v:path arrowok="t"/>
                <v:fill type="solid"/>
              </v:shape>
            </v:group>
            <v:group style="position:absolute;left:900;top:5421;width:1992;height:284" coordorigin="900,5421" coordsize="1992,284">
              <v:shape style="position:absolute;left:900;top:5421;width:1992;height:284" coordorigin="900,5421" coordsize="1992,284" path="m900,5704l2892,5704,2892,5421,900,5421,900,5704xe" filled="true" fillcolor="#fbf9da" stroked="false">
                <v:path arrowok="t"/>
                <v:fill type="solid"/>
              </v:shape>
            </v:group>
            <v:group style="position:absolute;left:2892;top:5421;width:281;height:284" coordorigin="2892,5421" coordsize="281,284">
              <v:shape style="position:absolute;left:2892;top:5421;width:281;height:284" coordorigin="2892,5421" coordsize="281,284" path="m2892,5704l3173,5704,3173,5421,2892,5421,2892,5704xe" filled="true" fillcolor="#fbf9da" stroked="false">
                <v:path arrowok="t"/>
                <v:fill type="solid"/>
              </v:shape>
            </v:group>
            <v:group style="position:absolute;left:898;top:6505;width:1734;height:284" coordorigin="898,6505" coordsize="1734,284">
              <v:shape style="position:absolute;left:898;top:6505;width:1734;height:284" coordorigin="898,6505" coordsize="1734,284" path="m898,6788l2632,6788,2632,6505,898,6505,898,6788xe" filled="true" fillcolor="#000000" stroked="false">
                <v:path arrowok="t"/>
                <v:fill type="solid"/>
              </v:shape>
            </v:group>
            <v:group style="position:absolute;left:2632;top:6505;width:542;height:284" coordorigin="2632,6505" coordsize="542,284">
              <v:shape style="position:absolute;left:2632;top:6505;width:542;height:284" coordorigin="2632,6505" coordsize="542,284" path="m2632,6788l3173,6788,3173,6505,2632,6505,2632,6788xe" filled="true" fillcolor="#000000" stroked="false">
                <v:path arrowok="t"/>
                <v:fill type="solid"/>
              </v:shape>
            </v:group>
            <v:group style="position:absolute;left:901;top:7108;width:2222;height:284" coordorigin="901,7108" coordsize="2222,284">
              <v:shape style="position:absolute;left:901;top:7108;width:2222;height:284" coordorigin="901,7108" coordsize="2222,284" path="m901,7392l3122,7392,3122,7108,901,7108,901,7392xe" filled="true" fillcolor="#fbf9da" stroked="false">
                <v:path arrowok="t"/>
                <v:fill type="solid"/>
              </v:shape>
              <v:shape style="position:absolute;left:905;top:3250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322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386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385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4840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481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5466;width:9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75"/>
                          <w:sz w:val="18"/>
                        </w:rPr>
                        <w:t>Connected calls (Звонки, для которых установлено соединение)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417;width:721;height:724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line="311" w:lineRule="exact" w:before="118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74;top:6550;width:115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80"/>
                          <w:sz w:val="18"/>
                        </w:rPr>
                        <w:t>Allow conferences (Разрешение конференций)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32;top:6500;width:88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270"/>
                          <w:sz w:val="28"/>
                        </w:rPr>
                        <w:t xml:space="preserve">¢ </w:t>
                      </w:r>
                      <w:r>
                        <w:rPr>
                          <w:rFonts w:ascii="Arial" w:hAns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7104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10"/>
                          <w:sz w:val="20"/>
                        </w:rPr>
                        <w:t xml:space="preserve">Q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151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45" w:name="Allowing a conference"/>
      <w:bookmarkEnd w:id="745"/>
      <w:bookmarkStart w:id="746" w:name="_bookmark420"/>
      <w:bookmarkEnd w:id="746"/>
      <w:bookmarkStart w:id="747" w:name="_bookmark421"/>
      <w:bookmarkEnd w:id="747"/>
      <w:r>
        <w:rPr>
          <w:color w:val="8CC63F"/>
          <w:spacing w:val="-1"/>
        </w:rPr>
        <w:t>Разрешение конференций</w:t>
      </w:r>
    </w:p>
    <w:p>
      <w:pPr>
        <w:pStyle w:val="BodyText"/>
        <w:spacing w:line="240" w:lineRule="auto" w:before="189"/>
        <w:ind w:left="3241" w:right="0"/>
        <w:jc w:val="left"/>
      </w:pPr>
      <w:r>
        <w:t>Данная опция разрешает или блокирует функцию "Локальной конференции".</w:t>
      </w:r>
    </w:p>
    <w:p>
      <w:pPr>
        <w:pStyle w:val="BodyText"/>
        <w:spacing w:line="375" w:lineRule="auto" w:before="123"/>
        <w:ind w:left="3241" w:right="841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2"/>
        <w:ind w:left="3241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left="3241"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561" w:lineRule="auto" w:before="92"/>
        <w:ind w:left="3241" w:right="4418"/>
        <w:jc w:val="left"/>
      </w:pPr>
      <w:r>
        <w:t xml:space="preserve">Открыть с помощью переназначаемой клавиши. </w:t>
      </w:r>
      <w:r>
        <w:t xml:space="preserve">Включить разрешение конференций. </w:t>
      </w:r>
    </w:p>
    <w:p>
      <w:pPr>
        <w:pStyle w:val="BodyText"/>
        <w:spacing w:line="630" w:lineRule="auto" w:before="17"/>
        <w:ind w:left="3241" w:right="3630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pgSz w:w="11900" w:h="15800"/>
          <w:pgMar w:top="600" w:bottom="280" w:left="78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t>152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left"/>
      </w:pPr>
      <w:bookmarkStart w:id="748" w:name="Allow joining in a conference"/>
      <w:bookmarkEnd w:id="748"/>
      <w:bookmarkStart w:id="749" w:name="_bookmark422"/>
      <w:bookmarkEnd w:id="749"/>
      <w:bookmarkStart w:id="750" w:name="_bookmark423"/>
      <w:bookmarkEnd w:id="750"/>
      <w:r>
        <w:rPr>
          <w:color w:val="8CC63F"/>
          <w:spacing w:val="-1"/>
        </w:rPr>
        <w:t>Разрешение присоединения к конференции</w:t>
      </w:r>
    </w:p>
    <w:p>
      <w:pPr>
        <w:pStyle w:val="BodyText"/>
        <w:spacing w:line="250" w:lineRule="auto" w:before="189"/>
        <w:ind w:left="3241" w:right="183"/>
        <w:jc w:val="left"/>
      </w:pPr>
      <w:r>
        <w:t xml:space="preserve">Можно использовать данную опцию, чтобы решать, можно ли собеседнику присоединиться к звонкам после того, как Вы выйдите из конференционного звонка. </w:t>
      </w:r>
    </w:p>
    <w:p>
      <w:pPr>
        <w:pStyle w:val="BodyText"/>
        <w:tabs>
          <w:tab w:pos="3241" w:val="left" w:leader="none"/>
        </w:tabs>
        <w:spacing w:line="240" w:lineRule="auto" w:before="94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pStyle w:val="BodyText"/>
        <w:tabs>
          <w:tab w:pos="3241" w:val="left" w:leader="none"/>
        </w:tabs>
        <w:spacing w:line="240" w:lineRule="auto" w:before="50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pStyle w:val="Heading4"/>
        <w:spacing w:line="240" w:lineRule="auto" w:before="91"/>
        <w:ind w:right="0"/>
        <w:jc w:val="right"/>
      </w:pPr>
      <w:r>
        <w:rPr/>
        <w:pict>
          <v:shape xmlns:v="urn:schemas-microsoft-com:vml" style="position:absolute;margin-left:45.240002pt;margin-top:6.342156pt;width:110.9pt;height:14.25pt;mso-position-horizontal-relative:page;mso-position-vertical-relative:paragraph;z-index:44728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2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</w:tabs>
        <w:spacing w:before="45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-442552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094;width:232;height:285" coordorigin="905,4094" coordsize="232,285">
              <v:shape style="position:absolute;left:905;top:4094;width:232;height:285" coordorigin="905,4094" coordsize="232,285" path="m905,4378l1136,4378,1136,4094,905,4094,905,4378xe" filled="true" fillcolor="#000000" stroked="false">
                <v:path arrowok="t"/>
                <v:fill type="solid"/>
              </v:shape>
            </v:group>
            <v:group style="position:absolute;left:1136;top:4094;width:1707;height:285" coordorigin="1136,4094" coordsize="1707,285">
              <v:shape style="position:absolute;left:1136;top:4094;width:1707;height:285" coordorigin="1136,4094" coordsize="1707,285" path="m1136,4378l2843,4378,2843,4094,1136,4094,1136,4378xe" filled="true" fillcolor="#000000" stroked="false">
                <v:path arrowok="t"/>
                <v:fill type="solid"/>
              </v:shape>
            </v:group>
            <v:group style="position:absolute;left:2843;top:4094;width:280;height:285" coordorigin="2843,4094" coordsize="280,285">
              <v:shape style="position:absolute;left:2843;top:4094;width:280;height:285" coordorigin="2843,4094" coordsize="280,285" path="m2843,4378l3122,4378,3122,4094,2843,4094,2843,4378xe" filled="true" fillcolor="#000000" stroked="false">
                <v:path arrowok="t"/>
                <v:fill type="solid"/>
              </v:shape>
            </v:group>
            <v:group style="position:absolute;left:907;top:5058;width:285;height:285" coordorigin="907,5058" coordsize="285,285">
              <v:shape style="position:absolute;left:907;top:5058;width:285;height:285" coordorigin="907,5058" coordsize="285,285" path="m907,5342l1192,5342,1192,5058,907,5058,907,5342xe" filled="true" fillcolor="#fbf9da" stroked="false">
                <v:path arrowok="t"/>
                <v:fill type="solid"/>
              </v:shape>
            </v:group>
            <v:group style="position:absolute;left:1192;top:5058;width:1701;height:285" coordorigin="1192,5058" coordsize="1701,285">
              <v:shape style="position:absolute;left:1192;top:5058;width:1701;height:285" coordorigin="1192,5058" coordsize="1701,285" path="m1192,5342l2892,5342,2892,5058,1192,5058,1192,5342xe" filled="true" fillcolor="#fbf9da" stroked="false">
                <v:path arrowok="t"/>
                <v:fill type="solid"/>
              </v:shape>
            </v:group>
            <v:group style="position:absolute;left:2892;top:5058;width:281;height:285" coordorigin="2892,5058" coordsize="281,285">
              <v:shape style="position:absolute;left:2892;top:5058;width:281;height:285" coordorigin="2892,5058" coordsize="281,285" path="m2892,5342l3173,5342,3173,5058,2892,5058,2892,5342xe" filled="true" fillcolor="#fbf9da" stroked="false">
                <v:path arrowok="t"/>
                <v:fill type="solid"/>
              </v:shape>
            </v:group>
            <v:group style="position:absolute;left:900;top:5661;width:1992;height:284" coordorigin="900,5661" coordsize="1992,284">
              <v:shape style="position:absolute;left:900;top:5661;width:1992;height:284" coordorigin="900,5661" coordsize="1992,284" path="m900,5944l2892,5944,2892,5661,900,5661,900,5944xe" filled="true" fillcolor="#fbf9da" stroked="false">
                <v:path arrowok="t"/>
                <v:fill type="solid"/>
              </v:shape>
            </v:group>
            <v:group style="position:absolute;left:2892;top:5661;width:281;height:284" coordorigin="2892,5661" coordsize="281,284">
              <v:shape style="position:absolute;left:2892;top:5661;width:281;height:284" coordorigin="2892,5661" coordsize="281,284" path="m2892,5944l3173,5944,3173,5661,2892,5661,2892,5944xe" filled="true" fillcolor="#fbf9da" stroked="false">
                <v:path arrowok="t"/>
                <v:fill type="solid"/>
              </v:shape>
            </v:group>
            <v:group style="position:absolute;left:898;top:6265;width:1734;height:284" coordorigin="898,6265" coordsize="1734,284">
              <v:shape style="position:absolute;left:898;top:6265;width:1734;height:284" coordorigin="898,6265" coordsize="1734,284" path="m898,6548l2632,6548,2632,6265,898,6265,898,6548xe" filled="true" fillcolor="#fbf9da" stroked="false">
                <v:path arrowok="t"/>
                <v:fill type="solid"/>
              </v:shape>
            </v:group>
            <v:group style="position:absolute;left:2632;top:6265;width:542;height:284" coordorigin="2632,6265" coordsize="542,284">
              <v:shape style="position:absolute;left:2632;top:6265;width:542;height:284" coordorigin="2632,6265" coordsize="542,284" path="m2632,6548l3173,6548,3173,6265,2632,6265,2632,6548xe" filled="true" fillcolor="#fbf9da" stroked="false">
                <v:path arrowok="t"/>
                <v:fill type="solid"/>
              </v:shape>
            </v:group>
            <v:group style="position:absolute;left:901;top:6868;width:2222;height:284" coordorigin="901,6868" coordsize="2222,284">
              <v:shape style="position:absolute;left:901;top:6868;width:2222;height:284" coordorigin="901,6868" coordsize="2222,284" path="m901,7152l3122,7152,3122,6868,901,6868,901,715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664" w:val="left" w:leader="none"/>
        </w:tabs>
        <w:spacing w:before="237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t>Connected calls (Звонки, для которых установлено соединение)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>
      <w:pPr>
        <w:tabs>
          <w:tab w:pos="1757" w:val="left" w:leader="none"/>
        </w:tabs>
        <w:spacing w:before="237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Unicode MS" w:hAnsi="Arial Unicode MS"/>
          <w:spacing w:val="-1"/>
          <w:w w:val="80"/>
          <w:sz w:val="18"/>
        </w:rPr>
        <w:t>Join in conferences</w:t>
      </w:r>
      <w:r>
        <w:t xml:space="preserve"> (Присоединение к конференциям)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210"/>
          <w:sz w:val="20"/>
        </w:rPr>
        <w:t xml:space="preserve">Q </w:t>
      </w:r>
      <w:r>
        <w:rPr>
          <w:rFonts w:ascii="Arial"/>
          <w:w w:val="250"/>
          <w:position w:val="-4"/>
          <w:sz w:val="28"/>
        </w:rPr>
        <w:t>_</w:t>
      </w:r>
    </w:p>
    <w:p>
      <w:pPr>
        <w:pStyle w:val="BodyText"/>
        <w:spacing w:line="630" w:lineRule="auto" w:before="74"/>
        <w:ind w:left="180" w:right="4518"/>
        <w:jc w:val="left"/>
      </w:pPr>
      <w:r>
        <w:br w:type="column"/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630" w:lineRule="auto" w:before="10"/>
        <w:ind w:left="180" w:right="3531"/>
        <w:jc w:val="left"/>
      </w:pPr>
      <w:r>
        <w:t xml:space="preserve">Активация и деактивация с помощью переназначаемой клавиши. </w:t>
      </w: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63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45256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334;width:232;height:285" coordorigin="905,4334" coordsize="232,285">
              <v:shape style="position:absolute;left:905;top:4334;width:232;height:285" coordorigin="905,4334" coordsize="232,285" path="m905,4618l1136,4618,1136,4334,905,4334,905,4618xe" filled="true" fillcolor="#000000" stroked="false">
                <v:path arrowok="t"/>
                <v:fill type="solid"/>
              </v:shape>
            </v:group>
            <v:group style="position:absolute;left:1136;top:4334;width:1707;height:285" coordorigin="1136,4334" coordsize="1707,285">
              <v:shape style="position:absolute;left:1136;top:4334;width:1707;height:285" coordorigin="1136,4334" coordsize="1707,285" path="m1136,4618l2843,4618,2843,4334,1136,4334,1136,4618xe" filled="true" fillcolor="#000000" stroked="false">
                <v:path arrowok="t"/>
                <v:fill type="solid"/>
              </v:shape>
            </v:group>
            <v:group style="position:absolute;left:2843;top:4334;width:280;height:285" coordorigin="2843,4334" coordsize="280,285">
              <v:shape style="position:absolute;left:2843;top:4334;width:280;height:285" coordorigin="2843,4334" coordsize="280,285" path="m2843,4618l3122,4618,3122,4334,2843,4334,2843,4618xe" filled="true" fillcolor="#000000" stroked="false">
                <v:path arrowok="t"/>
                <v:fill type="solid"/>
              </v:shape>
            </v:group>
            <v:group style="position:absolute;left:907;top:5298;width:285;height:285" coordorigin="907,5298" coordsize="285,285">
              <v:shape style="position:absolute;left:907;top:5298;width:285;height:285" coordorigin="907,5298" coordsize="285,285" path="m907,5582l1192,5582,1192,5298,907,5298,907,5582xe" filled="true" fillcolor="#fbf9da" stroked="false">
                <v:path arrowok="t"/>
                <v:fill type="solid"/>
              </v:shape>
            </v:group>
            <v:group style="position:absolute;left:1192;top:5298;width:1701;height:285" coordorigin="1192,5298" coordsize="1701,285">
              <v:shape style="position:absolute;left:1192;top:5298;width:1701;height:285" coordorigin="1192,5298" coordsize="1701,285" path="m1192,5582l2892,5582,2892,5298,1192,5298,1192,5582xe" filled="true" fillcolor="#fbf9da" stroked="false">
                <v:path arrowok="t"/>
                <v:fill type="solid"/>
              </v:shape>
            </v:group>
            <v:group style="position:absolute;left:2892;top:5298;width:281;height:285" coordorigin="2892,5298" coordsize="281,285">
              <v:shape style="position:absolute;left:2892;top:5298;width:281;height:285" coordorigin="2892,5298" coordsize="281,285" path="m2892,5582l3173,5582,3173,5298,2892,5298,2892,5582xe" filled="true" fillcolor="#fbf9da" stroked="false">
                <v:path arrowok="t"/>
                <v:fill type="solid"/>
              </v:shape>
            </v:group>
            <v:group style="position:absolute;left:900;top:5901;width:1992;height:284" coordorigin="900,5901" coordsize="1992,284">
              <v:shape style="position:absolute;left:900;top:5901;width:1992;height:284" coordorigin="900,5901" coordsize="1992,284" path="m900,6184l2892,6184,2892,5901,900,5901,900,6184xe" filled="true" fillcolor="#fbf9da" stroked="false">
                <v:path arrowok="t"/>
                <v:fill type="solid"/>
              </v:shape>
            </v:group>
            <v:group style="position:absolute;left:2892;top:5901;width:281;height:284" coordorigin="2892,5901" coordsize="281,284">
              <v:shape style="position:absolute;left:2892;top:5901;width:281;height:284" coordorigin="2892,5901" coordsize="281,284" path="m2892,6184l3173,6184,3173,5901,2892,5901,2892,6184xe" filled="true" fillcolor="#fbf9da" stroked="false">
                <v:path arrowok="t"/>
                <v:fill type="solid"/>
              </v:shape>
            </v:group>
            <v:group style="position:absolute;left:905;top:6505;width:1938;height:284" coordorigin="905,6505" coordsize="1938,284">
              <v:shape style="position:absolute;left:905;top:6505;width:1938;height:284" coordorigin="905,6505" coordsize="1938,284" path="m905,6788l2843,6788,2843,6505,905,6505,905,6788xe" filled="true" fillcolor="#fbf9da" stroked="false">
                <v:path arrowok="t"/>
                <v:fill type="solid"/>
              </v:shape>
            </v:group>
            <v:group style="position:absolute;left:2843;top:6505;width:280;height:284" coordorigin="2843,6505" coordsize="280,284">
              <v:shape style="position:absolute;left:2843;top:6505;width:280;height:284" coordorigin="2843,6505" coordsize="280,284" path="m2843,6788l3122,6788,3122,6505,2843,6505,2843,6788xe" filled="true" fillcolor="#fbf9da" stroked="false">
                <v:path arrowok="t"/>
                <v:fill type="solid"/>
              </v:shape>
            </v:group>
            <v:group style="position:absolute;left:902;top:7108;width:284;height:284" coordorigin="902,7108" coordsize="284,284">
              <v:shape style="position:absolute;left:902;top:7108;width:284;height:284" coordorigin="902,7108" coordsize="284,284" path="m902,7392l1186,7392,1186,7108,902,7108,902,7392xe" filled="true" fillcolor="#fbf9da" stroked="false">
                <v:path arrowok="t"/>
                <v:fill type="solid"/>
              </v:shape>
            </v:group>
            <v:group style="position:absolute;left:1186;top:7108;width:1707;height:284" coordorigin="1186,7108" coordsize="1707,284">
              <v:shape style="position:absolute;left:1186;top:7108;width:1707;height:284" coordorigin="1186,7108" coordsize="1707,284" path="m1186,7392l2892,7392,2892,7108,1186,7108,1186,7392xe" filled="true" fillcolor="#fbf9da" stroked="false">
                <v:path arrowok="t"/>
                <v:fill type="solid"/>
              </v:shape>
            </v:group>
            <v:group style="position:absolute;left:2892;top:7108;width:281;height:284" coordorigin="2892,7108" coordsize="281,284">
              <v:shape style="position:absolute;left:2892;top:7108;width:281;height:284" coordorigin="2892,7108" coordsize="281,284" path="m2892,7392l3173,7392,3173,7108,2892,7108,2892,7392xe" filled="true" fillcolor="#fbf9da" stroked="false">
                <v:path arrowok="t"/>
                <v:fill type="solid"/>
              </v:shape>
            </v:group>
            <v:group style="position:absolute;left:905;top:8072;width:1938;height:284" coordorigin="905,8072" coordsize="1938,284">
              <v:shape style="position:absolute;left:905;top:8072;width:1938;height:284" coordorigin="905,8072" coordsize="1938,284" path="m905,8355l2843,8355,2843,8072,905,8072,905,8355xe" filled="true" fillcolor="#fbf9da" stroked="false">
                <v:path arrowok="t"/>
                <v:fill type="solid"/>
              </v:shape>
            </v:group>
            <v:group style="position:absolute;left:2843;top:8072;width:280;height:284" coordorigin="2843,8072" coordsize="280,284">
              <v:shape style="position:absolute;left:2843;top:8072;width:280;height:284" coordorigin="2843,8072" coordsize="280,284" path="m2843,8355l3122,8355,3122,8072,2843,8072,2843,8355xe" filled="true" fillcolor="#fbf9da" stroked="false">
                <v:path arrowok="t"/>
                <v:fill type="solid"/>
              </v:shape>
            </v:group>
            <v:group style="position:absolute;left:902;top:8676;width:284;height:284" coordorigin="902,8676" coordsize="284,284">
              <v:shape style="position:absolute;left:902;top:8676;width:284;height:284" coordorigin="902,8676" coordsize="284,284" path="m902,8959l1186,8959,1186,8676,902,8676,902,8959xe" filled="true" fillcolor="#fbf9da" stroked="false">
                <v:path arrowok="t"/>
                <v:fill type="solid"/>
              </v:shape>
            </v:group>
            <v:group style="position:absolute;left:1186;top:8676;width:1707;height:284" coordorigin="1186,8676" coordsize="1707,284">
              <v:shape style="position:absolute;left:1186;top:8676;width:1707;height:284" coordorigin="1186,8676" coordsize="1707,284" path="m1186,8959l2892,8959,2892,8676,1186,8676,1186,8959xe" filled="true" fillcolor="#fbf9da" stroked="false">
                <v:path arrowok="t"/>
                <v:fill type="solid"/>
              </v:shape>
            </v:group>
            <v:group style="position:absolute;left:2892;top:8676;width:281;height:284" coordorigin="2892,8676" coordsize="281,284">
              <v:shape style="position:absolute;left:2892;top:8676;width:281;height:284" coordorigin="2892,8676" coordsize="281,284" path="m2892,8959l3173,8959,3173,8676,2892,8676,2892,8959xe" filled="true" fillcolor="#fbf9da" stroked="false">
                <v:path arrowok="t"/>
                <v:fill type="solid"/>
              </v:shape>
            </v:group>
            <v:group style="position:absolute;left:905;top:9872;width:1938;height:284" coordorigin="905,9872" coordsize="1938,284">
              <v:shape style="position:absolute;left:905;top:9872;width:1938;height:284" coordorigin="905,9872" coordsize="1938,284" path="m905,10155l2843,10155,2843,9872,905,9872,905,10155xe" filled="true" fillcolor="#fbf9da" stroked="false">
                <v:path arrowok="t"/>
                <v:fill type="solid"/>
              </v:shape>
            </v:group>
            <v:group style="position:absolute;left:2843;top:9872;width:280;height:284" coordorigin="2843,9872" coordsize="280,284">
              <v:shape style="position:absolute;left:2843;top:9872;width:280;height:284" coordorigin="2843,9872" coordsize="280,284" path="m2843,10155l3122,10155,3122,9872,2843,9872,2843,10155xe" filled="true" fillcolor="#fbf9da" stroked="false">
                <v:path arrowok="t"/>
                <v:fill type="solid"/>
              </v:shape>
            </v:group>
            <v:group style="position:absolute;left:902;top:10476;width:284;height:284" coordorigin="902,10476" coordsize="284,284">
              <v:shape style="position:absolute;left:902;top:10476;width:284;height:284" coordorigin="902,10476" coordsize="284,284" path="m902,10759l1186,10759,1186,10476,902,10476,902,10759xe" filled="true" fillcolor="#fbf9da" stroked="false">
                <v:path arrowok="t"/>
                <v:fill type="solid"/>
              </v:shape>
            </v:group>
            <v:group style="position:absolute;left:1186;top:10476;width:1707;height:284" coordorigin="1186,10476" coordsize="1707,284">
              <v:shape style="position:absolute;left:1186;top:10476;width:1707;height:284" coordorigin="1186,10476" coordsize="1707,284" path="m1186,10759l2892,10759,2892,10476,1186,10476,1186,10759xe" filled="true" fillcolor="#fbf9da" stroked="false">
                <v:path arrowok="t"/>
                <v:fill type="solid"/>
              </v:shape>
            </v:group>
            <v:group style="position:absolute;left:2892;top:10476;width:281;height:284" coordorigin="2892,10476" coordsize="281,284">
              <v:shape style="position:absolute;left:2892;top:10476;width:281;height:284" coordorigin="2892,10476" coordsize="281,284" path="m2892,10759l3173,10759,3173,10476,2892,10476,2892,10759xe" filled="true" fillcolor="#fbf9da" stroked="false">
                <v:path arrowok="t"/>
                <v:fill type="solid"/>
              </v:shape>
            </v:group>
            <v:group style="position:absolute;left:1199;top:12033;width:1982;height:284" coordorigin="1199,12033" coordsize="1982,284">
              <v:shape style="position:absolute;left:1199;top:12033;width:1982;height:284" coordorigin="1199,12033" coordsize="1982,284" path="m1199,12316l3180,12316,3180,12033,1199,12033,1199,12316xe" filled="true" fillcolor="#fbf9da" stroked="false">
                <v:path arrowok="t"/>
                <v:fill type="solid"/>
              </v:shape>
              <v:shape style="position:absolute;left:905;top:3730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802;width:440;height:1204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5"/>
                          <w:sz w:val="22"/>
                        </w:rPr>
                        <w:t>z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34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33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5320;width:1154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29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5946;width:3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Circuit (сеть)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5897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6550;width:4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w w:val="75"/>
                          <w:sz w:val="18"/>
                        </w:rPr>
                        <w:t>Server (Сервер)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6500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7086;width:1492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85"/>
                          <w:position w:val="2"/>
                          <w:sz w:val="22"/>
                        </w:rPr>
                        <w:t xml:space="preserve">¾ </w:t>
                      </w:r>
                      <w:r>
                        <w:rPr>
                          <w:rFonts w:ascii="Arial Unicode MS" w:hAnsi="Arial Unicode MS"/>
                          <w:spacing w:val="-2"/>
                          <w:w w:val="85"/>
                          <w:sz w:val="18"/>
                        </w:rPr>
                        <w:t>eu.yourcircuit.com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7104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8117;width:63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Имя пользователя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8068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8654;width:2710;height:657" type="#_x0000_t202" filled="false" stroked="false">
                <v:textbox inset="0,0,0,0">
                  <w:txbxContent>
                    <w:p>
                      <w:pPr>
                        <w:tabs>
                          <w:tab w:pos="1989" w:val="left" w:leader="none"/>
                        </w:tabs>
                        <w:spacing w:line="305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85"/>
                          <w:position w:val="2"/>
                          <w:sz w:val="22"/>
                        </w:rPr>
                        <w:t xml:space="preserve">¾ </w:t>
                      </w:r>
                      <w:hyperlink r:id="rId140"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8"/>
                          </w:rPr>
                          <w:t>email@example.com</w:t>
                        </w:r>
                      </w:hyperlink>
                      <w:r>
                        <w:tab/>
                      </w:r>
                      <w:r>
                        <w:rPr>
                          <w:rFonts w:ascii="Arial" w:hAnsi="Arial"/>
                          <w:spacing w:val="5"/>
                          <w:w w:val="205"/>
                          <w:position w:val="2"/>
                          <w:sz w:val="18"/>
                        </w:rPr>
                        <w:t>Q</w:t>
                      </w:r>
                      <w:r>
                        <w:rPr>
                          <w:rFonts w:ascii="Arial" w:hAnsi="Arial"/>
                          <w:spacing w:val="3"/>
                          <w:w w:val="205"/>
                          <w:position w:val="-3"/>
                          <w:sz w:val="28"/>
                        </w:rPr>
                        <w:t>_</w:t>
                      </w:r>
                    </w:p>
                    <w:p>
                      <w:pPr>
                        <w:spacing w:before="8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82;top:9917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Пароль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9868;width:7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40"/>
                          <w:sz w:val="20"/>
                        </w:rPr>
                        <w:t xml:space="preserve">K </w:t>
                      </w:r>
                      <w:r>
                        <w:rPr>
                          <w:rFonts w:asci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3;top:10454;width:977;height:24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w w:val="110"/>
                          <w:position w:val="2"/>
                          <w:sz w:val="22"/>
                        </w:rPr>
                        <w:t xml:space="preserve">© </w:t>
                      </w:r>
                      <w:r>
                        <w:rPr>
                          <w:rFonts w:ascii="Arial Unicode MS" w:hAnsi="Arial Unicode MS"/>
                          <w:spacing w:val="-2"/>
                          <w:w w:val="110"/>
                          <w:sz w:val="18"/>
                        </w:rPr>
                        <w:t>**********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10471;width:721;height:639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6"/>
                          <w:w w:val="230"/>
                          <w:sz w:val="18"/>
                        </w:rPr>
                        <w:t>Q</w:t>
                      </w:r>
                      <w:r>
                        <w:rPr>
                          <w:rFonts w:ascii="Arial"/>
                          <w:spacing w:val="4"/>
                          <w:w w:val="230"/>
                          <w:position w:val="-6"/>
                          <w:sz w:val="28"/>
                        </w:rPr>
                        <w:t>_</w:t>
                      </w:r>
                    </w:p>
                    <w:p>
                      <w:pPr>
                        <w:spacing w:before="74"/>
                        <w:ind w:left="478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20;top:12028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pacing w:val="5"/>
                          <w:w w:val="260"/>
                          <w:sz w:val="18"/>
                        </w:rPr>
                        <w:t>¿</w:t>
                      </w:r>
                      <w:r>
                        <w:rPr>
                          <w:rFonts w:ascii="Arial" w:hAnsi="Arial"/>
                          <w:spacing w:val="4"/>
                          <w:w w:val="26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153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751" w:name="Activating Circuit"/>
      <w:bookmarkEnd w:id="751"/>
      <w:bookmarkStart w:id="752" w:name="_bookmark424"/>
      <w:bookmarkEnd w:id="752"/>
      <w:bookmarkStart w:id="753" w:name="_bookmark425"/>
      <w:bookmarkEnd w:id="753"/>
      <w:r>
        <w:rPr>
          <w:color w:val="8CC63F"/>
          <w:spacing w:val="-1"/>
        </w:rPr>
        <w:t>Активация сети</w:t>
      </w:r>
    </w:p>
    <w:p>
      <w:pPr>
        <w:pStyle w:val="BodyText"/>
        <w:spacing w:line="250" w:lineRule="auto" w:before="189"/>
        <w:ind w:right="187"/>
        <w:jc w:val="left"/>
      </w:pPr>
      <w:r>
        <w:t xml:space="preserve">Для использования сетевого аккаунта в Диалогах, следует ввести адрес сервера и реквизиты доступа. </w:t>
      </w:r>
      <w:r>
        <w:t>Активация в сети не распространяется на другие корпоративные директории и локальный список звонивших абонентов</w:t>
      </w:r>
      <w:r>
        <w:fldChar w:fldCharType="begin"/>
      </w:r>
      <w:r>
        <w:instrText xml:space="preserve">HYPERLINK  \l"_bookmark185"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73)</w:t>
      </w:r>
      <w:r>
        <w:fldChar w:fldCharType="end"/>
      </w:r>
      <w:r>
        <w:t>.</w:t>
      </w:r>
    </w:p>
    <w:p>
      <w:pPr>
        <w:pStyle w:val="BodyText"/>
        <w:spacing w:line="375" w:lineRule="auto" w:before="113"/>
        <w:ind w:right="763"/>
        <w:jc w:val="left"/>
      </w:pP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164.</w:t>
      </w:r>
      <w:r>
        <w:fldChar w:fldCharType="end"/>
      </w:r>
      <w:r>
        <w:t xml:space="preserve"> </w:t>
      </w:r>
      <w:r>
        <w:t>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2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2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30" w:lineRule="auto" w:before="92"/>
        <w:ind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10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549" w:lineRule="auto"/>
        <w:ind w:right="187"/>
        <w:jc w:val="left"/>
      </w:pPr>
      <w:r>
        <w:t xml:space="preserve">Ввести URL-адрес для сетевого сервера и завершить ввод нажатием переназначаемой клавиши. </w:t>
      </w:r>
      <w:r>
        <w:t>Открыть с помощью переназначаемой клавиши.</w:t>
      </w:r>
    </w:p>
    <w:p>
      <w:pPr>
        <w:pStyle w:val="BodyText"/>
        <w:spacing w:line="240" w:lineRule="auto" w:before="85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0" w:lineRule="auto"/>
        <w:ind w:right="187"/>
        <w:jc w:val="left"/>
      </w:pPr>
      <w:r>
        <w:t>Ввести адрес своей электронной почты, используемой для сети и завершить ввод нажатием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right="0"/>
        <w:jc w:val="left"/>
      </w:pPr>
      <w:r>
        <w:t>Область ввода отображена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t>Ввести свой пароль сети и завершить ввод нажатием переназначаемой клавиши.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Если данные верны, Диалоги немедленно переключаются непосредственно на список абонентов сети.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Выход из меню.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32" w:right="0"/>
        <w:jc w:val="left"/>
      </w:pPr>
      <w:r>
        <w:t>154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41" w:right="0"/>
        <w:jc w:val="both"/>
      </w:pPr>
      <w:bookmarkStart w:id="754" w:name="Call logging"/>
      <w:bookmarkEnd w:id="754"/>
      <w:bookmarkStart w:id="755" w:name="_bookmark426"/>
      <w:bookmarkEnd w:id="755"/>
      <w:r>
        <w:rPr>
          <w:color w:val="8CC63F"/>
          <w:spacing w:val="-1"/>
        </w:rPr>
        <w:t>Call logging (Журнализация вызовов)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33"/>
          <w:szCs w:val="33"/>
        </w:rPr>
      </w:pPr>
    </w:p>
    <w:p>
      <w:pPr>
        <w:pStyle w:val="Heading3"/>
        <w:spacing w:line="240" w:lineRule="auto"/>
        <w:ind w:left="3241" w:right="0"/>
        <w:jc w:val="both"/>
      </w:pPr>
      <w:bookmarkStart w:id="756" w:name="Deactivating Logging"/>
      <w:bookmarkEnd w:id="756"/>
      <w:bookmarkStart w:id="757" w:name="_bookmark427"/>
      <w:bookmarkEnd w:id="757"/>
      <w:bookmarkStart w:id="758" w:name="_bookmark428"/>
      <w:bookmarkEnd w:id="758"/>
      <w:r>
        <w:rPr>
          <w:color w:val="8CC63F"/>
          <w:spacing w:val="-1"/>
        </w:rPr>
        <w:t>Деактивация журнализации</w:t>
      </w:r>
    </w:p>
    <w:p>
      <w:pPr>
        <w:pStyle w:val="BodyText"/>
        <w:spacing w:line="250" w:lineRule="auto" w:before="183"/>
        <w:ind w:left="3241" w:right="123"/>
        <w:jc w:val="both"/>
      </w:pPr>
      <w:r>
        <w:t xml:space="preserve">Данная функция может быть деактивирована, чтобы предотвратить неавторизованное подключение третьих лиц к информации участника разговора.  </w:t>
      </w:r>
      <w:r>
        <w:t xml:space="preserve">Тогда разговоры и диалоги не будут журнализироваться в списке диалогов.  </w:t>
      </w:r>
      <w:r>
        <w:t xml:space="preserve">По умолчанию данная функция всегда активирована.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32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pt;height:.35pt;mso-position-horizontal-relative:char;mso-position-vertical-relative:line" coordorigin="0,0" coordsize="6980,7">
            <v:group style="position:absolute;left:3;top:3;width:6974;height:2" coordorigin="3,3" coordsize="6974,2">
              <v:shape style="position:absolute;left:3;top:3;width:6974;height:2" coordorigin="3,3" coordsize="6974,0" path="m3,3l697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48" w:right="170"/>
        <w:jc w:val="both"/>
      </w:pPr>
      <w:r>
        <w:rPr/>
        <w:pict>
          <v:group xmlns:v="urn:schemas-microsoft-com:vml" style="position:absolute;margin-left:201.610001pt;margin-top:2.840156pt;width:22.45pt;height:14.5pt;mso-position-horizontal-relative:page;mso-position-vertical-relative:paragraph;z-index:45472" coordorigin="4032,57" coordsize="449,290">
            <v:group style="position:absolute;left:4178;top:118;width:138;height:166" coordorigin="4178,118" coordsize="138,166">
              <v:shape style="position:absolute;left:4178;top:118;width:138;height:166" coordorigin="4178,118" coordsize="138,166" path="m4178,284l4316,284,4316,118,4178,118,4178,284xe" filled="true" fillcolor="#8cc63f" stroked="false">
                <v:path arrowok="t"/>
                <v:fill type="solid"/>
              </v:shape>
            </v:group>
            <v:group style="position:absolute;left:4315;top:57;width:166;height:290" coordorigin="4315,57" coordsize="166,290">
              <v:shape style="position:absolute;left:4315;top:57;width:166;height:290" coordorigin="4315,57" coordsize="166,290" path="m4315,57l4315,346,4481,201,4315,57xe" filled="true" fillcolor="#8cc63f" stroked="false">
                <v:path arrowok="t"/>
                <v:fill type="solid"/>
              </v:shape>
            </v:group>
            <v:group style="position:absolute;left:4125;top:118;width:41;height:166" coordorigin="4125,118" coordsize="41,166">
              <v:shape style="position:absolute;left:4125;top:118;width:41;height:166" coordorigin="4125,118" coordsize="41,166" path="m4125,284l4165,284,4165,118,4125,118,4125,284xe" filled="true" fillcolor="#8cc63f" stroked="false">
                <v:path arrowok="t"/>
                <v:fill type="solid"/>
              </v:shape>
            </v:group>
            <v:group style="position:absolute;left:4036;top:118;width:130;height:2" coordorigin="4036,118" coordsize="130,2">
              <v:shape style="position:absolute;left:4036;top:118;width:130;height:2" coordorigin="4036,118" coordsize="130,0" path="m4036,118l4165,118e" filled="false" stroked="true" strokeweight=".22pt" strokecolor="#8cc63f">
                <v:path arrowok="t"/>
              </v:shape>
            </v:group>
            <v:group style="position:absolute;left:4162;top:118;width:5;height:167" coordorigin="4162,118" coordsize="5,167">
              <v:shape style="position:absolute;left:4162;top:118;width:5;height:167" coordorigin="4162,118" coordsize="5,167" path="m4162,285l4166,285,4166,118,4162,118,4162,285xe" filled="true" fillcolor="#8cc63f" stroked="false">
                <v:path arrowok="t"/>
                <v:fill type="solid"/>
              </v:shape>
            </v:group>
            <v:group style="position:absolute;left:4034;top:284;width:130;height:2" coordorigin="4034,284" coordsize="130,2">
              <v:shape style="position:absolute;left:4034;top:284;width:130;height:2" coordorigin="4034,284" coordsize="130,0" path="m4034,284l4164,284e" filled="false" stroked="true" strokeweight=".22pt" strokecolor="#8cc63f">
                <v:path arrowok="t"/>
              </v:shape>
            </v:group>
            <v:group style="position:absolute;left:4126;top:117;width:2;height:167" coordorigin="4126,117" coordsize="2,167">
              <v:shape style="position:absolute;left:4126;top:117;width:2;height:167" coordorigin="4126,117" coordsize="0,167" path="m4126,117l4126,284e" filled="false" stroked="true" strokeweight=".22001pt" strokecolor="#8cc63f">
                <v:path arrowok="t"/>
              </v:shape>
            </v:group>
            <v:group style="position:absolute;left:4091;top:118;width:2;height:166" coordorigin="4091,118" coordsize="2,166">
              <v:shape style="position:absolute;left:4091;top:118;width:2;height:166" coordorigin="4091,118" coordsize="0,166" path="m4091,118l4091,284e" filled="false" stroked="true" strokeweight="1.42pt" strokecolor="#8cc63f">
                <v:path arrowok="t"/>
              </v:shape>
            </v:group>
            <v:group style="position:absolute;left:4104;top:118;width:2;height:167" coordorigin="4104,118" coordsize="2,167">
              <v:shape style="position:absolute;left:4104;top:118;width:2;height:167" coordorigin="4104,118" coordsize="0,167" path="m4104,118l4104,285e" filled="false" stroked="true" strokeweight=".22pt" strokecolor="#8cc63f">
                <v:path arrowok="t"/>
              </v:shape>
            </v:group>
            <v:group style="position:absolute;left:4078;top:117;width:2;height:167" coordorigin="4078,117" coordsize="2,167">
              <v:shape style="position:absolute;left:4078;top:117;width:2;height:167" coordorigin="4078,117" coordsize="0,167" path="m4078,117l4078,284e" filled="false" stroked="true" strokeweight=".22001pt" strokecolor="#8cc63f">
                <v:path arrowok="t"/>
              </v:shape>
            </v:group>
            <v:group style="position:absolute;left:4043;top:118;width:2;height:166" coordorigin="4043,118" coordsize="2,166">
              <v:shape style="position:absolute;left:4043;top:118;width:2;height:166" coordorigin="4043,118" coordsize="0,166" path="m4043,118l4043,284e" filled="false" stroked="true" strokeweight=".81999pt" strokecolor="#8cc63f">
                <v:path arrowok="t"/>
              </v:shape>
            </v:group>
            <v:group style="position:absolute;left:4050;top:118;width:2;height:167" coordorigin="4050,118" coordsize="2,167">
              <v:shape style="position:absolute;left:4050;top:118;width:2;height:167" coordorigin="4050,118" coordsize="0,167" path="m4050,118l4050,285e" filled="false" stroked="true" strokeweight=".22001pt" strokecolor="#8cc63f">
                <v:path arrowok="t"/>
              </v:shape>
            </v:group>
            <v:group style="position:absolute;left:4036;top:117;width:2;height:167" coordorigin="4036,117" coordsize="2,167">
              <v:shape style="position:absolute;left:4036;top:117;width:2;height:167" coordorigin="4036,117" coordsize="0,167" path="m4036,117l4036,284e" filled="false" stroked="true" strokeweight=".22001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При деактивации журнала вызовов следует иметь ввиду, что на пользовательской функции повторного набора последнего используемого номера это тоже скажется.  </w:t>
      </w:r>
      <w:r>
        <w:t xml:space="preserve">Уже нельзя будет позвонить на последний набранный номер, не активировав его вторично </w:t>
      </w:r>
      <w:r>
        <w:fldChar w:fldCharType="begin"/>
      </w:r>
      <w:r>
        <w:instrText xml:space="preserve">HYPERLINK  \l"_bookmark140"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58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pt;height:.35pt;mso-position-horizontal-relative:char;mso-position-vertical-relative:line" coordorigin="0,0" coordsize="6980,7">
            <v:group style="position:absolute;left:3;top:3;width:6974;height:2" coordorigin="3,3" coordsize="6974,2">
              <v:shape style="position:absolute;left:3;top:3;width:6974;height:2" coordorigin="3,3" coordsize="6974,0" path="m3,3l6977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tabs>
          <w:tab w:pos="3241" w:val="left" w:leader="none"/>
        </w:tabs>
        <w:spacing w:line="240" w:lineRule="auto" w:before="55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pStyle w:val="BodyText"/>
        <w:tabs>
          <w:tab w:pos="3241" w:val="left" w:leader="none"/>
        </w:tabs>
        <w:spacing w:line="240" w:lineRule="auto" w:before="50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1900" w:h="15800"/>
          <w:pgMar w:top="600" w:bottom="280" w:left="780" w:right="780"/>
        </w:sectPr>
      </w:pPr>
    </w:p>
    <w:p>
      <w:pPr>
        <w:pStyle w:val="Heading4"/>
        <w:spacing w:line="240" w:lineRule="auto" w:before="92"/>
        <w:ind w:right="0"/>
        <w:jc w:val="right"/>
      </w:pPr>
      <w:r>
        <w:rPr/>
        <w:pict>
          <v:shape xmlns:v="urn:schemas-microsoft-com:vml" style="position:absolute;margin-left:45.240002pt;margin-top:6.392136pt;width:110.9pt;height:14.2pt;mso-position-horizontal-relative:page;mso-position-vertical-relative:paragraph;z-index:45544" type="#_x0000_t202" filled="true" fillcolor="#fbf9da" stroked="false">
            <v:textbox inset="0,0,0,0">
              <w:txbxContent>
                <w:p>
                  <w:pPr>
                    <w:spacing w:before="15"/>
                    <w:ind w:left="360" w:right="0" w:firstLine="0"/>
                    <w:jc w:val="left"/>
                    <w:rPr>
                      <w:rFonts w:ascii="Arial Narrow" w:hAnsi="Arial Narrow" w:cs="Arial Narrow" w:eastAsia="Arial Narrow"/>
                      <w:sz w:val="18"/>
                      <w:szCs w:val="18"/>
                    </w:rPr>
                  </w:pPr>
                  <w:r>
                    <w:rPr>
                      <w:rFonts w:ascii="Arial Narrow"/>
                      <w:spacing w:val="-1"/>
                      <w:sz w:val="18"/>
                    </w:rPr>
                    <w:t>Settings (Настройки)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  <w:r>
        <w:t>_</w:t>
      </w:r>
    </w:p>
    <w:p>
      <w:pPr>
        <w:tabs>
          <w:tab w:pos="1936" w:val="left" w:leader="none"/>
        </w:tabs>
        <w:spacing w:before="23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FFFFFF"/>
          <w:w w:val="95"/>
          <w:position w:val="1"/>
          <w:sz w:val="20"/>
        </w:rPr>
        <w:t xml:space="preserve">$ </w:t>
      </w:r>
      <w:r>
        <w:rPr>
          <w:rFonts w:ascii="Arial Unicode MS"/>
          <w:color w:val="FFFFFF"/>
          <w:spacing w:val="-2"/>
          <w:w w:val="95"/>
          <w:sz w:val="18"/>
        </w:rPr>
        <w:t>User settings (Пользовательские настройки)</w:t>
      </w:r>
      <w:r>
        <w:tab/>
      </w:r>
      <w:r>
        <w:rPr>
          <w:rFonts w:ascii="Arial"/>
          <w:color w:val="FFFFFF"/>
          <w:w w:val="425"/>
          <w:position w:val="1"/>
          <w:sz w:val="20"/>
        </w:rPr>
        <w:t xml:space="preserve">- </w:t>
      </w:r>
      <w:r>
        <w:rPr>
          <w:rFonts w:ascii="Arial"/>
          <w:w w:val="250"/>
          <w:position w:val="-3"/>
          <w:sz w:val="28"/>
        </w:rPr>
        <w:t>_</w:t>
      </w:r>
    </w:p>
    <w:p>
      <w:pPr>
        <w:pStyle w:val="BodyText"/>
        <w:spacing w:line="240" w:lineRule="auto" w:before="74"/>
        <w:ind w:left="145" w:right="0"/>
        <w:jc w:val="left"/>
      </w:pPr>
      <w:r>
        <w:br w:type="column"/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45"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33" w:space="263"/>
            <w:col w:w="7244"/>
          </w:cols>
        </w:sectPr>
      </w:pPr>
    </w:p>
    <w:p>
      <w:pPr>
        <w:pStyle w:val="BodyText"/>
        <w:tabs>
          <w:tab w:pos="3241" w:val="left" w:leader="none"/>
        </w:tabs>
        <w:spacing w:line="240" w:lineRule="auto" w:before="88"/>
        <w:ind w:left="2128" w:right="0"/>
        <w:jc w:val="left"/>
      </w:pPr>
      <w:r>
        <w:rPr>
          <w:rFonts w:ascii="Arial Narrow"/>
          <w:w w:val="110"/>
        </w:rPr>
        <w:t xml:space="preserve">При необходимости: </w:t>
      </w:r>
      <w:r>
        <w:rPr>
          <w:rFonts w:ascii="Arial"/>
          <w:w w:val="465"/>
          <w:sz w:val="22"/>
        </w:rPr>
        <w:t>j</w:t>
      </w:r>
      <w:r>
        <w:tab/>
      </w: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1900" w:h="15800"/>
          <w:pgMar w:top="1500" w:bottom="0" w:left="780" w:right="780"/>
        </w:sectPr>
      </w:pPr>
    </w:p>
    <w:p>
      <w:pPr>
        <w:tabs>
          <w:tab w:pos="1952" w:val="left" w:leader="none"/>
        </w:tabs>
        <w:spacing w:before="45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95"/>
          <w:position w:val="1"/>
          <w:sz w:val="18"/>
        </w:rPr>
        <w:t xml:space="preserve">$ </w:t>
      </w:r>
      <w:r>
        <w:rPr>
          <w:rFonts w:ascii="Arial Unicode MS"/>
          <w:spacing w:val="-2"/>
          <w:w w:val="95"/>
          <w:sz w:val="18"/>
        </w:rPr>
        <w:t>Configuration (Настройка)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tabs>
          <w:tab w:pos="1664" w:val="left" w:leader="none"/>
        </w:tabs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Narrow"/>
          <w:spacing w:val="-1"/>
          <w:sz w:val="18"/>
        </w:rPr>
        <w:t>Call logging</w:t>
      </w:r>
      <w:r>
        <w:t xml:space="preserve"> (Журнализация звонков)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tabs>
          <w:tab w:pos="1664" w:val="left" w:leader="none"/>
        </w:tabs>
        <w:spacing w:before="0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Narrow"/>
          <w:spacing w:val="-2"/>
          <w:w w:val="105"/>
          <w:sz w:val="18"/>
        </w:rPr>
        <w:t>Call logging</w:t>
      </w:r>
      <w:r>
        <w:t xml:space="preserve"> (Журнализация звонков)</w:t>
      </w:r>
      <w:r>
        <w:rPr>
          <w:rFonts w:ascii="Arial Narrow"/>
          <w:spacing w:val="-2"/>
          <w:w w:val="105"/>
          <w:sz w:val="18"/>
        </w:rPr>
        <w:t xml:space="preserve"> - General</w:t>
      </w:r>
      <w:r>
        <w:t xml:space="preserve"> (Общая)</w:t>
      </w:r>
      <w:r>
        <w:tab/>
      </w:r>
      <w:r>
        <w:rPr>
          <w:rFonts w:ascii="Arial"/>
          <w:spacing w:val="3"/>
          <w:w w:val="300"/>
          <w:position w:val="2"/>
          <w:sz w:val="18"/>
        </w:rPr>
        <w:t>-</w:t>
      </w:r>
      <w:r>
        <w:rPr>
          <w:rFonts w:ascii="Arial"/>
          <w:spacing w:val="5"/>
          <w:w w:val="300"/>
          <w:position w:val="-3"/>
          <w:sz w:val="28"/>
        </w:rPr>
        <w:t>_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1757" w:val="left" w:leader="none"/>
        </w:tabs>
        <w:spacing w:before="235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 Narrow" w:hAnsi="Arial Narrow"/>
          <w:spacing w:val="-1"/>
          <w:sz w:val="18"/>
        </w:rPr>
        <w:t>Logging</w:t>
      </w:r>
      <w:r>
        <w:t xml:space="preserve"> (Журнализация)</w:t>
      </w:r>
      <w:r>
        <w:tab/>
      </w:r>
      <w:r>
        <w:rPr>
          <w:rFonts w:ascii="Arial" w:hAnsi="Arial"/>
          <w:spacing w:val="38"/>
          <w:w w:val="250"/>
          <w:position w:val="-3"/>
          <w:sz w:val="28"/>
        </w:rPr>
        <w:t xml:space="preserve">¢_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3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210"/>
          <w:sz w:val="20"/>
        </w:rPr>
        <w:t xml:space="preserve">Q </w:t>
      </w:r>
      <w:r>
        <w:rPr>
          <w:rFonts w:ascii="Arial"/>
          <w:w w:val="250"/>
          <w:position w:val="-4"/>
          <w:sz w:val="28"/>
        </w:rPr>
        <w:t>_</w:t>
      </w:r>
    </w:p>
    <w:p>
      <w:pPr>
        <w:pStyle w:val="BodyText"/>
        <w:spacing w:line="630" w:lineRule="auto" w:before="74"/>
        <w:ind w:left="180" w:right="4962"/>
        <w:jc w:val="both"/>
      </w:pPr>
      <w:r>
        <w:br w:type="column"/>
      </w:r>
      <w:r>
        <w:t xml:space="preserve">Открыть с помощью переназначаемой клавиши. </w:t>
      </w: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80" w:right="0"/>
        <w:jc w:val="both"/>
      </w:pPr>
      <w:r>
        <w:t>Активировать или деактивировать данной переназначаемой клавишей.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43"/>
        <w:ind w:left="180" w:right="0"/>
        <w:jc w:val="both"/>
      </w:pPr>
      <w:r>
        <w:t>Сохранить настройки с помощью данной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7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690" w:right="0"/>
        <w:jc w:val="left"/>
      </w:pPr>
      <w:r>
        <w:rPr/>
        <w:pict>
          <v:group xmlns:v="urn:schemas-microsoft-com:vml" style="position:absolute;margin-left:201.729996pt;margin-top:2.840182pt;width:22.5pt;height:14.5pt;mso-position-horizontal-relative:page;mso-position-vertical-relative:paragraph;z-index:45496" coordorigin="4035,57" coordsize="450,290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7;width:167;height:290" coordorigin="4318,57" coordsize="167,290">
              <v:shape style="position:absolute;left:4318;top:57;width:167;height:290" coordorigin="4318,57" coordsize="167,290" path="m4318,57l4318,346,4484,201,4318,57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003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Если данная функция деактивирована, все соответствующие журнальные записи о звонках в диалогах удаляются.  </w:t>
      </w:r>
      <w:r>
        <w:t xml:space="preserve">Светодиоды и журнал вызова перестают светиться.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type w:val="continuous"/>
          <w:pgSz w:w="11900" w:h="15800"/>
          <w:pgMar w:top="1500" w:bottom="0" w:left="780" w:right="780"/>
          <w:cols w:num="2" w:equalWidth="0">
            <w:col w:w="2875" w:space="187"/>
            <w:col w:w="7278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4"/>
          <w:szCs w:val="4"/>
        </w:rPr>
      </w:pPr>
      <w:r>
        <w:rPr/>
        <w:pict>
          <v:group xmlns:v="urn:schemas-microsoft-com:vml" style="position:absolute;margin-left:44.880001pt;margin-top:71.029999pt;width:137.4pt;height:683.95pt;mso-position-horizontal-relative:page;mso-position-vertical-relative:page;z-index:-441808" coordorigin="898,1421" coordsize="2748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6274;width:232;height:284" coordorigin="905,6274" coordsize="232,284">
              <v:shape style="position:absolute;left:905;top:6274;width:232;height:284" coordorigin="905,6274" coordsize="232,284" path="m905,6558l1136,6558,1136,6274,905,6274,905,6558xe" filled="true" fillcolor="#000000" stroked="false">
                <v:path arrowok="t"/>
                <v:fill type="solid"/>
              </v:shape>
            </v:group>
            <v:group style="position:absolute;left:1136;top:6274;width:1707;height:284" coordorigin="1136,6274" coordsize="1707,284">
              <v:shape style="position:absolute;left:1136;top:6274;width:1707;height:284" coordorigin="1136,6274" coordsize="1707,284" path="m1136,6558l2843,6558,2843,6274,1136,6274,1136,6558xe" filled="true" fillcolor="#000000" stroked="false">
                <v:path arrowok="t"/>
                <v:fill type="solid"/>
              </v:shape>
            </v:group>
            <v:group style="position:absolute;left:2843;top:6274;width:280;height:284" coordorigin="2843,6274" coordsize="280,284">
              <v:shape style="position:absolute;left:2843;top:6274;width:280;height:284" coordorigin="2843,6274" coordsize="280,284" path="m2843,6558l3122,6558,3122,6274,2843,6274,2843,6558xe" filled="true" fillcolor="#000000" stroked="false">
                <v:path arrowok="t"/>
                <v:fill type="solid"/>
              </v:shape>
            </v:group>
            <v:group style="position:absolute;left:907;top:7238;width:285;height:284" coordorigin="907,7238" coordsize="285,284">
              <v:shape style="position:absolute;left:907;top:7238;width:285;height:284" coordorigin="907,7238" coordsize="285,284" path="m907,7521l1192,7521,1192,7238,907,7238,907,7521xe" filled="true" fillcolor="#fbf9da" stroked="false">
                <v:path arrowok="t"/>
                <v:fill type="solid"/>
              </v:shape>
            </v:group>
            <v:group style="position:absolute;left:1192;top:7238;width:1701;height:284" coordorigin="1192,7238" coordsize="1701,284">
              <v:shape style="position:absolute;left:1192;top:7238;width:1701;height:284" coordorigin="1192,7238" coordsize="1701,284" path="m1192,7521l2892,7521,2892,7238,1192,7238,1192,7521xe" filled="true" fillcolor="#fbf9da" stroked="false">
                <v:path arrowok="t"/>
                <v:fill type="solid"/>
              </v:shape>
            </v:group>
            <v:group style="position:absolute;left:2892;top:7238;width:281;height:284" coordorigin="2892,7238" coordsize="281,284">
              <v:shape style="position:absolute;left:2892;top:7238;width:281;height:284" coordorigin="2892,7238" coordsize="281,284" path="m2892,7521l3173,7521,3173,7238,2892,7238,2892,7521xe" filled="true" fillcolor="#fbf9da" stroked="false">
                <v:path arrowok="t"/>
                <v:fill type="solid"/>
              </v:shape>
            </v:group>
            <v:group style="position:absolute;left:900;top:7842;width:1992;height:284" coordorigin="900,7842" coordsize="1992,284">
              <v:shape style="position:absolute;left:900;top:7842;width:1992;height:284" coordorigin="900,7842" coordsize="1992,284" path="m900,8125l2892,8125,2892,7842,900,7842,900,8125xe" filled="true" fillcolor="#fbf9da" stroked="false">
                <v:path arrowok="t"/>
                <v:fill type="solid"/>
              </v:shape>
            </v:group>
            <v:group style="position:absolute;left:2892;top:7842;width:281;height:284" coordorigin="2892,7842" coordsize="281,284">
              <v:shape style="position:absolute;left:2892;top:7842;width:281;height:284" coordorigin="2892,7842" coordsize="281,284" path="m2892,8125l3173,8125,3173,7842,2892,7842,2892,8125xe" filled="true" fillcolor="#fbf9da" stroked="false">
                <v:path arrowok="t"/>
                <v:fill type="solid"/>
              </v:shape>
            </v:group>
            <v:group style="position:absolute;left:900;top:8445;width:1992;height:284" coordorigin="900,8445" coordsize="1992,284">
              <v:shape style="position:absolute;left:900;top:8445;width:1992;height:284" coordorigin="900,8445" coordsize="1992,284" path="m900,8728l2892,8728,2892,8445,900,8445,900,8728xe" filled="true" fillcolor="#fbf9da" stroked="false">
                <v:path arrowok="t"/>
                <v:fill type="solid"/>
              </v:shape>
            </v:group>
            <v:group style="position:absolute;left:2892;top:8445;width:281;height:284" coordorigin="2892,8445" coordsize="281,284">
              <v:shape style="position:absolute;left:2892;top:8445;width:281;height:284" coordorigin="2892,8445" coordsize="281,284" path="m2892,8728l3173,8728,3173,8445,2892,8445,2892,8728xe" filled="true" fillcolor="#fbf9da" stroked="false">
                <v:path arrowok="t"/>
                <v:fill type="solid"/>
              </v:shape>
            </v:group>
            <v:group style="position:absolute;left:898;top:9325;width:1734;height:284" coordorigin="898,9325" coordsize="1734,284">
              <v:shape style="position:absolute;left:898;top:9325;width:1734;height:284" coordorigin="898,9325" coordsize="1734,284" path="m898,9608l2632,9608,2632,9325,898,9325,898,9608xe" filled="true" fillcolor="#fbf9da" stroked="false">
                <v:path arrowok="t"/>
                <v:fill type="solid"/>
              </v:shape>
            </v:group>
            <v:group style="position:absolute;left:2632;top:9325;width:542;height:284" coordorigin="2632,9325" coordsize="542,284">
              <v:shape style="position:absolute;left:2632;top:9325;width:542;height:284" coordorigin="2632,9325" coordsize="542,284" path="m2632,9608l3173,9608,3173,9325,2632,9325,2632,9608xe" filled="true" fillcolor="#fbf9da" stroked="false">
                <v:path arrowok="t"/>
                <v:fill type="solid"/>
              </v:shape>
            </v:group>
            <v:group style="position:absolute;left:901;top:9928;width:2222;height:284" coordorigin="901,9928" coordsize="2222,284">
              <v:shape style="position:absolute;left:901;top:9928;width:2222;height:284" coordorigin="901,9928" coordsize="2222,284" path="m901,10212l3122,10212,3122,9928,901,9928,901,10212xe" filled="true" fillcolor="#fbf9da" stroked="false">
                <v:path arrowok="t"/>
                <v:fill type="solid"/>
              </v:shape>
            </v:group>
            <w10:wrap xmlns:w10="urn:schemas-microsoft-com:office:word" type="none"/>
          </v:group>
        </w:pict>
      </w: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4002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61"/>
        <w:ind w:left="3241" w:right="0"/>
        <w:jc w:val="left"/>
      </w:pPr>
      <w:bookmarkStart w:id="759" w:name="Logging missed calls"/>
      <w:bookmarkEnd w:id="759"/>
      <w:bookmarkStart w:id="760" w:name="_bookmark429"/>
      <w:bookmarkEnd w:id="760"/>
      <w:bookmarkStart w:id="761" w:name="_bookmark430"/>
      <w:bookmarkEnd w:id="761"/>
      <w:r>
        <w:rPr>
          <w:color w:val="8CC63F"/>
          <w:spacing w:val="-1"/>
        </w:rPr>
        <w:t>Журнализация пропущенных вызовов</w:t>
      </w:r>
    </w:p>
    <w:p>
      <w:pPr>
        <w:pStyle w:val="BodyText"/>
        <w:spacing w:line="250" w:lineRule="auto" w:before="182"/>
        <w:ind w:left="3241" w:right="183"/>
        <w:jc w:val="left"/>
      </w:pPr>
      <w:r>
        <w:t xml:space="preserve">Все пропущенные вызовы, направленные на данную линию, журнализируются, и новые пропущенные вызовы отображаются.  </w:t>
      </w:r>
      <w:r>
        <w:t xml:space="preserve">Если для опции "Include calls answered elsewhere" (Включать вызовы, на которые было отвечено в другом месте) выбрано значение "No", пропущенные вызовы для этой линии, на которые был сделан ответ либо другим абонентом группы, либо с помощью прямого захвата, не будут ни отображаться, ни журнализироваться (см. также </w:t>
      </w:r>
    </w:p>
    <w:p>
      <w:pPr>
        <w:pStyle w:val="BodyText"/>
        <w:spacing w:line="240" w:lineRule="auto"/>
        <w:ind w:left="3241" w:right="0"/>
        <w:jc w:val="left"/>
      </w:pPr>
      <w:r>
        <w:fldChar w:fldCharType="begin"/>
      </w:r>
      <w:r>
        <w:instrText xml:space="preserve">HYPERLINK  \l"_bookmark217"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85</w:t>
      </w:r>
      <w:r>
        <w:fldChar w:fldCharType="end"/>
      </w:r>
      <w:r>
        <w:t xml:space="preserve">). </w:t>
      </w:r>
      <w:r>
        <w:t xml:space="preserve">Если сформирована группа, настройка "No" рекомендуется.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3751" w:right="162"/>
        <w:jc w:val="both"/>
      </w:pPr>
      <w:r>
        <w:rPr/>
        <w:pict>
          <v:group xmlns:v="urn:schemas-microsoft-com:vml" style="position:absolute;margin-left:201.729996pt;margin-top:2.780178pt;width:22.5pt;height:14.55pt;mso-position-horizontal-relative:page;mso-position-vertical-relative:paragraph;z-index:45520" coordorigin="4035,56" coordsize="450,291">
            <v:group style="position:absolute;left:4182;top:118;width:138;height:166" coordorigin="4182,118" coordsize="138,166">
              <v:shape style="position:absolute;left:4182;top:118;width:138;height:166" coordorigin="4182,118" coordsize="138,166" path="m4182,284l4320,284,4320,118,4182,118,4182,284xe" filled="true" fillcolor="#8cc63f" stroked="false">
                <v:path arrowok="t"/>
                <v:fill type="solid"/>
              </v:shape>
            </v:group>
            <v:group style="position:absolute;left:4318;top:56;width:167;height:291" coordorigin="4318,56" coordsize="167,291">
              <v:shape style="position:absolute;left:4318;top:56;width:167;height:291" coordorigin="4318,56" coordsize="167,291" path="m4318,56l4318,346,4484,201,4318,56xe" filled="true" fillcolor="#8cc63f" stroked="false">
                <v:path arrowok="t"/>
                <v:fill type="solid"/>
              </v:shape>
            </v:group>
            <v:group style="position:absolute;left:4127;top:118;width:41;height:166" coordorigin="4127,118" coordsize="41,166">
              <v:shape style="position:absolute;left:4127;top:118;width:41;height:166" coordorigin="4127,118" coordsize="41,166" path="m4127,284l4167,284,4167,118,4127,118,4127,284xe" filled="true" fillcolor="#8cc63f" stroked="false">
                <v:path arrowok="t"/>
                <v:fill type="solid"/>
              </v:shape>
            </v:group>
            <v:group style="position:absolute;left:4038;top:118;width:130;height:2" coordorigin="4038,118" coordsize="130,2">
              <v:shape style="position:absolute;left:4038;top:118;width:130;height:2" coordorigin="4038,118" coordsize="130,0" path="m4038,118l4168,118e" filled="false" stroked="true" strokeweight=".22pt" strokecolor="#8cc63f">
                <v:path arrowok="t"/>
              </v:shape>
            </v:group>
            <v:group style="position:absolute;left:4164;top:118;width:5;height:167" coordorigin="4164,118" coordsize="5,167">
              <v:shape style="position:absolute;left:4164;top:118;width:5;height:167" coordorigin="4164,118" coordsize="5,167" path="m4164,285l4169,285,4169,118,4164,118,4164,285xe" filled="true" fillcolor="#8cc63f" stroked="false">
                <v:path arrowok="t"/>
                <v:fill type="solid"/>
              </v:shape>
            </v:group>
            <v:group style="position:absolute;left:4037;top:284;width:130;height:2" coordorigin="4037,284" coordsize="130,2">
              <v:shape style="position:absolute;left:4037;top:284;width:130;height:2" coordorigin="4037,284" coordsize="130,0" path="m4037,284l4166,284e" filled="false" stroked="true" strokeweight=".22pt" strokecolor="#8cc63f">
                <v:path arrowok="t"/>
              </v:shape>
            </v:group>
            <v:group style="position:absolute;left:4128;top:117;width:2;height:167" coordorigin="4128,117" coordsize="2,167">
              <v:shape style="position:absolute;left:4128;top:117;width:2;height:167" coordorigin="4128,117" coordsize="0,167" path="m4128,117l4128,284e" filled="false" stroked="true" strokeweight=".22pt" strokecolor="#8cc63f">
                <v:path arrowok="t"/>
              </v:shape>
            </v:group>
            <v:group style="position:absolute;left:4094;top:118;width:2;height:166" coordorigin="4094,118" coordsize="2,166">
              <v:shape style="position:absolute;left:4094;top:118;width:2;height:166" coordorigin="4094,118" coordsize="0,166" path="m4094,118l4094,284e" filled="false" stroked="true" strokeweight="1.36pt" strokecolor="#8cc63f">
                <v:path arrowok="t"/>
              </v:shape>
            </v:group>
            <v:group style="position:absolute;left:4106;top:118;width:2;height:167" coordorigin="4106,118" coordsize="2,167">
              <v:shape style="position:absolute;left:4106;top:118;width:2;height:167" coordorigin="4106,118" coordsize="0,167" path="m4106,118l4106,285e" filled="false" stroked="true" strokeweight=".22001pt" strokecolor="#8cc63f">
                <v:path arrowok="t"/>
              </v:shape>
            </v:group>
            <v:group style="position:absolute;left:4081;top:117;width:2;height:167" coordorigin="4081,117" coordsize="2,167">
              <v:shape style="position:absolute;left:4081;top:117;width:2;height:167" coordorigin="4081,117" coordsize="0,167" path="m4081,117l4081,284e" filled="false" stroked="true" strokeweight=".22001pt" strokecolor="#8cc63f">
                <v:path arrowok="t"/>
              </v:shape>
            </v:group>
            <v:group style="position:absolute;left:4046;top:118;width:2;height:166" coordorigin="4046,118" coordsize="2,166">
              <v:shape style="position:absolute;left:4046;top:118;width:2;height:166" coordorigin="4046,118" coordsize="0,166" path="m4046,118l4046,284e" filled="false" stroked="true" strokeweight=".88pt" strokecolor="#8cc63f">
                <v:path arrowok="t"/>
              </v:shape>
            </v:group>
            <v:group style="position:absolute;left:4054;top:118;width:2;height:167" coordorigin="4054,118" coordsize="2,167">
              <v:shape style="position:absolute;left:4054;top:118;width:2;height:167" coordorigin="4054,118" coordsize="0,167" path="m4054,118l4054,285e" filled="false" stroked="true" strokeweight=".22pt" strokecolor="#8cc63f">
                <v:path arrowok="t"/>
              </v:shape>
            </v:group>
            <v:group style="position:absolute;left:4038;top:117;width:2;height:167" coordorigin="4038,117" coordsize="2,167">
              <v:shape style="position:absolute;left:4038;top:117;width:2;height:167" coordorigin="4038,117" coordsize="0,167" path="m4038,117l4038,284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Действие журнализирующей функции "Call logging - Missed calls" (Журнализация вызовов – пропущенные вызовы) относительно настройки "Include calls answered elsewhere" зависит от поддержки от сервера SIP.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32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349.1pt;height:.35pt;mso-position-horizontal-relative:char;mso-position-vertical-relative:line" coordorigin="0,0" coordsize="6982,7">
            <v:group style="position:absolute;left:3;top:3;width:6975;height:2" coordorigin="3,3" coordsize="6975,2">
              <v:shape style="position:absolute;left:3;top:3;width:6975;height:2" coordorigin="3,3" coordsize="6975,0" path="m3,3l6978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tabs>
          <w:tab w:pos="3241" w:val="left" w:leader="none"/>
        </w:tabs>
        <w:spacing w:line="240" w:lineRule="auto" w:before="53"/>
        <w:ind w:left="2524" w:right="0"/>
        <w:jc w:val="left"/>
      </w:pPr>
      <w:r>
        <w:rPr>
          <w:rFonts w:ascii="Arial" w:hAnsi="Arial"/>
          <w:w w:val="270"/>
          <w:sz w:val="22"/>
        </w:rPr>
        <w:t>z</w:t>
      </w:r>
      <w:r>
        <w:tab/>
      </w:r>
      <w:r>
        <w:t xml:space="preserve">Также, можно установить эту настройку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см. с. 164.</w:t>
      </w:r>
      <w:r>
        <w:fldChar w:fldCharType="end"/>
      </w:r>
    </w:p>
    <w:p>
      <w:pPr>
        <w:pStyle w:val="BodyText"/>
        <w:tabs>
          <w:tab w:pos="3241" w:val="left" w:leader="none"/>
        </w:tabs>
        <w:spacing w:line="240" w:lineRule="auto" w:before="50"/>
        <w:ind w:left="2433" w:right="0"/>
        <w:jc w:val="left"/>
      </w:pPr>
      <w:r>
        <w:rPr>
          <w:rFonts w:ascii="Arial"/>
          <w:w w:val="120"/>
          <w:sz w:val="28"/>
        </w:rPr>
        <w:t>@</w:t>
      </w:r>
      <w:r>
        <w:tab/>
      </w:r>
      <w:r>
        <w:t>при необходимости, нажать представленную здесь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78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pt;margin-top:71.029999pt;width:137.3pt;height:683.95pt;mso-position-horizontal-relative:page;mso-position-vertical-relative:page;z-index:45880" coordorigin="900,1421" coordsize="2746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2215;width:232;height:284" coordorigin="905,2215" coordsize="232,284">
              <v:shape style="position:absolute;left:905;top:2215;width:232;height:284" coordorigin="905,2215" coordsize="232,284" path="m905,2498l1136,2498,1136,2215,905,2215,905,2498xe" filled="true" fillcolor="#000000" stroked="false">
                <v:path arrowok="t"/>
                <v:fill type="solid"/>
              </v:shape>
            </v:group>
            <v:group style="position:absolute;left:1136;top:2215;width:1707;height:284" coordorigin="1136,2215" coordsize="1707,284">
              <v:shape style="position:absolute;left:1136;top:2215;width:1707;height:284" coordorigin="1136,2215" coordsize="1707,284" path="m1136,2498l2843,2498,2843,2215,1136,2215,1136,2498xe" filled="true" fillcolor="#000000" stroked="false">
                <v:path arrowok="t"/>
                <v:fill type="solid"/>
              </v:shape>
            </v:group>
            <v:group style="position:absolute;left:2843;top:2215;width:280;height:284" coordorigin="2843,2215" coordsize="280,284">
              <v:shape style="position:absolute;left:2843;top:2215;width:280;height:284" coordorigin="2843,2215" coordsize="280,284" path="m2843,2498l3122,2498,3122,2215,2843,2215,2843,2498xe" filled="true" fillcolor="#000000" stroked="false">
                <v:path arrowok="t"/>
                <v:fill type="solid"/>
              </v:shape>
            </v:group>
            <v:group style="position:absolute;left:907;top:3178;width:285;height:284" coordorigin="907,3178" coordsize="285,284">
              <v:shape style="position:absolute;left:907;top:3178;width:285;height:284" coordorigin="907,3178" coordsize="285,284" path="m907,3462l1192,3462,1192,3178,907,3178,907,3462xe" filled="true" fillcolor="#fbf9da" stroked="false">
                <v:path arrowok="t"/>
                <v:fill type="solid"/>
              </v:shape>
            </v:group>
            <v:group style="position:absolute;left:1192;top:3178;width:1701;height:284" coordorigin="1192,3178" coordsize="1701,284">
              <v:shape style="position:absolute;left:1192;top:3178;width:1701;height:284" coordorigin="1192,3178" coordsize="1701,284" path="m1192,3462l2892,3462,2892,3178,1192,3178,1192,3462xe" filled="true" fillcolor="#fbf9da" stroked="false">
                <v:path arrowok="t"/>
                <v:fill type="solid"/>
              </v:shape>
            </v:group>
            <v:group style="position:absolute;left:2892;top:3178;width:281;height:284" coordorigin="2892,3178" coordsize="281,284">
              <v:shape style="position:absolute;left:2892;top:3178;width:281;height:284" coordorigin="2892,3178" coordsize="281,284" path="m2892,3462l3173,3462,3173,3178,2892,3178,2892,3462xe" filled="true" fillcolor="#fbf9da" stroked="false">
                <v:path arrowok="t"/>
                <v:fill type="solid"/>
              </v:shape>
            </v:group>
            <v:group style="position:absolute;left:900;top:3781;width:1992;height:285" coordorigin="900,3781" coordsize="1992,285">
              <v:shape style="position:absolute;left:900;top:3781;width:1992;height:285" coordorigin="900,3781" coordsize="1992,285" path="m900,4065l2892,4065,2892,3781,900,3781,900,4065xe" filled="true" fillcolor="#fbf9da" stroked="false">
                <v:path arrowok="t"/>
                <v:fill type="solid"/>
              </v:shape>
            </v:group>
            <v:group style="position:absolute;left:2892;top:3781;width:281;height:285" coordorigin="2892,3781" coordsize="281,285">
              <v:shape style="position:absolute;left:2892;top:3781;width:281;height:285" coordorigin="2892,3781" coordsize="281,285" path="m2892,4065l3173,4065,3173,3781,2892,3781,2892,4065xe" filled="true" fillcolor="#fbf9da" stroked="false">
                <v:path arrowok="t"/>
                <v:fill type="solid"/>
              </v:shape>
            </v:group>
            <v:group style="position:absolute;left:900;top:4384;width:1992;height:285" coordorigin="900,4384" coordsize="1992,285">
              <v:shape style="position:absolute;left:900;top:4384;width:1992;height:285" coordorigin="900,4384" coordsize="1992,285" path="m900,4669l2892,4669,2892,4384,900,4384,900,4669xe" filled="true" fillcolor="#fbf9da" stroked="false">
                <v:path arrowok="t"/>
                <v:fill type="solid"/>
              </v:shape>
            </v:group>
            <v:group style="position:absolute;left:2892;top:4384;width:281;height:285" coordorigin="2892,4384" coordsize="281,285">
              <v:shape style="position:absolute;left:2892;top:4384;width:281;height:285" coordorigin="2892,4384" coordsize="281,285" path="m2892,4669l3173,4669,3173,4384,2892,4384,2892,4669xe" filled="true" fillcolor="#fbf9da" stroked="false">
                <v:path arrowok="t"/>
                <v:fill type="solid"/>
              </v:shape>
            </v:group>
            <v:group style="position:absolute;left:905;top:5505;width:1431;height:284" coordorigin="905,5505" coordsize="1431,284">
              <v:shape style="position:absolute;left:905;top:5505;width:1431;height:284" coordorigin="905,5505" coordsize="1431,284" path="m905,5788l2335,5788,2335,5505,905,5505,905,5788xe" filled="true" fillcolor="#fbf9da" stroked="false">
                <v:path arrowok="t"/>
                <v:fill type="solid"/>
              </v:shape>
            </v:group>
            <v:group style="position:absolute;left:2335;top:5505;width:557;height:284" coordorigin="2335,5505" coordsize="557,284">
              <v:shape style="position:absolute;left:2335;top:5505;width:557;height:284" coordorigin="2335,5505" coordsize="557,284" path="m2335,5788l2892,5788,2892,5505,2335,5505,2335,5788xe" filled="true" fillcolor="#fbf9da" stroked="false">
                <v:path arrowok="t"/>
                <v:fill type="solid"/>
              </v:shape>
            </v:group>
            <v:group style="position:absolute;left:2892;top:5505;width:281;height:284" coordorigin="2892,5505" coordsize="281,284">
              <v:shape style="position:absolute;left:2892;top:5505;width:281;height:284" coordorigin="2892,5505" coordsize="281,284" path="m2892,5788l3173,5788,3173,5505,2892,5505,2892,5788xe" filled="true" fillcolor="#fbf9da" stroked="false">
                <v:path arrowok="t"/>
                <v:fill type="solid"/>
              </v:shape>
            </v:group>
            <v:group style="position:absolute;left:918;top:6745;width:1925;height:284" coordorigin="918,6745" coordsize="1925,284">
              <v:shape style="position:absolute;left:918;top:6745;width:1925;height:284" coordorigin="918,6745" coordsize="1925,284" path="m918,7028l2843,7028,2843,6745,918,6745,918,7028xe" filled="true" fillcolor="#000000" stroked="false">
                <v:path arrowok="t"/>
                <v:fill type="solid"/>
              </v:shape>
            </v:group>
            <v:group style="position:absolute;left:2843;top:6745;width:280;height:284" coordorigin="2843,6745" coordsize="280,284">
              <v:shape style="position:absolute;left:2843;top:6745;width:280;height:284" coordorigin="2843,6745" coordsize="280,284" path="m2843,7028l3122,7028,3122,6745,2843,6745,2843,7028xe" filled="true" fillcolor="#000000" stroked="false">
                <v:path arrowok="t"/>
                <v:fill type="solid"/>
              </v:shape>
              <v:shape style="position:absolute;left:905;top:1611;width:2218;height:284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1607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222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2210;width:771;height:64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60;top:3201;width:1154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position w:val="1"/>
                          <w:sz w:val="18"/>
                        </w:rPr>
                        <w:t xml:space="preserve">$ </w:t>
                      </w:r>
                      <w:r>
                        <w:rPr>
                          <w:rFonts w:ascii="Arial Unicode MS"/>
                          <w:spacing w:val="-2"/>
                          <w:w w:val="95"/>
                          <w:sz w:val="18"/>
                        </w:rPr>
                        <w:t>Configuration (Настройка)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3173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3826;width:73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Call logging (Журнализация вызовов)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912;top:3776;width:70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3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20"/>
                          <w:position w:val="-6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48;top:4380;width:236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Call logging (Журнализация звонков) - </w:t>
                      </w: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Missed calls (Пропущенные вызовы) </w:t>
                      </w:r>
                      <w:r>
                        <w:rPr>
                          <w:rFonts w:ascii="Arial"/>
                          <w:spacing w:val="2"/>
                          <w:w w:val="195"/>
                          <w:position w:val="2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3"/>
                          <w:w w:val="195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5531;width:1168;height:280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0" w:firstLine="56"/>
                        <w:jc w:val="left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4"/>
                        </w:rPr>
                        <w:t>Include calls answered</w:t>
                      </w:r>
                    </w:p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90"/>
                          <w:sz w:val="14"/>
                        </w:rPr>
                        <w:t>elsewhere (Включать вызовы, на которые было отвечено в другом месте)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700;top:5501;width:933;height:880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position w:val="1"/>
                          <w:sz w:val="14"/>
                        </w:rPr>
                        <w:t xml:space="preserve">Yes </w:t>
                      </w:r>
                      <w:r>
                        <w:t>(Да)</w:t>
                      </w:r>
                      <w:r>
                        <w:rPr>
                          <w:rFonts w:ascii="Arial"/>
                          <w:spacing w:val="-10"/>
                          <w:w w:val="230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spacing w:val="-8"/>
                          <w:w w:val="230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11" w:lineRule="exact" w:before="0"/>
                        <w:ind w:left="513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265"/>
                          <w:sz w:val="28"/>
                        </w:rPr>
                        <w:t>€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35;top:6740;width:97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No (Нет) </w:t>
                      </w:r>
                      <w:r>
                        <w:rPr>
                          <w:rFonts w:ascii="Arial" w:hAnsi="Arial"/>
                          <w:color w:val="FFFFFF"/>
                          <w:w w:val="250"/>
                          <w:sz w:val="20"/>
                        </w:rPr>
                        <w:t xml:space="preserve">¥ </w:t>
                      </w:r>
                      <w:r>
                        <w:rPr>
                          <w:rFonts w:ascii="Arial" w:hAnsi="Arial"/>
                          <w:w w:val="25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155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600" w:lineRule="atLeast"/>
        <w:ind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543" w:lineRule="auto"/>
        <w:ind w:right="3321"/>
        <w:jc w:val="left"/>
      </w:pPr>
      <w:r>
        <w:t xml:space="preserve">Ввести и подтвердить пользовательский пароль. </w:t>
      </w:r>
      <w:r>
        <w:t>Открыть с помощью переназначаемой клавиши.</w:t>
      </w:r>
    </w:p>
    <w:p>
      <w:pPr>
        <w:pStyle w:val="BodyText"/>
        <w:spacing w:line="628" w:lineRule="auto" w:before="91"/>
        <w:ind w:right="4665"/>
        <w:jc w:val="left"/>
      </w:pPr>
      <w:r>
        <w:t xml:space="preserve">Открыть с помощью переназначаемой клавиши. </w:t>
      </w:r>
      <w:r>
        <w:t>Открыть с помощью переназначаемой клавиши.</w:t>
      </w:r>
    </w:p>
    <w:p>
      <w:pPr>
        <w:pStyle w:val="Heading5"/>
        <w:spacing w:line="214" w:lineRule="exact" w:before="0"/>
        <w:ind w:right="0"/>
        <w:jc w:val="left"/>
      </w:pPr>
      <w:bookmarkStart w:id="762" w:name="Displaying missed calls that were answer"/>
      <w:bookmarkEnd w:id="762"/>
      <w:r>
        <w:rPr>
          <w:color w:val="8CC63F"/>
          <w:spacing w:val="-1"/>
        </w:rPr>
        <w:t xml:space="preserve">Отображение вызовов, на которые было отвечено в другом месте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8" w:lineRule="auto"/>
        <w:ind w:right="187"/>
        <w:jc w:val="left"/>
      </w:pPr>
      <w:r>
        <w:t xml:space="preserve">Открыть с помощью переназначаемой клавиши </w:t>
      </w:r>
      <w:r>
        <w:rPr>
          <w:vertAlign w:val="superscript"/>
        </w:rPr>
        <w:t>1</w:t>
      </w:r>
      <w:r>
        <w:t xml:space="preserve">. </w:t>
      </w:r>
      <w:r>
        <w:t xml:space="preserve">Пропущенные вызовы, на которые ответил другой абонент, представлены с пометкой.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Выбрать следующую опцию.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Подтвердить переназначаемой клавишей выбор значения "Нет". Звонки, на которые ответили другие абоненты, не отображаются в списке.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33"/>
        </w:numPr>
        <w:tabs>
          <w:tab w:pos="3448" w:val="left" w:leader="none"/>
        </w:tabs>
        <w:spacing w:before="81"/>
        <w:ind w:left="3448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На телефоне отображаются текущие настройки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592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156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763" w:name="Call recording"/>
      <w:bookmarkEnd w:id="763"/>
      <w:bookmarkStart w:id="764" w:name="_bookmark431"/>
      <w:bookmarkEnd w:id="764"/>
      <w:r>
        <w:rPr>
          <w:color w:val="8CC63F"/>
          <w:spacing w:val="-1"/>
        </w:rPr>
        <w:t>Запись разговоров</w:t>
      </w:r>
    </w:p>
    <w:p>
      <w:pPr>
        <w:pStyle w:val="BodyText"/>
        <w:spacing w:line="250" w:lineRule="auto" w:before="189"/>
        <w:ind w:right="187"/>
        <w:jc w:val="left"/>
      </w:pPr>
      <w:r>
        <w:t xml:space="preserve">Центральное звукозаписывающее устройство (звукозаписывающее устройство от </w:t>
      </w:r>
      <w:hyperlink r:id="rId159">
        <w:r>
          <w:rPr>
            <w:color w:val="3B6633"/>
            <w:u w:val="single" w:color="3B6633"/>
          </w:rPr>
          <w:t xml:space="preserve">ASC </w:t>
        </w:r>
      </w:hyperlink>
      <w:r>
        <w:t xml:space="preserve">) установлено в сеть для записи звонков, к которым подключён Ваш телефон, чтобы записывать текущий речевой трафик.  </w:t>
      </w:r>
      <w:r>
        <w:t xml:space="preserve">Звукозаписывающее устройство фиксирует всю звуковую информацию двух или более участников. </w:t>
      </w:r>
    </w:p>
    <w:p>
      <w:pPr>
        <w:pStyle w:val="BodyText"/>
        <w:spacing w:line="250" w:lineRule="auto" w:before="120"/>
        <w:ind w:right="124"/>
        <w:jc w:val="both"/>
      </w:pPr>
      <w:r>
        <w:t xml:space="preserve">Следует настроить клавишу записи (на телефоне CP400 или кнопочной панели), чтобы упростить работу со звукозаписью вручную </w:t>
      </w:r>
      <w:r>
        <w:fldChar w:fldCharType="begin"/>
      </w:r>
      <w:r>
        <w:instrText xml:space="preserve">HYPERLINK  \l"_bookmark196"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8"/>
          <w:sz w:val="18"/>
          <w:szCs w:val="18"/>
        </w:rPr>
        <w:t></w:t>
      </w:r>
      <w:r>
        <w:rPr>
          <w:rFonts w:ascii="Wingdings" w:hAnsi="Wingdings"/>
          <w:sz w:val="18"/>
        </w:rPr>
        <w:t>(см. с. 79)</w:t>
      </w:r>
      <w:r>
        <w:fldChar w:fldCharType="end"/>
      </w:r>
      <w:r>
        <w:t xml:space="preserve">. </w:t>
      </w:r>
      <w:r>
        <w:t xml:space="preserve">В тексте ниже подразумевается, что соответствующая клавиша настроена.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</w:pPr>
      <w:bookmarkStart w:id="765" w:name="Recording modes"/>
      <w:bookmarkEnd w:id="765"/>
      <w:bookmarkStart w:id="766" w:name="_bookmark432"/>
      <w:bookmarkEnd w:id="766"/>
      <w:r>
        <w:rPr>
          <w:color w:val="8CC63F"/>
          <w:spacing w:val="-1"/>
        </w:rPr>
        <w:t>Режимы записи</w:t>
      </w:r>
    </w:p>
    <w:p>
      <w:pPr>
        <w:pStyle w:val="BodyText"/>
        <w:spacing w:line="250" w:lineRule="auto" w:before="182"/>
        <w:ind w:right="187"/>
        <w:jc w:val="left"/>
      </w:pPr>
      <w:r>
        <w:t xml:space="preserve">Администратор может настроить следующие </w:t>
      </w:r>
      <w:bookmarkStart w:id="767" w:name="_bookmark433"/>
      <w:bookmarkEnd w:id="767"/>
      <w:r>
        <w:t xml:space="preserve">режимы работы записи всех звонков. 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60" w:after="0"/>
        <w:ind w:left="3391" w:right="0" w:hanging="170"/>
        <w:jc w:val="left"/>
      </w:pPr>
      <w:r>
        <w:t>Ручной,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Автозапускающийся,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Все вызовы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Деактивация.</w:t>
      </w:r>
    </w:p>
    <w:p>
      <w:pPr>
        <w:pStyle w:val="BodyText"/>
        <w:spacing w:line="240" w:lineRule="auto" w:before="130"/>
        <w:ind w:right="0"/>
        <w:jc w:val="left"/>
      </w:pPr>
      <w:r>
        <w:t xml:space="preserve">Следующие настройки доступны для записи слышимого сигнала: 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70" w:after="0"/>
        <w:ind w:left="3391" w:right="0" w:hanging="170"/>
        <w:jc w:val="left"/>
      </w:pPr>
      <w:r>
        <w:t>Повторяющаяся,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Разовая,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left"/>
      </w:pPr>
      <w:r>
        <w:t>Отсутствует.</w:t>
      </w:r>
    </w:p>
    <w:p>
      <w:pPr>
        <w:pStyle w:val="BodyText"/>
        <w:spacing w:line="240" w:lineRule="auto" w:before="130"/>
        <w:ind w:right="0"/>
        <w:jc w:val="left"/>
      </w:pPr>
      <w:r>
        <w:t xml:space="preserve">Следует узнать у администратора, какие настройки присутствуют в Вашем телефоне.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40" w:lineRule="auto" w:before="0"/>
        <w:ind w:right="0"/>
        <w:jc w:val="left"/>
      </w:pPr>
      <w:bookmarkStart w:id="768" w:name="Mode: ALL CALLS"/>
      <w:bookmarkEnd w:id="768"/>
      <w:r>
        <w:rPr>
          <w:color w:val="8CC63F"/>
          <w:spacing w:val="-1"/>
        </w:rPr>
        <w:t xml:space="preserve">Режим </w:t>
      </w:r>
      <w:r>
        <w:rPr>
          <w:color w:val="8CC63F"/>
          <w:spacing w:val="-1"/>
        </w:rPr>
        <w:t>"Все вызовы"</w:t>
      </w:r>
    </w:p>
    <w:p>
      <w:pPr>
        <w:pStyle w:val="BodyText"/>
        <w:spacing w:line="250" w:lineRule="auto" w:before="154"/>
        <w:ind w:right="187"/>
        <w:jc w:val="left"/>
      </w:pPr>
      <w:r>
        <w:t xml:space="preserve">Телефон запускает и останавливает работу звукозаписывающего устройства автоматически. Это позволяет удостовериться в том, что все звонки записаны.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69" w:name="Mode: MANUAL"/>
      <w:bookmarkEnd w:id="769"/>
      <w:r>
        <w:rPr>
          <w:color w:val="8CC63F"/>
          <w:spacing w:val="-1"/>
        </w:rPr>
        <w:t xml:space="preserve">Режим </w:t>
      </w:r>
      <w:r>
        <w:rPr>
          <w:color w:val="8CC63F"/>
          <w:spacing w:val="-1"/>
        </w:rPr>
        <w:t>"Ручной"</w:t>
      </w:r>
    </w:p>
    <w:p>
      <w:pPr>
        <w:pStyle w:val="BodyText"/>
        <w:spacing w:line="250" w:lineRule="auto" w:before="154"/>
        <w:ind w:right="127"/>
        <w:jc w:val="both"/>
      </w:pPr>
      <w:r>
        <w:t xml:space="preserve">Пользователь сам решает когда запускать звукозаписывающее устройство, когда прекращать его работу, когда переводить его в режим "пауза".  </w:t>
      </w:r>
      <w:r>
        <w:t xml:space="preserve">Если звукозаписывающее устройство включено, все последующие звонки будут записаны.  </w:t>
      </w:r>
      <w:r>
        <w:t xml:space="preserve">Если оно в режиме "пауза", не будет записано ничего.  </w:t>
      </w:r>
      <w:r>
        <w:t xml:space="preserve">Если звонков нет, устройство будет оставаться в режиме "пауза".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70" w:name="Mode: AUTOSTART"/>
      <w:bookmarkEnd w:id="770"/>
      <w:r>
        <w:rPr>
          <w:color w:val="8CC63F"/>
          <w:spacing w:val="-1"/>
        </w:rPr>
        <w:t xml:space="preserve">Режим </w:t>
      </w:r>
      <w:r>
        <w:rPr>
          <w:color w:val="8CC63F"/>
          <w:spacing w:val="-1"/>
        </w:rPr>
        <w:t>"Автозапускающийся"</w:t>
      </w:r>
    </w:p>
    <w:p>
      <w:pPr>
        <w:pStyle w:val="BodyText"/>
        <w:spacing w:line="250" w:lineRule="auto" w:before="154"/>
        <w:ind w:right="107"/>
        <w:jc w:val="left"/>
      </w:pPr>
      <w:r>
        <w:t xml:space="preserve">Телефон запускает звукозаписывающее устройство автоматически.  </w:t>
      </w:r>
      <w:r>
        <w:t xml:space="preserve">Однако, можно самостоятельно остановить его или перевести в режим "пауза", а потом снова запустить.  </w:t>
      </w:r>
      <w:r>
        <w:t xml:space="preserve">Если уже был записан звонок, новые входящие и исходящие звонки тоже будут записаны.  </w:t>
      </w:r>
      <w:r>
        <w:t xml:space="preserve">Если во время звонка перевести звукозаписывающее устройство в режим паузы, специальные звонки, такие как консультационные, захваченные, "вторые", не будут записаны, пока этот режим не будет деактивирован.  </w:t>
      </w:r>
      <w:r>
        <w:t xml:space="preserve">Если телефон переходит в неактивный режим, процесс автозапуска повторяется для нового звонка.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597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157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both"/>
      </w:pPr>
      <w:bookmarkStart w:id="771" w:name="Explanations of recording"/>
      <w:bookmarkEnd w:id="771"/>
      <w:bookmarkStart w:id="772" w:name="_bookmark434"/>
      <w:bookmarkEnd w:id="772"/>
      <w:r>
        <w:rPr>
          <w:color w:val="8CC63F"/>
        </w:rPr>
        <w:t>О звукозаписи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3221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773" w:name="Recordable calls"/>
      <w:bookmarkEnd w:id="773"/>
      <w:bookmarkStart w:id="774" w:name="_bookmark435"/>
      <w:bookmarkEnd w:id="774"/>
      <w:r>
        <w:rPr>
          <w:rFonts w:ascii="Arial"/>
          <w:color w:val="8CC63F"/>
          <w:spacing w:val="-1"/>
          <w:sz w:val="24"/>
        </w:rPr>
        <w:t>Записываемые звонки</w:t>
      </w:r>
    </w:p>
    <w:p>
      <w:pPr>
        <w:pStyle w:val="BodyText"/>
        <w:spacing w:line="250" w:lineRule="auto" w:before="155"/>
        <w:ind w:right="173"/>
        <w:jc w:val="both"/>
      </w:pPr>
      <w:bookmarkStart w:id="775" w:name="_bookmark436"/>
      <w:bookmarkEnd w:id="775"/>
      <w:r>
        <w:t xml:space="preserve">Записываемый звонок – это любой звонок, для которого на телефоне было установлено соединение.  </w:t>
      </w:r>
      <w:r>
        <w:t xml:space="preserve">Это может быть любой входящий или исходящий звонок.  </w:t>
      </w:r>
      <w:r>
        <w:t xml:space="preserve">Не важно, как было установлено соединение: напрямую через телефон, или через приложение. 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60" w:after="0"/>
        <w:ind w:left="3391" w:right="0" w:hanging="170"/>
        <w:jc w:val="both"/>
      </w:pPr>
      <w:r>
        <w:t>Исходящий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Входящий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Консультационный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Захваченный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Восстановленный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Второй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Звонок, для которого установлено соединение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Конференционный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Звонок, принятый автоматически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 xml:space="preserve">Звонок, принятый как по безопасной, так и по небезопасной линии.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776" w:name="Non-recordable calls"/>
      <w:bookmarkEnd w:id="776"/>
      <w:r>
        <w:rPr>
          <w:color w:val="8CC63F"/>
          <w:spacing w:val="-1"/>
        </w:rPr>
        <w:t>Незаписываемые звонки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50" w:lineRule="auto" w:before="35" w:after="0"/>
        <w:ind w:left="3391" w:right="187" w:hanging="170"/>
        <w:jc w:val="left"/>
      </w:pPr>
      <w:r>
        <w:t>Исходящие звонки, которые ещё не приобрели статус полного подключения, например, если абонент ещё набирает номер.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0" w:after="0"/>
        <w:ind w:left="3391" w:right="0" w:hanging="170"/>
        <w:jc w:val="both"/>
      </w:pPr>
      <w:r>
        <w:t xml:space="preserve">Звонки на удержании.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777" w:name="Enhanced functions"/>
      <w:bookmarkEnd w:id="777"/>
      <w:r>
        <w:rPr>
          <w:color w:val="8CC63F"/>
          <w:spacing w:val="-1"/>
        </w:rPr>
        <w:t>Активные функции</w:t>
      </w:r>
    </w:p>
    <w:p>
      <w:pPr>
        <w:pStyle w:val="BodyText"/>
        <w:numPr>
          <w:ilvl w:val="0"/>
          <w:numId w:val="35"/>
        </w:numPr>
        <w:tabs>
          <w:tab w:pos="3505" w:val="left" w:leader="none"/>
        </w:tabs>
        <w:spacing w:line="240" w:lineRule="auto" w:before="35" w:after="0"/>
        <w:ind w:left="3504" w:right="0" w:hanging="283"/>
        <w:jc w:val="both"/>
      </w:pPr>
      <w:r>
        <w:t xml:space="preserve">Конференция может быть начата или сброшена во время записи. </w:t>
      </w:r>
    </w:p>
    <w:p>
      <w:pPr>
        <w:pStyle w:val="BodyText"/>
        <w:numPr>
          <w:ilvl w:val="0"/>
          <w:numId w:val="35"/>
        </w:numPr>
        <w:tabs>
          <w:tab w:pos="3505" w:val="left" w:leader="none"/>
        </w:tabs>
        <w:spacing w:line="240" w:lineRule="auto" w:before="49" w:after="0"/>
        <w:ind w:left="3504" w:right="0" w:hanging="283"/>
        <w:jc w:val="both"/>
      </w:pPr>
      <w:r>
        <w:t xml:space="preserve">Во время записи может быть произведена консультация. </w:t>
      </w:r>
    </w:p>
    <w:p>
      <w:pPr>
        <w:pStyle w:val="BodyText"/>
        <w:numPr>
          <w:ilvl w:val="0"/>
          <w:numId w:val="35"/>
        </w:numPr>
        <w:tabs>
          <w:tab w:pos="3505" w:val="left" w:leader="none"/>
        </w:tabs>
        <w:spacing w:line="240" w:lineRule="auto" w:before="51" w:after="0"/>
        <w:ind w:left="3504" w:right="0" w:hanging="283"/>
        <w:jc w:val="both"/>
      </w:pPr>
      <w:r>
        <w:t>Перевод вызова доступен во время записи.</w:t>
      </w:r>
    </w:p>
    <w:p>
      <w:pPr>
        <w:pStyle w:val="BodyText"/>
        <w:numPr>
          <w:ilvl w:val="0"/>
          <w:numId w:val="35"/>
        </w:numPr>
        <w:tabs>
          <w:tab w:pos="3505" w:val="left" w:leader="none"/>
        </w:tabs>
        <w:spacing w:line="240" w:lineRule="auto" w:before="49" w:after="0"/>
        <w:ind w:left="3504" w:right="0" w:hanging="283"/>
        <w:jc w:val="both"/>
      </w:pPr>
      <w:r>
        <w:t>Второй вызов может быть принят во время записи. 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0"/>
        <w:ind w:right="0"/>
        <w:jc w:val="both"/>
      </w:pPr>
      <w:bookmarkStart w:id="778" w:name="The following features are not supported"/>
      <w:bookmarkEnd w:id="778"/>
      <w:r>
        <w:rPr>
          <w:color w:val="8CC63F"/>
          <w:spacing w:val="-1"/>
        </w:rPr>
        <w:t>Следующие опции не поддерживаются</w:t>
      </w:r>
    </w:p>
    <w:p>
      <w:pPr>
        <w:pStyle w:val="BodyText"/>
        <w:numPr>
          <w:ilvl w:val="0"/>
          <w:numId w:val="36"/>
        </w:numPr>
        <w:tabs>
          <w:tab w:pos="3505" w:val="left" w:leader="none"/>
        </w:tabs>
        <w:spacing w:line="240" w:lineRule="auto" w:before="34" w:after="0"/>
        <w:ind w:left="3504" w:right="0" w:hanging="283"/>
        <w:jc w:val="both"/>
      </w:pPr>
      <w:r>
        <w:t>Воспроизведение записей на телефоне.</w:t>
      </w:r>
    </w:p>
    <w:p>
      <w:pPr>
        <w:pStyle w:val="BodyText"/>
        <w:numPr>
          <w:ilvl w:val="0"/>
          <w:numId w:val="36"/>
        </w:numPr>
        <w:tabs>
          <w:tab w:pos="3505" w:val="left" w:leader="none"/>
        </w:tabs>
        <w:spacing w:line="240" w:lineRule="auto" w:before="51" w:after="0"/>
        <w:ind w:left="3504" w:right="0" w:hanging="283"/>
        <w:jc w:val="both"/>
      </w:pPr>
      <w:r>
        <w:t xml:space="preserve">Удаление записей средствами телефона. </w:t>
      </w:r>
    </w:p>
    <w:p>
      <w:pPr>
        <w:pStyle w:val="BodyText"/>
        <w:numPr>
          <w:ilvl w:val="0"/>
          <w:numId w:val="36"/>
        </w:numPr>
        <w:tabs>
          <w:tab w:pos="3505" w:val="left" w:leader="none"/>
        </w:tabs>
        <w:spacing w:line="240" w:lineRule="auto" w:before="49" w:after="0"/>
        <w:ind w:left="3504" w:right="0" w:hanging="283"/>
        <w:jc w:val="both"/>
      </w:pPr>
      <w:r>
        <w:t xml:space="preserve">Редактирование записей средствами 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0"/>
        <w:ind w:right="0"/>
        <w:jc w:val="both"/>
      </w:pPr>
      <w:bookmarkStart w:id="779" w:name="Recording tips"/>
      <w:bookmarkEnd w:id="779"/>
      <w:bookmarkStart w:id="780" w:name="_bookmark437"/>
      <w:bookmarkEnd w:id="780"/>
      <w:r>
        <w:rPr>
          <w:color w:val="8CC63F"/>
          <w:spacing w:val="-1"/>
        </w:rPr>
        <w:t>Подсказки относительно записи</w:t>
      </w:r>
    </w:p>
    <w:p>
      <w:pPr>
        <w:pStyle w:val="BodyText"/>
        <w:spacing w:line="240" w:lineRule="auto" w:before="154"/>
        <w:ind w:right="0"/>
        <w:jc w:val="both"/>
      </w:pPr>
      <w:r>
        <w:t xml:space="preserve">Во время записи будут представлены </w:t>
      </w:r>
      <w:bookmarkStart w:id="781" w:name="_bookmark438"/>
      <w:bookmarkEnd w:id="781"/>
      <w:r>
        <w:t xml:space="preserve">следующие информационные сообщения: 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52" w:after="0"/>
        <w:ind w:left="3391" w:right="0" w:hanging="170"/>
        <w:jc w:val="both"/>
      </w:pPr>
      <w:r>
        <w:t xml:space="preserve">символ записи </w:t>
      </w:r>
      <w:r>
        <w:rPr>
          <w:rFonts w:ascii="Arial"/>
          <w:w w:val="200"/>
          <w:sz w:val="22"/>
        </w:rPr>
        <w:t xml:space="preserve">| </w:t>
      </w:r>
      <w:r>
        <w:t xml:space="preserve">на экране (постоянно), 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5" w:after="0"/>
        <w:ind w:left="3391" w:right="0" w:hanging="170"/>
        <w:jc w:val="both"/>
      </w:pPr>
      <w:r>
        <w:t>гудок (повторяющийся через равные промежутки времени, слышимый Вам и собеседнику),</w:t>
      </w:r>
    </w:p>
    <w:p>
      <w:pPr>
        <w:pStyle w:val="BodyText"/>
        <w:numPr>
          <w:ilvl w:val="0"/>
          <w:numId w:val="34"/>
        </w:numPr>
        <w:tabs>
          <w:tab w:pos="3392" w:val="left" w:leader="none"/>
        </w:tabs>
        <w:spacing w:line="240" w:lineRule="auto" w:before="10" w:after="0"/>
        <w:ind w:left="3391" w:right="0" w:hanging="170"/>
        <w:jc w:val="both"/>
      </w:pPr>
      <w:r>
        <w:t>гудок (разовый, в момент начала записи, слышимый Вам и собеседнику),</w:t>
      </w:r>
    </w:p>
    <w:p>
      <w:pPr>
        <w:pStyle w:val="BodyText"/>
        <w:spacing w:line="240" w:lineRule="auto" w:before="130"/>
        <w:ind w:right="0"/>
        <w:jc w:val="both"/>
      </w:pPr>
      <w:r>
        <w:t xml:space="preserve">Звуковые подсказки могут быть отключены.  </w:t>
      </w:r>
      <w:r>
        <w:t xml:space="preserve">По этому поводу следует обратиться к администратору.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6192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52;top:6074;width:1748;height:285" coordorigin="1152,6074" coordsize="1748,285">
              <v:shape style="position:absolute;left:1152;top:6074;width:1748;height:285" coordorigin="1152,6074" coordsize="1748,285" path="m1152,6358l2899,6358,2899,6074,1152,6074,1152,6358xe" filled="true" fillcolor="#fbf9da" stroked="false">
                <v:path arrowok="t"/>
                <v:fill type="solid"/>
              </v:shape>
            </v:group>
            <v:group style="position:absolute;left:2899;top:6074;width:281;height:285" coordorigin="2899,6074" coordsize="281,285">
              <v:shape style="position:absolute;left:2899;top:6074;width:281;height:285" coordorigin="2899,6074" coordsize="281,285" path="m2899,6358l3180,6358,3180,6074,2899,6074,2899,6358xe" filled="true" fillcolor="#fbf9da" stroked="false">
                <v:path arrowok="t"/>
                <v:fill type="solid"/>
              </v:shape>
            </v:group>
            <v:group style="position:absolute;left:1152;top:6076;width:2;height:279" coordorigin="1152,6076" coordsize="2,279">
              <v:shape style="position:absolute;left:1152;top:6076;width:2;height:279" coordorigin="1152,6076" coordsize="0,279" path="m1152,6076l1152,6355e" filled="false" stroked="true" strokeweight=".34001pt" strokecolor="#000000">
                <v:path arrowok="t"/>
              </v:shape>
            </v:group>
            <v:group style="position:absolute;left:3180;top:6076;width:2;height:279" coordorigin="3180,6076" coordsize="2,279">
              <v:shape style="position:absolute;left:3180;top:6076;width:2;height:279" coordorigin="3180,6076" coordsize="0,279" path="m3180,6076l3180,6355e" filled="false" stroked="true" strokeweight=".33999pt" strokecolor="#000000">
                <v:path arrowok="t"/>
              </v:shape>
            </v:group>
            <v:group style="position:absolute;left:1150;top:6074;width:2033;height:2" coordorigin="1150,6074" coordsize="2033,2">
              <v:shape style="position:absolute;left:1150;top:6074;width:2033;height:2" coordorigin="1150,6074" coordsize="2033,0" path="m1150,6074l3182,6074e" filled="false" stroked="true" strokeweight=".34005pt" strokecolor="#000000">
                <v:path arrowok="t"/>
              </v:shape>
            </v:group>
            <v:group style="position:absolute;left:1150;top:6358;width:2033;height:2" coordorigin="1150,6358" coordsize="2033,2">
              <v:shape style="position:absolute;left:1150;top:6358;width:2033;height:2" coordorigin="1150,6358" coordsize="2033,0" path="m1150,6358l3182,6358e" filled="false" stroked="true" strokeweight=".33999pt" strokecolor="#000000">
                <v:path arrowok="t"/>
              </v:shape>
            </v:group>
            <v:group style="position:absolute;left:1152;top:6955;width:1748;height:284" coordorigin="1152,6955" coordsize="1748,284">
              <v:shape style="position:absolute;left:1152;top:6955;width:1748;height:284" coordorigin="1152,6955" coordsize="1748,284" path="m1152,7238l2899,7238,2899,6955,1152,6955,1152,7238xe" filled="true" fillcolor="#fbf9da" stroked="false">
                <v:path arrowok="t"/>
                <v:fill type="solid"/>
              </v:shape>
            </v:group>
            <v:group style="position:absolute;left:2899;top:6955;width:281;height:284" coordorigin="2899,6955" coordsize="281,284">
              <v:shape style="position:absolute;left:2899;top:6955;width:281;height:284" coordorigin="2899,6955" coordsize="281,284" path="m2899,7238l3180,7238,3180,6955,2899,6955,2899,7238xe" filled="true" fillcolor="#fbf9da" stroked="false">
                <v:path arrowok="t"/>
                <v:fill type="solid"/>
              </v:shape>
            </v:group>
            <v:group style="position:absolute;left:1152;top:6957;width:2;height:279" coordorigin="1152,6957" coordsize="2,279">
              <v:shape style="position:absolute;left:1152;top:6957;width:2;height:279" coordorigin="1152,6957" coordsize="0,279" path="m1152,6957l1152,7236e" filled="false" stroked="true" strokeweight=".34001pt" strokecolor="#000000">
                <v:path arrowok="t"/>
              </v:shape>
            </v:group>
            <v:group style="position:absolute;left:3180;top:6957;width:2;height:279" coordorigin="3180,6957" coordsize="2,279">
              <v:shape style="position:absolute;left:3180;top:6957;width:2;height:279" coordorigin="3180,6957" coordsize="0,279" path="m3180,6957l3180,7236e" filled="false" stroked="true" strokeweight=".33999pt" strokecolor="#000000">
                <v:path arrowok="t"/>
              </v:shape>
            </v:group>
            <v:group style="position:absolute;left:1150;top:6955;width:2033;height:2" coordorigin="1150,6955" coordsize="2033,2">
              <v:shape style="position:absolute;left:1150;top:6955;width:2033;height:2" coordorigin="1150,6955" coordsize="2033,0" path="m1150,6955l3182,6955e" filled="false" stroked="true" strokeweight=".33999pt" strokecolor="#000000">
                <v:path arrowok="t"/>
              </v:shape>
            </v:group>
            <v:group style="position:absolute;left:1150;top:7238;width:2033;height:2" coordorigin="1150,7238" coordsize="2033,2">
              <v:shape style="position:absolute;left:1150;top:7238;width:2033;height:2" coordorigin="1150,7238" coordsize="2033,0" path="m1150,7238l3182,7238e" filled="false" stroked="true" strokeweight=".34002pt" strokecolor="#000000">
                <v:path arrowok="t"/>
              </v:shape>
            </v:group>
            <v:group style="position:absolute;left:1141;top:14028;width:1702;height:285" coordorigin="1141,14028" coordsize="1702,285">
              <v:shape style="position:absolute;left:1141;top:14028;width:1702;height:285" coordorigin="1141,14028" coordsize="1702,285" path="m1141,14312l2843,14312,2843,14028,1141,14028,1141,14312xe" filled="true" fillcolor="#000000" stroked="false">
                <v:path arrowok="t"/>
                <v:fill type="solid"/>
              </v:shape>
            </v:group>
            <v:group style="position:absolute;left:2843;top:14028;width:280;height:285" coordorigin="2843,14028" coordsize="280,285">
              <v:shape style="position:absolute;left:2843;top:14028;width:280;height:285" coordorigin="2843,14028" coordsize="280,285" path="m2843,14312l3122,14312,3122,14028,2843,14028,2843,14312xe" filled="true" fillcolor="#000000" stroked="false">
                <v:path arrowok="t"/>
                <v:fill type="solid"/>
              </v:shape>
              <v:shape style="position:absolute;left:1510;top:6119;width:6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Recording (Запись)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07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65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510;top:7000;width:6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75"/>
                          <w:sz w:val="18"/>
                        </w:rPr>
                        <w:t>Recording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00;top:6950;width:42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88541"/>
                          <w:w w:val="265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214;top:9326;width:420;height:126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273" w:right="0" w:hanging="15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290"/>
                          <w:sz w:val="22"/>
                        </w:rPr>
                        <w:t>^</w:t>
                      </w:r>
                    </w:p>
                    <w:p>
                      <w:pPr>
                        <w:spacing w:line="224" w:lineRule="exact" w:before="133"/>
                        <w:ind w:left="273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или</w:t>
                      </w:r>
                    </w:p>
                    <w:p>
                      <w:pPr>
                        <w:spacing w:line="31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535"/>
                          <w:sz w:val="28"/>
                        </w:rPr>
                        <w:t>:</w:t>
                      </w:r>
                    </w:p>
                    <w:p>
                      <w:pPr>
                        <w:spacing w:before="114"/>
                        <w:ind w:left="122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27;top:11490;width:1007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475"/>
                          <w:sz w:val="22"/>
                        </w:rPr>
                        <w:t xml:space="preserve">]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color w:val="488541"/>
                          <w:w w:val="235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955;top:13480;width:1679;height:82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68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Call recording (Запись звонков) </w:t>
                      </w:r>
                      <w:r>
                        <w:rPr>
                          <w:rFonts w:ascii="Arial" w:hAnsi="Arial"/>
                          <w:color w:val="FFFFFF"/>
                          <w:w w:val="210"/>
                          <w:sz w:val="20"/>
                        </w:rPr>
                        <w:t xml:space="preserve">ƒ </w:t>
                      </w:r>
                      <w:r>
                        <w:rPr>
                          <w:rFonts w:ascii="Arial" w:hAnsi="Arial"/>
                          <w:w w:val="21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158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61"/>
        <w:ind w:right="0"/>
        <w:jc w:val="left"/>
      </w:pPr>
      <w:bookmarkStart w:id="782" w:name="Recording calls"/>
      <w:bookmarkEnd w:id="782"/>
      <w:bookmarkStart w:id="783" w:name="_bookmark439"/>
      <w:bookmarkEnd w:id="783"/>
      <w:r>
        <w:rPr>
          <w:color w:val="8CC63F"/>
          <w:spacing w:val="-1"/>
        </w:rPr>
        <w:t xml:space="preserve">Процедура </w:t>
      </w:r>
      <w:bookmarkStart w:id="784" w:name="_bookmark440"/>
      <w:bookmarkEnd w:id="784"/>
      <w:r>
        <w:rPr>
          <w:color w:val="8CC63F"/>
          <w:spacing w:val="-1"/>
        </w:rPr>
        <w:t>записи звонков</w:t>
      </w:r>
    </w:p>
    <w:p>
      <w:pPr>
        <w:spacing w:before="135"/>
        <w:ind w:left="3221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id="785" w:name="Automatic call recording"/>
      <w:bookmarkEnd w:id="785"/>
      <w:r>
        <w:rPr>
          <w:rFonts w:ascii="Arial"/>
          <w:color w:val="8CC63F"/>
          <w:spacing w:val="-1"/>
          <w:sz w:val="24"/>
        </w:rPr>
        <w:t>Автоматическая запись звонков</w:t>
      </w:r>
    </w:p>
    <w:p>
      <w:pPr>
        <w:pStyle w:val="BodyText"/>
        <w:spacing w:line="250" w:lineRule="auto" w:before="155"/>
        <w:ind w:right="171"/>
        <w:jc w:val="both"/>
      </w:pPr>
      <w:r>
        <w:t xml:space="preserve">Самый простой режим. </w:t>
      </w:r>
      <w:r>
        <w:t xml:space="preserve">Если вызов принят или отправлен, звонок автоматически записывается.  </w:t>
      </w:r>
      <w:r>
        <w:t xml:space="preserve">О том, какие это могут быть звонки, см. </w:t>
      </w:r>
      <w:r>
        <w:fldChar w:fldCharType="begin"/>
      </w:r>
      <w:r>
        <w:instrText xml:space="preserve">HYPERLINK  \l"_bookmark435"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с.157</w:t>
      </w:r>
      <w:r>
        <w:fldChar w:fldCharType="end"/>
      </w:r>
    </w:p>
    <w:p>
      <w:pPr>
        <w:pStyle w:val="BodyText"/>
        <w:spacing w:line="245" w:lineRule="auto" w:before="101"/>
        <w:ind w:right="107"/>
        <w:jc w:val="left"/>
      </w:pPr>
      <w:r>
        <w:t xml:space="preserve">Когда запись начата, появится знак записи </w:t>
      </w:r>
      <w:r>
        <w:rPr>
          <w:rFonts w:ascii="Arial" w:hAnsi="Arial"/>
          <w:w w:val="105"/>
          <w:sz w:val="22"/>
        </w:rPr>
        <w:t xml:space="preserve">| </w:t>
      </w:r>
      <w:r>
        <w:t xml:space="preserve">на экране и прозвучит гудок (см. также </w:t>
      </w:r>
      <w:r>
        <w:fldChar w:fldCharType="begin"/>
      </w:r>
      <w:r>
        <w:instrText xml:space="preserve">HYPERLINK  \l"_bookmark437"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4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с. 157</w:t>
      </w:r>
      <w:r>
        <w:fldChar w:fldCharType="end"/>
      </w:r>
      <w:r>
        <w:t>).</w:t>
      </w:r>
    </w:p>
    <w:p>
      <w:pPr>
        <w:pStyle w:val="BodyText"/>
        <w:spacing w:line="240" w:lineRule="auto" w:before="125"/>
        <w:ind w:right="0"/>
        <w:jc w:val="left"/>
      </w:pPr>
      <w:r>
        <w:t xml:space="preserve">В этом режиме нельзя ставить запись на паузу вручную.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86" w:name="Manual call recording"/>
      <w:bookmarkEnd w:id="786"/>
      <w:r>
        <w:rPr>
          <w:color w:val="8CC63F"/>
          <w:spacing w:val="-1"/>
        </w:rPr>
        <w:t>Запись звонков</w:t>
      </w:r>
      <w:bookmarkStart w:id="787" w:name="_bookmark441"/>
      <w:bookmarkEnd w:id="787"/>
      <w:r>
        <w:rPr>
          <w:color w:val="8CC63F"/>
          <w:spacing w:val="-1"/>
        </w:rPr>
        <w:t xml:space="preserve"> вручную</w:t>
      </w:r>
    </w:p>
    <w:p>
      <w:pPr>
        <w:pStyle w:val="Heading6"/>
        <w:spacing w:line="250" w:lineRule="auto" w:before="155"/>
        <w:ind w:right="187"/>
        <w:jc w:val="left"/>
        <w:rPr>
          <w:b w:val="0"/>
          <w:bCs w:val="0"/>
        </w:rPr>
      </w:pPr>
      <w:r>
        <w:t xml:space="preserve">Активация или деактивация звукозаписи, когда телефон в неактивном режиме. </w:t>
      </w:r>
    </w:p>
    <w:p>
      <w:pPr>
        <w:pStyle w:val="BodyText"/>
        <w:spacing w:line="250" w:lineRule="auto" w:before="120"/>
        <w:ind w:right="187"/>
        <w:jc w:val="left"/>
      </w:pPr>
      <w:r>
        <w:rPr>
          <w:rFonts w:ascii="Arial"/>
          <w:b/>
          <w:spacing w:val="-1"/>
        </w:rPr>
        <w:t>Необходимые условия</w:t>
      </w:r>
      <w:r>
        <w:t xml:space="preserve">: </w:t>
      </w:r>
      <w:r>
        <w:t xml:space="preserve">Выбран ручной режим.  </w:t>
      </w:r>
      <w:r>
        <w:t xml:space="preserve">Клавиша записи настроена и может показывать свой статус.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Нажать данную функциональную клавишу, чтобы начать запись. Светодиоды загорятся.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t xml:space="preserve">Или нажать данную функциональную клавишу, чтобы прекратить запись. Светодиоды потухнут.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Клавиша записи также показывает изменение статуса при активации и деактивации записи с помощью данной переназначаемой клавиши.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88" w:name="Call recording with AutoStart"/>
      <w:bookmarkEnd w:id="788"/>
      <w:r>
        <w:rPr>
          <w:color w:val="8CC63F"/>
        </w:rPr>
        <w:t xml:space="preserve">Автозапускающаяся </w:t>
      </w:r>
      <w:bookmarkStart w:id="789" w:name="_bookmark442"/>
      <w:bookmarkEnd w:id="789"/>
      <w:r>
        <w:rPr>
          <w:color w:val="8CC63F"/>
        </w:rPr>
        <w:t>запись звонка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Активный режим можно установить только в неактивном режиме.  </w:t>
      </w:r>
      <w:r>
        <w:t xml:space="preserve">Светодиод клавиши записи загорается.  </w:t>
      </w:r>
      <w:r>
        <w:t xml:space="preserve">Записывающее устройство нельзя отключить.  </w:t>
      </w:r>
      <w:r>
        <w:t xml:space="preserve">Если соединение для звонка установлено, запись начинается автоматически. </w:t>
      </w:r>
    </w:p>
    <w:p>
      <w:pPr>
        <w:pStyle w:val="BodyText"/>
        <w:spacing w:line="240" w:lineRule="auto" w:before="113"/>
        <w:ind w:right="0"/>
        <w:jc w:val="left"/>
      </w:pPr>
      <w:r>
        <w:t>Поднять трубку.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0"/>
        <w:jc w:val="both"/>
      </w:pPr>
      <w:r>
        <w:t>Нажать представленную здесь клавишу.</w:t>
      </w:r>
    </w:p>
    <w:p>
      <w:pPr>
        <w:pStyle w:val="BodyText"/>
        <w:spacing w:line="247" w:lineRule="auto" w:before="131"/>
        <w:ind w:right="168"/>
        <w:jc w:val="both"/>
      </w:pPr>
      <w:r>
        <w:t xml:space="preserve">Абонент ответит. </w:t>
      </w:r>
      <w:r>
        <w:t xml:space="preserve">Прозвучит гудок, на экране появится значок звукозаписи </w:t>
      </w:r>
      <w:r>
        <w:rPr>
          <w:rFonts w:ascii="Arial" w:hAnsi="Arial"/>
          <w:w w:val="140"/>
          <w:sz w:val="22"/>
        </w:rPr>
        <w:t xml:space="preserve">| </w:t>
      </w:r>
      <w:r>
        <w:t xml:space="preserve">, и свеотдиод клавиши звукозаписи будет продолжать гореть.  </w:t>
      </w:r>
      <w:r>
        <w:t xml:space="preserve">Теперь звонок записывается.  </w:t>
      </w:r>
      <w:r>
        <w:t xml:space="preserve">(См. также </w:t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60"/>
          <w:w w:val="105"/>
          <w:sz w:val="18"/>
          <w:szCs w:val="18"/>
        </w:rPr>
        <w:t></w:t>
      </w:r>
      <w:r>
        <w:fldChar w:fldCharType="begin"/>
      </w:r>
      <w:r>
        <w:instrText xml:space="preserve">HYPERLINK  \l"_bookmark437"</w:instrText>
      </w:r>
      <w:r>
        <w:fldChar w:fldCharType="separate"/>
      </w:r>
      <w:r>
        <w:rPr>
          <w:rFonts w:ascii="Wingdings" w:hAnsi="Wingdings"/>
          <w:w w:val="105"/>
          <w:sz w:val="18"/>
        </w:rPr>
        <w:t>с. 157)</w:t>
      </w:r>
      <w:r>
        <w:fldChar w:fldCharType="end"/>
      </w:r>
      <w:r>
        <w:t>.</w:t>
      </w:r>
    </w:p>
    <w:p>
      <w:pPr>
        <w:pStyle w:val="BodyText"/>
        <w:spacing w:line="240" w:lineRule="auto" w:before="122"/>
        <w:ind w:right="0"/>
        <w:jc w:val="both"/>
      </w:pPr>
      <w:r>
        <w:t xml:space="preserve">Можно поставить запись на паузу в любое время, а потом возобновить её. </w:t>
      </w:r>
    </w:p>
    <w:p>
      <w:pPr>
        <w:pStyle w:val="BodyText"/>
        <w:spacing w:line="240" w:lineRule="auto" w:before="130"/>
        <w:ind w:right="0"/>
        <w:jc w:val="both"/>
      </w:pPr>
      <w:r>
        <w:t>Если звонок завершается, процесс автозапуска повторяется для нового звонка.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790" w:name="Controlling call recording"/>
      <w:bookmarkEnd w:id="790"/>
      <w:r>
        <w:rPr>
          <w:color w:val="8CC63F"/>
          <w:spacing w:val="-1"/>
        </w:rPr>
        <w:t xml:space="preserve">Управление записью разговоров. </w:t>
      </w:r>
    </w:p>
    <w:p>
      <w:pPr>
        <w:pStyle w:val="Heading6"/>
        <w:spacing w:line="240" w:lineRule="auto" w:before="155"/>
        <w:ind w:right="0"/>
        <w:jc w:val="both"/>
        <w:rPr>
          <w:b w:val="0"/>
          <w:bCs w:val="0"/>
        </w:rPr>
      </w:pPr>
      <w:bookmarkStart w:id="791" w:name="_bookmark443"/>
      <w:bookmarkEnd w:id="791"/>
      <w:r>
        <w:t xml:space="preserve">Начало записи разговора вручную во время звонка. 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Необходимые условия: </w:t>
      </w:r>
      <w:r>
        <w:t xml:space="preserve">Выбран ручной режим или автозапуск. </w:t>
      </w:r>
      <w:r>
        <w:t xml:space="preserve">Вы начали телефонный разговор. </w:t>
      </w:r>
      <w:r>
        <w:t xml:space="preserve">Запись ещё не начата.  </w:t>
      </w:r>
      <w:r>
        <w:t xml:space="preserve">Светодиод клавиши записи не горит. </w:t>
      </w:r>
    </w:p>
    <w:p>
      <w:pPr>
        <w:pStyle w:val="BodyText"/>
        <w:spacing w:line="240" w:lineRule="auto" w:before="114"/>
        <w:ind w:right="0"/>
        <w:jc w:val="both"/>
      </w:pPr>
      <w:r>
        <w:t xml:space="preserve">Вы отправляете вызов (см. также </w:t>
      </w:r>
      <w:r>
        <w:fldChar w:fldCharType="begin"/>
      </w:r>
      <w:r>
        <w:instrText xml:space="preserve">HYPERLINK  \l"_bookmark434"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157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both"/>
      </w:pPr>
      <w:r>
        <w:t>Нажать данную функциональную клавишу, чтобы начать запись. Светодиоды загорятся.</w:t>
      </w:r>
    </w:p>
    <w:p>
      <w:pPr>
        <w:pStyle w:val="BodyText"/>
        <w:spacing w:line="246" w:lineRule="auto" w:before="111"/>
        <w:ind w:right="187"/>
        <w:jc w:val="left"/>
      </w:pPr>
      <w:r>
        <w:t xml:space="preserve">Прозвучит гудок, на экране появится значок звукозаписи </w:t>
      </w:r>
      <w:r>
        <w:rPr>
          <w:rFonts w:ascii="Arial" w:hAnsi="Arial"/>
          <w:w w:val="140"/>
          <w:sz w:val="22"/>
        </w:rPr>
        <w:t xml:space="preserve">| </w:t>
      </w:r>
      <w:r>
        <w:t xml:space="preserve">.  </w:t>
      </w:r>
      <w:r>
        <w:t xml:space="preserve">Теперь звонок записывается. </w:t>
      </w:r>
      <w:r>
        <w:t xml:space="preserve">(См. также </w:t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58"/>
          <w:w w:val="105"/>
          <w:sz w:val="18"/>
          <w:szCs w:val="18"/>
        </w:rPr>
        <w:t></w:t>
      </w:r>
      <w:r>
        <w:fldChar w:fldCharType="begin"/>
      </w:r>
      <w:r>
        <w:instrText xml:space="preserve">HYPERLINK  \l"_bookmark437"</w:instrText>
      </w:r>
      <w:r>
        <w:fldChar w:fldCharType="separate"/>
      </w:r>
      <w:r>
        <w:rPr>
          <w:rFonts w:ascii="Wingdings" w:hAnsi="Wingdings"/>
          <w:w w:val="105"/>
          <w:sz w:val="18"/>
        </w:rPr>
        <w:t>с. 157)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6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640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41;top:2911;width:1702;height:284" coordorigin="1141,2911" coordsize="1702,284">
              <v:shape style="position:absolute;left:1141;top:2911;width:1702;height:284" coordorigin="1141,2911" coordsize="1702,284" path="m1141,3194l2843,3194,2843,2911,1141,2911,1141,3194xe" filled="true" fillcolor="#000000" stroked="false">
                <v:path arrowok="t"/>
                <v:fill type="solid"/>
              </v:shape>
            </v:group>
            <v:group style="position:absolute;left:2843;top:2911;width:280;height:284" coordorigin="2843,2911" coordsize="280,284">
              <v:shape style="position:absolute;left:2843;top:2911;width:280;height:284" coordorigin="2843,2911" coordsize="280,284" path="m2843,3194l3122,3194,3122,2911,2843,2911,2843,3194xe" filled="true" fillcolor="#000000" stroked="false">
                <v:path arrowok="t"/>
                <v:fill type="solid"/>
              </v:shape>
            </v:group>
            <v:group style="position:absolute;left:1141;top:11931;width:1702;height:284" coordorigin="1141,11931" coordsize="1702,284">
              <v:shape style="position:absolute;left:1141;top:11931;width:1702;height:284" coordorigin="1141,11931" coordsize="1702,284" path="m1141,12214l2843,12214,2843,11931,1141,11931,1141,12214xe" filled="true" fillcolor="#000000" stroked="false">
                <v:path arrowok="t"/>
                <v:fill type="solid"/>
              </v:shape>
            </v:group>
            <v:group style="position:absolute;left:2843;top:11931;width:280;height:284" coordorigin="2843,11931" coordsize="280,284">
              <v:shape style="position:absolute;left:2843;top:11931;width:280;height:284" coordorigin="2843,11931" coordsize="280,284" path="m2843,12214l3122,12214,3122,11931,2843,11931,2843,12214xe" filled="true" fillcolor="#000000" stroked="false">
                <v:path arrowok="t"/>
                <v:fill type="solid"/>
              </v:shape>
            </v:group>
            <v:group style="position:absolute;left:1127;top:14725;width:1702;height:284" coordorigin="1127,14725" coordsize="1702,284">
              <v:shape style="position:absolute;left:1127;top:14725;width:1702;height:284" coordorigin="1127,14725" coordsize="1702,284" path="m1127,15008l2828,15008,2828,14725,1127,14725,1127,15008xe" filled="true" fillcolor="#fbf9da" stroked="false">
                <v:path arrowok="t"/>
                <v:fill type="solid"/>
              </v:shape>
            </v:group>
            <v:group style="position:absolute;left:2828;top:14725;width:281;height:284" coordorigin="2828,14725" coordsize="281,284">
              <v:shape style="position:absolute;left:2828;top:14725;width:281;height:284" coordorigin="2828,14725" coordsize="281,284" path="m2828,15008l3109,15008,3109,14725,2828,14725,2828,15008xe" filled="true" fillcolor="#fbf9da" stroked="false">
                <v:path arrowok="t"/>
                <v:fill type="solid"/>
              </v:shape>
              <v:shape style="position:absolute;left:1955;top:2362;width:1679;height:825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368" w:lineRule="exact" w:before="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>Call recording (Запись звонков)</w:t>
                      </w:r>
                      <w:r>
                        <w:rPr>
                          <w:rFonts w:ascii="Arial Unicode MS" w:hAns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210"/>
                          <w:sz w:val="20"/>
                        </w:rPr>
                        <w:t xml:space="preserve">ƒ </w:t>
                      </w:r>
                      <w:r>
                        <w:rPr>
                          <w:rFonts w:ascii="Arial" w:hAnsi="Arial"/>
                          <w:color w:val="488541"/>
                          <w:w w:val="210"/>
                          <w:position w:val="-4"/>
                          <w:sz w:val="28"/>
                        </w:rPr>
                        <w:t>¤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627;top:4973;width:1007;height:296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475"/>
                          <w:sz w:val="22"/>
                        </w:rPr>
                        <w:t xml:space="preserve">] </w:t>
                      </w:r>
                      <w:r>
                        <w:rPr>
                          <w:rFonts w:ascii="Arial Narrow" w:hAnsi="Arial Narrow"/>
                          <w:w w:val="120"/>
                          <w:sz w:val="20"/>
                        </w:rPr>
                        <w:t xml:space="preserve">или </w:t>
                      </w:r>
                      <w:r>
                        <w:rPr>
                          <w:rFonts w:ascii="Arial" w:hAnsi="Arial"/>
                          <w:color w:val="488541"/>
                          <w:w w:val="235"/>
                          <w:sz w:val="28"/>
                        </w:rPr>
                        <w:t>É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7803;width:298;height:81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55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95"/>
                          <w:sz w:val="22"/>
                        </w:rPr>
                        <w:t>j</w:t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10790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387;top:11927;width:122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t xml:space="preserve">Answer (Ответ)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w w:val="24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13943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218;top:14720;width:139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w w:val="120"/>
                          <w:sz w:val="18"/>
                        </w:rPr>
                        <w:t xml:space="preserve">Alternate </w:t>
                      </w:r>
                      <w:r>
                        <w:t xml:space="preserve">(Чередование собеседников) </w:t>
                      </w:r>
                      <w:r>
                        <w:rPr>
                          <w:rFonts w:ascii="Arial"/>
                          <w:w w:val="190"/>
                          <w:sz w:val="20"/>
                        </w:rPr>
                        <w:t xml:space="preserve">R </w:t>
                      </w:r>
                      <w:r>
                        <w:rPr>
                          <w:rFonts w:ascii="Arial"/>
                          <w:w w:val="245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159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6"/>
        <w:spacing w:line="240" w:lineRule="auto" w:before="150"/>
        <w:ind w:right="0"/>
        <w:jc w:val="left"/>
        <w:rPr>
          <w:b w:val="0"/>
          <w:bCs w:val="0"/>
        </w:rPr>
      </w:pPr>
      <w:r>
        <w:t>Постановка разговора на паузу вручную во время звонка.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Необходимые условия: </w:t>
      </w:r>
      <w:r>
        <w:t xml:space="preserve">Выбран ручной режим или автозапуск. </w:t>
      </w:r>
      <w:r>
        <w:t xml:space="preserve">Вы начали телефонный разговор. </w:t>
      </w:r>
      <w:r>
        <w:t xml:space="preserve">Запись уже начата. </w:t>
      </w:r>
      <w:r>
        <w:t>Светодиод клавиши записи загорается.</w:t>
      </w:r>
    </w:p>
    <w:p>
      <w:pPr>
        <w:pStyle w:val="BodyText"/>
        <w:spacing w:line="240" w:lineRule="auto" w:before="113"/>
        <w:ind w:right="0"/>
        <w:jc w:val="left"/>
      </w:pPr>
      <w:r>
        <w:t xml:space="preserve">Вы отправляете вызов (см. также </w:t>
      </w:r>
      <w:r>
        <w:fldChar w:fldCharType="begin"/>
      </w:r>
      <w:r>
        <w:instrText xml:space="preserve">HYPERLINK  \l"_bookmark434"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157</w:t>
      </w:r>
      <w:r>
        <w:fldChar w:fldCharType="end"/>
      </w:r>
      <w:r>
        <w:t>).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exact"/>
        <w:ind w:right="187"/>
        <w:jc w:val="left"/>
      </w:pPr>
      <w:r>
        <w:t xml:space="preserve">Нажать данную переназначаемую клавишу, чтобы поставить запись на паузу. Светодиоды потухнут, на экране исчезнет значок звукозаписи </w:t>
      </w:r>
      <w:r>
        <w:rPr>
          <w:rFonts w:ascii="Arial" w:hAnsi="Arial"/>
          <w:w w:val="140"/>
          <w:sz w:val="22"/>
        </w:rPr>
        <w:t xml:space="preserve">| </w:t>
      </w:r>
      <w:r>
        <w:t xml:space="preserve">. </w:t>
      </w:r>
    </w:p>
    <w:p>
      <w:pPr>
        <w:pStyle w:val="BodyText"/>
        <w:spacing w:line="250" w:lineRule="auto" w:before="124"/>
        <w:ind w:right="187"/>
        <w:jc w:val="left"/>
      </w:pPr>
      <w:r>
        <w:t xml:space="preserve">В любое время можно возобновить запись, в том числе и для записи текущего разговора. </w:t>
      </w:r>
    </w:p>
    <w:p>
      <w:pPr>
        <w:pStyle w:val="Heading6"/>
        <w:spacing w:line="240" w:lineRule="auto" w:before="120"/>
        <w:ind w:right="0"/>
        <w:jc w:val="left"/>
        <w:rPr>
          <w:b w:val="0"/>
          <w:bCs w:val="0"/>
        </w:rPr>
      </w:pPr>
      <w:r>
        <w:t>Завершение записи разговора автоматически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Необходимые условия: </w:t>
      </w:r>
      <w:r>
        <w:t xml:space="preserve">Вы начали телефонный разговор. </w:t>
      </w:r>
      <w:r>
        <w:t xml:space="preserve">Запись уже начата. </w:t>
      </w:r>
      <w:r>
        <w:t>Светодиод клавиши записи загорается.</w:t>
      </w:r>
    </w:p>
    <w:p>
      <w:pPr>
        <w:pStyle w:val="BodyText"/>
        <w:spacing w:line="250" w:lineRule="auto" w:before="120"/>
        <w:ind w:right="187"/>
        <w:jc w:val="left"/>
      </w:pPr>
      <w:r>
        <w:t>Запись завершится автоматически, как только завершится разговор, или если статус разговора изменится так, что он станет незаписываемым.</w:t>
      </w:r>
    </w:p>
    <w:p>
      <w:pPr>
        <w:pStyle w:val="BodyText"/>
        <w:spacing w:line="240" w:lineRule="auto" w:before="101"/>
        <w:ind w:right="0"/>
        <w:jc w:val="left"/>
      </w:pPr>
      <w:r>
        <w:t xml:space="preserve">Светодиоды потухнут, на экране исчезнет значок звукозаписи </w:t>
      </w:r>
      <w:r>
        <w:rPr>
          <w:rFonts w:ascii="Arial" w:hAnsi="Arial"/>
          <w:w w:val="140"/>
          <w:sz w:val="22"/>
        </w:rPr>
        <w:t xml:space="preserve">| </w:t>
      </w:r>
      <w:r>
        <w:t xml:space="preserve">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92" w:name="Consultation during call recording"/>
      <w:bookmarkEnd w:id="792"/>
      <w:r>
        <w:rPr>
          <w:color w:val="8CC63F"/>
          <w:spacing w:val="-1"/>
        </w:rPr>
        <w:t xml:space="preserve">Консультация </w:t>
      </w:r>
      <w:bookmarkStart w:id="793" w:name="_bookmark444"/>
      <w:bookmarkEnd w:id="793"/>
      <w:r>
        <w:rPr>
          <w:color w:val="8CC63F"/>
          <w:spacing w:val="-1"/>
        </w:rPr>
        <w:t xml:space="preserve">во время записываемого звонка. </w:t>
      </w:r>
    </w:p>
    <w:p>
      <w:pPr>
        <w:pStyle w:val="BodyText"/>
        <w:spacing w:line="250" w:lineRule="auto" w:before="154"/>
        <w:ind w:right="187"/>
        <w:jc w:val="left"/>
      </w:pPr>
      <w:r>
        <w:t xml:space="preserve">Необходимые условия: </w:t>
      </w:r>
      <w:r>
        <w:t xml:space="preserve">Вы начали телефонный разговор. </w:t>
      </w:r>
      <w:r>
        <w:t xml:space="preserve">Запись уже начата. </w:t>
      </w:r>
      <w:r>
        <w:t>Светодиод клавиши записи горит.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Когда Вы начинаете консультацию, основной разговор ставится на удержание и остаётся в этом состоянии до завершения консультации. </w:t>
      </w:r>
    </w:p>
    <w:p>
      <w:pPr>
        <w:pStyle w:val="BodyText"/>
        <w:spacing w:line="240" w:lineRule="exact" w:before="109"/>
        <w:ind w:right="187"/>
        <w:jc w:val="left"/>
      </w:pPr>
      <w:r>
        <w:t xml:space="preserve">С началом консультации запись ставится на паузу.  </w:t>
      </w:r>
      <w:r>
        <w:t xml:space="preserve">Символ записи </w:t>
      </w:r>
      <w:r>
        <w:rPr>
          <w:rFonts w:ascii="Arial"/>
          <w:w w:val="315"/>
          <w:sz w:val="22"/>
        </w:rPr>
        <w:t xml:space="preserve">| на экране исчезает. </w:t>
      </w:r>
    </w:p>
    <w:p>
      <w:pPr>
        <w:pStyle w:val="BodyText"/>
        <w:spacing w:line="240" w:lineRule="exact" w:before="113"/>
        <w:ind w:right="187"/>
        <w:jc w:val="left"/>
      </w:pPr>
      <w:r>
        <w:t xml:space="preserve">Если собеседник консультационного звонка отвечает, такой разговор тоже записывается.  </w:t>
      </w:r>
      <w:r>
        <w:t>Прозвучит гудок, на экране снова появится значок звукозаписи | .</w:t>
      </w:r>
    </w:p>
    <w:p>
      <w:pPr>
        <w:pStyle w:val="BodyText"/>
        <w:spacing w:line="250" w:lineRule="auto" w:before="124"/>
        <w:ind w:right="187"/>
        <w:jc w:val="left"/>
      </w:pPr>
      <w:r>
        <w:t xml:space="preserve">Теперь можно прервать консультационный разговор или вместо этого, например, переключиться на прежнего собеседника, пока консультационный разговор на удержании.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94" w:name="Second call during call recording"/>
      <w:bookmarkEnd w:id="794"/>
      <w:r>
        <w:rPr>
          <w:color w:val="8CC63F"/>
          <w:spacing w:val="-1"/>
        </w:rPr>
        <w:t xml:space="preserve">Второй звонок </w:t>
      </w:r>
      <w:bookmarkStart w:id="795" w:name="_bookmark445"/>
      <w:bookmarkEnd w:id="795"/>
      <w:r>
        <w:rPr>
          <w:color w:val="8CC63F"/>
          <w:spacing w:val="-1"/>
        </w:rPr>
        <w:t xml:space="preserve"> во время записи. </w:t>
      </w:r>
    </w:p>
    <w:p>
      <w:pPr>
        <w:pStyle w:val="BodyText"/>
        <w:spacing w:line="250" w:lineRule="auto" w:before="154"/>
        <w:ind w:right="187"/>
        <w:jc w:val="left"/>
      </w:pPr>
      <w:r>
        <w:t xml:space="preserve">Необходимые условия: </w:t>
      </w:r>
      <w:r>
        <w:t xml:space="preserve">Вы начали телефонный разговор. </w:t>
      </w:r>
      <w:r>
        <w:t xml:space="preserve">Запись уже начата. </w:t>
      </w:r>
      <w:r>
        <w:t>Светодиод клавиши записи горит.</w:t>
      </w:r>
    </w:p>
    <w:p>
      <w:pPr>
        <w:pStyle w:val="BodyText"/>
        <w:spacing w:line="245" w:lineRule="auto" w:before="95"/>
        <w:ind w:right="187"/>
        <w:jc w:val="left"/>
      </w:pPr>
      <w:r>
        <w:t xml:space="preserve">Вы начали телефонный разговор. </w:t>
      </w:r>
      <w:r>
        <w:t xml:space="preserve">Прозвучит гудок, на экране появится значок звукозаписи | . </w:t>
      </w:r>
      <w:r>
        <w:t>Теперь звонок записывается.</w:t>
      </w:r>
    </w:p>
    <w:p>
      <w:pPr>
        <w:pStyle w:val="BodyText"/>
        <w:spacing w:line="240" w:lineRule="auto" w:before="125"/>
        <w:ind w:right="0"/>
        <w:jc w:val="left"/>
      </w:pPr>
      <w:r>
        <w:t>Второй звонок задерживается</w:t>
      </w:r>
      <w:r>
        <w:fldChar w:fldCharType="begin"/>
      </w:r>
      <w:r>
        <w:instrText xml:space="preserve">HYPERLINK  \l"_bookmark175"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68)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exact"/>
        <w:ind w:right="187"/>
        <w:jc w:val="left"/>
      </w:pPr>
      <w:r>
        <w:t xml:space="preserve">Нажать данную переназначаемую клавишу. </w:t>
      </w:r>
      <w:r>
        <w:t xml:space="preserve">Разговор со вторым собеседником восстановлен. </w:t>
      </w:r>
      <w:r>
        <w:t xml:space="preserve">Прозвучит гудок, на экране появится значок звукозаписи | для линии второго звонка.Теперь этот звонок записывается. </w:t>
      </w:r>
      <w:r>
        <w:t>Прежний звонок поставлен на удержание.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left"/>
      </w:pPr>
      <w:bookmarkStart w:id="796" w:name="Call recording while alternating"/>
      <w:bookmarkEnd w:id="796"/>
      <w:r>
        <w:rPr>
          <w:color w:val="8CC63F"/>
        </w:rPr>
        <w:t xml:space="preserve">Запись разговора </w:t>
      </w:r>
      <w:bookmarkStart w:id="797" w:name="_bookmark446"/>
      <w:bookmarkEnd w:id="797"/>
      <w:r>
        <w:rPr>
          <w:color w:val="8CC63F"/>
        </w:rPr>
        <w:t xml:space="preserve">при чередовании собеседников. </w:t>
      </w:r>
    </w:p>
    <w:p>
      <w:pPr>
        <w:pStyle w:val="BodyText"/>
        <w:spacing w:line="250" w:lineRule="auto" w:before="155"/>
        <w:ind w:right="187"/>
        <w:jc w:val="left"/>
      </w:pPr>
      <w:r>
        <w:t xml:space="preserve">Необходимые условия: </w:t>
      </w:r>
      <w:r>
        <w:t xml:space="preserve">Имеется второй или консультационный разговор, активный или на удержании. </w:t>
      </w:r>
      <w:r>
        <w:t xml:space="preserve">Запись уже начата. </w:t>
      </w:r>
      <w:r>
        <w:t>Светодиод клавиши записи горит.</w:t>
      </w:r>
    </w:p>
    <w:p>
      <w:pPr>
        <w:pStyle w:val="BodyText"/>
        <w:spacing w:line="240" w:lineRule="exact" w:before="109"/>
        <w:ind w:right="187"/>
        <w:jc w:val="left"/>
      </w:pPr>
      <w:r>
        <w:t xml:space="preserve">Разговор со вторым собеседником восстановлен. </w:t>
      </w:r>
      <w:r>
        <w:t>Прозвучит гудок, на экране появится значок звукозаписи | для линии второго звонка.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t>Нажать данную переназначаемую клавишу.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664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1127;top:6631;width:1702;height:284" coordorigin="1127,6631" coordsize="1702,284">
              <v:shape style="position:absolute;left:1127;top:6631;width:1702;height:284" coordorigin="1127,6631" coordsize="1702,284" path="m1127,6914l2828,6914,2828,6631,1127,6631,1127,6914xe" filled="true" fillcolor="#fbf9da" stroked="false">
                <v:path arrowok="t"/>
                <v:fill type="solid"/>
              </v:shape>
            </v:group>
            <v:group style="position:absolute;left:2828;top:6631;width:281;height:284" coordorigin="2828,6631" coordsize="281,284">
              <v:shape style="position:absolute;left:2828;top:6631;width:281;height:284" coordorigin="2828,6631" coordsize="281,284" path="m2828,6914l3109,6914,3109,6631,2828,6631,2828,6914xe" filled="true" fillcolor="#fbf9da" stroked="false">
                <v:path arrowok="t"/>
                <v:fill type="solid"/>
              </v:shape>
            </v:group>
            <v:group style="position:absolute;left:1127;top:10744;width:1702;height:284" coordorigin="1127,10744" coordsize="1702,284">
              <v:shape style="position:absolute;left:1127;top:10744;width:1702;height:284" coordorigin="1127,10744" coordsize="1702,284" path="m1127,11028l2828,11028,2828,10744,1127,10744,1127,11028xe" filled="true" fillcolor="#fbf9da" stroked="false">
                <v:path arrowok="t"/>
                <v:fill type="solid"/>
              </v:shape>
            </v:group>
            <v:group style="position:absolute;left:2828;top:10744;width:281;height:284" coordorigin="2828,10744" coordsize="281,284">
              <v:shape style="position:absolute;left:2828;top:10744;width:281;height:284" coordorigin="2828,10744" coordsize="281,284" path="m2828,11028l3109,11028,3109,10744,2828,10744,2828,11028xe" filled="true" fillcolor="#fbf9da" stroked="false">
                <v:path arrowok="t"/>
                <v:fill type="solid"/>
              </v:shape>
              <v:shape style="position:absolute;left:3336;top:1422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91;top:3575;width:242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17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4409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88;top:6626;width:152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position w:val="1"/>
                          <w:sz w:val="18"/>
                        </w:rPr>
                        <w:t xml:space="preserve">Conference (Конференция) </w:t>
                      </w:r>
                      <w:r>
                        <w:rPr>
                          <w:rFonts w:ascii="Arial"/>
                          <w:w w:val="220"/>
                          <w:sz w:val="20"/>
                        </w:rPr>
                        <w:t xml:space="preserve">J </w:t>
                      </w:r>
                      <w:r>
                        <w:rPr>
                          <w:rFonts w:ascii="Arial"/>
                          <w:w w:val="2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9003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088;top:10740;width:152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sz w:val="18"/>
                        </w:rPr>
                        <w:t xml:space="preserve">Conference </w:t>
                      </w:r>
                      <w:r>
                        <w:rPr>
                          <w:rFonts w:ascii="Arial"/>
                          <w:w w:val="220"/>
                          <w:sz w:val="20"/>
                        </w:rPr>
                        <w:t xml:space="preserve">J </w:t>
                      </w:r>
                      <w:r>
                        <w:rPr>
                          <w:rFonts w:ascii="Arial"/>
                          <w:w w:val="220"/>
                          <w:position w:val="-4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91;top:13356;width:242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175"/>
                          <w:sz w:val="22"/>
                        </w:rPr>
                        <w:t>Z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3336;top:14189;width:298;height:220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485"/>
                          <w:sz w:val="22"/>
                        </w:rPr>
                        <w:t>[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160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0"/>
        <w:ind w:right="0"/>
        <w:jc w:val="both"/>
        <w:rPr>
          <w:rFonts w:ascii="Arial" w:hAnsi="Arial" w:cs="Arial" w:eastAsia="Arial"/>
          <w:sz w:val="22"/>
          <w:szCs w:val="22"/>
        </w:rPr>
      </w:pPr>
      <w:r>
        <w:t xml:space="preserve">Переключение на основной разговор произведено.  </w:t>
      </w:r>
      <w:r>
        <w:t xml:space="preserve">Прозвучит гудок, на экране появится значок звукозаписи | </w:t>
      </w:r>
    </w:p>
    <w:p>
      <w:pPr>
        <w:pStyle w:val="BodyText"/>
        <w:spacing w:line="240" w:lineRule="auto" w:before="5"/>
        <w:ind w:right="0"/>
        <w:jc w:val="both"/>
      </w:pPr>
      <w:r>
        <w:t xml:space="preserve">для линии основного звонка. Этот разговор теперь записывается. </w:t>
      </w:r>
    </w:p>
    <w:p>
      <w:pPr>
        <w:pStyle w:val="BodyText"/>
        <w:spacing w:line="250" w:lineRule="auto" w:before="130"/>
        <w:ind w:right="187"/>
        <w:jc w:val="left"/>
      </w:pPr>
      <w:r>
        <w:t xml:space="preserve">Можно поставить на паузу, а потом восстановить запись в любое время в режимах ручной и автозапуск.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798" w:name="Your call is paused and reconnected duri"/>
      <w:bookmarkEnd w:id="798"/>
      <w:r>
        <w:rPr>
          <w:color w:val="8CC63F"/>
          <w:spacing w:val="-8"/>
        </w:rPr>
        <w:t>Разговор был поставлен на паузу, а потом восстановлен во время записи</w:t>
      </w:r>
    </w:p>
    <w:p>
      <w:pPr>
        <w:spacing w:before="155"/>
        <w:ind w:left="3221" w:right="0" w:firstLine="0"/>
        <w:jc w:val="both"/>
        <w:rPr>
          <w:rFonts w:ascii="Arial" w:hAnsi="Arial" w:cs="Arial" w:eastAsia="Arial"/>
          <w:sz w:val="20"/>
          <w:szCs w:val="20"/>
        </w:rPr>
      </w:pPr>
      <w:r>
        <w:t>Необходимые условия: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Вы начали разговор, который записывается. </w:t>
      </w:r>
    </w:p>
    <w:p>
      <w:pPr>
        <w:pStyle w:val="BodyText"/>
        <w:spacing w:line="240" w:lineRule="exact" w:before="118"/>
        <w:ind w:right="187"/>
        <w:jc w:val="left"/>
      </w:pPr>
      <w:r>
        <w:t xml:space="preserve">Собеседник поставил разговор на удержание </w:t>
      </w:r>
      <w:r>
        <w:t xml:space="preserve">Вы слышите музыку при удержании.  </w:t>
      </w:r>
      <w:r>
        <w:t xml:space="preserve">Запись поставлена на паузу, и знак записи </w:t>
      </w:r>
      <w:r>
        <w:rPr>
          <w:rFonts w:ascii="Arial"/>
          <w:w w:val="105"/>
          <w:sz w:val="22"/>
        </w:rPr>
        <w:t xml:space="preserve">| исчез с экрана. </w:t>
      </w:r>
    </w:p>
    <w:p>
      <w:pPr>
        <w:pStyle w:val="BodyText"/>
        <w:spacing w:line="226" w:lineRule="exact" w:before="118"/>
        <w:ind w:right="0"/>
        <w:jc w:val="both"/>
      </w:pPr>
      <w:r>
        <w:t xml:space="preserve">Собеседник восстанавливает разговор.  </w:t>
      </w:r>
      <w:r>
        <w:t xml:space="preserve">Прозвучит гудок, </w:t>
      </w:r>
    </w:p>
    <w:p>
      <w:pPr>
        <w:pStyle w:val="BodyText"/>
        <w:spacing w:line="249" w:lineRule="exact"/>
        <w:ind w:right="0"/>
        <w:jc w:val="both"/>
      </w:pPr>
      <w:r>
        <w:t xml:space="preserve">на экране появится значок звукозаписи |.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799" w:name="Setting up a conference during recording"/>
      <w:bookmarkEnd w:id="799"/>
      <w:r>
        <w:rPr>
          <w:color w:val="8CC63F"/>
          <w:spacing w:val="-1"/>
        </w:rPr>
        <w:t xml:space="preserve">Начало конференции во время </w:t>
      </w:r>
      <w:bookmarkStart w:id="800" w:name="_bookmark447"/>
      <w:bookmarkEnd w:id="800"/>
      <w:r>
        <w:rPr>
          <w:color w:val="8CC63F"/>
          <w:spacing w:val="-1"/>
        </w:rPr>
        <w:t>записи</w:t>
      </w:r>
    </w:p>
    <w:p>
      <w:pPr>
        <w:pStyle w:val="BodyText"/>
        <w:spacing w:line="250" w:lineRule="auto" w:before="155"/>
        <w:ind w:right="170"/>
        <w:jc w:val="both"/>
      </w:pPr>
      <w:r>
        <w:t xml:space="preserve">Необходимые условия: </w:t>
      </w:r>
      <w:r>
        <w:t xml:space="preserve">Вы ведёте консультационный звонок 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(см. с. 63)</w:t>
      </w:r>
      <w:r>
        <w:fldChar w:fldCharType="end"/>
      </w:r>
      <w:r>
        <w:t xml:space="preserve"> или принимаете второй звонок </w:t>
      </w:r>
      <w:r>
        <w:fldChar w:fldCharType="begin"/>
      </w:r>
      <w:r>
        <w:instrText xml:space="preserve">HYPERLINK  \l"_bookmark172"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67</w:t>
      </w:r>
      <w:r>
        <w:fldChar w:fldCharType="end"/>
      </w:r>
      <w:r>
        <w:t xml:space="preserve">. </w:t>
      </w:r>
      <w:r>
        <w:t xml:space="preserve">Запись уже начата. </w:t>
      </w:r>
      <w:r>
        <w:t xml:space="preserve">Основной звонок поставлен на удержание. </w:t>
      </w:r>
      <w:r>
        <w:t>Светодиод клавиши записи горит.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0" w:lineRule="auto"/>
        <w:ind w:right="187"/>
        <w:jc w:val="left"/>
      </w:pPr>
      <w:r>
        <w:t xml:space="preserve">Нажать данную переназначаемую клавишу. </w:t>
      </w:r>
      <w:r>
        <w:t xml:space="preserve">Вы подключены одновременно к обоим собеседникам. </w:t>
      </w:r>
      <w:r>
        <w:t xml:space="preserve">Отображается конференция с текущими участниками. </w:t>
      </w:r>
    </w:p>
    <w:p>
      <w:pPr>
        <w:pStyle w:val="BodyText"/>
        <w:spacing w:line="245" w:lineRule="auto" w:before="101"/>
        <w:ind w:right="227"/>
        <w:jc w:val="both"/>
      </w:pPr>
      <w:r>
        <w:t>Прозвучит гудок, на экране появится значок звукозаписи | для линии конференционного звонка.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801" w:name="Adding conference participants during th"/>
      <w:bookmarkEnd w:id="801"/>
      <w:r>
        <w:rPr>
          <w:color w:val="8CC63F"/>
          <w:spacing w:val="-1"/>
        </w:rPr>
        <w:t>Добавление участников конференции во время записи</w:t>
      </w:r>
    </w:p>
    <w:p>
      <w:pPr>
        <w:pStyle w:val="BodyText"/>
        <w:spacing w:line="250" w:lineRule="auto" w:before="154"/>
        <w:ind w:right="179"/>
        <w:jc w:val="both"/>
      </w:pPr>
      <w:r>
        <w:t xml:space="preserve">Необходимые условия: </w:t>
      </w:r>
      <w:r>
        <w:t xml:space="preserve">Вы начали конференцию </w:t>
      </w:r>
      <w:r>
        <w:t>Теперь конференционный звонок записывается.</w:t>
      </w:r>
    </w:p>
    <w:p>
      <w:pPr>
        <w:pStyle w:val="BodyText"/>
        <w:spacing w:line="240" w:lineRule="auto" w:before="114"/>
        <w:ind w:right="0"/>
        <w:jc w:val="both"/>
      </w:pPr>
      <w:r>
        <w:t>Вы ведёте консультационный разговор или принимаете второй звонок (</w:t>
      </w:r>
      <w:r>
        <w:fldChar w:fldCharType="begin"/>
      </w:r>
      <w:r>
        <w:instrText xml:space="preserve">HYPERLINK  \l"_bookmark160"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см. с. 63</w:t>
      </w:r>
      <w:r>
        <w:fldChar w:fldCharType="end"/>
      </w:r>
      <w:r>
        <w:t xml:space="preserve"> или</w:t>
      </w:r>
    </w:p>
    <w:p>
      <w:pPr>
        <w:pStyle w:val="BodyText"/>
        <w:spacing w:line="240" w:lineRule="auto" w:before="10"/>
        <w:ind w:right="0"/>
        <w:jc w:val="both"/>
      </w:pPr>
      <w:r>
        <w:fldChar w:fldCharType="begin"/>
      </w:r>
      <w:r>
        <w:instrText xml:space="preserve">HYPERLINK  \l"_bookmark172"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67</w:t>
      </w:r>
      <w:r>
        <w:fldChar w:fldCharType="end"/>
      </w:r>
      <w:r>
        <w:t xml:space="preserve">). </w:t>
      </w:r>
      <w:r>
        <w:t>Конференционный звонок поставлен на удержание.</w:t>
      </w:r>
    </w:p>
    <w:p>
      <w:pPr>
        <w:pStyle w:val="BodyText"/>
        <w:spacing w:line="245" w:lineRule="auto" w:before="111"/>
        <w:ind w:right="227"/>
        <w:jc w:val="both"/>
      </w:pPr>
      <w:r>
        <w:t xml:space="preserve">Прозвучит гудок, на экране появится значок звукозаписи | для линии консультационного или второго звонка. </w:t>
      </w:r>
      <w:r>
        <w:t>Теперь звонок записывается.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0" w:lineRule="auto"/>
        <w:ind w:right="172"/>
        <w:jc w:val="both"/>
      </w:pPr>
      <w:r>
        <w:t xml:space="preserve">Нажать данную переназначаемую клавишу, чтобы добавить нового абонента в конференцию.  </w:t>
      </w:r>
      <w:r>
        <w:t>Отображается конференция со всеми участниками.</w:t>
      </w:r>
    </w:p>
    <w:p>
      <w:pPr>
        <w:pStyle w:val="BodyText"/>
        <w:spacing w:line="245" w:lineRule="auto" w:before="101"/>
        <w:ind w:right="178"/>
        <w:jc w:val="both"/>
      </w:pPr>
      <w:r>
        <w:t>Прозвучит гудок, на экране снова появится значок звукозаписи | для конференционного звонка.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right="0"/>
        <w:jc w:val="both"/>
      </w:pPr>
      <w:bookmarkStart w:id="802" w:name="Your call is included in a conference du"/>
      <w:bookmarkEnd w:id="802"/>
      <w:r>
        <w:rPr>
          <w:color w:val="8CC63F"/>
          <w:spacing w:val="-8"/>
        </w:rPr>
        <w:t>Разговор был включён в конференцию во время записи</w:t>
      </w:r>
    </w:p>
    <w:p>
      <w:pPr>
        <w:pStyle w:val="BodyText"/>
        <w:spacing w:line="250" w:lineRule="auto" w:before="154"/>
        <w:ind w:right="199"/>
        <w:jc w:val="both"/>
      </w:pPr>
      <w:r>
        <w:t xml:space="preserve">Необходимые условия: </w:t>
      </w:r>
      <w:r>
        <w:t xml:space="preserve">Вы начали разговор, который записывается. </w:t>
      </w:r>
      <w:r>
        <w:t xml:space="preserve">Собеседник должен включить Вас в конференцию.  </w:t>
      </w:r>
      <w:r>
        <w:t>Вы поставлены на удержание, пока конференция начинается.</w:t>
      </w:r>
    </w:p>
    <w:p>
      <w:pPr>
        <w:pStyle w:val="BodyText"/>
        <w:spacing w:line="240" w:lineRule="exact" w:before="109"/>
        <w:ind w:right="171"/>
        <w:jc w:val="both"/>
      </w:pPr>
      <w:r>
        <w:t xml:space="preserve">Вы слышите музыку при удержании, пока собеседник настраивает конференцию.  </w:t>
      </w:r>
      <w:r>
        <w:t xml:space="preserve">Запись поставлена на паузу, и знак записи </w:t>
      </w:r>
      <w:r>
        <w:rPr>
          <w:rFonts w:ascii="Arial"/>
          <w:w w:val="105"/>
          <w:sz w:val="22"/>
        </w:rPr>
        <w:t xml:space="preserve">| исчез с экрана. </w:t>
      </w:r>
    </w:p>
    <w:p>
      <w:pPr>
        <w:pStyle w:val="BodyText"/>
        <w:spacing w:line="240" w:lineRule="exact" w:before="113"/>
        <w:ind w:right="167"/>
        <w:jc w:val="both"/>
      </w:pPr>
      <w:r>
        <w:t xml:space="preserve">Собеседник снова отвечает, и Вы снова подключены к конференции.  </w:t>
      </w:r>
      <w:r>
        <w:t xml:space="preserve">Прозвучит гудок, на экране снова появится значок звукозаписи | для линии, которая используется в конференции. </w:t>
      </w:r>
      <w:r>
        <w:t>Теперь конференционный звонок записывается.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exact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4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6816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v:group style="position:absolute;left:905;top:4034;width:232;height:285" coordorigin="905,4034" coordsize="232,285">
              <v:shape style="position:absolute;left:905;top:4034;width:232;height:285" coordorigin="905,4034" coordsize="232,285" path="m905,4318l1136,4318,1136,4034,905,4034,905,4318xe" filled="true" fillcolor="#000000" stroked="false">
                <v:path arrowok="t"/>
                <v:fill type="solid"/>
              </v:shape>
            </v:group>
            <v:group style="position:absolute;left:1136;top:4034;width:1707;height:285" coordorigin="1136,4034" coordsize="1707,285">
              <v:shape style="position:absolute;left:1136;top:4034;width:1707;height:285" coordorigin="1136,4034" coordsize="1707,285" path="m1136,4318l2843,4318,2843,4034,1136,4034,1136,4318xe" filled="true" fillcolor="#000000" stroked="false">
                <v:path arrowok="t"/>
                <v:fill type="solid"/>
              </v:shape>
            </v:group>
            <v:group style="position:absolute;left:2843;top:4034;width:280;height:285" coordorigin="2843,4034" coordsize="280,285">
              <v:shape style="position:absolute;left:2843;top:4034;width:280;height:285" coordorigin="2843,4034" coordsize="280,285" path="m2843,4318l3122,4318,3122,4034,2843,4034,2843,4318xe" filled="true" fillcolor="#000000" stroked="false">
                <v:path arrowok="t"/>
                <v:fill type="solid"/>
              </v:shape>
            </v:group>
            <v:group style="position:absolute;left:907;top:4998;width:1985;height:285" coordorigin="907,4998" coordsize="1985,285">
              <v:shape style="position:absolute;left:907;top:4998;width:1985;height:285" coordorigin="907,4998" coordsize="1985,285" path="m907,5282l2892,5282,2892,4998,907,4998,907,5282xe" filled="true" fillcolor="#fbf9da" stroked="false">
                <v:path arrowok="t"/>
                <v:fill type="solid"/>
              </v:shape>
            </v:group>
            <v:group style="position:absolute;left:2892;top:4998;width:281;height:285" coordorigin="2892,4998" coordsize="281,285">
              <v:shape style="position:absolute;left:2892;top:4998;width:281;height:285" coordorigin="2892,4998" coordsize="281,285" path="m2892,5282l3173,5282,3173,4998,2892,4998,2892,5282xe" filled="true" fillcolor="#fbf9da" stroked="false">
                <v:path arrowok="t"/>
                <v:fill type="solid"/>
              </v:shape>
              <v:shape style="position:absolute;left:905;top:3430;width:2218;height:285" type="#_x0000_t202" filled="true" fillcolor="#fbf9da" stroked="false">
                <v:textbox inset="0,0,0,0">
                  <w:txbxContent>
                    <w:p>
                      <w:pPr>
                        <w:spacing w:before="15"/>
                        <w:ind w:left="3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Settings (Настройки)</w:t>
                      </w:r>
                    </w:p>
                  </w:txbxContent>
                </v:textbox>
                <v:fill type="solid"/>
                <w10:wrap xmlns:w10="urn:schemas-microsoft-com:office:word" type="none"/>
              </v:shape>
              <v:shape style="position:absolute;left:3193;top:2786;width:440;height:92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145"/>
                          <w:sz w:val="28"/>
                        </w:rPr>
                        <w:t>@</w:t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w w:val="270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25;top:4045;width:1098;height:21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position w:val="1"/>
                          <w:sz w:val="20"/>
                        </w:rPr>
                        <w:t xml:space="preserve">$ </w:t>
                      </w:r>
                      <w:r>
                        <w:rPr>
                          <w:rFonts w:ascii="Arial Unicode MS"/>
                          <w:color w:val="FFFFFF"/>
                          <w:spacing w:val="-2"/>
                          <w:w w:val="95"/>
                          <w:sz w:val="18"/>
                        </w:rPr>
                        <w:t>User settings (Пользовательские настройки)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2862;top:4030;width:771;height:646" type="#_x0000_t20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46" w:right="0" w:hanging="47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w w:val="430"/>
                          <w:sz w:val="20"/>
                        </w:rPr>
                        <w:t xml:space="preserve">- </w:t>
                      </w:r>
                      <w:r>
                        <w:rPr>
                          <w:rFonts w:ascii="Arial"/>
                          <w:w w:val="285"/>
                          <w:position w:val="-4"/>
                          <w:sz w:val="28"/>
                        </w:rPr>
                        <w:t>_</w:t>
                      </w:r>
                    </w:p>
                    <w:p>
                      <w:pPr>
                        <w:spacing w:before="87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w w:val="110"/>
                          <w:sz w:val="20"/>
                        </w:rPr>
                        <w:t xml:space="preserve">При необходимости: </w:t>
                      </w:r>
                      <w:r>
                        <w:rPr>
                          <w:rFonts w:ascii="Arial"/>
                          <w:w w:val="470"/>
                          <w:sz w:val="22"/>
                        </w:rPr>
                        <w:t>j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267;top:4993;width:2346;height:280" type="#_x0000_t202" filled="false" stroked="false">
                <v:textbox inset="0,0,0,0">
                  <w:txbxContent>
                    <w:p>
                      <w:pPr>
                        <w:tabs>
                          <w:tab w:pos="1645" w:val="left" w:leader="none"/>
                        </w:tabs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Diagnostic information</w:t>
                      </w:r>
                      <w:r>
                        <w:t xml:space="preserve"> (Диагностическая информация)</w:t>
                      </w:r>
                      <w:r>
                        <w:tab/>
                      </w:r>
                      <w:r>
                        <w:rPr>
                          <w:rFonts w:ascii="Arial"/>
                          <w:spacing w:val="3"/>
                          <w:w w:val="300"/>
                          <w:position w:val="2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5"/>
                          <w:w w:val="300"/>
                          <w:position w:val="-3"/>
                          <w:sz w:val="28"/>
                        </w:rPr>
                        <w:t>_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>161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</w:pPr>
      <w:bookmarkStart w:id="803" w:name="Diagnostic data"/>
      <w:bookmarkEnd w:id="803"/>
      <w:bookmarkStart w:id="804" w:name="_bookmark448"/>
      <w:bookmarkEnd w:id="804"/>
      <w:bookmarkStart w:id="805" w:name="_bookmark449"/>
      <w:bookmarkEnd w:id="805"/>
      <w:r>
        <w:rPr>
          <w:color w:val="8CC63F"/>
          <w:spacing w:val="-1"/>
        </w:rPr>
        <w:t>Диагностические данные</w:t>
      </w:r>
    </w:p>
    <w:p>
      <w:pPr>
        <w:pStyle w:val="BodyText"/>
        <w:spacing w:line="250" w:lineRule="auto" w:before="319"/>
        <w:ind w:right="183"/>
        <w:jc w:val="left"/>
      </w:pPr>
      <w:r>
        <w:t xml:space="preserve">В данной области пользователя в служебном меню представлена информация о текущих настройках телефона.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570" w:lineRule="auto"/>
        <w:ind w:right="3630"/>
        <w:jc w:val="left"/>
      </w:pPr>
      <w:r>
        <w:t xml:space="preserve">Нажать представленную здесь клавишу. </w:t>
      </w:r>
      <w:r>
        <w:t>Открыть с помощью переназначаемой клавиши.</w:t>
      </w:r>
    </w:p>
    <w:p>
      <w:pPr>
        <w:pStyle w:val="BodyText"/>
        <w:spacing w:line="240" w:lineRule="auto" w:before="64"/>
        <w:ind w:right="0"/>
        <w:jc w:val="left"/>
      </w:pPr>
      <w:r>
        <w:t>Открыть с помощью переназначаемой клавиши.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t>Ввести и подтвердить пользовательский пароль.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right="183"/>
        <w:jc w:val="left"/>
      </w:pPr>
      <w:r>
        <w:t xml:space="preserve">Открыть с помощью переназначаемой клавиши. </w:t>
      </w:r>
      <w:r>
        <w:t xml:space="preserve">Откроется пронумерованный список параметров телефона с текущими настройками. </w:t>
      </w:r>
    </w:p>
    <w:p>
      <w:pPr>
        <w:pStyle w:val="BodyText"/>
        <w:spacing w:line="375" w:lineRule="auto" w:before="120"/>
        <w:ind w:right="183"/>
        <w:jc w:val="left"/>
      </w:pPr>
      <w:r>
        <w:rPr/>
        <w:pict>
          <v:group xmlns:v="urn:schemas-microsoft-com:vml" style="position:absolute;margin-left:200.769989pt;margin-top:48.570984pt;width:350.75pt;height:434.4pt;mso-position-horizontal-relative:page;mso-position-vertical-relative:paragraph;z-index:-440368" coordorigin="4015,971" coordsize="7015,8688">
            <v:group style="position:absolute;left:4021;top:975;width:7004;height:280" coordorigin="4021,975" coordsize="7004,280">
              <v:shape style="position:absolute;left:4021;top:975;width:7004;height:280" coordorigin="4021,975" coordsize="7004,280" path="m4021,975l11024,975,11024,1254,4021,1254,4021,975xe" filled="true" fillcolor="#000000" stroked="false">
                <v:path arrowok="t"/>
                <v:fill type="solid"/>
              </v:shape>
            </v:group>
            <v:group style="position:absolute;left:4021;top:977;width:2;height:8679" coordorigin="4021,977" coordsize="2,8679">
              <v:shape style="position:absolute;left:4021;top:977;width:2;height:8679" coordorigin="4021,977" coordsize="0,8679" path="m4021,977l4021,9656e" filled="false" stroked="true" strokeweight=".34001pt" strokecolor="#000000">
                <v:path arrowok="t"/>
              </v:shape>
            </v:group>
            <v:group style="position:absolute;left:11024;top:977;width:2;height:8679" coordorigin="11024,977" coordsize="2,8679">
              <v:shape style="position:absolute;left:11024;top:977;width:2;height:8679" coordorigin="11024,977" coordsize="0,8679" path="m11024,977l11024,9656e" filled="false" stroked="true" strokeweight=".33999pt" strokecolor="#000000">
                <v:path arrowok="t"/>
              </v:shape>
            </v:group>
            <v:group style="position:absolute;left:4019;top:975;width:7008;height:2" coordorigin="4019,975" coordsize="7008,2">
              <v:shape style="position:absolute;left:4019;top:975;width:7008;height:2" coordorigin="4019,975" coordsize="7008,0" path="m4019,975l11027,975e" filled="false" stroked="true" strokeweight=".34002pt" strokecolor="#000000">
                <v:path arrowok="t"/>
              </v:shape>
            </v:group>
            <v:group style="position:absolute;left:4019;top:1254;width:7008;height:2" coordorigin="4019,1254" coordsize="7008,2">
              <v:shape style="position:absolute;left:4019;top:1254;width:7008;height:2" coordorigin="4019,1254" coordsize="7008,0" path="m4019,1254l11027,1254e" filled="false" stroked="true" strokeweight=".33999pt" strokecolor="#000000">
                <v:path arrowok="t"/>
              </v:shape>
              <v:shape style="position:absolute;left:6844;top:1008;width:13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18"/>
                        </w:rPr>
                        <w:t>Диагностические данные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182;top:1286;width:19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5"/>
                          <w:sz w:val="20"/>
                        </w:rPr>
                        <w:t>5/11/2011 8:23:40 AM</w:t>
                      </w:r>
                    </w:p>
                  </w:txbxContent>
                </v:textbox>
                <w10:wrap xmlns:w10="urn:schemas-microsoft-com:office:word" type="none"/>
              </v:shape>
            </v:group>
            <w10:wrap xmlns:w10="urn:schemas-microsoft-com:office:word" type="none"/>
          </v:group>
        </w:pict>
      </w:r>
      <w:r>
        <w:t xml:space="preserve">В более структурированном виде эти данные можно просмотреть в веб-интерфейсе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164).</w:t>
      </w:r>
      <w:r>
        <w:fldChar w:fldCharType="end"/>
      </w:r>
      <w:r>
        <w:t xml:space="preserve"> </w:t>
      </w:r>
      <w:r>
        <w:t>Пример: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32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822"/>
        <w:gridCol w:w="3525"/>
      </w:tblGrid>
      <w:tr>
        <w:trPr>
          <w:trHeight w:val="31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00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terminal.number (номер терминала):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3339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sip.server (Сервер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192.168.1,240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sip.port (порт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5060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1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Sip.registrar (сервер регистратор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192.168.1,240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1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04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sip.registrar.port (порт сервера регистратора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0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5060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05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sip.gateway (шлюз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192.168.1,240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06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sip.transport (транспортный протокол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UDP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sip.gateway.port (порт шлюза SIP):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5060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08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server.features (Серверные опции):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 (отсутствует)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09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dns.results (результаты применения DNS):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5060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multiline (Мультилиния):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 (отсутствует)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9"/>
                <w:sz w:val="20"/>
              </w:rPr>
              <w:t>11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registered.lines (зарегистрированные линии):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5060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backup.active (активное резервное копирование):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8"/>
                <w:sz w:val="20"/>
              </w:rPr>
              <w:t>Yes (Да)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backup.proxy (резервное копирование на прокси-сервер):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software.version (версия ПО):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V3 R0.22.0 SIP 110502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display.message (отображаемое сообщение):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None (отсутствует)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last.restart (последняя перезагрузка):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2011-05-11T08:00:34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memory.free (свободная память):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60696K free (свободно 60696 Кб)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ip.address (IP адрес):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192.168.1,235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subnet.mask (маска подсети):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255.255.255.0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default.route (пункт назначения маршрутизации по умолчанию):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192.168.1.2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primary.dns (первичный DNS):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192.168.1,105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secondary.dns (вторичный DNS):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192.168.1.2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route.1.ip (маршрутизация 1. IP-адрес):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route.1.gateway (маршрутизация 1. Шлюз):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None (отсутствует)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00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route.1.mask (маршрутизация 1. Маска подсети):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None (отсутствует)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319" w:hRule="exact"/>
        </w:trPr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26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route.2.ip (маршрутизация 2. IP-адрес):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None (отсутствует)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112" w:right="0"/>
        <w:jc w:val="left"/>
      </w:pPr>
      <w:r>
        <w:t>162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3215" w:val="left" w:leader="none"/>
        </w:tabs>
        <w:spacing w:line="200" w:lineRule="atLeast"/>
        <w:ind w:left="102" w:right="0"/>
        <w:jc w:val="left"/>
      </w:pPr>
      <w:r>
        <w:rPr/>
        <w:pict>
          <v:group xmlns:v="urn:schemas-microsoft-com:vml" style="width:137.15pt;height:683.95pt;mso-position-horizontal-relative:char;mso-position-vertical-relative:line" coordorigin="0,0" coordsize="2743,13679">
            <v:group style="position:absolute;left:11;top:11;width:2722;height:13658" coordorigin="11,11" coordsize="2722,13658">
              <v:shape style="position:absolute;left:11;top:11;width:2722;height:13658" coordorigin="11,11" coordsize="2722,13658" path="m11,13668l2732,13668,2732,11,11,11,11,13668xe" filled="true" fillcolor="#e1e2e0" stroked="false">
                <v:path arrowok="t"/>
                <v:fill type="solid"/>
              </v:shape>
            </v:group>
            <v:group style="position:absolute;left:11;top:11;width:2727;height:2" coordorigin="11,11" coordsize="2727,2">
              <v:shape style="position:absolute;left:11;top:11;width:2727;height:2" coordorigin="11,11" coordsize="2727,0" path="m11,11l2737,11e" filled="false" stroked="true" strokeweight=".579980pt" strokecolor="#e1e2e0">
                <v:path arrowok="t"/>
              </v:shape>
            </v:group>
            <v:group style="position:absolute;left:2732;top:11;width:2;height:13662" coordorigin="2732,11" coordsize="2,13662">
              <v:shape style="position:absolute;left:2732;top:11;width:2;height:13662" coordorigin="2732,11" coordsize="0,13662" path="m2732,11l2732,13673e" filled="false" stroked="true" strokeweight=".580pt" strokecolor="#e1e2e0">
                <v:path arrowok="t"/>
              </v:shape>
            </v:group>
            <v:group style="position:absolute;left:6;top:13668;width:2727;height:2" coordorigin="6,13668" coordsize="2727,2">
              <v:shape style="position:absolute;left:6;top:13668;width:2727;height:2" coordorigin="6,13668" coordsize="2727,0" path="m6,13668l2732,13668e" filled="false" stroked="true" strokeweight=".58001pt" strokecolor="#e1e2e0">
                <v:path arrowok="t"/>
              </v:shape>
            </v:group>
            <v:group style="position:absolute;left:11;top:6;width:2;height:13662" coordorigin="11,6" coordsize="2,13662">
              <v:shape style="position:absolute;left:11;top:6;width:2;height:13662" coordorigin="11,6" coordsize="0,13662" path="m11,6l11,13668e" filled="false" stroked="true" strokeweight=".580pt" strokecolor="#e1e2e0">
                <v:path arrowok="t"/>
              </v:shape>
            </v:group>
          </v:group>
        </w:pict>
      </w:r>
      <w:r>
        <w:tab/>
      </w:r>
      <w:r>
        <w:rPr>
          <w:position w:val="798"/>
        </w:rPr>
        <w:pict>
          <v:group xmlns:v="urn:schemas-microsoft-com:vml" style="width:350.75pt;height:284.350pt;mso-position-horizontal-relative:char;mso-position-vertical-relative:line" coordorigin="0,0" coordsize="7015,5687">
            <v:group style="position:absolute;left:6;top:3;width:7004;height:280" coordorigin="6,3" coordsize="7004,280">
              <v:shape style="position:absolute;left:6;top:3;width:7004;height:280" coordorigin="6,3" coordsize="7004,280" path="m6,3l7009,3,7009,283,6,283,6,3xe" filled="true" fillcolor="#000000" stroked="false">
                <v:path arrowok="t"/>
                <v:fill type="solid"/>
              </v:shape>
            </v:group>
            <v:group style="position:absolute;left:6;top:6;width:2;height:5675" coordorigin="6,6" coordsize="2,5675">
              <v:shape style="position:absolute;left:6;top:6;width:2;height:5675" coordorigin="6,6" coordsize="0,5675" path="m6,6l6,5681e" filled="false" stroked="true" strokeweight=".34001pt" strokecolor="#000000">
                <v:path arrowok="t"/>
              </v:shape>
            </v:group>
            <v:group style="position:absolute;left:7009;top:6;width:2;height:5675" coordorigin="7009,6" coordsize="2,5675">
              <v:shape style="position:absolute;left:7009;top:6;width:2;height:5675" coordorigin="7009,6" coordsize="0,5675" path="m7009,6l7009,5681e" filled="false" stroked="true" strokeweight=".33999pt" strokecolor="#000000">
                <v:path arrowok="t"/>
              </v:shape>
            </v:group>
            <v:group style="position:absolute;left:3;top:3;width:7008;height:2" coordorigin="3,3" coordsize="7008,2">
              <v:shape style="position:absolute;left:3;top:3;width:7008;height:2" coordorigin="3,3" coordsize="7008,0" path="m3,3l7011,3e" filled="false" stroked="true" strokeweight=".33999pt" strokecolor="#000000">
                <v:path arrowok="t"/>
              </v:shape>
            </v:group>
            <v:group style="position:absolute;left:3;top:5683;width:7008;height:2" coordorigin="3,5683" coordsize="7008,2">
              <v:shape style="position:absolute;left:3;top:5683;width:7008;height:2" coordorigin="3,5683" coordsize="7008,0" path="m3,5683l7011,5683e" filled="false" stroked="true" strokeweight=".33999pt" strokecolor="#000000">
                <v:path arrowok="t"/>
              </v:shape>
              <v:shape style="position:absolute;left:2828;top:37;width:13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18"/>
                        </w:rPr>
                        <w:t>Диагностические данные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167;top:315;width:223;height:530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27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28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29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30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31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32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33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34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35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36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37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38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39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40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41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42</w:t>
                      </w:r>
                    </w:p>
                    <w:p>
                      <w:pPr>
                        <w:spacing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43</w:t>
                      </w:r>
                    </w:p>
                    <w:p>
                      <w:pPr>
                        <w:spacing w:line="225" w:lineRule="exact"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44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934;top:315;width:1868;height:530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route.2.gateway (маршрутизация 2. Шлюз):</w:t>
                      </w:r>
                    </w:p>
                    <w:p>
                      <w:pPr>
                        <w:spacing w:line="312" w:lineRule="auto" w:before="70"/>
                        <w:ind w:left="0" w:right="25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route.2.mask (маршрутизация 2. Маска): mac-address (mac-адрес): discovery.mode (режим поиска): dhcp.reuse (повторное использование протокола DHCP): lan.port.type (тип порта LAN): pc.port.status (статус порта ПК): pc.port.type (тип порта ПК): pc.port.autoMDIX (порт Auto-MDIX у ПК): vlan.id (ID в сети VLAN): qos.layer.2 (уровень QoS 2): qos.layer.2.voice (уровень QoS 2. Голос):</w:t>
                      </w:r>
                    </w:p>
                    <w:p>
                      <w:pPr>
                        <w:spacing w:line="312" w:lineRule="auto"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Qos.layer.2.signaling (уровень QoS 2. Сигналы): qos.layer.2.default (уровень QoS 2. Звук по умолчанию): qos.layer.3 (уровень QoS 3): qos.layer.3.voice (уровень QoS 3. Голос): qos.layer.3.signaling (уровень QoS 3. Сигналы):</w:t>
                      </w:r>
                    </w:p>
                    <w:p>
                      <w:pPr>
                        <w:spacing w:line="225" w:lineRule="exact"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lldp.med.operation (Действие расширения LLDP-MED):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505;top:315;width:1323;height:260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hanging="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None (отсутствует)</w:t>
                      </w:r>
                    </w:p>
                    <w:p>
                      <w:pPr>
                        <w:spacing w:line="312" w:lineRule="auto"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None (отсутствует) 0001e325eaca Manual (ручной)</w:t>
                      </w:r>
                    </w:p>
                    <w:p>
                      <w:pPr>
                        <w:spacing w:line="312" w:lineRule="auto" w:before="2"/>
                        <w:ind w:left="1" w:right="1065" w:hanging="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No (отсутствует) 0</w:t>
                      </w:r>
                    </w:p>
                    <w:p>
                      <w:pPr>
                        <w:spacing w:line="312" w:lineRule="auto" w:before="2"/>
                        <w:ind w:left="0" w:right="844" w:hanging="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None (отсутствует) 0</w:t>
                      </w:r>
                    </w:p>
                    <w:p>
                      <w:pPr>
                        <w:spacing w:line="225" w:lineRule="exact"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No (отсутствует)</w:t>
                      </w:r>
                    </w:p>
                  </w:txbxContent>
                </v:textbox>
                <w10:wrap xmlns:w10="urn:schemas-microsoft-com:office:word" type="none"/>
              </v:shape>
              <v:shape style="position:absolute;left:4505;top:3615;width:478;height:170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5</w:t>
                      </w:r>
                    </w:p>
                    <w:p>
                      <w:pPr>
                        <w:spacing w:line="312" w:lineRule="auto" w:before="7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None (отсутствует) 0</w:t>
                      </w:r>
                    </w:p>
                    <w:p>
                      <w:pPr>
                        <w:spacing w:line="312" w:lineRule="auto" w:before="2"/>
                        <w:ind w:left="0" w:right="15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8"/>
                          <w:sz w:val="20"/>
                        </w:rPr>
                        <w:t>Yes (Да) 13</w:t>
                      </w:r>
                    </w:p>
                    <w:p>
                      <w:pPr>
                        <w:spacing w:line="225" w:lineRule="exact" w:before="2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7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jc w:val="left"/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129993pt;margin-top:71.029999pt;width:137.15pt;height:683.95pt;mso-position-horizontal-relative:page;mso-position-vertical-relative:page;z-index:47128" coordorigin="903,1421" coordsize="2743,13679">
            <v:group style="position:absolute;left:913;top:1431;width:2722;height:13658" coordorigin="913,1431" coordsize="2722,13658">
              <v:shape style="position:absolute;left:913;top:1431;width:2722;height:13658" coordorigin="913,1431" coordsize="2722,13658" path="m913,15088l3635,15088,3635,1431,913,1431,913,15088xe" filled="true" fillcolor="#e1e2e0" stroked="false">
                <v:path arrowok="t"/>
                <v:fill type="solid"/>
              </v:shape>
            </v:group>
            <v:group style="position:absolute;left:913;top:1431;width:2727;height:2" coordorigin="913,1431" coordsize="2727,2">
              <v:shape style="position:absolute;left:913;top:1431;width:2727;height:2" coordorigin="913,1431" coordsize="2727,0" path="m913,1431l3640,1431e" filled="false" stroked="true" strokeweight=".579980pt" strokecolor="#e1e2e0">
                <v:path arrowok="t"/>
              </v:shape>
            </v:group>
            <v:group style="position:absolute;left:3635;top:1431;width:2;height:13662" coordorigin="3635,1431" coordsize="2,13662">
              <v:shape style="position:absolute;left:3635;top:1431;width:2;height:13662" coordorigin="3635,1431" coordsize="0,13662" path="m3635,1431l3635,15093e" filled="false" stroked="true" strokeweight=".580pt" strokecolor="#e1e2e0">
                <v:path arrowok="t"/>
              </v:shape>
            </v:group>
            <v:group style="position:absolute;left:908;top:15088;width:2727;height:2" coordorigin="908,15088" coordsize="2727,2">
              <v:shape style="position:absolute;left:908;top:15088;width:2727;height:2" coordorigin="908,15088" coordsize="2727,0" path="m908,15088l3635,15088e" filled="false" stroked="true" strokeweight=".58001pt" strokecolor="#e1e2e0">
                <v:path arrowok="t"/>
              </v:shape>
            </v:group>
            <v:group style="position:absolute;left:913;top:1426;width:2;height:13662" coordorigin="913,1426" coordsize="2,13662">
              <v:shape style="position:absolute;left:913;top:1426;width:2;height:13662" coordorigin="913,1426" coordsize="0,13662" path="m913,1426l913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163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3" w:lineRule="auto"/>
        <w:ind w:right="187"/>
        <w:jc w:val="left"/>
      </w:pPr>
      <w:bookmarkStart w:id="806" w:name="Individual settings that impact energy e"/>
      <w:bookmarkEnd w:id="806"/>
      <w:bookmarkStart w:id="807" w:name="_bookmark450"/>
      <w:bookmarkEnd w:id="807"/>
      <w:bookmarkStart w:id="808" w:name="_bookmark451"/>
      <w:bookmarkEnd w:id="808"/>
      <w:r>
        <w:rPr>
          <w:color w:val="8CC63F"/>
        </w:rPr>
        <w:t>Индивидуальные настройки, которые влияют на эффективность расхода электроэнергии</w:t>
      </w:r>
    </w:p>
    <w:p>
      <w:pPr>
        <w:pStyle w:val="BodyText"/>
        <w:spacing w:line="250" w:lineRule="auto" w:before="183"/>
        <w:ind w:right="187"/>
        <w:jc w:val="left"/>
      </w:pPr>
      <w:r>
        <w:t>Можно значительно снизить расход электроэнергии и загрязнение окружающей среды, установив для телефона описанные ниже настройки.</w:t>
      </w:r>
    </w:p>
    <w:p>
      <w:pPr>
        <w:pStyle w:val="BodyText"/>
        <w:spacing w:line="250" w:lineRule="auto" w:before="120"/>
        <w:ind w:right="187"/>
        <w:jc w:val="left"/>
      </w:pPr>
      <w:r>
        <w:t xml:space="preserve">Можно сразу снизить установленные по умолчанию громкость звонка, яркость и контрастность экрана на 50%.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27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164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</w:pPr>
      <w:bookmarkStart w:id="809" w:name="Web interface (WBM)"/>
      <w:bookmarkEnd w:id="809"/>
      <w:bookmarkStart w:id="810" w:name="_bookmark452"/>
      <w:bookmarkEnd w:id="810"/>
      <w:bookmarkStart w:id="811" w:name="_bookmark453"/>
      <w:bookmarkEnd w:id="811"/>
      <w:r>
        <w:rPr>
          <w:color w:val="8CC63F"/>
          <w:spacing w:val="-3"/>
        </w:rPr>
        <w:t>Веб-</w:t>
      </w:r>
      <w:bookmarkStart w:id="812" w:name="_bookmark454"/>
      <w:bookmarkEnd w:id="812"/>
      <w:r>
        <w:rPr>
          <w:color w:val="8CC63F"/>
          <w:spacing w:val="-3"/>
        </w:rPr>
        <w:t>интерфейс</w:t>
      </w:r>
    </w:p>
    <w:p>
      <w:pPr>
        <w:pStyle w:val="BodyText"/>
        <w:spacing w:line="250" w:lineRule="auto" w:before="177"/>
        <w:ind w:left="1663" w:right="183"/>
        <w:jc w:val="left"/>
      </w:pPr>
      <w:r>
        <w:t xml:space="preserve">Некоторые настройки телефона можно установить через веб-интерфейс.  </w:t>
      </w:r>
      <w:r>
        <w:t xml:space="preserve">Он использует безопасное соединение HTTPS. </w:t>
      </w:r>
      <w:r>
        <w:t xml:space="preserve">Доступ к веб-интерфейсу должен быть активирован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left="1663" w:right="0"/>
        <w:jc w:val="left"/>
      </w:pPr>
      <w:bookmarkStart w:id="813" w:name="Launching the web interface"/>
      <w:bookmarkEnd w:id="813"/>
      <w:bookmarkStart w:id="814" w:name="_bookmark455"/>
      <w:bookmarkEnd w:id="814"/>
      <w:r>
        <w:rPr>
          <w:color w:val="8CC63F"/>
          <w:spacing w:val="-1"/>
        </w:rPr>
        <w:t>Запуск веб-интерфейса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7pt;height:.35pt;mso-position-horizontal-relative:char;mso-position-vertical-relative:line" coordorigin="0,0" coordsize="8554,7">
            <v:group style="position:absolute;left:3;top:3;width:8547;height:2" coordorigin="3,3" coordsize="8547,2">
              <v:shape style="position:absolute;left:3;top:3;width:8547;height:2" coordorigin="3,3" coordsize="8547,0" path="m3,3l8550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3"/>
        <w:jc w:val="left"/>
      </w:pPr>
      <w:r>
        <w:rPr/>
        <w:pict>
          <v:group xmlns:v="urn:schemas-microsoft-com:vml" style="position:absolute;margin-left:123.849998pt;margin-top:2.840176pt;width:22.45pt;height:14.5pt;mso-position-horizontal-relative:page;mso-position-vertical-relative:paragraph;z-index:47296" coordorigin="2477,57" coordsize="449,290">
            <v:group style="position:absolute;left:2623;top:119;width:138;height:166" coordorigin="2623,119" coordsize="138,166">
              <v:shape style="position:absolute;left:2623;top:119;width:138;height:166" coordorigin="2623,119" coordsize="138,166" path="m2623,285l2761,285,2761,119,2623,119,2623,285xe" filled="true" fillcolor="#8cc63f" stroked="false">
                <v:path arrowok="t"/>
                <v:fill type="solid"/>
              </v:shape>
            </v:group>
            <v:group style="position:absolute;left:2760;top:57;width:166;height:290" coordorigin="2760,57" coordsize="166,290">
              <v:shape style="position:absolute;left:2760;top:57;width:166;height:290" coordorigin="2760,57" coordsize="166,290" path="m2760,57l2760,346,2926,202,2760,57xe" filled="true" fillcolor="#8cc63f" stroked="false">
                <v:path arrowok="t"/>
                <v:fill type="solid"/>
              </v:shape>
            </v:group>
            <v:group style="position:absolute;left:2569;top:119;width:41;height:166" coordorigin="2569,119" coordsize="41,166">
              <v:shape style="position:absolute;left:2569;top:119;width:41;height:166" coordorigin="2569,119" coordsize="41,166" path="m2569,285l2610,285,2610,119,2569,119,2569,285xe" filled="true" fillcolor="#8cc63f" stroked="false">
                <v:path arrowok="t"/>
                <v:fill type="solid"/>
              </v:shape>
            </v:group>
            <v:group style="position:absolute;left:2480;top:119;width:130;height:2" coordorigin="2480,119" coordsize="130,2">
              <v:shape style="position:absolute;left:2480;top:119;width:130;height:2" coordorigin="2480,119" coordsize="130,0" path="m2480,119l2610,119e" filled="false" stroked="true" strokeweight=".22006pt" strokecolor="#8cc63f">
                <v:path arrowok="t"/>
              </v:shape>
            </v:group>
            <v:group style="position:absolute;left:2607;top:119;width:5;height:167" coordorigin="2607,119" coordsize="5,167">
              <v:shape style="position:absolute;left:2607;top:119;width:5;height:167" coordorigin="2607,119" coordsize="5,167" path="m2607,286l2611,286,2611,119,2607,119,2607,286xe" filled="true" fillcolor="#8cc63f" stroked="false">
                <v:path arrowok="t"/>
                <v:fill type="solid"/>
              </v:shape>
            </v:group>
            <v:group style="position:absolute;left:2479;top:285;width:130;height:2" coordorigin="2479,285" coordsize="130,2">
              <v:shape style="position:absolute;left:2479;top:285;width:130;height:2" coordorigin="2479,285" coordsize="130,0" path="m2479,285l2609,285e" filled="false" stroked="true" strokeweight=".22pt" strokecolor="#8cc63f">
                <v:path arrowok="t"/>
              </v:shape>
            </v:group>
            <v:group style="position:absolute;left:2570;top:118;width:2;height:167" coordorigin="2570,118" coordsize="2,167">
              <v:shape style="position:absolute;left:2570;top:118;width:2;height:167" coordorigin="2570,118" coordsize="0,167" path="m2570,118l2570,285e" filled="false" stroked="true" strokeweight=".22pt" strokecolor="#8cc63f">
                <v:path arrowok="t"/>
              </v:shape>
            </v:group>
            <v:group style="position:absolute;left:2536;top:119;width:2;height:166" coordorigin="2536,119" coordsize="2,166">
              <v:shape style="position:absolute;left:2536;top:119;width:2;height:166" coordorigin="2536,119" coordsize="0,166" path="m2536,119l2536,285e" filled="false" stroked="true" strokeweight="1.42pt" strokecolor="#8cc63f">
                <v:path arrowok="t"/>
              </v:shape>
            </v:group>
            <v:group style="position:absolute;left:2549;top:119;width:2;height:167" coordorigin="2549,119" coordsize="2,167">
              <v:shape style="position:absolute;left:2549;top:119;width:2;height:167" coordorigin="2549,119" coordsize="0,167" path="m2549,119l2549,286e" filled="false" stroked="true" strokeweight=".22pt" strokecolor="#8cc63f">
                <v:path arrowok="t"/>
              </v:shape>
            </v:group>
            <v:group style="position:absolute;left:2522;top:118;width:2;height:167" coordorigin="2522,118" coordsize="2,167">
              <v:shape style="position:absolute;left:2522;top:118;width:2;height:167" coordorigin="2522,118" coordsize="0,167" path="m2522,118l2522,285e" filled="false" stroked="true" strokeweight=".22pt" strokecolor="#8cc63f">
                <v:path arrowok="t"/>
              </v:shape>
            </v:group>
            <v:group style="position:absolute;left:2488;top:119;width:2;height:166" coordorigin="2488,119" coordsize="2,166">
              <v:shape style="position:absolute;left:2488;top:119;width:2;height:166" coordorigin="2488,119" coordsize="0,166" path="m2488,119l2488,285e" filled="false" stroked="true" strokeweight=".82pt" strokecolor="#8cc63f">
                <v:path arrowok="t"/>
              </v:shape>
            </v:group>
            <v:group style="position:absolute;left:2495;top:119;width:2;height:167" coordorigin="2495,119" coordsize="2,167">
              <v:shape style="position:absolute;left:2495;top:119;width:2;height:167" coordorigin="2495,119" coordsize="0,167" path="m2495,119l2495,286e" filled="false" stroked="true" strokeweight=".22001pt" strokecolor="#8cc63f">
                <v:path arrowok="t"/>
              </v:shape>
            </v:group>
            <v:group style="position:absolute;left:2480;top:118;width:2;height:167" coordorigin="2480,118" coordsize="2,167">
              <v:shape style="position:absolute;left:2480;top:118;width:2;height:167" coordorigin="2480,118" coordsize="0,167" path="m2480,118l2480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Подробнее об IP-адресе, адресе веб-интерфейса, и том, как подключать телефон к сети, см. раздел «Отображение информации, связанной с сетью», </w:t>
      </w:r>
      <w:r>
        <w:fldChar w:fldCharType="begin"/>
      </w:r>
      <w:r>
        <w:instrText xml:space="preserve">HYPERLINK  \l"_bookmark363"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126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7.7pt;height:.35pt;mso-position-horizontal-relative:char;mso-position-vertical-relative:line" coordorigin="0,0" coordsize="8554,7">
            <v:group style="position:absolute;left:3;top:3;width:8547;height:2" coordorigin="3,3" coordsize="8547,2">
              <v:shape style="position:absolute;left:3;top:3;width:8547;height:2" coordorigin="3,3" coordsize="8547,0" path="m3,3l8550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40" w:lineRule="auto" w:before="60"/>
        <w:ind w:left="1663" w:right="0"/>
        <w:jc w:val="left"/>
      </w:pPr>
      <w:r>
        <w:t xml:space="preserve">Чтобы запустить интерфейс следует открыть веб-браузер и ввести следующие данные: </w:t>
      </w:r>
    </w:p>
    <w:p>
      <w:pPr>
        <w:pStyle w:val="Heading6"/>
        <w:spacing w:line="240" w:lineRule="auto"/>
        <w:ind w:left="1663" w:right="0"/>
        <w:jc w:val="left"/>
        <w:rPr>
          <w:b w:val="0"/>
          <w:bCs w:val="0"/>
        </w:rPr>
      </w:pPr>
      <w:r>
        <w:t>https://[IP address of the phone]</w:t>
      </w:r>
    </w:p>
    <w:p>
      <w:pPr>
        <w:pStyle w:val="BodyText"/>
        <w:spacing w:line="375" w:lineRule="auto" w:before="130"/>
        <w:ind w:left="1663" w:right="3486"/>
        <w:jc w:val="left"/>
      </w:pPr>
      <w:r>
        <w:t xml:space="preserve">[IP address of the phone] – это IP-адрес телефона. Или: </w:t>
      </w:r>
    </w:p>
    <w:p>
      <w:pPr>
        <w:pStyle w:val="Heading6"/>
        <w:spacing w:line="240" w:lineRule="auto" w:before="3"/>
        <w:ind w:left="1663" w:right="0"/>
        <w:jc w:val="left"/>
        <w:rPr>
          <w:b w:val="0"/>
          <w:bCs w:val="0"/>
        </w:rPr>
      </w:pPr>
      <w:r>
        <w:t>https://[Name of the phone]</w:t>
      </w:r>
    </w:p>
    <w:p>
      <w:pPr>
        <w:pStyle w:val="BodyText"/>
        <w:spacing w:line="240" w:lineRule="auto" w:before="130"/>
        <w:ind w:left="1663" w:right="0"/>
        <w:jc w:val="left"/>
      </w:pPr>
      <w:r>
        <w:t xml:space="preserve">[Name of the phone] – это имя телефона, назначаемое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>
      <w:pPr>
        <w:pStyle w:val="BodyText"/>
        <w:spacing w:line="250" w:lineRule="auto"/>
        <w:ind w:left="2196" w:right="183"/>
        <w:jc w:val="left"/>
      </w:pPr>
      <w:r>
        <w:rPr/>
        <w:pict>
          <v:group xmlns:v="urn:schemas-microsoft-com:vml" style="position:absolute;margin-left:123.849983pt;margin-top:2.840176pt;width:22.45pt;height:14.55pt;mso-position-horizontal-relative:page;mso-position-vertical-relative:paragraph;z-index:47320" coordorigin="2477,57" coordsize="449,291">
            <v:group style="position:absolute;left:2623;top:119;width:138;height:166" coordorigin="2623,119" coordsize="138,166">
              <v:shape style="position:absolute;left:2623;top:119;width:138;height:166" coordorigin="2623,119" coordsize="138,166" path="m2623,285l2761,285,2761,119,2623,119,2623,285xe" filled="true" fillcolor="#8cc63f" stroked="false">
                <v:path arrowok="t"/>
                <v:fill type="solid"/>
              </v:shape>
            </v:group>
            <v:group style="position:absolute;left:2760;top:57;width:166;height:291" coordorigin="2760,57" coordsize="166,291">
              <v:shape style="position:absolute;left:2760;top:57;width:166;height:291" coordorigin="2760,57" coordsize="166,291" path="m2760,57l2760,347,2926,202,2760,57xe" filled="true" fillcolor="#8cc63f" stroked="false">
                <v:path arrowok="t"/>
                <v:fill type="solid"/>
              </v:shape>
            </v:group>
            <v:group style="position:absolute;left:2569;top:119;width:41;height:166" coordorigin="2569,119" coordsize="41,166">
              <v:shape style="position:absolute;left:2569;top:119;width:41;height:166" coordorigin="2569,119" coordsize="41,166" path="m2569,285l2610,285,2610,119,2569,119,2569,285xe" filled="true" fillcolor="#8cc63f" stroked="false">
                <v:path arrowok="t"/>
                <v:fill type="solid"/>
              </v:shape>
            </v:group>
            <v:group style="position:absolute;left:2480;top:119;width:130;height:2" coordorigin="2480,119" coordsize="130,2">
              <v:shape style="position:absolute;left:2480;top:119;width:130;height:2" coordorigin="2480,119" coordsize="130,0" path="m2480,119l2610,119e" filled="false" stroked="true" strokeweight=".22pt" strokecolor="#8cc63f">
                <v:path arrowok="t"/>
              </v:shape>
            </v:group>
            <v:group style="position:absolute;left:2607;top:119;width:5;height:167" coordorigin="2607,119" coordsize="5,167">
              <v:shape style="position:absolute;left:2607;top:119;width:5;height:167" coordorigin="2607,119" coordsize="5,167" path="m2607,286l2611,286,2611,119,2607,119,2607,286xe" filled="true" fillcolor="#8cc63f" stroked="false">
                <v:path arrowok="t"/>
                <v:fill type="solid"/>
              </v:shape>
            </v:group>
            <v:group style="position:absolute;left:2479;top:285;width:130;height:2" coordorigin="2479,285" coordsize="130,2">
              <v:shape style="position:absolute;left:2479;top:285;width:130;height:2" coordorigin="2479,285" coordsize="130,0" path="m2479,285l2609,285e" filled="false" stroked="true" strokeweight=".22003pt" strokecolor="#8cc63f">
                <v:path arrowok="t"/>
              </v:shape>
            </v:group>
            <v:group style="position:absolute;left:2570;top:118;width:2;height:167" coordorigin="2570,118" coordsize="2,167">
              <v:shape style="position:absolute;left:2570;top:118;width:2;height:167" coordorigin="2570,118" coordsize="0,167" path="m2570,118l2570,285e" filled="false" stroked="true" strokeweight=".22pt" strokecolor="#8cc63f">
                <v:path arrowok="t"/>
              </v:shape>
            </v:group>
            <v:group style="position:absolute;left:2536;top:119;width:2;height:166" coordorigin="2536,119" coordsize="2,166">
              <v:shape style="position:absolute;left:2536;top:119;width:2;height:166" coordorigin="2536,119" coordsize="0,166" path="m2536,119l2536,285e" filled="false" stroked="true" strokeweight="1.42pt" strokecolor="#8cc63f">
                <v:path arrowok="t"/>
              </v:shape>
            </v:group>
            <v:group style="position:absolute;left:2549;top:119;width:2;height:167" coordorigin="2549,119" coordsize="2,167">
              <v:shape style="position:absolute;left:2549;top:119;width:2;height:167" coordorigin="2549,119" coordsize="0,167" path="m2549,119l2549,286e" filled="false" stroked="true" strokeweight=".22pt" strokecolor="#8cc63f">
                <v:path arrowok="t"/>
              </v:shape>
            </v:group>
            <v:group style="position:absolute;left:2522;top:118;width:2;height:167" coordorigin="2522,118" coordsize="2,167">
              <v:shape style="position:absolute;left:2522;top:118;width:2;height:167" coordorigin="2522,118" coordsize="0,167" path="m2522,118l2522,285e" filled="false" stroked="true" strokeweight=".22pt" strokecolor="#8cc63f">
                <v:path arrowok="t"/>
              </v:shape>
            </v:group>
            <v:group style="position:absolute;left:2488;top:119;width:2;height:166" coordorigin="2488,119" coordsize="2,166">
              <v:shape style="position:absolute;left:2488;top:119;width:2;height:166" coordorigin="2488,119" coordsize="0,166" path="m2488,119l2488,285e" filled="false" stroked="true" strokeweight=".82pt" strokecolor="#8cc63f">
                <v:path arrowok="t"/>
              </v:shape>
            </v:group>
            <v:group style="position:absolute;left:2495;top:119;width:2;height:167" coordorigin="2495,119" coordsize="2,167">
              <v:shape style="position:absolute;left:2495;top:119;width:2;height:167" coordorigin="2495,119" coordsize="0,167" path="m2495,119l2495,286e" filled="false" stroked="true" strokeweight=".22001pt" strokecolor="#8cc63f">
                <v:path arrowok="t"/>
              </v:shape>
            </v:group>
            <v:group style="position:absolute;left:2480;top:118;width:2;height:167" coordorigin="2480,118" coordsize="2,167">
              <v:shape style="position:absolute;left:2480;top:118;width:2;height:167" coordorigin="2480,118" coordsize="0,167" path="m2480,118l2480,285e" filled="false" stroked="true" strokeweight=".22pt" strokecolor="#8cc63f">
                <v:path arrowok="t"/>
              </v:shape>
            </v:group>
            <w10:wrap xmlns:w10="urn:schemas-microsoft-com:office:word" type="none"/>
          </v:group>
        </w:pict>
      </w:r>
      <w:r>
        <w:t xml:space="preserve">Браузер может представить уведомление о сертификате.  </w:t>
      </w:r>
      <w:r>
        <w:t xml:space="preserve">Нужно будет следовать полученным инструкциям, чтобы загрузить сертификат. </w:t>
      </w:r>
    </w:p>
    <w:p>
      <w:pPr>
        <w:pStyle w:val="BodyText"/>
        <w:spacing w:line="240" w:lineRule="auto" w:before="120"/>
        <w:ind w:left="2196" w:right="0"/>
        <w:jc w:val="left"/>
      </w:pPr>
      <w:r>
        <w:t xml:space="preserve">Будет представлена подсказка, предлагающая настроить пользовательский пароль при первом выводе на экран веб-интерфейса. </w:t>
      </w:r>
    </w:p>
    <w:p>
      <w:pPr>
        <w:pStyle w:val="BodyText"/>
        <w:spacing w:line="250" w:lineRule="auto" w:before="10"/>
        <w:ind w:left="2196" w:right="183"/>
        <w:jc w:val="left"/>
      </w:pPr>
      <w:r>
        <w:fldChar w:fldCharType="begin"/>
      </w:r>
      <w:r>
        <w:instrText xml:space="preserve">HYPERLINK  \l"_bookmark293"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с. 102.</w:t>
      </w:r>
      <w:r>
        <w:fldChar w:fldCharType="end"/>
      </w:r>
      <w:r>
        <w:t xml:space="preserve"> </w:t>
      </w:r>
      <w:r>
        <w:t xml:space="preserve">Далее, будет необходимо входить с использованием пароля каждый раз, когда требуется открыть страницу пользователя.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6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428.3pt;height:.35pt;mso-position-horizontal-relative:char;mso-position-vertical-relative:line" coordorigin="0,0" coordsize="8566,7">
            <v:group style="position:absolute;left:3;top:3;width:8559;height:2" coordorigin="3,3" coordsize="8559,2">
              <v:shape style="position:absolute;left:3;top:3;width:8559;height:2" coordorigin="3,3" coordsize="8559,0" path="m3,3l8562,3e" filled="false" stroked="true" strokeweight=".33999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00" w:h="15800"/>
          <w:pgMar w:top="600" w:bottom="280" w:left="800" w:right="760"/>
        </w:sectPr>
      </w:pPr>
    </w:p>
    <w:p>
      <w:pPr>
        <w:spacing w:before="45"/>
        <w:ind w:left="0" w:right="12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36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>
          <w:rFonts w:ascii="Arial"/>
          <w:sz w:val="24"/>
        </w:rPr>
        <w:t>165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pStyle w:val="Heading3"/>
        <w:spacing w:line="240" w:lineRule="auto"/>
        <w:ind w:left="1663" w:right="0"/>
        <w:jc w:val="both"/>
      </w:pPr>
      <w:bookmarkStart w:id="815" w:name="Administrator Settings"/>
      <w:bookmarkEnd w:id="815"/>
      <w:bookmarkStart w:id="816" w:name="_bookmark456"/>
      <w:bookmarkEnd w:id="816"/>
      <w:r>
        <w:rPr>
          <w:color w:val="8CC63F"/>
          <w:spacing w:val="-1"/>
        </w:rPr>
        <w:t>Администраторские настройки</w:t>
      </w:r>
    </w:p>
    <w:p>
      <w:pPr>
        <w:pStyle w:val="BodyText"/>
        <w:spacing w:line="250" w:lineRule="auto" w:before="163"/>
        <w:ind w:left="1663" w:right="174"/>
        <w:jc w:val="both"/>
      </w:pPr>
      <w:r>
        <w:t xml:space="preserve">В данной области можно задать настройки администрирования телефона и сетевой среды.  </w:t>
      </w:r>
      <w:r>
        <w:t xml:space="preserve">Доступ к администраторским настройкам защищается администраторским паролем.  </w:t>
      </w:r>
      <w:r>
        <w:t xml:space="preserve">За более подробной информацией следует обратиться к администратору или администраторскому руководству.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1663" w:right="0"/>
        <w:jc w:val="both"/>
      </w:pPr>
      <w:bookmarkStart w:id="817" w:name="User Pages"/>
      <w:bookmarkEnd w:id="817"/>
      <w:bookmarkStart w:id="818" w:name="_bookmark457"/>
      <w:bookmarkEnd w:id="818"/>
      <w:bookmarkStart w:id="819" w:name="_bookmark458"/>
      <w:bookmarkEnd w:id="819"/>
      <w:r>
        <w:rPr>
          <w:color w:val="8CC63F"/>
          <w:spacing w:val="-1"/>
        </w:rPr>
        <w:t>Пользовательские страницы</w:t>
      </w:r>
    </w:p>
    <w:p>
      <w:pPr>
        <w:pStyle w:val="BodyText"/>
        <w:spacing w:line="250" w:lineRule="auto" w:before="183"/>
        <w:ind w:left="1663" w:right="187"/>
        <w:jc w:val="left"/>
      </w:pPr>
      <w:r>
        <w:t xml:space="preserve">Домашняя страница веб-интерфейса открывается сразу после ввода и подтверждения IP-адреса телефона. </w:t>
      </w:r>
    </w:p>
    <w:p>
      <w:pPr>
        <w:pStyle w:val="BodyText"/>
        <w:numPr>
          <w:ilvl w:val="0"/>
          <w:numId w:val="37"/>
        </w:numPr>
        <w:tabs>
          <w:tab w:pos="1948" w:val="left" w:leader="none"/>
        </w:tabs>
        <w:spacing w:line="291" w:lineRule="auto" w:before="60" w:after="0"/>
        <w:ind w:left="1946" w:right="187" w:hanging="283"/>
        <w:jc w:val="left"/>
      </w:pPr>
      <w:r>
        <w:t xml:space="preserve">Щелчком левой клавиши мыши следует выбрать заголовок меню, чтобы отобразить индивидуальные пункты меню. </w:t>
      </w:r>
      <w:r>
        <w:t xml:space="preserve">Щелчком левой клавиши мыши следует заголовок меню вторично, чтобы закрыть меню. </w:t>
      </w:r>
    </w:p>
    <w:p>
      <w:pPr>
        <w:pStyle w:val="BodyText"/>
        <w:numPr>
          <w:ilvl w:val="0"/>
          <w:numId w:val="37"/>
        </w:numPr>
        <w:tabs>
          <w:tab w:pos="1948" w:val="left" w:leader="none"/>
        </w:tabs>
        <w:spacing w:line="240" w:lineRule="auto" w:before="1" w:after="0"/>
        <w:ind w:left="1947" w:right="0" w:hanging="284"/>
        <w:jc w:val="both"/>
      </w:pPr>
      <w:r>
        <w:t xml:space="preserve">Щелчком левой клавиши мыши следует выбрать нужный пункт меню, чтобы открыть соответствующую форму. </w:t>
      </w:r>
    </w:p>
    <w:p>
      <w:pPr>
        <w:pStyle w:val="BodyText"/>
        <w:numPr>
          <w:ilvl w:val="0"/>
          <w:numId w:val="37"/>
        </w:numPr>
        <w:tabs>
          <w:tab w:pos="1947" w:val="left" w:leader="none"/>
        </w:tabs>
        <w:spacing w:line="240" w:lineRule="auto" w:before="51" w:after="0"/>
        <w:ind w:left="1946" w:right="0" w:hanging="283"/>
        <w:jc w:val="both"/>
      </w:pPr>
      <w:r>
        <w:t xml:space="preserve">Следует внести необходимые изменения. </w:t>
      </w:r>
    </w:p>
    <w:p>
      <w:pPr>
        <w:pStyle w:val="BodyText"/>
        <w:numPr>
          <w:ilvl w:val="0"/>
          <w:numId w:val="37"/>
        </w:numPr>
        <w:tabs>
          <w:tab w:pos="1948" w:val="left" w:leader="none"/>
        </w:tabs>
        <w:spacing w:line="240" w:lineRule="auto" w:before="49" w:after="0"/>
        <w:ind w:left="1947" w:right="0" w:hanging="284"/>
        <w:jc w:val="both"/>
      </w:pPr>
      <w:r>
        <w:t xml:space="preserve">Следует щелчком левой клавиши мыши выбрать соответствующую клавишу, чтобы сохранить или отменить изменения.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0"/>
        <w:ind w:left="1663" w:right="0"/>
        <w:jc w:val="both"/>
      </w:pPr>
      <w:bookmarkStart w:id="820" w:name="Button functions"/>
      <w:bookmarkEnd w:id="820"/>
      <w:r>
        <w:rPr>
          <w:color w:val="8CC63F"/>
          <w:spacing w:val="-1"/>
        </w:rPr>
        <w:t>Функции клавиш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34" w:after="0"/>
        <w:ind w:left="1834" w:right="0" w:hanging="171"/>
        <w:jc w:val="both"/>
      </w:pPr>
      <w:r>
        <w:t xml:space="preserve">«Login» </w:t>
      </w:r>
      <w:r>
        <w:t xml:space="preserve">Авторизованный доступ к телефону после ввода пользовательского пароля.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«Submit» </w:t>
      </w:r>
      <w:r>
        <w:t>Применить изменения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«Reset»: </w:t>
      </w:r>
      <w:r>
        <w:t>Возврат к изначальным значениям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«Refresh»: </w:t>
      </w:r>
      <w:r>
        <w:t xml:space="preserve">Обновить значения (например, переменная «last connected device» (последнее подключённое устройство) для показателя «bluetooth».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10" w:after="0"/>
        <w:ind w:left="1833" w:right="0" w:hanging="170"/>
        <w:jc w:val="both"/>
      </w:pPr>
      <w:r>
        <w:t xml:space="preserve">«Logout» </w:t>
      </w:r>
      <w:r>
        <w:t xml:space="preserve">Закрытие доступа к телефону.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663" w:right="0"/>
        <w:jc w:val="both"/>
      </w:pPr>
      <w:bookmarkStart w:id="821" w:name="Licenses"/>
      <w:bookmarkEnd w:id="821"/>
      <w:bookmarkStart w:id="822" w:name="_bookmark459"/>
      <w:bookmarkEnd w:id="822"/>
      <w:bookmarkStart w:id="823" w:name="_bookmark460"/>
      <w:bookmarkEnd w:id="823"/>
      <w:r>
        <w:rPr>
          <w:color w:val="8CC63F"/>
          <w:spacing w:val="-1"/>
        </w:rPr>
        <w:t>Лицензии</w:t>
      </w:r>
    </w:p>
    <w:p>
      <w:pPr>
        <w:pStyle w:val="BodyText"/>
        <w:spacing w:line="250" w:lineRule="auto" w:before="182"/>
        <w:ind w:left="1663" w:right="169"/>
        <w:jc w:val="both"/>
      </w:pPr>
      <w:r>
        <w:t xml:space="preserve">В данной области представлена информация о лицензионном соглашении и лицензиях на программное обеспечение с открытым исходным кодом. </w:t>
      </w:r>
      <w:r>
        <w:t>За более подробной информацией следует обратиться к администратору или администраторскому руководству.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41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166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 w:before="61"/>
        <w:ind w:left="1663" w:right="0"/>
        <w:jc w:val="left"/>
      </w:pPr>
      <w:bookmarkStart w:id="824" w:name="User menu"/>
      <w:bookmarkEnd w:id="824"/>
      <w:bookmarkStart w:id="825" w:name="_bookmark461"/>
      <w:bookmarkEnd w:id="825"/>
      <w:r>
        <w:rPr>
          <w:color w:val="8CC63F"/>
          <w:spacing w:val="-1"/>
        </w:rPr>
        <w:t>Пользовательское меню</w:t>
      </w:r>
    </w:p>
    <w:p>
      <w:pPr>
        <w:pStyle w:val="BodyText"/>
        <w:spacing w:line="250" w:lineRule="auto" w:before="163"/>
        <w:ind w:left="1663" w:right="187"/>
        <w:jc w:val="left"/>
      </w:pPr>
      <w:r>
        <w:t xml:space="preserve">Все настройки, которые можно сделать через пользовательское меню веб-интерфейса, могут быть сделаны и через пользовательское меню телефона </w:t>
      </w:r>
      <w:r>
        <w:fldChar w:fldCharType="begin"/>
      </w:r>
      <w:r>
        <w:instrText xml:space="preserve">HYPERLINK  \l"_bookmark105"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(с. 46).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826" w:name="Benutzerseiten"/>
      <w:bookmarkEnd w:id="826"/>
      <w:r>
        <w:rPr>
          <w:color w:val="8CC63F"/>
          <w:spacing w:val="-1"/>
        </w:rPr>
        <w:t>Страница пользователя</w:t>
      </w:r>
    </w:p>
    <w:p>
      <w:pPr>
        <w:pStyle w:val="BodyText"/>
        <w:spacing w:line="240" w:lineRule="auto" w:before="155"/>
        <w:ind w:left="1663" w:right="0"/>
        <w:jc w:val="left"/>
      </w:pPr>
      <w:r>
        <w:t>Пользовательский авторизованный вход</w:t>
      </w:r>
    </w:p>
    <w:p>
      <w:pPr>
        <w:pStyle w:val="BodyText"/>
        <w:spacing w:line="354" w:lineRule="auto" w:before="70"/>
        <w:ind w:left="1663" w:right="5960" w:firstLine="283"/>
        <w:jc w:val="left"/>
      </w:pPr>
      <w:r>
        <w:t xml:space="preserve">Пользовательский авторизованный вход </w:t>
      </w:r>
      <w:r>
        <w:rPr>
          <w:rFonts w:ascii="Arial" w:hAnsi="Arial"/>
          <w:w w:val="200"/>
        </w:rPr>
        <w:t xml:space="preserve">V </w:t>
      </w:r>
      <w:r>
        <w:fldChar w:fldCharType="begin"/>
      </w:r>
      <w:r>
        <w:instrText xml:space="preserve">HYPERLINK  \l"_bookmark293"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4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102</w:t>
      </w:r>
      <w:r>
        <w:fldChar w:fldCharType="end"/>
      </w:r>
      <w:r>
        <w:t xml:space="preserve"> Дата и время</w:t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193" w:lineRule="exact" w:before="0" w:after="0"/>
        <w:ind w:left="2229" w:right="0" w:hanging="226"/>
        <w:jc w:val="left"/>
      </w:pPr>
      <w:r>
        <w:t xml:space="preserve">Время </w:t>
      </w:r>
      <w:r>
        <w:rPr>
          <w:rFonts w:ascii="Arial" w:hAnsi="Arial"/>
          <w:w w:val="200"/>
        </w:rPr>
        <w:t xml:space="preserve">V </w:t>
      </w:r>
      <w:r>
        <w:fldChar w:fldCharType="begin"/>
      </w:r>
      <w:r>
        <w:instrText xml:space="preserve">HYPERLINK  \l"_bookmark358"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1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125</w:t>
      </w:r>
      <w:r>
        <w:fldChar w:fldCharType="end"/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Дата (день, месяц, год)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\l"_bookmark358"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8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125</w:t>
      </w:r>
      <w:r>
        <w:fldChar w:fldCharType="end"/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Переход на летнее время </w:t>
      </w:r>
      <w:r>
        <w:rPr>
          <w:rFonts w:ascii="Arial" w:hAnsi="Arial"/>
          <w:w w:val="185"/>
        </w:rPr>
        <w:t xml:space="preserve">V </w:t>
      </w:r>
      <w:r>
        <w:fldChar w:fldCharType="begin"/>
      </w:r>
      <w:r>
        <w:instrText xml:space="preserve">HYPERLINK  \l"_bookmark351"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123</w:t>
      </w:r>
      <w:r>
        <w:fldChar w:fldCharType="end"/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Разница (в минутах) </w:t>
      </w:r>
      <w:r>
        <w:rPr>
          <w:rFonts w:ascii="Arial" w:hAnsi="Arial"/>
          <w:w w:val="155"/>
        </w:rPr>
        <w:t xml:space="preserve">V </w:t>
      </w:r>
      <w:r>
        <w:fldChar w:fldCharType="begin"/>
      </w:r>
      <w:r>
        <w:instrText xml:space="preserve">HYPERLINK  \l"_bookmark354"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123</w:t>
      </w:r>
      <w:r>
        <w:fldChar w:fldCharType="end"/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Автоматический перевод времени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\l"_bookmark356"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8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124</w:t>
      </w:r>
      <w:r>
        <w:fldChar w:fldCharType="end"/>
      </w:r>
    </w:p>
    <w:p>
      <w:pPr>
        <w:pStyle w:val="Heading6"/>
        <w:spacing w:line="240" w:lineRule="auto"/>
        <w:ind w:left="1663" w:right="0"/>
        <w:jc w:val="left"/>
        <w:rPr>
          <w:b w:val="0"/>
          <w:bCs w:val="0"/>
        </w:rPr>
      </w:pPr>
      <w:r>
        <w:t>Аудио</w:t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Стандартный звонок</w:t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Мелодия звонка </w:t>
      </w:r>
      <w:r>
        <w:rPr>
          <w:rFonts w:ascii="Arial" w:hAnsi="Arial"/>
          <w:w w:val="185"/>
        </w:rPr>
        <w:t xml:space="preserve">V </w:t>
      </w:r>
      <w:r>
        <w:fldChar w:fldCharType="begin"/>
      </w:r>
      <w:r>
        <w:instrText xml:space="preserve">HYPERLINK  \l"_bookmark311"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107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Последовательность мелодий звонка </w:t>
      </w:r>
      <w:r>
        <w:rPr>
          <w:rFonts w:ascii="Arial" w:hAnsi="Arial"/>
          <w:w w:val="180"/>
        </w:rPr>
        <w:t xml:space="preserve">V </w:t>
      </w:r>
      <w:r>
        <w:fldChar w:fldCharType="begin"/>
      </w:r>
      <w:r>
        <w:instrText xml:space="preserve">HYPERLINK  \l"_bookmark313"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108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Сигнал звонка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\l"_bookmark309"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5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106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Характеристики помещения </w:t>
      </w:r>
      <w:r>
        <w:rPr>
          <w:rFonts w:ascii="Arial" w:hAnsi="Arial"/>
          <w:w w:val="180"/>
        </w:rPr>
        <w:t xml:space="preserve">V </w:t>
      </w:r>
      <w:r>
        <w:fldChar w:fldCharType="begin"/>
      </w:r>
      <w:r>
        <w:instrText xml:space="preserve">HYPERLINK  \l"_bookmark306"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106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Открытое прослушивание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\l"_bookmark315"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108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Порт для наушников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\l"_bookmark317"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6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109</w:t>
      </w:r>
      <w:r>
        <w:fldChar w:fldCharType="end"/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Специальные сигналы звонков</w:t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Внутренний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\l"_bookmark320"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4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110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Внешний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\l"_bookmark320"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6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110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Обратный вызов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\l"_bookmark320"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3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110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Экстренный вызов </w:t>
      </w:r>
      <w:r>
        <w:rPr>
          <w:rFonts w:ascii="Arial" w:hAnsi="Arial"/>
          <w:w w:val="185"/>
        </w:rPr>
        <w:t xml:space="preserve">V, </w:t>
      </w:r>
      <w:r>
        <w:fldChar w:fldCharType="begin"/>
      </w:r>
      <w:r>
        <w:instrText xml:space="preserve">HYPERLINK  \l"_bookmark320"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8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110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специальный вызов 1,</w:t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специальный вызов 2,</w:t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специальный вызов 3,</w:t>
      </w:r>
    </w:p>
    <w:p>
      <w:pPr>
        <w:pStyle w:val="Heading6"/>
        <w:spacing w:line="240" w:lineRule="auto"/>
        <w:ind w:left="1663" w:right="0"/>
        <w:jc w:val="left"/>
        <w:rPr>
          <w:b w:val="0"/>
          <w:bCs w:val="0"/>
        </w:rPr>
      </w:pPr>
      <w:r>
        <w:t>Пользовательские настройки</w:t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Исходящие вызовы</w:t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Autodial delay (seconds) (Задержка при автоматическом наборе номера (в секундах)) </w:t>
      </w:r>
      <w:r>
        <w:rPr>
          <w:rFonts w:ascii="Arial" w:hAnsi="Arial"/>
          <w:w w:val="160"/>
        </w:rPr>
        <w:t xml:space="preserve">V </w:t>
      </w:r>
      <w:r>
        <w:fldChar w:fldCharType="begin"/>
      </w:r>
      <w:r>
        <w:instrText xml:space="preserve">HYPERLINK  \l"_bookmark407"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146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Rückruf zulassen (Разрешить обратный вызов) </w:t>
      </w:r>
      <w:r>
        <w:rPr>
          <w:rFonts w:ascii="Arial" w:hAnsi="Arial"/>
          <w:w w:val="165"/>
        </w:rPr>
        <w:t xml:space="preserve">V </w:t>
      </w:r>
      <w:r>
        <w:fldChar w:fldCharType="begin"/>
      </w:r>
      <w:r>
        <w:instrText xml:space="preserve">HYPERLINK  \l"_bookmark418"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150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Busy when dialling (Состояние "линия занята" при звонке)</w:t>
      </w:r>
      <w:r>
        <w:rPr>
          <w:rFonts w:ascii="Arial" w:hAnsi="Arial"/>
          <w:spacing w:val="38"/>
          <w:w w:val="250"/>
          <w:position w:val="-3"/>
          <w:sz w:val="28"/>
        </w:rPr>
        <w:t xml:space="preserve"> </w:t>
      </w:r>
      <w:r>
        <w:rPr>
          <w:rFonts w:ascii="Arial" w:hAnsi="Arial"/>
          <w:w w:val="185"/>
        </w:rPr>
        <w:t xml:space="preserve">V </w:t>
      </w:r>
      <w:r>
        <w:fldChar w:fldCharType="begin"/>
      </w:r>
      <w:r>
        <w:instrText xml:space="preserve">HYPERLINK  \l"_bookmark411"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147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Transfer on ring (Перевод вызова, когда телефон звонит)</w:t>
      </w:r>
      <w:r>
        <w:fldChar w:fldCharType="begin"/>
      </w:r>
      <w:r>
        <w:instrText xml:space="preserve">HYPERLINK  \l"_bookmark413"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148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Immediate dialling (Прямой вызов)</w:t>
      </w:r>
      <w:r>
        <w:fldChar w:fldCharType="begin"/>
      </w:r>
      <w:r>
        <w:instrText xml:space="preserve">HYPERLINK  \l"_bookmark415"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с. 149</w:t>
      </w:r>
      <w:r>
        <w:fldChar w:fldCharType="end"/>
      </w:r>
    </w:p>
    <w:p>
      <w:pPr>
        <w:pStyle w:val="BodyText"/>
        <w:numPr>
          <w:ilvl w:val="0"/>
          <w:numId w:val="39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Входящие вызовы</w:t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1" w:after="0"/>
        <w:ind w:left="2400" w:right="0" w:hanging="170"/>
        <w:jc w:val="left"/>
      </w:pPr>
      <w:r>
        <w:t>Отклонение</w:t>
      </w:r>
    </w:p>
    <w:p>
      <w:pPr>
        <w:pStyle w:val="BodyText"/>
        <w:numPr>
          <w:ilvl w:val="2"/>
          <w:numId w:val="39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Allow deflection (Разрешение отклонение звонков) V </w:t>
      </w:r>
      <w:r>
        <w:fldChar w:fldCharType="begin"/>
      </w:r>
      <w:r>
        <w:instrText xml:space="preserve">HYPERLINK  \l"_bookmark398"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142</w:t>
      </w:r>
      <w:r>
        <w:fldChar w:fldCharType="end"/>
      </w:r>
    </w:p>
    <w:p>
      <w:pPr>
        <w:pStyle w:val="BodyText"/>
        <w:numPr>
          <w:ilvl w:val="2"/>
          <w:numId w:val="39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Default destination (адресат по умолчанию) V </w:t>
      </w:r>
      <w:r>
        <w:fldChar w:fldCharType="begin"/>
      </w:r>
      <w:r>
        <w:instrText xml:space="preserve">HYPERLINK  \l"_bookmark398"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142</w:t>
      </w:r>
      <w:r>
        <w:fldChar w:fldCharType="end"/>
      </w:r>
    </w:p>
    <w:p>
      <w:pPr>
        <w:pStyle w:val="BodyText"/>
        <w:numPr>
          <w:ilvl w:val="2"/>
          <w:numId w:val="39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Deflect to DSS (Отклонение в пользу абонента, который применяет прямой выбор терминала)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\l"_bookmark399"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4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page 142</w:t>
      </w:r>
      <w:r>
        <w:fldChar w:fldCharType="end"/>
      </w:r>
    </w:p>
    <w:p>
      <w:pPr>
        <w:pStyle w:val="BodyText"/>
        <w:numPr>
          <w:ilvl w:val="1"/>
          <w:numId w:val="39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Переадресация</w:t>
      </w:r>
    </w:p>
    <w:p>
      <w:pPr>
        <w:pStyle w:val="BodyText"/>
        <w:numPr>
          <w:ilvl w:val="2"/>
          <w:numId w:val="39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Настройки</w:t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40" w:lineRule="auto" w:before="10" w:after="0"/>
        <w:ind w:left="2741" w:right="0" w:hanging="171"/>
        <w:jc w:val="left"/>
      </w:pPr>
      <w:r>
        <w:t xml:space="preserve">Umleitungsfavoriten: </w:t>
      </w:r>
      <w:r>
        <w:t xml:space="preserve">Destination 1 to Destination 5 (Предпочтительное направление переадресации: от пункта назначения 1 до пункта назначения 5) </w:t>
      </w:r>
      <w:r>
        <w:rPr>
          <w:rFonts w:ascii="Arial" w:hAnsi="Arial"/>
          <w:w w:val="105"/>
        </w:rPr>
        <w:t xml:space="preserve">V </w:t>
      </w:r>
      <w:r>
        <w:fldChar w:fldCharType="begin"/>
      </w:r>
      <w:r>
        <w:instrText xml:space="preserve">HYPERLINK  \l"_bookmark371"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46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с. 130</w:t>
      </w:r>
      <w:r>
        <w:fldChar w:fldCharType="end"/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40" w:lineRule="auto" w:before="10" w:after="0"/>
        <w:ind w:left="2741" w:right="2854" w:hanging="171"/>
        <w:jc w:val="center"/>
      </w:pPr>
      <w:r>
        <w:t>All calls (Для всех вызовов)</w:t>
      </w:r>
      <w:r>
        <w:rPr>
          <w:rFonts w:ascii="Arial" w:hAnsi="Arial"/>
          <w:w w:val="200"/>
        </w:rPr>
        <w:t xml:space="preserve">V </w:t>
      </w:r>
      <w:r>
        <w:fldChar w:fldCharType="begin"/>
      </w:r>
      <w:r>
        <w:instrText xml:space="preserve">HYPERLINK  \l"_bookmark376"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133</w:t>
      </w:r>
      <w:r>
        <w:fldChar w:fldCharType="end"/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40" w:lineRule="auto" w:before="10" w:after="0"/>
        <w:ind w:left="2741" w:right="3086" w:hanging="171"/>
        <w:jc w:val="center"/>
      </w:pPr>
      <w:r>
        <w:t xml:space="preserve">Busy (Если линия занята) </w:t>
      </w:r>
      <w:r>
        <w:rPr>
          <w:rFonts w:ascii="Arial" w:hAnsi="Arial"/>
          <w:w w:val="200"/>
        </w:rPr>
        <w:t xml:space="preserve">V, </w:t>
      </w:r>
      <w:r>
        <w:fldChar w:fldCharType="begin"/>
      </w:r>
      <w:r>
        <w:instrText xml:space="preserve">HYPERLINK  \l"_bookmark376"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1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133</w:t>
      </w:r>
      <w:r>
        <w:fldChar w:fldCharType="end"/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14" w:lineRule="exact" w:before="10" w:after="0"/>
        <w:ind w:left="2741" w:right="2786" w:hanging="171"/>
        <w:jc w:val="center"/>
      </w:pPr>
      <w:r>
        <w:t xml:space="preserve">No reply (Когда нет ответа) V </w:t>
      </w:r>
      <w:r>
        <w:fldChar w:fldCharType="begin"/>
      </w:r>
      <w:r>
        <w:instrText xml:space="preserve">HYPERLINK  \l"_bookmark376"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133</w:t>
      </w:r>
      <w:r>
        <w:fldChar w:fldCharType="end"/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56" w:lineRule="exact" w:before="0" w:after="0"/>
        <w:ind w:left="2741" w:right="0" w:hanging="171"/>
        <w:jc w:val="left"/>
      </w:pPr>
      <w:r>
        <w:t>Set delay (seconds) (Установка задержки (в секундах))</w:t>
      </w:r>
      <w:r>
        <w:rPr>
          <w:spacing w:val="-2"/>
          <w:w w:val="110"/>
          <w:position w:val="8"/>
          <w:sz w:val="16"/>
          <w:vertAlign w:val="superscript"/>
        </w:rPr>
        <w:t xml:space="preserve">1 </w:t>
      </w:r>
      <w:r>
        <w:rPr>
          <w:rFonts w:ascii="Arial" w:hAnsi="Arial"/>
          <w:w w:val="180"/>
        </w:rPr>
        <w:t xml:space="preserve">V </w:t>
      </w:r>
      <w:r>
        <w:fldChar w:fldCharType="begin"/>
      </w:r>
      <w:r>
        <w:instrText xml:space="preserve">HYPERLINK  \l"_bookmark379"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134</w:t>
      </w:r>
      <w:r>
        <w:fldChar w:fldCharType="end"/>
      </w:r>
    </w:p>
    <w:p>
      <w:pPr>
        <w:pStyle w:val="BodyText"/>
        <w:numPr>
          <w:ilvl w:val="2"/>
          <w:numId w:val="39"/>
        </w:numPr>
        <w:tabs>
          <w:tab w:pos="2684" w:val="left" w:leader="none"/>
        </w:tabs>
        <w:spacing w:line="240" w:lineRule="auto" w:before="10" w:after="0"/>
        <w:ind w:left="2683" w:right="4724" w:hanging="283"/>
        <w:jc w:val="center"/>
      </w:pPr>
      <w:r>
        <w:t>Предупреждения</w:t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40" w:lineRule="auto" w:before="10" w:after="0"/>
        <w:ind w:left="2741" w:right="3101" w:hanging="171"/>
        <w:jc w:val="center"/>
      </w:pPr>
      <w:r>
        <w:t xml:space="preserve">Visual (Визуальные)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\l"_bookmark184"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6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72</w:t>
      </w:r>
      <w:r>
        <w:fldChar w:fldCharType="end"/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40" w:lineRule="auto" w:before="10" w:after="0"/>
        <w:ind w:left="2741" w:right="2974" w:hanging="171"/>
        <w:jc w:val="center"/>
      </w:pPr>
      <w:r>
        <w:t xml:space="preserve">Audible (Звуковые)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\l"_bookmark184"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1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72</w:t>
      </w:r>
      <w:r>
        <w:fldChar w:fldCharType="end"/>
      </w:r>
    </w:p>
    <w:p>
      <w:pPr>
        <w:pStyle w:val="BodyText"/>
        <w:numPr>
          <w:ilvl w:val="3"/>
          <w:numId w:val="39"/>
        </w:numPr>
        <w:tabs>
          <w:tab w:pos="2742" w:val="left" w:leader="none"/>
        </w:tabs>
        <w:spacing w:line="240" w:lineRule="auto" w:before="10" w:after="0"/>
        <w:ind w:left="2741" w:right="0" w:hanging="171"/>
        <w:jc w:val="left"/>
      </w:pPr>
      <w:r>
        <w:t xml:space="preserve">Forwarding party (Абонент, на которого производится переадресация) V </w:t>
      </w:r>
      <w:r>
        <w:fldChar w:fldCharType="begin"/>
      </w:r>
      <w:r>
        <w:instrText xml:space="preserve">HYPERLINK  \l"_bookmark184"</w:instrText>
      </w:r>
      <w:r>
        <w:fldChar w:fldCharType="separate"/>
      </w:r>
      <w:r>
        <w:rPr>
          <w:rFonts w:ascii="Wingdings" w:hAnsi="Wingdings" w:cs="Wingdings" w:eastAsia="Wingdings"/>
          <w:w w:val="105"/>
          <w:sz w:val="18"/>
          <w:szCs w:val="18"/>
        </w:rPr>
        <w:t></w:t>
      </w:r>
      <w:r>
        <w:rPr>
          <w:rFonts w:ascii="Wingdings" w:hAnsi="Wingdings" w:cs="Wingdings" w:eastAsia="Wingdings"/>
          <w:spacing w:val="-127"/>
          <w:w w:val="105"/>
          <w:sz w:val="18"/>
          <w:szCs w:val="18"/>
        </w:rPr>
        <w:t></w:t>
      </w:r>
      <w:r>
        <w:rPr>
          <w:rFonts w:ascii="Wingdings" w:hAnsi="Wingdings"/>
          <w:w w:val="105"/>
          <w:sz w:val="18"/>
        </w:rPr>
        <w:t>с. 72</w:t>
      </w:r>
      <w:r>
        <w:fldChar w:fldCharType="end"/>
      </w:r>
    </w:p>
    <w:p>
      <w:pPr>
        <w:numPr>
          <w:ilvl w:val="0"/>
          <w:numId w:val="40"/>
        </w:numPr>
        <w:tabs>
          <w:tab w:pos="1891" w:val="left" w:leader="none"/>
        </w:tabs>
        <w:spacing w:before="43"/>
        <w:ind w:left="1890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 xml:space="preserve">Только когда функция «Server features» (Опции сервера) деактивирована администратором.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46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167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40"/>
        </w:numPr>
        <w:tabs>
          <w:tab w:pos="2401" w:val="left" w:leader="none"/>
        </w:tabs>
        <w:spacing w:line="240" w:lineRule="auto" w:before="0" w:after="0"/>
        <w:ind w:left="2400" w:right="0" w:hanging="170"/>
        <w:jc w:val="left"/>
      </w:pPr>
      <w:r>
        <w:t>Обработка</w:t>
      </w:r>
    </w:p>
    <w:p>
      <w:pPr>
        <w:pStyle w:val="BodyText"/>
        <w:numPr>
          <w:ilvl w:val="2"/>
          <w:numId w:val="40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Allow call waiting (Разрешение перевода звонков в режим ожидания) V </w:t>
      </w:r>
      <w:r>
        <w:fldChar w:fldCharType="begin"/>
      </w:r>
      <w:r>
        <w:instrText xml:space="preserve">HYPERLINK  \l"_bookmark401"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8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143</w:t>
      </w:r>
      <w:r>
        <w:fldChar w:fldCharType="end"/>
      </w:r>
    </w:p>
    <w:p>
      <w:pPr>
        <w:pStyle w:val="BodyText"/>
        <w:numPr>
          <w:ilvl w:val="2"/>
          <w:numId w:val="40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Allow DND (Разрешить функцию «Не беспокоить») V </w:t>
      </w:r>
      <w:r>
        <w:fldChar w:fldCharType="begin"/>
      </w:r>
      <w:r>
        <w:instrText xml:space="preserve">HYPERLINK  \l"_bookmark290"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6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101</w:t>
      </w:r>
      <w:r>
        <w:fldChar w:fldCharType="end"/>
      </w:r>
    </w:p>
    <w:p>
      <w:pPr>
        <w:pStyle w:val="BodyText"/>
        <w:numPr>
          <w:ilvl w:val="2"/>
          <w:numId w:val="40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Busy when dialling (Состояние "линия занята" при звонке) </w:t>
      </w:r>
      <w:r>
        <w:rPr>
          <w:rFonts w:ascii="Arial" w:hAnsi="Arial"/>
          <w:w w:val="190"/>
        </w:rPr>
        <w:t xml:space="preserve">V </w:t>
      </w:r>
      <w:r>
        <w:fldChar w:fldCharType="begin"/>
      </w:r>
      <w:r>
        <w:instrText xml:space="preserve">HYPERLINK  \l"_bookmark411"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147</w:t>
      </w:r>
      <w:r>
        <w:fldChar w:fldCharType="end"/>
      </w:r>
    </w:p>
    <w:p>
      <w:pPr>
        <w:pStyle w:val="BodyText"/>
        <w:numPr>
          <w:ilvl w:val="1"/>
          <w:numId w:val="40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Звонки с использованием компьютерной телефонии</w:t>
      </w:r>
    </w:p>
    <w:p>
      <w:pPr>
        <w:pStyle w:val="BodyText"/>
        <w:numPr>
          <w:ilvl w:val="2"/>
          <w:numId w:val="40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Auto-answer (Автоответчик) </w:t>
      </w:r>
      <w:r>
        <w:rPr>
          <w:rFonts w:ascii="Arial" w:hAnsi="Arial"/>
          <w:w w:val="175"/>
        </w:rPr>
        <w:t xml:space="preserve">V, </w:t>
      </w:r>
      <w:r>
        <w:fldChar w:fldCharType="begin"/>
      </w:r>
      <w:r>
        <w:instrText xml:space="preserve">HYPERLINK  \l"_bookmark384"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135</w:t>
      </w:r>
      <w:r>
        <w:fldChar w:fldCharType="end"/>
      </w:r>
    </w:p>
    <w:p>
      <w:pPr>
        <w:pStyle w:val="BodyText"/>
        <w:numPr>
          <w:ilvl w:val="2"/>
          <w:numId w:val="40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Beep on auto-answer (Гудок автоответчика) V </w:t>
      </w:r>
      <w:r>
        <w:fldChar w:fldCharType="begin"/>
      </w:r>
      <w:r>
        <w:instrText xml:space="preserve">HYPERLINK  \l"_bookmark384"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135</w:t>
      </w:r>
      <w:r>
        <w:fldChar w:fldCharType="end"/>
      </w:r>
    </w:p>
    <w:p>
      <w:pPr>
        <w:pStyle w:val="BodyText"/>
        <w:numPr>
          <w:ilvl w:val="2"/>
          <w:numId w:val="40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Beep on auto-answer (Гудок, уведомляющий об автоматическом восстановлении соединения) V </w:t>
      </w:r>
      <w:r>
        <w:fldChar w:fldCharType="begin"/>
      </w:r>
      <w:r>
        <w:instrText xml:space="preserve">HYPERLINK  \l"_bookmark386"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135</w:t>
      </w:r>
      <w:r>
        <w:fldChar w:fldCharType="end"/>
      </w:r>
    </w:p>
    <w:p>
      <w:pPr>
        <w:pStyle w:val="BodyText"/>
        <w:numPr>
          <w:ilvl w:val="0"/>
          <w:numId w:val="41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Звонки, для которых установлено соединение</w:t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Allow call transfer (Разрешение перевода вызовов) V </w:t>
      </w:r>
      <w:r>
        <w:fldChar w:fldCharType="begin"/>
      </w:r>
      <w:r>
        <w:instrText xml:space="preserve">HYPERLINK  \l"_bookmark405"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145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Allow call joining (Разрешение объединения звонков) V </w:t>
      </w:r>
      <w:r>
        <w:fldChar w:fldCharType="begin"/>
      </w:r>
      <w:r>
        <w:instrText xml:space="preserve">HYPERLINK  \l"_bookmark396"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7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141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Allow exit conference (Разрешение выхода из конференции) V </w:t>
      </w:r>
      <w:r>
        <w:fldChar w:fldCharType="begin"/>
      </w:r>
      <w:r>
        <w:instrText xml:space="preserve">HYPERLINK  \l"_bookmark423"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8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152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Allow hold reminder (Разрешить действие напоминателя об удержании вызова) V </w:t>
      </w:r>
      <w:r>
        <w:fldChar w:fldCharType="begin"/>
      </w:r>
      <w:r>
        <w:instrText xml:space="preserve">HYPERLINK  \l"_bookmark388"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8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(см. с. 137)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Hold reminder delay (minutes) (Задержка действия напоминателя об удержании вызова (в минутах)) V</w:t>
      </w:r>
      <w:r>
        <w:rPr>
          <w:rFonts w:ascii="Arial" w:hAnsi="Arial"/>
          <w:w w:val="150"/>
        </w:rPr>
        <w:t xml:space="preserve"> </w:t>
      </w:r>
      <w:r>
        <w:fldChar w:fldCharType="begin"/>
      </w:r>
      <w:r>
        <w:instrText xml:space="preserve">HYPERLINK  \l"_bookmark390"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8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(см. с. 138)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Hold and hang-up (Удержание вызова и разрыв соединения) V </w:t>
      </w:r>
      <w:r>
        <w:fldChar w:fldCharType="begin"/>
      </w:r>
      <w:r>
        <w:instrText xml:space="preserve">HYPERLINK  \l"_bookmark392"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8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(см. с. 139)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Music on hold (Музыка при удержании) V </w:t>
      </w:r>
      <w:r>
        <w:fldChar w:fldCharType="begin"/>
      </w:r>
      <w:r>
        <w:instrText xml:space="preserve">HYPERLINK  \l"_bookmark394"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3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140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Allow conferences (Разрешение конференций) V </w:t>
      </w:r>
      <w:r>
        <w:fldChar w:fldCharType="begin"/>
      </w:r>
      <w:r>
        <w:instrText xml:space="preserve">HYPERLINK  \l"_bookmark421"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151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Insecure call alert (Предупреждение о небезопасном звонке) V </w:t>
      </w:r>
      <w:r>
        <w:fldChar w:fldCharType="begin"/>
      </w:r>
      <w:r>
        <w:instrText xml:space="preserve">HYPERLINK  \l"_bookmark323"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7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112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"Toggle associate» (Переключение соединений) </w:t>
      </w:r>
      <w:r>
        <w:rPr>
          <w:rFonts w:ascii="Arial" w:hAnsi="Arial"/>
          <w:w w:val="170"/>
        </w:rPr>
        <w:t xml:space="preserve">V </w:t>
      </w:r>
      <w:r>
        <w:fldChar w:fldCharType="begin"/>
      </w:r>
      <w:r>
        <w:instrText xml:space="preserve">HYPERLINK  \l"_bookmark403"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144</w:t>
      </w:r>
      <w:r>
        <w:fldChar w:fldCharType="end"/>
      </w:r>
    </w:p>
    <w:p>
      <w:pPr>
        <w:pStyle w:val="BodyText"/>
        <w:numPr>
          <w:ilvl w:val="0"/>
          <w:numId w:val="41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Клавиатурная линия</w:t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Линии</w:t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14" w:lineRule="exact" w:before="10" w:after="0"/>
        <w:ind w:left="2683" w:right="0" w:hanging="283"/>
        <w:jc w:val="left"/>
      </w:pPr>
      <w:r>
        <w:t>Set delay (seconds) (Установка задержки (в секундах))</w:t>
      </w:r>
      <w:r>
        <w:rPr>
          <w:rFonts w:ascii="Arial" w:hAnsi="Arial"/>
          <w:w w:val="180"/>
        </w:rPr>
        <w:t xml:space="preserve">V </w:t>
      </w:r>
      <w:r>
        <w:fldChar w:fldCharType="begin"/>
      </w:r>
      <w:r>
        <w:instrText xml:space="preserve">HYPERLINK  \l"_bookmark268"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8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97</w:t>
      </w:r>
      <w:r>
        <w:fldChar w:fldCharType="end"/>
      </w:r>
    </w:p>
    <w:p>
      <w:pPr>
        <w:numPr>
          <w:ilvl w:val="2"/>
          <w:numId w:val="41"/>
        </w:numPr>
        <w:tabs>
          <w:tab w:pos="2684" w:val="left" w:leader="none"/>
        </w:tabs>
        <w:spacing w:line="240" w:lineRule="exact" w:before="0"/>
        <w:ind w:left="2683" w:right="0" w:hanging="28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20"/>
        </w:rPr>
        <w:t>Адрес</w:t>
      </w:r>
      <w:r>
        <w:rPr>
          <w:rFonts w:ascii="Arial"/>
          <w:position w:val="8"/>
          <w:sz w:val="16"/>
        </w:rPr>
        <w:t>[</w:t>
      </w:r>
      <w:r>
        <w:rPr>
          <w:rFonts w:ascii="Arial"/>
          <w:position w:val="8"/>
          <w:sz w:val="16"/>
          <w:vertAlign w:val="superscript"/>
        </w:rPr>
        <w:t>1</w:t>
      </w:r>
      <w:r>
        <w:rPr>
          <w:rFonts w:ascii="Arial"/>
          <w:position w:val="8"/>
          <w:sz w:val="16"/>
        </w:rPr>
        <w:t>]</w:t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40" w:lineRule="exact" w:before="0" w:after="0"/>
        <w:ind w:left="2683" w:right="0" w:hanging="283"/>
        <w:jc w:val="left"/>
        <w:rPr>
          <w:sz w:val="16"/>
          <w:szCs w:val="16"/>
        </w:rPr>
      </w:pPr>
      <w:r>
        <w:t>Primary line (Первичная линия)</w:t>
      </w:r>
      <w:r>
        <w:rPr>
          <w:spacing w:val="-1"/>
          <w:position w:val="8"/>
          <w:sz w:val="16"/>
        </w:rPr>
        <w:t>[</w:t>
      </w:r>
      <w:r>
        <w:rPr>
          <w:spacing w:val="-1"/>
          <w:position w:val="8"/>
          <w:sz w:val="16"/>
          <w:vertAlign w:val="superscript"/>
        </w:rPr>
        <w:t>1</w:t>
      </w:r>
      <w:r>
        <w:rPr>
          <w:spacing w:val="-1"/>
          <w:position w:val="8"/>
          <w:sz w:val="16"/>
        </w:rPr>
        <w:t>]</w:t>
      </w:r>
    </w:p>
    <w:p>
      <w:pPr>
        <w:numPr>
          <w:ilvl w:val="2"/>
          <w:numId w:val="41"/>
        </w:numPr>
        <w:tabs>
          <w:tab w:pos="2684" w:val="left" w:leader="none"/>
        </w:tabs>
        <w:spacing w:line="240" w:lineRule="exact" w:before="0"/>
        <w:ind w:left="2683" w:right="0" w:hanging="28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20"/>
        </w:rPr>
        <w:t>Ring on/off (Включение/отключение звонка)</w:t>
      </w:r>
      <w:r>
        <w:rPr>
          <w:rFonts w:ascii="Arial"/>
          <w:spacing w:val="-1"/>
          <w:position w:val="8"/>
          <w:sz w:val="16"/>
        </w:rPr>
        <w:t>[</w:t>
      </w:r>
      <w:r>
        <w:rPr>
          <w:rFonts w:ascii="Arial"/>
          <w:spacing w:val="-1"/>
          <w:position w:val="8"/>
          <w:sz w:val="16"/>
          <w:vertAlign w:val="superscript"/>
        </w:rPr>
        <w:t>1</w:t>
      </w:r>
      <w:r>
        <w:rPr>
          <w:rFonts w:ascii="Arial"/>
          <w:spacing w:val="-1"/>
          <w:position w:val="8"/>
          <w:sz w:val="16"/>
        </w:rPr>
        <w:t>]</w:t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40" w:lineRule="exact" w:before="0" w:after="0"/>
        <w:ind w:left="2683" w:right="0" w:hanging="283"/>
        <w:jc w:val="left"/>
        <w:rPr>
          <w:sz w:val="16"/>
          <w:szCs w:val="16"/>
        </w:rPr>
      </w:pPr>
      <w:r>
        <w:t>Selection order (Порядок выбора)</w:t>
      </w:r>
      <w:r>
        <w:rPr>
          <w:position w:val="8"/>
          <w:sz w:val="16"/>
        </w:rPr>
        <w:t>[</w:t>
      </w:r>
      <w:r>
        <w:rPr>
          <w:position w:val="8"/>
          <w:sz w:val="16"/>
          <w:vertAlign w:val="superscript"/>
        </w:rPr>
        <w:t>1</w:t>
      </w:r>
      <w:r>
        <w:rPr>
          <w:position w:val="8"/>
          <w:sz w:val="16"/>
        </w:rPr>
        <w:t>]</w:t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56" w:lineRule="exact" w:before="0" w:after="0"/>
        <w:ind w:left="2683" w:right="0" w:hanging="283"/>
        <w:jc w:val="left"/>
        <w:rPr>
          <w:sz w:val="16"/>
          <w:szCs w:val="16"/>
        </w:rPr>
      </w:pPr>
      <w:r>
        <w:t>Hot/Warm line горячая/тёплая линия</w:t>
      </w:r>
      <w:r>
        <w:rPr>
          <w:position w:val="8"/>
          <w:sz w:val="16"/>
        </w:rPr>
        <w:t>[</w:t>
      </w:r>
      <w:r>
        <w:rPr>
          <w:position w:val="8"/>
          <w:sz w:val="16"/>
          <w:vertAlign w:val="superscript"/>
        </w:rPr>
        <w:t>1</w:t>
      </w:r>
      <w:r>
        <w:rPr>
          <w:position w:val="8"/>
          <w:sz w:val="16"/>
        </w:rPr>
        <w:t>]</w:t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Hot/Warm line destination (адресат вызова по горячей/тёплой линии)</w:t>
      </w:r>
      <w:r>
        <w:rPr>
          <w:rFonts w:ascii="Arial" w:hAnsi="Arial"/>
          <w:spacing w:val="-1"/>
        </w:rPr>
        <w:t xml:space="preserve">V </w:t>
      </w:r>
      <w:r>
        <w:fldChar w:fldCharType="begin"/>
      </w:r>
      <w:r>
        <w:instrText xml:space="preserve">HYPERLINK  \l"_bookmark271"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98"/>
          <w:sz w:val="18"/>
          <w:szCs w:val="18"/>
        </w:rPr>
        <w:t></w:t>
      </w:r>
      <w:r>
        <w:rPr>
          <w:rFonts w:ascii="Wingdings" w:hAnsi="Wingdings"/>
          <w:sz w:val="18"/>
        </w:rPr>
        <w:t>с. 98</w:t>
      </w:r>
      <w:r>
        <w:fldChar w:fldCharType="end"/>
      </w:r>
    </w:p>
    <w:p>
      <w:pPr>
        <w:numPr>
          <w:ilvl w:val="0"/>
          <w:numId w:val="41"/>
        </w:numPr>
        <w:tabs>
          <w:tab w:pos="2230" w:val="left" w:leader="none"/>
        </w:tabs>
        <w:spacing w:before="10"/>
        <w:ind w:left="2229" w:right="0" w:hanging="22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 xml:space="preserve">BLF (Ламповое табло индикации занятых линий) </w:t>
      </w:r>
      <w:r>
        <w:rPr>
          <w:rFonts w:ascii="Arial"/>
          <w:sz w:val="20"/>
        </w:rPr>
        <w:t xml:space="preserve">В системе </w:t>
      </w:r>
      <w:r>
        <w:rPr>
          <w:rFonts w:ascii="Arial"/>
          <w:b/>
          <w:sz w:val="20"/>
        </w:rPr>
        <w:t xml:space="preserve">не </w:t>
      </w:r>
      <w:r>
        <w:rPr>
          <w:rFonts w:ascii="Arial"/>
          <w:sz w:val="20"/>
        </w:rPr>
        <w:t>предусмотрено</w:t>
      </w:r>
    </w:p>
    <w:p>
      <w:pPr>
        <w:pStyle w:val="BodyText"/>
        <w:numPr>
          <w:ilvl w:val="0"/>
          <w:numId w:val="41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Circuit Einstellungen (Сетевые установки)</w:t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Server address (Адрес сервера) </w:t>
      </w:r>
      <w:r>
        <w:fldChar w:fldCharType="begin"/>
      </w:r>
      <w:r>
        <w:instrText xml:space="preserve">HYPERLINK  \l"_bookmark425"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153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Username (Имя пользователя) </w:t>
      </w:r>
      <w:r>
        <w:fldChar w:fldCharType="begin"/>
      </w:r>
      <w:r>
        <w:instrText xml:space="preserve">HYPERLINK  \l"_bookmark425"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с. 153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Password (Пароль)</w:t>
      </w:r>
      <w:r>
        <w:fldChar w:fldCharType="begin"/>
      </w:r>
      <w:r>
        <w:instrText xml:space="preserve">HYPERLINK  \l"_bookmark425"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>с. 153</w:t>
      </w:r>
      <w:r>
        <w:fldChar w:fldCharType="end"/>
      </w:r>
    </w:p>
    <w:p>
      <w:pPr>
        <w:pStyle w:val="BodyText"/>
        <w:numPr>
          <w:ilvl w:val="0"/>
          <w:numId w:val="41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Microsoft Exchange Server</w:t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Server address (Адрес сервера) </w:t>
      </w:r>
      <w:r>
        <w:fldChar w:fldCharType="begin"/>
      </w:r>
      <w:r>
        <w:instrText xml:space="preserve">HYPERLINK  \l"_bookmark188"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73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Username (Имя пользователя) </w:t>
      </w:r>
      <w:r>
        <w:fldChar w:fldCharType="begin"/>
      </w:r>
      <w:r>
        <w:instrText xml:space="preserve">HYPERLINK  \l"_bookmark188"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73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Password (Пароль)</w:t>
      </w:r>
      <w:r>
        <w:fldChar w:fldCharType="begin"/>
      </w:r>
      <w:r>
        <w:instrText xml:space="preserve">HYPERLINK  \l"_bookmark188"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73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Folder to sync (optional) (Папка для синхронизации)</w:t>
      </w:r>
      <w:r>
        <w:fldChar w:fldCharType="begin"/>
      </w:r>
      <w:r>
        <w:instrText xml:space="preserve">HYPERLINK  \l"_bookmark188"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с. 73</w:t>
      </w:r>
      <w:r>
        <w:fldChar w:fldCharType="end"/>
      </w:r>
    </w:p>
    <w:p>
      <w:pPr>
        <w:pStyle w:val="BodyText"/>
        <w:numPr>
          <w:ilvl w:val="0"/>
          <w:numId w:val="41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Call logging (Журнализация вызовов)</w:t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Call logging - General (Общая журнализация вызовов)</w:t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14" w:lineRule="exact" w:before="10" w:after="0"/>
        <w:ind w:left="2683" w:right="0" w:hanging="283"/>
        <w:jc w:val="left"/>
      </w:pPr>
      <w:r>
        <w:t xml:space="preserve">Logging (Журнализация)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\l"_bookmark428"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5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154</w:t>
      </w:r>
      <w:r>
        <w:fldChar w:fldCharType="end"/>
      </w:r>
    </w:p>
    <w:p>
      <w:pPr>
        <w:pStyle w:val="BodyText"/>
        <w:numPr>
          <w:ilvl w:val="1"/>
          <w:numId w:val="41"/>
        </w:numPr>
        <w:tabs>
          <w:tab w:pos="2401" w:val="left" w:leader="none"/>
        </w:tabs>
        <w:spacing w:line="256" w:lineRule="exact" w:before="0" w:after="0"/>
        <w:ind w:left="2400" w:right="0" w:hanging="170"/>
        <w:jc w:val="left"/>
      </w:pPr>
      <w:r>
        <w:t>Call logging - Missed calls (Журнализация вызовов – пропущенные вызовы)</w:t>
      </w:r>
      <w:r>
        <w:rPr>
          <w:w w:val="110"/>
          <w:position w:val="8"/>
          <w:sz w:val="16"/>
        </w:rPr>
        <w:t xml:space="preserve">2 </w:t>
      </w:r>
      <w:r>
        <w:rPr>
          <w:rFonts w:ascii="Arial" w:hAnsi="Arial"/>
          <w:w w:val="190"/>
        </w:rPr>
        <w:t xml:space="preserve">V </w:t>
      </w:r>
      <w:r>
        <w:fldChar w:fldCharType="begin"/>
      </w:r>
      <w:r>
        <w:instrText xml:space="preserve">HYPERLINK  \l"_bookmark430"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154</w:t>
      </w:r>
      <w:r>
        <w:fldChar w:fldCharType="end"/>
      </w:r>
    </w:p>
    <w:p>
      <w:pPr>
        <w:pStyle w:val="BodyText"/>
        <w:numPr>
          <w:ilvl w:val="2"/>
          <w:numId w:val="41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Include calls answered elsewhere (Включать вызовы, на которые было отвечено в другом месте)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numPr>
          <w:ilvl w:val="0"/>
          <w:numId w:val="42"/>
        </w:numPr>
        <w:tabs>
          <w:tab w:pos="1891" w:val="left" w:leader="none"/>
        </w:tabs>
        <w:spacing w:before="0"/>
        <w:ind w:left="1890" w:right="0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Информация только для чтения</w:t>
      </w:r>
    </w:p>
    <w:p>
      <w:pPr>
        <w:numPr>
          <w:ilvl w:val="0"/>
          <w:numId w:val="42"/>
        </w:numPr>
        <w:tabs>
          <w:tab w:pos="1891" w:val="left" w:leader="none"/>
        </w:tabs>
        <w:spacing w:line="140" w:lineRule="exact" w:before="78"/>
        <w:ind w:left="1890" w:right="3808" w:hanging="2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Функциональность журнализирующей функции "Missed calls" (Журнализация вызовов – пропущенные вызовы) относительно настройки "Аnswered elsewhere" (на которые ответ был сделан иначе) зависит от поддержки от сервера SIP.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140" w:lineRule="exact"/>
        <w:jc w:val="left"/>
        <w:rPr>
          <w:rFonts w:ascii="Arial" w:hAnsi="Arial" w:cs="Arial" w:eastAsia="Arial"/>
          <w:sz w:val="14"/>
          <w:szCs w:val="14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51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168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6"/>
        <w:spacing w:line="240" w:lineRule="auto" w:before="74"/>
        <w:ind w:left="1663" w:right="0"/>
        <w:jc w:val="left"/>
        <w:rPr>
          <w:b w:val="0"/>
          <w:bCs w:val="0"/>
        </w:rPr>
      </w:pPr>
      <w:r>
        <w:t>Phone (телефон)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Screensaver (Скринсейвер)</w:t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Enabled (Активен)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\l"_bookmark337"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5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117</w:t>
      </w:r>
      <w:r>
        <w:fldChar w:fldCharType="end"/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Idle time (mins) (продолжительность неактивности в минутах)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\l"_bookmark341"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3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118</w:t>
      </w:r>
      <w:r>
        <w:fldChar w:fldCharType="end"/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Display (Экран)</w:t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Display settings (Настройки экрана)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Brightness (Яркость)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\l"_bookmark114"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8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51</w:t>
      </w:r>
      <w:r>
        <w:fldChar w:fldCharType="end"/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Contrast (Контрастность) </w:t>
      </w:r>
      <w:r>
        <w:rPr>
          <w:rFonts w:ascii="Arial" w:hAnsi="Arial"/>
          <w:w w:val="190"/>
        </w:rPr>
        <w:t xml:space="preserve">V </w:t>
      </w:r>
      <w:r>
        <w:fldChar w:fldCharType="begin"/>
      </w:r>
      <w:r>
        <w:instrText xml:space="preserve">HYPERLINK  \l"_bookmark346"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121</w:t>
      </w:r>
      <w:r>
        <w:fldChar w:fldCharType="end"/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Phone keys (Клавиши телефона)</w:t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Normal (Стандартный режим нажатия клавиши)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Edit (редактирование) </w:t>
      </w:r>
      <w:r>
        <w:rPr>
          <w:rFonts w:ascii="Arial" w:hAnsi="Arial"/>
          <w:w w:val="200"/>
        </w:rPr>
        <w:t xml:space="preserve">V, </w:t>
      </w:r>
      <w:r>
        <w:fldChar w:fldCharType="begin"/>
      </w:r>
      <w:r>
        <w:instrText xml:space="preserve">HYPERLINK  \l"_bookmark202"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66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80</w:t>
      </w:r>
      <w:r>
        <w:fldChar w:fldCharType="end"/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Shifted (Нажатие клавиши одновременно с клавишей Shift)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 xml:space="preserve">Edit (редактирование) </w:t>
      </w:r>
      <w:r>
        <w:rPr>
          <w:rFonts w:ascii="Arial" w:hAnsi="Arial"/>
          <w:w w:val="200"/>
        </w:rPr>
        <w:t xml:space="preserve">V, </w:t>
      </w:r>
      <w:r>
        <w:fldChar w:fldCharType="begin"/>
      </w:r>
      <w:r>
        <w:instrText xml:space="preserve">HYPERLINK  \l"_bookmark202"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66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80</w:t>
      </w:r>
      <w:r>
        <w:fldChar w:fldCharType="end"/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Download label strips (Загрузить маркировочные полоски)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30" w:right="0" w:hanging="227"/>
        <w:jc w:val="left"/>
      </w:pPr>
      <w:r>
        <w:t>Key module 1 (if available, such as User Pages/Phone/Program keys) (Кнопочная панель 1 (если доступна на пользовательских страницах, телефоне, в виде программируемых клавиш))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30" w:right="0" w:hanging="227"/>
        <w:jc w:val="left"/>
      </w:pPr>
      <w:r>
        <w:t>Key module 2 (if available, such as User Pages/Phone/Program keys) (Кнопочная панель 1 (если доступна на пользовательских страницах, телефоне, в виде программируемых клавиш))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Key click (Щелчок при нажатии клавиши) </w:t>
      </w:r>
      <w:r>
        <w:rPr>
          <w:rFonts w:ascii="Arial" w:hAnsi="Arial"/>
          <w:w w:val="200"/>
        </w:rPr>
        <w:t xml:space="preserve">V </w:t>
      </w:r>
      <w:r>
        <w:fldChar w:fldCharType="begin"/>
      </w:r>
      <w:r>
        <w:instrText xml:space="preserve">HYPERLINK  \l"_bookmark117"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0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52</w:t>
      </w:r>
      <w:r>
        <w:fldChar w:fldCharType="end"/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Volumes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Off (Отсутствует звук)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Low (низкий уровень)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Medium (средний уровень)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High (высокое)</w:t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Active for (активна для) :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Dialpad only (Только кнопочная панель)</w:t>
      </w:r>
    </w:p>
    <w:p>
      <w:pPr>
        <w:pStyle w:val="BodyText"/>
        <w:numPr>
          <w:ilvl w:val="3"/>
          <w:numId w:val="42"/>
        </w:numPr>
        <w:tabs>
          <w:tab w:pos="2684" w:val="left" w:leader="none"/>
        </w:tabs>
        <w:spacing w:line="240" w:lineRule="auto" w:before="10" w:after="0"/>
        <w:ind w:left="2683" w:right="0" w:hanging="283"/>
        <w:jc w:val="left"/>
      </w:pPr>
      <w:r>
        <w:t>All keys (Все клавиши)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Energy saving (Режим экономии электроэнергии)</w:t>
      </w:r>
      <w:r>
        <w:rPr>
          <w:rFonts w:ascii="Arial" w:hAnsi="Arial"/>
          <w:w w:val="190"/>
        </w:rPr>
        <w:t xml:space="preserve">V </w:t>
      </w:r>
      <w:r>
        <w:fldChar w:fldCharType="begin"/>
      </w:r>
      <w:r>
        <w:instrText xml:space="preserve">HYPERLINK  \l"_bookmark348"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122</w:t>
      </w:r>
      <w:r>
        <w:fldChar w:fldCharType="end"/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Activate after (Активация через):</w:t>
      </w:r>
    </w:p>
    <w:p>
      <w:pPr>
        <w:pStyle w:val="Heading6"/>
        <w:spacing w:line="240" w:lineRule="auto"/>
        <w:ind w:left="1663" w:right="0"/>
        <w:jc w:val="left"/>
        <w:rPr>
          <w:b w:val="0"/>
          <w:bCs w:val="0"/>
        </w:rPr>
      </w:pPr>
      <w:r>
        <w:t>Локализация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Country (страна) </w:t>
      </w:r>
      <w:r>
        <w:rPr>
          <w:rFonts w:ascii="Arial" w:hAnsi="Arial"/>
          <w:w w:val="195"/>
        </w:rPr>
        <w:t xml:space="preserve">V, </w:t>
      </w:r>
      <w:r>
        <w:fldChar w:fldCharType="begin"/>
      </w:r>
      <w:r>
        <w:instrText xml:space="preserve">HYPERLINK  \l"_bookmark334"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5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116</w:t>
      </w:r>
      <w:r>
        <w:fldChar w:fldCharType="end"/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Language (язык) </w:t>
      </w:r>
      <w:r>
        <w:rPr>
          <w:rFonts w:ascii="Arial" w:hAnsi="Arial"/>
          <w:w w:val="190"/>
        </w:rPr>
        <w:t xml:space="preserve">V, </w:t>
      </w:r>
      <w:r>
        <w:fldChar w:fldCharType="begin"/>
      </w:r>
      <w:r>
        <w:instrText xml:space="preserve">HYPERLINK  \l"_bookmark325"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8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113</w:t>
      </w:r>
      <w:r>
        <w:fldChar w:fldCharType="end"/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Date format (формат дат)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\l"_bookmark331"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5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115</w:t>
      </w:r>
      <w:r>
        <w:fldChar w:fldCharType="end"/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 xml:space="preserve">Time format (формат времени) </w:t>
      </w:r>
      <w:r>
        <w:rPr>
          <w:rFonts w:ascii="Arial" w:hAnsi="Arial"/>
          <w:w w:val="195"/>
        </w:rPr>
        <w:t xml:space="preserve">V </w:t>
      </w:r>
      <w:r>
        <w:fldChar w:fldCharType="begin"/>
      </w:r>
      <w:r>
        <w:instrText xml:space="preserve">HYPERLINK  \l"_bookmark328"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4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114</w:t>
      </w:r>
      <w:r>
        <w:fldChar w:fldCharType="end"/>
      </w:r>
    </w:p>
    <w:p>
      <w:pPr>
        <w:pStyle w:val="Heading6"/>
        <w:spacing w:line="240" w:lineRule="auto"/>
        <w:ind w:left="1663" w:right="0"/>
        <w:jc w:val="left"/>
        <w:rPr>
          <w:b w:val="0"/>
          <w:bCs w:val="0"/>
        </w:rPr>
      </w:pPr>
      <w:r>
        <w:t>Безопасность</w:t>
      </w:r>
    </w:p>
    <w:p>
      <w:pPr>
        <w:pStyle w:val="BodyText"/>
        <w:numPr>
          <w:ilvl w:val="1"/>
          <w:numId w:val="42"/>
        </w:numPr>
        <w:tabs>
          <w:tab w:pos="2230" w:val="left" w:leader="none"/>
        </w:tabs>
        <w:spacing w:line="240" w:lineRule="auto" w:before="10" w:after="0"/>
        <w:ind w:left="2229" w:right="0" w:hanging="226"/>
        <w:jc w:val="left"/>
      </w:pPr>
      <w:r>
        <w:t>Password (Пароль)</w:t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Current password (Текущий пароль)</w:t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 xml:space="preserve">New password (Новый пароль) </w:t>
      </w:r>
      <w:r>
        <w:rPr>
          <w:rFonts w:ascii="Arial" w:hAnsi="Arial"/>
          <w:w w:val="190"/>
        </w:rPr>
        <w:t xml:space="preserve">V </w:t>
      </w:r>
      <w:r>
        <w:fldChar w:fldCharType="begin"/>
      </w:r>
      <w:r>
        <w:instrText xml:space="preserve">HYPERLINK  \l"_bookmark293"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79"/>
          <w:w w:val="110"/>
          <w:sz w:val="18"/>
          <w:szCs w:val="18"/>
        </w:rPr>
        <w:t></w:t>
      </w:r>
      <w:r>
        <w:rPr>
          <w:rFonts w:ascii="Wingdings" w:hAnsi="Wingdings"/>
          <w:w w:val="110"/>
          <w:sz w:val="18"/>
        </w:rPr>
        <w:t>с. 102</w:t>
      </w:r>
      <w:r>
        <w:fldChar w:fldCharType="end"/>
      </w:r>
    </w:p>
    <w:p>
      <w:pPr>
        <w:pStyle w:val="BodyText"/>
        <w:numPr>
          <w:ilvl w:val="2"/>
          <w:numId w:val="42"/>
        </w:numPr>
        <w:tabs>
          <w:tab w:pos="2401" w:val="left" w:leader="none"/>
        </w:tabs>
        <w:spacing w:line="240" w:lineRule="auto" w:before="10" w:after="0"/>
        <w:ind w:left="2400" w:right="0" w:hanging="170"/>
        <w:jc w:val="left"/>
      </w:pPr>
      <w:r>
        <w:t>Confirm password (Подтвердить пароль)</w:t>
      </w:r>
    </w:p>
    <w:p>
      <w:pPr>
        <w:spacing w:before="130"/>
        <w:ind w:left="824" w:right="416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2"/>
          <w:w w:val="110"/>
          <w:sz w:val="20"/>
        </w:rPr>
        <w:t>Diagnostic information (Диагностическая информация)</w:t>
      </w:r>
      <w:r>
        <w:rPr>
          <w:rFonts w:ascii="Arial" w:hAnsi="Arial"/>
          <w:w w:val="130"/>
          <w:sz w:val="20"/>
        </w:rPr>
        <w:t xml:space="preserve">V </w:t>
      </w:r>
      <w:r>
        <w:fldChar w:fldCharType="begin"/>
      </w:r>
      <w:r>
        <w:instrText xml:space="preserve">HYPERLINK  \l"_bookmark449"</w:instrText>
      </w:r>
      <w:r>
        <w:fldChar w:fldCharType="separate"/>
      </w:r>
      <w:r>
        <w:rPr>
          <w:rFonts w:ascii="Wingdings" w:hAnsi="Wingdings" w:cs="Wingdings" w:eastAsia="Wingdings"/>
          <w:w w:val="110"/>
          <w:sz w:val="18"/>
          <w:szCs w:val="18"/>
        </w:rPr>
        <w:t></w:t>
      </w:r>
      <w:r>
        <w:rPr>
          <w:rFonts w:ascii="Wingdings" w:hAnsi="Wingdings" w:cs="Wingdings" w:eastAsia="Wingdings"/>
          <w:spacing w:val="-180"/>
          <w:w w:val="110"/>
          <w:sz w:val="18"/>
          <w:szCs w:val="18"/>
        </w:rPr>
        <w:t></w:t>
      </w:r>
      <w:r>
        <w:rPr>
          <w:rFonts w:ascii="Arial" w:hAnsi="Arial"/>
          <w:spacing w:val="-2"/>
          <w:w w:val="110"/>
          <w:sz w:val="20"/>
        </w:rPr>
        <w:t>с. 161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56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169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right="0"/>
        <w:jc w:val="left"/>
      </w:pPr>
      <w:bookmarkStart w:id="827" w:name="Fixing problems"/>
      <w:bookmarkEnd w:id="827"/>
      <w:bookmarkStart w:id="828" w:name="_bookmark462"/>
      <w:bookmarkEnd w:id="828"/>
      <w:r>
        <w:rPr>
          <w:color w:val="8CC63F"/>
          <w:spacing w:val="-1"/>
        </w:rPr>
        <w:t>Решение проблем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37"/>
          <w:szCs w:val="37"/>
        </w:rPr>
      </w:pPr>
    </w:p>
    <w:p>
      <w:pPr>
        <w:pStyle w:val="Heading2"/>
        <w:spacing w:line="240" w:lineRule="auto" w:before="0"/>
        <w:ind w:left="1663" w:right="0"/>
        <w:jc w:val="left"/>
      </w:pPr>
      <w:bookmarkStart w:id="829" w:name="Caring for your telephone"/>
      <w:bookmarkEnd w:id="829"/>
      <w:bookmarkStart w:id="830" w:name="_bookmark463"/>
      <w:bookmarkEnd w:id="830"/>
      <w:r>
        <w:rPr>
          <w:color w:val="8CC63F"/>
          <w:spacing w:val="-1"/>
        </w:rPr>
        <w:t xml:space="preserve">Меры по </w:t>
      </w:r>
      <w:bookmarkStart w:id="831" w:name="_bookmark464"/>
      <w:bookmarkEnd w:id="831"/>
      <w:r>
        <w:rPr>
          <w:color w:val="8CC63F"/>
          <w:spacing w:val="-1"/>
        </w:rPr>
        <w:t>поддержанию телефона в рабочем состоянии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49" w:after="0"/>
        <w:ind w:left="1833" w:right="0" w:hanging="170"/>
        <w:jc w:val="left"/>
      </w:pPr>
      <w:r>
        <w:t xml:space="preserve">Ни в коем случае не следует допускать контакта телефона с красящими, масляными, агрессивными веществами.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 xml:space="preserve">Для чистки телефона следует использовать только влажную или неэлектризирующуюся ткань.  </w:t>
      </w:r>
      <w:r>
        <w:t xml:space="preserve">Ни в коем случае нельзя использовать сухую ткань.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50" w:lineRule="auto" w:before="10" w:after="0"/>
        <w:ind w:left="1834" w:right="176" w:hanging="171"/>
        <w:jc w:val="both"/>
      </w:pPr>
      <w:r>
        <w:t xml:space="preserve">Если телефон сильно загрязнён, следует чистить его разжиженным нейтральным чистящим веществом, содержащим сурфактанты, например, средством для мытья посуды.  </w:t>
      </w:r>
      <w:r>
        <w:t xml:space="preserve">Потом следует удалить все следы чистящего средства влажной тканью (при увлажнении использовать только воду).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0" w:after="0"/>
        <w:ind w:left="1834" w:right="0" w:hanging="171"/>
        <w:jc w:val="left"/>
      </w:pPr>
      <w:r>
        <w:t xml:space="preserve">Ни в коем случае не следует использовать чистящие вещества, содержащие алкоголь, чистящие вещества, которые разъедают пластмассу или абразивные порошки!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left="1663" w:right="0"/>
        <w:jc w:val="left"/>
      </w:pPr>
      <w:bookmarkStart w:id="832" w:name="Troubleshooting"/>
      <w:bookmarkEnd w:id="832"/>
      <w:bookmarkStart w:id="833" w:name="_bookmark465"/>
      <w:bookmarkEnd w:id="833"/>
      <w:r>
        <w:rPr>
          <w:color w:val="8CC63F"/>
          <w:spacing w:val="-2"/>
        </w:rPr>
        <w:t xml:space="preserve">Устранение </w:t>
      </w:r>
      <w:bookmarkStart w:id="834" w:name="_bookmark466"/>
      <w:bookmarkEnd w:id="834"/>
      <w:r>
        <w:rPr>
          <w:color w:val="8CC63F"/>
          <w:spacing w:val="-2"/>
        </w:rPr>
        <w:t>технических неполадок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835" w:name="Pressed key does not respond:"/>
      <w:bookmarkEnd w:id="835"/>
      <w:r>
        <w:rPr>
          <w:color w:val="8CC63F"/>
          <w:spacing w:val="-1"/>
        </w:rPr>
        <w:t>Нажатая клавиша не реагирует на действия пользователя.</w:t>
      </w:r>
    </w:p>
    <w:p>
      <w:pPr>
        <w:pStyle w:val="BodyText"/>
        <w:spacing w:line="250" w:lineRule="auto" w:before="155"/>
        <w:ind w:left="1663" w:right="187"/>
        <w:jc w:val="left"/>
      </w:pPr>
      <w:r>
        <w:t xml:space="preserve">Если телефон заблокирован, использовать клавиши набора выбранного номера на телефоне и на клавишной приставке OpenScape Key Module 400 нельзя,  </w:t>
      </w:r>
      <w:r>
        <w:t xml:space="preserve">даже если за такой клавишей был закреплён номер экстренной службы. </w:t>
      </w:r>
      <w:r>
        <w:t xml:space="preserve">В данной ситуации следует проверить, заблокирован ли телефон (если это так, то на экране появится сообщение </w:t>
      </w:r>
      <w:r>
        <w:t xml:space="preserve">"Phone locked. </w:t>
      </w:r>
      <w:r>
        <w:t xml:space="preserve">To unlock enter the PIN." (Телефон заблокирован. чтобы разблокировать, следует ввести PIN)). </w:t>
      </w:r>
      <w:r>
        <w:t xml:space="preserve">Если телефон заблокирован, действительно следует ввести PIN для разблокировки.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836" w:name="The phone does not ring on call:"/>
      <w:bookmarkEnd w:id="836"/>
      <w:r>
        <w:rPr>
          <w:color w:val="8CC63F"/>
          <w:spacing w:val="-1"/>
        </w:rPr>
        <w:t>Телефон не звонит, когда на него поступают вызовы</w:t>
      </w:r>
    </w:p>
    <w:p>
      <w:pPr>
        <w:pStyle w:val="BodyText"/>
        <w:spacing w:line="250" w:lineRule="auto" w:before="155"/>
        <w:ind w:left="1663" w:right="187"/>
        <w:jc w:val="left"/>
      </w:pPr>
      <w:r>
        <w:t xml:space="preserve">Следует проверить, не деактивирован ли сигнал звонка (см. иконку в строке состояния на экране </w:t>
      </w:r>
      <w:r>
        <w:fldChar w:fldCharType="begin"/>
      </w:r>
      <w:r>
        <w:instrText xml:space="preserve">HYPERLINK  \l"_bookmark62"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2</w:t>
      </w:r>
      <w:r>
        <w:fldChar w:fldCharType="end"/>
      </w:r>
      <w:r>
        <w:t xml:space="preserve">5). </w:t>
      </w:r>
      <w:r>
        <w:t xml:space="preserve">Если деактивирован, активировать.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left"/>
      </w:pPr>
      <w:bookmarkStart w:id="837" w:name="You cannot dial a number:"/>
      <w:bookmarkEnd w:id="837"/>
      <w:r>
        <w:rPr>
          <w:color w:val="8CC63F"/>
          <w:spacing w:val="-9"/>
        </w:rPr>
        <w:t>Невозможно набрать номер</w:t>
      </w:r>
    </w:p>
    <w:p>
      <w:pPr>
        <w:pStyle w:val="BodyText"/>
        <w:spacing w:line="250" w:lineRule="auto" w:before="155"/>
        <w:ind w:left="1663" w:right="187"/>
        <w:jc w:val="left"/>
      </w:pPr>
      <w:r>
        <w:t xml:space="preserve">В данной ситуации следует проверить, заблокирован ли телефон (если это так, то на экране появится сообщение6 </w:t>
      </w:r>
      <w:r>
        <w:t xml:space="preserve">"Phone locked. </w:t>
      </w:r>
      <w:r>
        <w:t xml:space="preserve">To unlock enter the PIN." (Телефон заблокирован. чтобы разблокировать, следует ввести PIN)). </w:t>
      </w:r>
      <w:r>
        <w:t>Если телефон заблокирован, действительно следует ввести PIN для разблокировки.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680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170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before="69"/>
        <w:ind w:left="1663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id="838" w:name="Messages during Fernkonfiguration"/>
      <w:bookmarkEnd w:id="838"/>
      <w:r>
        <w:rPr>
          <w:rFonts w:ascii="Arial"/>
          <w:color w:val="8CC63F"/>
          <w:spacing w:val="-1"/>
          <w:sz w:val="24"/>
        </w:rPr>
        <w:t xml:space="preserve">Сообщения, которые могут появиться в ходе </w:t>
      </w:r>
      <w:bookmarkStart w:id="839" w:name="_bookmark467"/>
      <w:bookmarkEnd w:id="839"/>
      <w:r>
        <w:rPr>
          <w:rFonts w:ascii="Arial"/>
          <w:color w:val="8CC63F"/>
          <w:spacing w:val="-1"/>
          <w:sz w:val="24"/>
        </w:rPr>
        <w:t>удалённой настройки</w:t>
      </w:r>
    </w:p>
    <w:p>
      <w:pPr>
        <w:pStyle w:val="BodyText"/>
        <w:spacing w:line="240" w:lineRule="auto" w:before="155"/>
        <w:ind w:left="1663" w:right="0"/>
        <w:jc w:val="both"/>
      </w:pPr>
      <w:r>
        <w:t xml:space="preserve">Если во время удалённой настройки возникла ошибка, на экране появится соответствующее сообщение. </w:t>
      </w:r>
      <w:r>
        <w:t>Пример: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6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xmlns:v="urn:schemas-microsoft-com:vml" style="width:99.25pt;height:26pt;mso-position-horizontal-relative:char;mso-position-vertical-relative:line" type="#_x0000_t202" filled="true" fillcolor="#fbf9da" stroked="false">
            <v:textbox inset="0,0,0,0">
              <w:txbxContent>
                <w:p>
                  <w:pPr>
                    <w:spacing w:line="175" w:lineRule="exact" w:before="0"/>
                    <w:ind w:left="284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EE2E29"/>
                      <w:w w:val="535"/>
                      <w:sz w:val="18"/>
                    </w:rPr>
                    <w:t>"</w:t>
                  </w:r>
                </w:p>
                <w:p>
                  <w:pPr>
                    <w:spacing w:line="293" w:lineRule="exact" w:before="0"/>
                    <w:ind w:left="281" w:right="0" w:firstLine="0"/>
                    <w:jc w:val="center"/>
                    <w:rPr>
                      <w:rFonts w:ascii="Arial Unicode MS" w:hAnsi="Arial Unicode MS" w:cs="Arial Unicode MS" w:eastAsia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spacing w:val="-2"/>
                      <w:w w:val="80"/>
                      <w:sz w:val="18"/>
                    </w:rPr>
                    <w:t>Ladefehler AU (Ошибка загрузки: отменено пользователем)</w:t>
                  </w:r>
                </w:p>
              </w:txbxContent>
            </v:textbox>
            <v:fill type="solid"/>
            <w10:wrap xmlns:w10="urn:schemas-microsoft-com:office:word" type="none"/>
          </v:shape>
        </w:pict>
      </w:r>
    </w:p>
    <w:p>
      <w:pPr>
        <w:pStyle w:val="BodyText"/>
        <w:spacing w:line="240" w:lineRule="auto" w:before="146"/>
        <w:ind w:left="1663" w:right="0"/>
        <w:jc w:val="both"/>
      </w:pPr>
      <w:r>
        <w:t xml:space="preserve">Предусмотрены следующие коды ошибок: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tbl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blPr xmlns:w="http://schemas.openxmlformats.org/wordprocessingml/2006/main">
        <w:tblW w:w="0" w:type="auto"/>
        <w:jc w:val="left"/>
        <w:tblInd w:w="16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90"/>
        <w:gridCol w:w="6767"/>
      </w:tblGrid>
      <w:tr>
        <w:trPr>
          <w:trHeight w:val="341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Код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Приоритет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Описание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AU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Отменено пользователем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Появляется, если ввод PIN был отменён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81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RS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93" w:lineRule="auto" w:before="2"/>
              <w:ind w:left="75" w:right="6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Ip-адрес для коммутации компьютера </w:t>
            </w:r>
            <w:r>
              <w:rPr>
                <w:rFonts w:ascii="Arial"/>
                <w:b/>
                <w:sz w:val="20"/>
              </w:rPr>
              <w:t xml:space="preserve">Unify </w:t>
            </w:r>
            <w:r>
              <w:rPr>
                <w:rFonts w:ascii="Arial"/>
                <w:spacing w:val="-1"/>
                <w:sz w:val="20"/>
              </w:rPr>
              <w:t xml:space="preserve"> не может быть получен. </w:t>
            </w:r>
            <w:r>
              <w:rPr>
                <w:rFonts w:ascii="Arial"/>
                <w:spacing w:val="-1"/>
                <w:sz w:val="20"/>
              </w:rPr>
              <w:t>Запрос на DNS неудачен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RN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Для коммутации компьютера </w:t>
            </w:r>
            <w:r>
              <w:rPr>
                <w:rFonts w:ascii="Arial"/>
                <w:b/>
                <w:sz w:val="20"/>
              </w:rPr>
              <w:t xml:space="preserve">Unify </w:t>
            </w:r>
            <w:r>
              <w:rPr>
                <w:rFonts w:ascii="Arial"/>
                <w:sz w:val="20"/>
              </w:rPr>
              <w:t xml:space="preserve">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– нет ответа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RR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Для коммутации компьютера Unify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– отклонено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1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RU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Для коммутации компьютера Unify 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– нет авторизации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RO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Для коммутации компьютера Unify 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– ответ по протоколу Online Certificate Status Protocol неверен или отсутствует. 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5"/>
                <w:sz w:val="20"/>
              </w:rPr>
              <w:t>RV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Для коммутации компьютера Unify 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– сертификат недействителен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1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DS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 w:before="13"/>
              <w:ind w:left="75" w:right="1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Ip-адрес сервера развёртывания не может быть получен. </w:t>
            </w:r>
            <w:r>
              <w:rPr>
                <w:rFonts w:ascii="Arial"/>
                <w:spacing w:val="-1"/>
                <w:sz w:val="20"/>
              </w:rPr>
              <w:t>Запрос на DNS неудачен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DN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Для сервера развёртывания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– нет ответа</w:t>
            </w:r>
          </w:p>
        </w:tc>
      </w:tr>
      <w:t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<w:trPr>
          <w:trHeight w:val="520" w:hRule="exact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DR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1"/>
              <w:ind w:left="1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    <w:tcPr>
            <w:tcW w:w="6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5" w:lineRule="exact" w:before="2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Для сервера развёртывания не может быть установлено соединение</w:t>
            </w:r>
          </w:p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– отклонено</w:t>
            </w:r>
          </w:p>
        </w:tc>
      </w:tr>
    </w:tbl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663" w:right="0"/>
        <w:jc w:val="both"/>
      </w:pPr>
      <w:r>
        <w:t xml:space="preserve">В таких случаях следует обратиться к администратору и представить ему код ошибки.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0"/>
        <w:ind w:left="1663" w:right="0"/>
        <w:jc w:val="both"/>
      </w:pPr>
      <w:bookmarkStart w:id="840" w:name="To correct any other problems:"/>
      <w:bookmarkEnd w:id="840"/>
      <w:r>
        <w:rPr>
          <w:color w:val="8CC63F"/>
          <w:spacing w:val="-15"/>
        </w:rPr>
        <w:t>Решение других проблем</w:t>
      </w:r>
    </w:p>
    <w:p>
      <w:pPr>
        <w:pStyle w:val="BodyText"/>
        <w:spacing w:line="250" w:lineRule="auto" w:before="155"/>
        <w:ind w:left="1663" w:right="188"/>
        <w:jc w:val="both"/>
      </w:pPr>
      <w:r>
        <w:t xml:space="preserve">В случае возникновения проблем, например, если техническая неполадка не устраняется дольше пяти минут, сначала следует обратиться к администратору.  </w:t>
      </w:r>
      <w:r>
        <w:t xml:space="preserve">При необходимости следует перейти по сообщению, отображённому в красном поле, как показано в примере ниже.  </w:t>
      </w:r>
      <w:r>
        <w:t xml:space="preserve">Если проблему невозможно устранить, следует обратиться в службу поддержки пользователей.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xmlns:v="urn:schemas-microsoft-com:vml" style="width:250.7pt;height:153.4pt;mso-position-horizontal-relative:char;mso-position-vertical-relative:line" coordorigin="0,0" coordsize="5014,3068">
            <v:shape style="position:absolute;left:0;top:0;width:5014;height:3067" type="#_x0000_t75" stroked="false">
              <v:imagedata xmlns:o="urn:schemas-microsoft-com:office:office" r:id="rId58" o:title=""/>
            </v:shape>
            <v:group style="position:absolute;left:486;top:872;width:3388;height:1694" coordorigin="486,872" coordsize="3388,1694">
              <v:shape style="position:absolute;left:486;top:872;width:3388;height:1694" coordorigin="486,872" coordsize="3388,1694" path="m486,2566l3874,2566,3874,872,486,872,486,2566xe" filled="true" fillcolor="#ffffff" stroked="false">
                <v:path arrowok="t"/>
                <v:fill type="solid"/>
              </v:shape>
              <v:shape style="position:absolute;left:486;top:872;width:3388;height:1693" type="#_x0000_t75" stroked="false">
                <v:imagedata xmlns:o="urn:schemas-microsoft-com:office:office" r:id="rId160" o:title=""/>
              </v:shape>
              <v:shape style="position:absolute;left:0;top:0;width:5014;height:306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430" w:lineRule="atLeast" w:before="0"/>
                        <w:ind w:left="2444" w:right="1687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FFFFFF"/>
                          <w:spacing w:val="-1"/>
                          <w:w w:val="75"/>
                          <w:sz w:val="18"/>
                        </w:rPr>
                        <w:t>Conversations (Диалоги)</w:t>
                      </w: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Voicemail (Голосовая почта)</w:t>
                      </w:r>
                    </w:p>
                    <w:p>
                      <w:pPr>
                        <w:spacing w:line="167" w:lineRule="exact" w:before="0"/>
                        <w:ind w:left="55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0"/>
                          <w:sz w:val="18"/>
                        </w:rPr>
                        <w:t>Tuesday 17 Nov. 2015 (17.11.2015, вторник)</w:t>
                      </w:r>
                    </w:p>
                    <w:p>
                      <w:pPr>
                        <w:spacing w:line="253" w:lineRule="exact" w:before="0"/>
                        <w:ind w:left="949" w:right="0" w:firstLine="1495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85"/>
                          <w:sz w:val="18"/>
                        </w:rPr>
                        <w:t>Settings (Настройки)</w:t>
                      </w:r>
                    </w:p>
                    <w:p>
                      <w:pPr>
                        <w:spacing w:before="138"/>
                        <w:ind w:left="94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spacing w:val="-1"/>
                          <w:w w:val="80"/>
                          <w:sz w:val="18"/>
                        </w:rPr>
                        <w:t xml:space="preserve">No telephony possible x (телефонная связь отсутствует) (RF2) </w:t>
                      </w:r>
                    </w:p>
                  </w:txbxContent>
                </v:textbox>
                <w10:wrap xmlns:w10="urn:schemas-microsoft-com:office:word" type="none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00" w:h="15800"/>
          <w:pgMar w:top="600" w:bottom="280" w:left="800" w:right="760"/>
        </w:sectPr>
      </w:pPr>
    </w:p>
    <w:p>
      <w:pPr>
        <w:pStyle w:val="Heading5"/>
        <w:spacing w:line="240" w:lineRule="auto"/>
        <w:ind w:left="0" w:right="124"/>
        <w:jc w:val="righ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728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171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1663" w:right="0"/>
        <w:jc w:val="left"/>
      </w:pPr>
      <w:bookmarkStart w:id="841" w:name="Labeling keys"/>
      <w:bookmarkEnd w:id="841"/>
      <w:bookmarkStart w:id="842" w:name="_bookmark468"/>
      <w:bookmarkEnd w:id="842"/>
      <w:bookmarkStart w:id="843" w:name="_bookmark469"/>
      <w:bookmarkEnd w:id="843"/>
      <w:r>
        <w:rPr>
          <w:color w:val="8CC63F"/>
          <w:spacing w:val="-1"/>
        </w:rPr>
        <w:t>Маркировка клавиш</w:t>
      </w:r>
    </w:p>
    <w:p>
      <w:pPr>
        <w:pStyle w:val="BodyText"/>
        <w:spacing w:line="250" w:lineRule="auto" w:before="189"/>
        <w:ind w:left="1663" w:right="187"/>
        <w:jc w:val="left"/>
      </w:pPr>
      <w:r>
        <w:t xml:space="preserve">Предусмотрены описанные ниже опции для маркировки клавиш телефона OpenScape Desk Phone CP400 и клавишной приставки Open-Scape Key Module 400. Маркировка будет обозначать функции, закреплённые за ними, или сохранённые на них телефонные номера. </w:t>
      </w:r>
    </w:p>
    <w:p>
      <w:pPr>
        <w:pStyle w:val="BodyText"/>
        <w:spacing w:line="240" w:lineRule="auto" w:before="120"/>
        <w:ind w:left="1663" w:right="0"/>
        <w:jc w:val="left"/>
      </w:pPr>
      <w:r>
        <w:t>Маркировка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70" w:after="0"/>
        <w:ind w:left="1833" w:right="0" w:hanging="170"/>
        <w:jc w:val="left"/>
      </w:pPr>
      <w:r>
        <w:t xml:space="preserve">С помощью компьютера через интернет: </w:t>
      </w:r>
    </w:p>
    <w:p>
      <w:pPr>
        <w:pStyle w:val="BodyText"/>
        <w:spacing w:line="250" w:lineRule="auto" w:before="10"/>
        <w:ind w:left="1833" w:right="0"/>
        <w:jc w:val="left"/>
      </w:pPr>
      <w:r>
        <w:t xml:space="preserve">Маркировочный онлайн-инструмент с пользовательским интерфейсом доступен по адресу </w:t>
      </w:r>
      <w:r>
        <w:rPr>
          <w:color w:val="8CC63F"/>
          <w:w w:val="99"/>
        </w:rPr>
        <w:t xml:space="preserve"> </w:t>
      </w:r>
      <w:hyperlink r:id="rId161">
        <w:r>
          <w:rPr>
            <w:color w:val="8CC63F"/>
            <w:spacing w:val="-1"/>
            <w:w w:val="95"/>
            <w:u w:val="single" w:color="8CC63F"/>
          </w:rPr>
          <w:t xml:space="preserve">http://wiki.unify.com/wiki/Key_Labelling_Tool    </w:t>
        </w:r>
      </w:hyperlink>
      <w:r>
        <w:t>.</w:t>
      </w:r>
    </w:p>
    <w:p>
      <w:pPr>
        <w:pStyle w:val="BodyText"/>
        <w:spacing w:line="250" w:lineRule="auto"/>
        <w:ind w:left="1833" w:right="0"/>
        <w:jc w:val="left"/>
      </w:pPr>
      <w:r>
        <w:t xml:space="preserve">Следует выбрать маркировочный инструмент для соответствующей клавиши на своём языке.  </w:t>
      </w:r>
      <w:r>
        <w:t xml:space="preserve">Можно использовать инструмент онлайн через браузер или загрузить его к себе для локального использования.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0" w:after="0"/>
        <w:ind w:left="1833" w:right="0" w:hanging="170"/>
        <w:jc w:val="left"/>
      </w:pPr>
      <w:r>
        <w:t xml:space="preserve">Это можно сделать с помощью ПК через веб-интерфейс </w:t>
      </w:r>
      <w:r>
        <w:fldChar w:fldCharType="begin"/>
      </w:r>
      <w:r>
        <w:instrText xml:space="preserve">HYPERLINK  \l"_bookmark453"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(см. с. 16</w:t>
      </w:r>
      <w:r>
        <w:fldChar w:fldCharType="end"/>
      </w:r>
      <w:r>
        <w:t>4).</w:t>
      </w:r>
    </w:p>
    <w:p>
      <w:pPr>
        <w:pStyle w:val="BodyText"/>
        <w:spacing w:line="250" w:lineRule="auto" w:before="10"/>
        <w:ind w:left="1833" w:right="126"/>
        <w:jc w:val="both"/>
      </w:pPr>
      <w:r>
        <w:t xml:space="preserve">Под списком значений, предусмотренных для клавиш телефона и клавишной приставки будет представлена следующая строка:  </w:t>
      </w:r>
      <w:r>
        <w:t xml:space="preserve">"Download label strips" (Загрузить маркировочные полоски) </w:t>
      </w:r>
      <w:r>
        <w:t xml:space="preserve">Следует выбрать её щелчком левой клавиши мыши, и будет создан файл XML, который можно будет открыть в программе Microsoft Word (версии 2007 или выше) и распечатать.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both"/>
        <w:sectPr>
          <w:pgSz w:w="11900" w:h="15800"/>
          <w:pgMar w:top="600" w:bottom="280" w:left="800" w:right="780"/>
        </w:sectPr>
      </w:pPr>
    </w:p>
    <w:p>
      <w:pPr>
        <w:pStyle w:val="Heading5"/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776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172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line="480" w:lineRule="exact" w:before="56"/>
        <w:ind w:left="1663" w:right="187" w:firstLine="0"/>
        <w:jc w:val="left"/>
        <w:rPr>
          <w:rFonts w:ascii="Arial" w:hAnsi="Arial" w:cs="Arial" w:eastAsia="Arial"/>
          <w:sz w:val="42"/>
          <w:szCs w:val="42"/>
        </w:rPr>
      </w:pPr>
      <w:bookmarkStart w:id="844" w:name="Repair and recycling concept, extending "/>
      <w:bookmarkEnd w:id="844"/>
      <w:bookmarkStart w:id="845" w:name="_bookmark470"/>
      <w:bookmarkEnd w:id="845"/>
      <w:r>
        <w:rPr>
          <w:rFonts w:ascii="Arial"/>
          <w:color w:val="8CC63F"/>
          <w:spacing w:val="-1"/>
          <w:sz w:val="42"/>
        </w:rPr>
        <w:t>Ремонт и переработка. Обеспечение максимальной продолжительности срока годности</w:t>
      </w:r>
    </w:p>
    <w:p>
      <w:pPr>
        <w:pStyle w:val="BodyText"/>
        <w:spacing w:line="250" w:lineRule="auto" w:before="170"/>
        <w:ind w:left="1663" w:right="210"/>
        <w:jc w:val="both"/>
      </w:pPr>
      <w:r>
        <w:t xml:space="preserve">В настоящем разделе описаны дополнительные инструкции для пользователя, представленные в соответствии с основными критериями оценки для эко-маркировки "Голубой ангел" по директивам RAL-UZ 150. </w:t>
      </w:r>
      <w:r>
        <w:t xml:space="preserve">Обязательства компании Unify, возникающие из настоящего раздела, действительны только на территории Германии.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3" w:lineRule="auto" w:before="147"/>
        <w:ind w:left="1663" w:right="187"/>
        <w:jc w:val="left"/>
      </w:pPr>
      <w:bookmarkStart w:id="846" w:name="Recycling and disposal of equipment in t"/>
      <w:bookmarkEnd w:id="846"/>
      <w:bookmarkStart w:id="847" w:name="_bookmark471"/>
      <w:bookmarkEnd w:id="847"/>
      <w:r>
        <w:rPr>
          <w:color w:val="8CC63F"/>
          <w:spacing w:val="-1"/>
        </w:rPr>
        <w:t>Переработка и удаление оборудования семейства OpenScape Desk Phone</w:t>
      </w:r>
    </w:p>
    <w:p>
      <w:pPr>
        <w:pStyle w:val="BodyText"/>
        <w:spacing w:line="240" w:lineRule="auto" w:before="163"/>
        <w:ind w:left="1663" w:right="0"/>
        <w:jc w:val="left"/>
      </w:pPr>
      <w:r>
        <w:t xml:space="preserve">Возврат отработанных устройств OpenScape Desk Phone. </w:t>
      </w:r>
    </w:p>
    <w:p>
      <w:pPr>
        <w:pStyle w:val="Heading6"/>
        <w:numPr>
          <w:ilvl w:val="0"/>
          <w:numId w:val="43"/>
        </w:numPr>
        <w:tabs>
          <w:tab w:pos="1897" w:val="left" w:leader="none"/>
        </w:tabs>
        <w:spacing w:line="240" w:lineRule="auto" w:before="130" w:after="0"/>
        <w:ind w:left="1896" w:right="0" w:hanging="233"/>
        <w:jc w:val="left"/>
        <w:rPr>
          <w:b w:val="0"/>
          <w:bCs w:val="0"/>
        </w:rPr>
      </w:pPr>
      <w:r>
        <w:t>Юридические и другие основания</w:t>
      </w:r>
    </w:p>
    <w:p>
      <w:pPr>
        <w:pStyle w:val="BodyText"/>
        <w:spacing w:line="240" w:lineRule="auto" w:before="130"/>
        <w:ind w:left="1663" w:right="0"/>
        <w:jc w:val="left"/>
      </w:pPr>
      <w:r>
        <w:t xml:space="preserve">Возврат оборудования и запчастей осуществляется в соответствии с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70" w:after="0"/>
        <w:ind w:left="1833" w:right="0" w:hanging="170"/>
        <w:jc w:val="left"/>
      </w:pPr>
      <w:r>
        <w:t>директивой EU Directive 2002/96/EC (WEEE),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50" w:lineRule="auto" w:before="10" w:after="0"/>
        <w:ind w:left="1834" w:right="187" w:hanging="171"/>
        <w:jc w:val="left"/>
      </w:pPr>
      <w:r>
        <w:t xml:space="preserve">германским Act Governing the Sale, Return and Environmentally Sound Disposal of Electrical and Electronic Equipment (Регулирующий акт относительно продажи, возврата и экологически целесообразной утилизации электрического и электронного оборудования) (ElektroG), </w:t>
      </w:r>
    </w:p>
    <w:p>
      <w:pPr>
        <w:pStyle w:val="BodyText"/>
        <w:numPr>
          <w:ilvl w:val="0"/>
          <w:numId w:val="38"/>
        </w:numPr>
        <w:tabs>
          <w:tab w:pos="1834" w:val="left" w:leader="none"/>
        </w:tabs>
        <w:spacing w:line="240" w:lineRule="auto" w:before="0" w:after="0"/>
        <w:ind w:left="1834" w:right="0" w:hanging="171"/>
        <w:jc w:val="left"/>
      </w:pPr>
      <w:r>
        <w:t xml:space="preserve">критериями "Голубого ангела" RAL UZ 150 для проводных голосовых IP-телефонов. </w:t>
      </w:r>
    </w:p>
    <w:p>
      <w:pPr>
        <w:pStyle w:val="Heading6"/>
        <w:numPr>
          <w:ilvl w:val="0"/>
          <w:numId w:val="43"/>
        </w:numPr>
        <w:tabs>
          <w:tab w:pos="1908" w:val="left" w:leader="none"/>
        </w:tabs>
        <w:spacing w:line="240" w:lineRule="auto" w:before="130" w:after="0"/>
        <w:ind w:left="1907" w:right="0" w:hanging="244"/>
        <w:jc w:val="left"/>
        <w:rPr>
          <w:b w:val="0"/>
          <w:bCs w:val="0"/>
        </w:rPr>
      </w:pPr>
      <w:r>
        <w:t>Раздельный сбор устройств в соответствии с директивами ElektroG</w:t>
      </w:r>
    </w:p>
    <w:p>
      <w:pPr>
        <w:pStyle w:val="BodyText"/>
        <w:spacing w:line="250" w:lineRule="auto" w:before="130"/>
        <w:ind w:left="1663" w:right="187"/>
        <w:jc w:val="left"/>
      </w:pPr>
      <w:r>
        <w:t xml:space="preserve">Пользователи электрического и электронного оборудования обязаны собирать отработанные устройства обособленно и хранить для последующей корректной утилизации. </w:t>
      </w:r>
    </w:p>
    <w:p>
      <w:pPr>
        <w:pStyle w:val="BodyText"/>
        <w:spacing w:line="250" w:lineRule="auto" w:before="120"/>
        <w:ind w:left="1663" w:right="187"/>
        <w:jc w:val="left"/>
      </w:pPr>
      <w:r>
        <w:t xml:space="preserve">Это отработанное оборудование не должно утилизоваться вместе с неразобранными обычными бытовыми отходами. </w:t>
      </w:r>
      <w:r>
        <w:t xml:space="preserve">Раздельный сбор устройств является условием повторного использования, переработки и эффективного восстановления отработанного оборудования и основой для восстановления материалов. </w:t>
      </w:r>
    </w:p>
    <w:p>
      <w:pPr>
        <w:pStyle w:val="Heading6"/>
        <w:numPr>
          <w:ilvl w:val="0"/>
          <w:numId w:val="43"/>
        </w:numPr>
        <w:tabs>
          <w:tab w:pos="1897" w:val="left" w:leader="none"/>
        </w:tabs>
        <w:spacing w:line="240" w:lineRule="auto" w:before="120" w:after="0"/>
        <w:ind w:left="1896" w:right="0" w:hanging="233"/>
        <w:jc w:val="left"/>
        <w:rPr>
          <w:b w:val="0"/>
          <w:bCs w:val="0"/>
        </w:rPr>
      </w:pPr>
      <w:r>
        <w:t>Возврат в соответствии с критериями "Голубого ангела"</w:t>
      </w:r>
    </w:p>
    <w:p>
      <w:pPr>
        <w:pStyle w:val="BodyText"/>
        <w:spacing w:line="250" w:lineRule="auto" w:before="130"/>
        <w:ind w:left="1663" w:right="187"/>
        <w:jc w:val="left"/>
      </w:pPr>
      <w:r>
        <w:t xml:space="preserve">Помимо электрических и электронных изделий, которые требуется принимать назад в соответствии с юридическими требованиями, компания Unify Software and Solutions GmbH &amp; Co. KG принимает назад телефоны OpenScape Desk Phone CP200 SIP, OpenScape Desk Phone CP400 SIP и OpenScape Desk Phone CP600 SIP, выставленные на рынок в Германии и произведённые после марта 2014 г.  </w:t>
      </w:r>
      <w:r>
        <w:t xml:space="preserve">Если нет договорённостей о непосредственном сборе отработанного оборудования, вышедшие из строя телефоны OpenScape Desk Phone могут быть возвращены бесплатно по следующему адресу: </w:t>
      </w:r>
    </w:p>
    <w:p>
      <w:pPr>
        <w:pStyle w:val="BodyText"/>
        <w:spacing w:line="250" w:lineRule="auto" w:before="120"/>
        <w:ind w:left="1663" w:right="5960"/>
        <w:jc w:val="left"/>
      </w:pPr>
      <w:r>
        <w:t xml:space="preserve">ГмбХ eds-r // Переработка отходов, Майбахштрассе,  </w:t>
      </w:r>
      <w:r>
        <w:t>18</w:t>
      </w:r>
    </w:p>
    <w:p>
      <w:pPr>
        <w:pStyle w:val="BodyText"/>
        <w:spacing w:line="240" w:lineRule="auto"/>
        <w:ind w:left="1663" w:right="0"/>
        <w:jc w:val="left"/>
      </w:pPr>
      <w:r>
        <w:t xml:space="preserve">90441 г. Нюрнберг, Германия. </w:t>
      </w:r>
    </w:p>
    <w:p>
      <w:pPr>
        <w:pStyle w:val="Heading6"/>
        <w:numPr>
          <w:ilvl w:val="0"/>
          <w:numId w:val="43"/>
        </w:numPr>
        <w:tabs>
          <w:tab w:pos="1908" w:val="left" w:leader="none"/>
        </w:tabs>
        <w:spacing w:line="240" w:lineRule="auto" w:before="130" w:after="0"/>
        <w:ind w:left="1907" w:right="0" w:hanging="244"/>
        <w:jc w:val="left"/>
        <w:rPr>
          <w:b w:val="0"/>
          <w:bCs w:val="0"/>
        </w:rPr>
      </w:pPr>
      <w:r>
        <w:t>Повторное использование, переработка и восстановление</w:t>
      </w:r>
    </w:p>
    <w:p>
      <w:pPr>
        <w:pStyle w:val="BodyText"/>
        <w:spacing w:line="250" w:lineRule="auto" w:before="130"/>
        <w:ind w:left="1663" w:right="187"/>
        <w:jc w:val="left"/>
      </w:pPr>
      <w:r>
        <w:t xml:space="preserve">Вопросы простоты разбора и переработки вышедших из строя телефонов OpenScape Desk Phone и связанного с ними оборудования рассматриваются ещё на стадии производства. </w:t>
      </w:r>
    </w:p>
    <w:p>
      <w:pPr>
        <w:pStyle w:val="BodyText"/>
        <w:spacing w:line="240" w:lineRule="auto" w:before="120"/>
        <w:ind w:left="1663" w:right="0"/>
        <w:jc w:val="left"/>
      </w:pPr>
      <w:r>
        <w:t xml:space="preserve">Повторное использование: </w:t>
      </w:r>
    </w:p>
    <w:p>
      <w:pPr>
        <w:pStyle w:val="BodyText"/>
        <w:spacing w:line="250" w:lineRule="auto" w:before="130"/>
        <w:ind w:left="1663" w:right="291"/>
        <w:jc w:val="left"/>
      </w:pPr>
      <w:r>
        <w:t xml:space="preserve">Вышедшие из строя устройства восстанавливаются и подновляются, потом разбираются на запчасти, и таким образом снова используются. </w:t>
      </w:r>
    </w:p>
    <w:p>
      <w:pPr>
        <w:pStyle w:val="BodyText"/>
        <w:spacing w:line="240" w:lineRule="auto" w:before="120"/>
        <w:ind w:left="1663" w:right="0"/>
        <w:jc w:val="left"/>
      </w:pPr>
      <w:r>
        <w:t xml:space="preserve">Переработка и восстановление неиспользуемого оборудования OpenStage: </w:t>
      </w:r>
    </w:p>
    <w:p>
      <w:pPr>
        <w:pStyle w:val="BodyText"/>
        <w:spacing w:line="250" w:lineRule="auto" w:before="130"/>
        <w:ind w:left="1663" w:right="187"/>
        <w:jc w:val="left"/>
      </w:pPr>
      <w:r>
        <w:t xml:space="preserve">оборудование наиболее простым образом разбирается и вводится в различные восстановительные операции перед дальнейшим использованием.  </w:t>
      </w:r>
      <w:r>
        <w:t xml:space="preserve">Различные металлы измельчаются с помощью специального шредерного оборудования для получения электронного скрапа.  </w:t>
      </w:r>
      <w:r>
        <w:t xml:space="preserve">Медь и благородные металлы обрабатываются для очистки.  </w:t>
      </w:r>
      <w:r>
        <w:t xml:space="preserve">Алюминий и железо измельчаются и хранятся для переплавки. 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spacing w:before="45"/>
        <w:ind w:left="0" w:right="12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824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rPr>
          <w:rFonts w:ascii="Arial"/>
          <w:sz w:val="24"/>
        </w:rPr>
        <w:t>173</w:t>
      </w: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1663" w:right="0"/>
        <w:jc w:val="left"/>
      </w:pPr>
      <w:bookmarkStart w:id="848" w:name="Repair reliability and spare part supply"/>
      <w:bookmarkEnd w:id="848"/>
      <w:bookmarkStart w:id="849" w:name="_bookmark472"/>
      <w:bookmarkEnd w:id="849"/>
      <w:r>
        <w:rPr>
          <w:color w:val="8CC63F"/>
          <w:spacing w:val="-1"/>
        </w:rPr>
        <w:t>Предоставление ремонта и запчастей</w:t>
      </w:r>
    </w:p>
    <w:p>
      <w:pPr>
        <w:pStyle w:val="BodyText"/>
        <w:spacing w:line="250" w:lineRule="auto" w:before="169"/>
        <w:ind w:left="1663" w:right="187"/>
        <w:jc w:val="left"/>
      </w:pPr>
      <w:r>
        <w:t>Компания Software and Solutions GmbH &amp; Co. KG гарантирует предоставление ремонта и запчастей в течение срока до 5 лет после снятия с производства телефонов OpenScape Desk Phone.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left="1663" w:right="0"/>
        <w:jc w:val="left"/>
      </w:pPr>
      <w:bookmarkStart w:id="850" w:name="Extending performance capability"/>
      <w:bookmarkEnd w:id="850"/>
      <w:bookmarkStart w:id="851" w:name="_bookmark473"/>
      <w:bookmarkEnd w:id="851"/>
      <w:r>
        <w:rPr>
          <w:color w:val="8CC63F"/>
          <w:spacing w:val="-1"/>
        </w:rPr>
        <w:t>Обеспечение максимального срока годности</w:t>
      </w:r>
    </w:p>
    <w:p>
      <w:pPr>
        <w:pStyle w:val="BodyText"/>
        <w:spacing w:line="250" w:lineRule="auto" w:before="169"/>
        <w:ind w:left="1663" w:right="187"/>
        <w:jc w:val="left"/>
      </w:pPr>
      <w:r>
        <w:t xml:space="preserve">Срок годности телефонов OpenScape Desk Phone может быть значительно продлён путём обновления программ. </w:t>
      </w:r>
    </w:p>
    <w:p>
      <w:pPr>
        <w:pStyle w:val="BodyText"/>
        <w:spacing w:line="250" w:lineRule="auto" w:before="120"/>
        <w:ind w:left="1663" w:right="187"/>
        <w:jc w:val="left"/>
      </w:pPr>
      <w:r>
        <w:t>По этому вопросу следует при необходимости обратиться к администратору/службе системной поддержки или к своему торговому партнёру из компании Unify Software and Solutions GmbH &amp; Co. KG.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5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tabs>
          <w:tab w:pos="4457" w:val="lef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069996pt;margin-top:71.029999pt;width:58.5pt;height:683.95pt;mso-position-horizontal-relative:page;mso-position-vertical-relative:page;z-index:47872" coordorigin="901,1421" coordsize="1170,13679">
            <v:group style="position:absolute;left:912;top:1431;width:1149;height:13658" coordorigin="912,1431" coordsize="1149,13658">
              <v:shape style="position:absolute;left:912;top:1431;width:1149;height:13658" coordorigin="912,1431" coordsize="1149,13658" path="m912,15088l2060,15088,2060,1431,912,1431,912,15088xe" filled="true" fillcolor="#e1e2e0" stroked="false">
                <v:path arrowok="t"/>
                <v:fill type="solid"/>
              </v:shape>
            </v:group>
            <v:group style="position:absolute;left:912;top:1431;width:1154;height:2" coordorigin="912,1431" coordsize="1154,2">
              <v:shape style="position:absolute;left:912;top:1431;width:1154;height:2" coordorigin="912,1431" coordsize="1154,0" path="m912,1431l2065,1431e" filled="false" stroked="true" strokeweight=".579980pt" strokecolor="#e1e2e0">
                <v:path arrowok="t"/>
              </v:shape>
            </v:group>
            <v:group style="position:absolute;left:2060;top:1431;width:2;height:13662" coordorigin="2060,1431" coordsize="2,13662">
              <v:shape style="position:absolute;left:2060;top:1431;width:2;height:13662" coordorigin="2060,1431" coordsize="0,13662" path="m2060,1431l2060,15093e" filled="false" stroked="true" strokeweight=".580pt" strokecolor="#e1e2e0">
                <v:path arrowok="t"/>
              </v:shape>
            </v:group>
            <v:group style="position:absolute;left:907;top:15088;width:1154;height:2" coordorigin="907,15088" coordsize="1154,2">
              <v:shape style="position:absolute;left:907;top:15088;width:1154;height:2" coordorigin="907,15088" coordsize="1154,0" path="m907,15088l2060,15088e" filled="false" stroked="true" strokeweight=".58001pt" strokecolor="#e1e2e0">
                <v:path arrowok="t"/>
              </v:shape>
            </v:group>
            <v:group style="position:absolute;left:912;top:1426;width:2;height:13662" coordorigin="912,1426" coordsize="2,13662">
              <v:shape style="position:absolute;left:912;top:1426;width:2;height:13662" coordorigin="912,1426" coordsize="0,13662" path="m912,1426l912,15088e" filled="false" stroked="true" strokeweight=".580pt" strokecolor="#e1e2e0">
                <v:path arrowok="t"/>
              </v:shape>
            </v:group>
            <w10:wrap xmlns:w10="urn:schemas-microsoft-com:office:word" type="none"/>
          </v:group>
        </w:pict>
      </w:r>
      <w:r>
        <w:t>174</w:t>
      </w:r>
      <w:r>
        <w:tab/>
      </w:r>
      <w:r>
        <w:t>Специальные средства работы на платформе OpenScape 4000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8004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480" w:lineRule="exact" w:before="0"/>
        <w:ind w:right="187"/>
        <w:jc w:val="left"/>
      </w:pPr>
      <w:bookmarkStart w:id="852" w:name="Special features for operation on an Ope"/>
      <w:bookmarkEnd w:id="852"/>
      <w:bookmarkStart w:id="853" w:name="_bookmark474"/>
      <w:bookmarkEnd w:id="853"/>
      <w:bookmarkStart w:id="854" w:name="_bookmark475"/>
      <w:bookmarkEnd w:id="854"/>
      <w:r>
        <w:rPr>
          <w:color w:val="8CC63F"/>
          <w:spacing w:val="-1"/>
        </w:rPr>
        <w:t>Специальные средства работы на платформе OpenScape 4000</w:t>
      </w:r>
    </w:p>
    <w:p>
      <w:pPr>
        <w:pStyle w:val="BodyText"/>
        <w:spacing w:line="250" w:lineRule="auto" w:before="170"/>
        <w:ind w:left="1663" w:right="187"/>
        <w:jc w:val="left"/>
      </w:pPr>
      <w:r>
        <w:t>Не все функции телефона OpenScape Desk Phone CP400 поддерживаются полностью при работе на платформе OpenScape 4000 или с программой OpenScape Voice.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47"/>
        <w:ind w:left="1663" w:right="0"/>
        <w:jc w:val="left"/>
      </w:pPr>
      <w:bookmarkStart w:id="855" w:name="Passively supported functions"/>
      <w:bookmarkEnd w:id="855"/>
      <w:bookmarkStart w:id="856" w:name="_bookmark476"/>
      <w:bookmarkEnd w:id="856"/>
      <w:r>
        <w:rPr>
          <w:color w:val="8CC63F"/>
          <w:spacing w:val="-1"/>
        </w:rPr>
        <w:t>Пассивно поддерживаемые функции</w:t>
      </w:r>
    </w:p>
    <w:p>
      <w:pPr>
        <w:pStyle w:val="BodyText"/>
        <w:spacing w:line="240" w:lineRule="auto" w:before="169"/>
        <w:ind w:left="1663" w:right="0"/>
        <w:jc w:val="left"/>
      </w:pPr>
      <w:r>
        <w:t xml:space="preserve">Некоторые функции доступны Вам только как пассивному пользователю.  </w:t>
      </w:r>
      <w:r>
        <w:t xml:space="preserve">Ниже представлен список ограничений: </w:t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50" w:lineRule="auto" w:before="70" w:after="0"/>
        <w:ind w:left="1834" w:right="187" w:hanging="171"/>
        <w:jc w:val="left"/>
      </w:pPr>
      <w:r>
        <w:t xml:space="preserve">Телефон OpenScape Desk Phone CP400 на платформе OpenScape 4000 не может активно регистрировать пользователя в системе.  </w:t>
      </w:r>
      <w:r>
        <w:t xml:space="preserve">Только другой пользователь может зарегистрировать телефон такого пользователя. </w:t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50" w:lineRule="auto" w:before="0" w:after="0"/>
        <w:ind w:left="1834" w:right="187" w:hanging="171"/>
        <w:jc w:val="left"/>
      </w:pPr>
      <w:r>
        <w:t xml:space="preserve">Если на телефон OpenScape Desk Phone CP400, работающий на платформе OpenScape 4000, поступает вызов, а абонент уже разговаривает или не отвечает, звонящий может оставить запрос на обратный вызов.  </w:t>
      </w:r>
      <w:r>
        <w:t xml:space="preserve">Если звонить с телефон OpenScape Desk Phone CP400 в аналогичной ситуации такой запрос сделать невозможно.  </w:t>
      </w:r>
      <w:r>
        <w:t xml:space="preserve">Об инициации обратного звонка см. </w:t>
      </w:r>
      <w:r>
        <w:fldChar w:fldCharType="begin"/>
      </w:r>
      <w:r>
        <w:instrText xml:space="preserve">HYPERLINK  \l"_bookmark146"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29"/>
          <w:sz w:val="18"/>
          <w:szCs w:val="18"/>
        </w:rPr>
        <w:t></w:t>
      </w:r>
      <w:r>
        <w:rPr>
          <w:rFonts w:ascii="Wingdings" w:hAnsi="Wingdings"/>
          <w:sz w:val="18"/>
        </w:rPr>
        <w:t>с. 60.</w:t>
      </w:r>
      <w:r>
        <w:fldChar w:fldCharType="end"/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40" w:lineRule="auto" w:before="0" w:after="0"/>
        <w:ind w:left="1834" w:right="0" w:hanging="171"/>
        <w:jc w:val="left"/>
      </w:pPr>
      <w:r>
        <w:t xml:space="preserve">В поиске третьих лиц данный телефон тоже может быть только пассивным пользователем. </w:t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40" w:lineRule="auto" w:before="10" w:after="0"/>
        <w:ind w:left="1834" w:right="0" w:hanging="171"/>
        <w:jc w:val="left"/>
      </w:pPr>
      <w:r>
        <w:t xml:space="preserve">Соединение с ним можно установить, а сам он не может этого сделать. 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left="1663" w:right="0"/>
        <w:jc w:val="left"/>
      </w:pPr>
      <w:bookmarkStart w:id="857" w:name="Unsupported functions"/>
      <w:bookmarkEnd w:id="857"/>
      <w:bookmarkStart w:id="858" w:name="_bookmark477"/>
      <w:bookmarkEnd w:id="858"/>
      <w:bookmarkStart w:id="859" w:name="_bookmark478"/>
      <w:bookmarkEnd w:id="859"/>
      <w:r>
        <w:rPr>
          <w:color w:val="8CC63F"/>
          <w:spacing w:val="-1"/>
        </w:rPr>
        <w:t>Неподдерживаемые функции</w:t>
      </w:r>
    </w:p>
    <w:p>
      <w:pPr>
        <w:pStyle w:val="BodyText"/>
        <w:spacing w:line="250" w:lineRule="auto" w:before="169"/>
        <w:ind w:left="1663" w:right="187"/>
        <w:jc w:val="left"/>
      </w:pPr>
      <w:r>
        <w:t xml:space="preserve">Ниже представлен список функций, которые недоступны телефону OpenScape Desk Phone CP400 на платформе OpenScape 4000. </w:t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40" w:lineRule="auto" w:before="60" w:after="0"/>
        <w:ind w:left="1833" w:right="0" w:hanging="170"/>
        <w:jc w:val="left"/>
      </w:pPr>
      <w:r>
        <w:t>Невозможно настроить клавишу прямого выбора терминала</w:t>
      </w:r>
      <w:r>
        <w:fldChar w:fldCharType="begin"/>
      </w:r>
      <w:r>
        <w:instrText xml:space="preserve">HYPERLINK  \l"_bookmark226"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87</w:t>
      </w:r>
      <w:r>
        <w:fldChar w:fldCharType="end"/>
      </w:r>
      <w:r>
        <w:t>.</w:t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40" w:lineRule="auto" w:before="10" w:after="0"/>
        <w:ind w:left="1833" w:right="0" w:hanging="170"/>
        <w:jc w:val="left"/>
      </w:pPr>
      <w:r>
        <w:t>Невозможно настроить линейные клавиши</w:t>
      </w:r>
      <w:r>
        <w:fldChar w:fldCharType="begin"/>
      </w:r>
      <w:r>
        <w:instrText xml:space="preserve">HYPERLINK  \l"_bookmark237"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0"/>
          <w:sz w:val="18"/>
          <w:szCs w:val="18"/>
        </w:rPr>
        <w:t></w:t>
      </w:r>
      <w:r>
        <w:rPr>
          <w:rFonts w:ascii="Wingdings" w:hAnsi="Wingdings"/>
          <w:sz w:val="18"/>
        </w:rPr>
        <w:t>см. с. 90</w:t>
      </w:r>
      <w:r>
        <w:fldChar w:fldCharType="end"/>
      </w:r>
      <w:r>
        <w:t>.</w:t>
      </w:r>
    </w:p>
    <w:p>
      <w:pPr>
        <w:pStyle w:val="BodyText"/>
        <w:numPr>
          <w:ilvl w:val="0"/>
          <w:numId w:val="44"/>
        </w:numPr>
        <w:tabs>
          <w:tab w:pos="1834" w:val="left" w:leader="none"/>
        </w:tabs>
        <w:spacing w:line="240" w:lineRule="auto" w:before="10" w:after="0"/>
        <w:ind w:left="1834" w:right="0" w:hanging="171"/>
        <w:jc w:val="left"/>
      </w:pPr>
      <w:r>
        <w:t>Невозможно настроить телефон как члена исполнительно-секретарской команды</w:t>
      </w:r>
      <w:r>
        <w:fldChar w:fldCharType="begin"/>
      </w:r>
      <w:r>
        <w:instrText xml:space="preserve">HYPERLINK  \l"_bookmark275"</w:instrText>
      </w:r>
      <w:r>
        <w:fldChar w:fldCharType="separate"/>
      </w:r>
      <w:r>
        <w:rPr>
          <w:rFonts w:ascii="Wingdings" w:hAnsi="Wingdings" w:cs="Wingdings" w:eastAsia="Wingdings"/>
          <w:sz w:val="18"/>
          <w:szCs w:val="18"/>
        </w:rPr>
        <w:t></w:t>
      </w:r>
      <w:r>
        <w:rPr>
          <w:rFonts w:ascii="Wingdings" w:hAnsi="Wingdings" w:cs="Wingdings" w:eastAsia="Wingdings"/>
          <w:spacing w:val="-131"/>
          <w:sz w:val="18"/>
          <w:szCs w:val="18"/>
        </w:rPr>
        <w:t></w:t>
      </w:r>
      <w:r>
        <w:rPr>
          <w:rFonts w:ascii="Wingdings" w:hAnsi="Wingdings"/>
          <w:sz w:val="18"/>
        </w:rPr>
        <w:t xml:space="preserve"> (см. с. 99)</w:t>
      </w:r>
      <w:r>
        <w:fldChar w:fldCharType="end"/>
      </w:r>
      <w:r>
        <w:t>.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>
      <w:pPr>
        <w:pStyle w:val="Heading5"/>
        <w:tabs>
          <w:tab w:pos="10193" w:val="righ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360001pt;margin-top:18.006197pt;width:504.5pt;height:.1pt;mso-position-horizontal-relative:page;mso-position-vertical-relative:paragraph;z-index:47896" coordorigin="907,360" coordsize="10090,2">
            <v:shape style="position:absolute;left:907;top:360;width:10090;height:2" coordorigin="907,360" coordsize="10090,0" path="m907,360l10997,360e" filled="false" stroked="true" strokeweight=".579980pt" strokecolor="#000000">
              <v:path arrowok="t"/>
            </v:shape>
            <w10:wrap xmlns:w10="urn:schemas-microsoft-com:office:word" type="none"/>
          </v:group>
        </w:pict>
      </w:r>
      <w:r>
        <w:t>Указатель</w:t>
      </w:r>
      <w:r>
        <w:tab/>
      </w:r>
      <w:r>
        <w:t>175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4"/>
        <w:rPr>
          <w:rFonts w:ascii="Arial" w:hAnsi="Arial" w:cs="Arial" w:eastAsia="Arial"/>
          <w:sz w:val="34"/>
          <w:szCs w:val="34"/>
        </w:rPr>
      </w:pPr>
    </w:p>
    <w:p>
      <w:pPr>
        <w:pStyle w:val="Heading1"/>
        <w:spacing w:line="240" w:lineRule="auto" w:before="0"/>
        <w:ind w:left="112" w:right="0"/>
        <w:jc w:val="left"/>
      </w:pPr>
      <w:bookmarkStart w:id="860" w:name="Index"/>
      <w:bookmarkEnd w:id="860"/>
      <w:bookmarkStart w:id="861" w:name="_bookmark479"/>
      <w:bookmarkEnd w:id="861"/>
      <w:r>
        <w:rPr>
          <w:color w:val="8CC63F"/>
        </w:rPr>
        <w:t>Указатель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1"/>
        <w:rPr>
          <w:rFonts w:ascii="Arial" w:hAnsi="Arial" w:cs="Arial" w:eastAsia="Arial"/>
          <w:sz w:val="42"/>
          <w:szCs w:val="42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36"/>
          <w:szCs w:val="36"/>
        </w:rPr>
      </w:pPr>
      <w:bookmarkStart w:id="862" w:name="A"/>
      <w:bookmarkEnd w:id="862"/>
      <w:r>
        <w:rPr>
          <w:rFonts w:ascii="Arial"/>
          <w:color w:val="8CC63F"/>
          <w:sz w:val="36"/>
        </w:rPr>
        <w:t>A</w:t>
      </w:r>
    </w:p>
    <w:p>
      <w:pPr>
        <w:pStyle w:val="BodyText"/>
        <w:tabs>
          <w:tab w:pos="4733" w:val="left" w:leader="dot"/>
        </w:tabs>
        <w:spacing w:line="240" w:lineRule="auto" w:before="69"/>
        <w:ind w:left="109" w:right="0"/>
        <w:jc w:val="center"/>
      </w:pPr>
      <w:r>
        <w:fldChar w:fldCharType="begin"/>
      </w:r>
      <w:r>
        <w:instrText xml:space="preserve">HYPERLINK  \l"_bookmark30"</w:instrText>
      </w:r>
      <w:r>
        <w:fldChar w:fldCharType="separate"/>
      </w:r>
      <w:r>
        <w:rPr>
          <w:spacing w:val="-1"/>
        </w:rPr>
        <w:t>Отмена ввода в действие</w:t>
      </w:r>
      <w:r>
        <w:tab/>
      </w:r>
      <w:r>
        <w:rPr>
          <w:spacing w:val="-1"/>
        </w:rPr>
        <w:t>17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0" w:right="0"/>
        <w:jc w:val="center"/>
      </w:pPr>
      <w:r>
        <w:fldChar w:fldCharType="begin"/>
      </w:r>
      <w:r>
        <w:instrText xml:space="preserve">HYPERLINK  \l"_bookmark251"</w:instrText>
      </w:r>
      <w:r>
        <w:fldChar w:fldCharType="separate"/>
      </w:r>
      <w:r>
        <w:rPr>
          <w:spacing w:val="-1"/>
        </w:rPr>
        <w:t>Приём звонков</w:t>
      </w:r>
      <w:r>
        <w:tab/>
      </w:r>
      <w:r>
        <w:rPr>
          <w:spacing w:val="-1"/>
        </w:rPr>
        <w:t>92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109" w:right="0"/>
        <w:jc w:val="center"/>
      </w:pPr>
      <w:r>
        <w:fldChar w:fldCharType="begin"/>
      </w:r>
      <w:r>
        <w:instrText xml:space="preserve">HYPERLINK  \l"_bookmark108"</w:instrText>
      </w:r>
      <w:r>
        <w:fldChar w:fldCharType="separate"/>
      </w:r>
      <w:r>
        <w:rPr>
          <w:spacing w:val="-1"/>
          <w:w w:val="95"/>
        </w:rPr>
        <w:t>Администрирование</w:t>
      </w:r>
      <w:r>
        <w:tab/>
      </w:r>
      <w:r>
        <w:rPr>
          <w:spacing w:val="-1"/>
          <w:w w:val="95"/>
        </w:rPr>
        <w:t>50</w:t>
      </w:r>
      <w:r>
        <w:fldChar w:fldCharType="end"/>
      </w:r>
    </w:p>
    <w:p>
      <w:pPr>
        <w:pStyle w:val="BodyText"/>
        <w:spacing w:line="240" w:lineRule="auto" w:before="10"/>
        <w:ind w:left="110" w:right="0"/>
        <w:jc w:val="center"/>
      </w:pPr>
      <w:r>
        <w:fldChar w:fldCharType="begin"/>
      </w:r>
      <w:r>
        <w:instrText xml:space="preserve">HYPERLINK  \l"_bookmark128"</w:instrText>
      </w:r>
      <w:r>
        <w:fldChar w:fldCharType="separate"/>
      </w:r>
      <w:r>
        <w:rPr>
          <w:spacing w:val="-1"/>
        </w:rPr>
        <w:t xml:space="preserve">Тональный сигнал готовности усовершенствованной системы внутренней связи ..................................................... </w:t>
      </w:r>
      <w:r>
        <w:rPr>
          <w:spacing w:val="-1"/>
        </w:rPr>
        <w:t>55</w:t>
      </w:r>
      <w:r>
        <w:fldChar w:fldCharType="end"/>
      </w:r>
      <w:r>
        <w:tab/>
      </w:r>
      <w:r>
        <w:fldChar w:fldCharType="begin"/>
      </w:r>
      <w:r>
        <w:instrText xml:space="preserve">HYPERLINK  \l"_bookmark163"</w:instrText>
      </w:r>
      <w:r>
        <w:fldChar w:fldCharType="separate"/>
      </w:r>
      <w:r>
        <w:rPr>
          <w:spacing w:val="-1"/>
        </w:rPr>
        <w:t>64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0" w:right="0"/>
        <w:jc w:val="center"/>
      </w:pPr>
      <w:r>
        <w:fldChar w:fldCharType="begin"/>
      </w:r>
      <w:r>
        <w:instrText xml:space="preserve">HYPERLINK  \l"_bookmark184"</w:instrText>
      </w:r>
      <w:r>
        <w:fldChar w:fldCharType="separate"/>
      </w:r>
      <w:r>
        <w:rPr>
          <w:spacing w:val="-1"/>
          <w:w w:val="95"/>
        </w:rPr>
        <w:t>Предупреждения</w:t>
      </w:r>
      <w:r>
        <w:tab/>
      </w:r>
      <w:r>
        <w:rPr>
          <w:spacing w:val="-1"/>
          <w:w w:val="95"/>
        </w:rPr>
        <w:t>72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Принятие звонков</w:t>
      </w:r>
    </w:p>
    <w:p>
      <w:pPr>
        <w:pStyle w:val="BodyText"/>
        <w:tabs>
          <w:tab w:pos="4734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\l"_bookmark252"</w:instrText>
      </w:r>
      <w:r>
        <w:fldChar w:fldCharType="separate"/>
      </w:r>
      <w:r>
        <w:rPr>
          <w:spacing w:val="-1"/>
          <w:w w:val="95"/>
        </w:rPr>
        <w:t>Мультилиния</w:t>
      </w:r>
      <w:r>
        <w:tab/>
      </w:r>
      <w:r>
        <w:rPr>
          <w:spacing w:val="-1"/>
          <w:w w:val="95"/>
        </w:rPr>
        <w:t>92</w:t>
      </w:r>
      <w:r>
        <w:fldChar w:fldCharType="end"/>
      </w:r>
    </w:p>
    <w:p>
      <w:pPr>
        <w:pStyle w:val="BodyText"/>
        <w:tabs>
          <w:tab w:pos="4733" w:val="left" w:leader="dot"/>
        </w:tabs>
        <w:spacing w:line="240" w:lineRule="auto" w:before="10"/>
        <w:ind w:left="109" w:right="0"/>
        <w:jc w:val="center"/>
      </w:pPr>
      <w:r>
        <w:fldChar w:fldCharType="begin"/>
      </w:r>
      <w:r>
        <w:instrText xml:space="preserve">HYPERLINK  \l"_bookmark74"</w:instrText>
      </w:r>
      <w:r>
        <w:fldChar w:fldCharType="separate"/>
      </w:r>
      <w:r>
        <w:rPr>
          <w:spacing w:val="-1"/>
          <w:w w:val="95"/>
        </w:rPr>
        <w:t>Приложения</w:t>
      </w:r>
      <w:r>
        <w:tab/>
      </w:r>
      <w:r>
        <w:rPr>
          <w:spacing w:val="-1"/>
          <w:w w:val="95"/>
        </w:rPr>
        <w:t>29</w:t>
      </w:r>
      <w:r>
        <w:fldChar w:fldCharType="end"/>
      </w:r>
    </w:p>
    <w:p>
      <w:pPr>
        <w:pStyle w:val="BodyText"/>
        <w:tabs>
          <w:tab w:pos="4730" w:val="left" w:leader="dot"/>
        </w:tabs>
        <w:spacing w:line="240" w:lineRule="auto" w:before="10"/>
        <w:ind w:left="278" w:right="0"/>
        <w:jc w:val="center"/>
      </w:pPr>
      <w:r>
        <w:fldChar w:fldCharType="begin"/>
      </w:r>
      <w:r>
        <w:instrText xml:space="preserve">HYPERLINK  \l"_bookmark75"</w:instrText>
      </w:r>
      <w:r>
        <w:fldChar w:fldCharType="separate"/>
      </w:r>
      <w:r>
        <w:rPr/>
        <w:t>Активация приложения</w:t>
      </w:r>
      <w:r>
        <w:tab/>
      </w:r>
      <w:r>
        <w:rPr/>
        <w:t>29</w:t>
      </w:r>
      <w:r>
        <w:fldChar w:fldCharType="end"/>
      </w:r>
    </w:p>
    <w:p>
      <w:pPr>
        <w:pStyle w:val="BodyText"/>
        <w:tabs>
          <w:tab w:pos="4730" w:val="left" w:leader="dot"/>
        </w:tabs>
        <w:spacing w:line="240" w:lineRule="auto" w:before="10"/>
        <w:ind w:left="278" w:right="0"/>
        <w:jc w:val="center"/>
      </w:pPr>
      <w:r>
        <w:fldChar w:fldCharType="begin"/>
      </w:r>
      <w:r>
        <w:instrText xml:space="preserve">HYPERLINK  \l"_bookmark77"</w:instrText>
      </w:r>
      <w:r>
        <w:fldChar w:fldCharType="separate"/>
      </w:r>
      <w:r>
        <w:rPr>
          <w:spacing w:val="-1"/>
        </w:rPr>
        <w:t>Открытие контекстного меню</w:t>
      </w:r>
      <w:r>
        <w:tab/>
      </w:r>
      <w:r>
        <w:rPr>
          <w:spacing w:val="-1"/>
        </w:rPr>
        <w:t>29</w:t>
      </w:r>
      <w:r>
        <w:fldChar w:fldCharType="end"/>
      </w:r>
    </w:p>
    <w:p>
      <w:pPr>
        <w:pStyle w:val="BodyText"/>
        <w:tabs>
          <w:tab w:pos="4733" w:val="left" w:leader="dot"/>
        </w:tabs>
        <w:spacing w:line="240" w:lineRule="auto" w:before="10"/>
        <w:ind w:left="279" w:right="0"/>
        <w:jc w:val="center"/>
      </w:pPr>
      <w:r>
        <w:fldChar w:fldCharType="begin"/>
      </w:r>
      <w:r>
        <w:instrText xml:space="preserve">HYPERLINK  \l"_bookmark76"</w:instrText>
      </w:r>
      <w:r>
        <w:fldChar w:fldCharType="separate"/>
      </w:r>
      <w:r>
        <w:rPr>
          <w:spacing w:val="-1"/>
        </w:rPr>
        <w:t>Выбор нужного пункта</w:t>
      </w:r>
      <w:r>
        <w:tab/>
      </w:r>
      <w:r>
        <w:rPr>
          <w:spacing w:val="-1"/>
        </w:rPr>
        <w:t>29</w:t>
      </w:r>
      <w:r>
        <w:fldChar w:fldCharType="end"/>
      </w:r>
    </w:p>
    <w:p>
      <w:pPr>
        <w:pStyle w:val="BodyText"/>
        <w:tabs>
          <w:tab w:pos="4730" w:val="left" w:leader="dot"/>
        </w:tabs>
        <w:spacing w:line="240" w:lineRule="auto" w:before="10"/>
        <w:ind w:left="108" w:right="0"/>
        <w:jc w:val="center"/>
      </w:pPr>
      <w:r>
        <w:fldChar w:fldCharType="begin"/>
      </w:r>
      <w:r>
        <w:instrText xml:space="preserve">HYPERLINK  \l"_bookmark103"</w:instrText>
      </w:r>
      <w:r>
        <w:fldChar w:fldCharType="separate"/>
      </w:r>
      <w:r>
        <w:rPr>
          <w:spacing w:val="-1"/>
        </w:rPr>
        <w:t>Меню приложений</w:t>
      </w:r>
      <w:r>
        <w:tab/>
      </w:r>
      <w:r>
        <w:rPr>
          <w:spacing w:val="-1"/>
        </w:rPr>
        <w:t>45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Аудио</w:t>
      </w:r>
    </w:p>
    <w:p>
      <w:pPr>
        <w:pStyle w:val="BodyText"/>
        <w:tabs>
          <w:tab w:pos="4624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\l"_bookmark307"</w:instrText>
      </w:r>
      <w:r>
        <w:fldChar w:fldCharType="separate"/>
      </w:r>
      <w:r>
        <w:rPr>
          <w:spacing w:val="-1"/>
        </w:rPr>
        <w:t>Характеристики помещения</w:t>
      </w:r>
      <w:r>
        <w:tab/>
      </w:r>
      <w:r>
        <w:rPr>
          <w:spacing w:val="-1"/>
        </w:rPr>
        <w:t>106</w:t>
      </w:r>
      <w:r>
        <w:fldChar w:fldCharType="end"/>
      </w:r>
    </w:p>
    <w:p>
      <w:pPr>
        <w:pStyle w:val="BodyText"/>
        <w:tabs>
          <w:tab w:pos="4732" w:val="left" w:leader="dot"/>
        </w:tabs>
        <w:spacing w:line="240" w:lineRule="auto" w:before="10"/>
        <w:ind w:left="109" w:right="0"/>
        <w:jc w:val="center"/>
      </w:pPr>
      <w:r>
        <w:fldChar w:fldCharType="begin"/>
      </w:r>
      <w:r>
        <w:instrText xml:space="preserve">HYPERLINK  \l"_bookmark46"</w:instrText>
      </w:r>
      <w:r>
        <w:fldChar w:fldCharType="separate"/>
      </w:r>
      <w:r>
        <w:rPr>
          <w:spacing w:val="-1"/>
        </w:rPr>
        <w:t>Средства управления аудио</w:t>
      </w:r>
      <w:r>
        <w:tab/>
      </w:r>
      <w:r>
        <w:rPr>
          <w:spacing w:val="-1"/>
        </w:rPr>
        <w:t>21</w:t>
      </w:r>
      <w:r>
        <w:fldChar w:fldCharType="end"/>
      </w:r>
    </w:p>
    <w:p>
      <w:pPr>
        <w:pStyle w:val="BodyText"/>
        <w:spacing w:line="240" w:lineRule="auto" w:before="10"/>
        <w:ind w:left="109" w:right="0"/>
        <w:jc w:val="center"/>
      </w:pPr>
      <w:r>
        <w:fldChar w:fldCharType="begin"/>
      </w:r>
      <w:r>
        <w:instrText xml:space="preserve">HYPERLINK  \l"_bookmark128"</w:instrText>
      </w:r>
      <w:r>
        <w:fldChar w:fldCharType="separate"/>
      </w:r>
      <w:r>
        <w:rPr/>
        <w:t xml:space="preserve">Автоматические наушники ...................................................... </w:t>
      </w:r>
      <w:r>
        <w:rPr/>
        <w:t>55</w:t>
      </w:r>
      <w:r>
        <w:fldChar w:fldCharType="end"/>
      </w:r>
      <w:r>
        <w:tab/>
      </w:r>
      <w:r>
        <w:fldChar w:fldCharType="begin"/>
      </w:r>
      <w:r>
        <w:instrText xml:space="preserve">HYPERLINK  \l"_bookmark163"</w:instrText>
      </w:r>
      <w:r>
        <w:fldChar w:fldCharType="separate"/>
      </w:r>
      <w:r>
        <w:rPr>
          <w:spacing w:val="-1"/>
        </w:rPr>
        <w:t>64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110" w:right="0"/>
        <w:jc w:val="center"/>
      </w:pPr>
      <w:r>
        <w:fldChar w:fldCharType="begin"/>
      </w:r>
      <w:r>
        <w:instrText xml:space="preserve">HYPERLINK  \l"_bookmark148"</w:instrText>
      </w:r>
      <w:r>
        <w:fldChar w:fldCharType="separate"/>
      </w:r>
      <w:r>
        <w:rPr>
          <w:spacing w:val="-1"/>
        </w:rPr>
        <w:t>Задержка при автоматическом наборе номера</w:t>
      </w:r>
      <w:r>
        <w:tab/>
      </w:r>
      <w:r>
        <w:rPr>
          <w:spacing w:val="-1"/>
        </w:rPr>
        <w:t>61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63" w:name="B"/>
      <w:bookmarkEnd w:id="863"/>
      <w:r>
        <w:rPr>
          <w:color w:val="8CC63F"/>
        </w:rPr>
        <w:t>B</w:t>
      </w:r>
    </w:p>
    <w:p>
      <w:pPr>
        <w:pStyle w:val="BodyText"/>
        <w:tabs>
          <w:tab w:pos="4623" w:val="left" w:leader="dot"/>
        </w:tabs>
        <w:spacing w:line="240" w:lineRule="auto" w:before="69"/>
        <w:ind w:left="110" w:right="0"/>
        <w:jc w:val="center"/>
      </w:pPr>
      <w:r>
        <w:fldChar w:fldCharType="begin"/>
      </w:r>
      <w:r>
        <w:instrText xml:space="preserve">HYPERLINK  \l"_bookmark349"</w:instrText>
      </w:r>
      <w:r>
        <w:fldChar w:fldCharType="separate"/>
      </w:r>
      <w:r>
        <w:rPr>
          <w:spacing w:val="-1"/>
        </w:rPr>
        <w:t>Фоновая подсветка</w:t>
      </w:r>
      <w:r>
        <w:tab/>
      </w:r>
      <w:r>
        <w:rPr>
          <w:spacing w:val="-1"/>
        </w:rPr>
        <w:t>122</w:t>
      </w:r>
      <w:r>
        <w:fldChar w:fldCharType="end"/>
      </w:r>
    </w:p>
    <w:p>
      <w:pPr>
        <w:pStyle w:val="BodyText"/>
        <w:tabs>
          <w:tab w:pos="4733" w:val="left" w:leader="dot"/>
        </w:tabs>
        <w:spacing w:line="240" w:lineRule="auto" w:before="10"/>
        <w:ind w:left="109" w:right="0"/>
        <w:jc w:val="center"/>
      </w:pPr>
      <w:r>
        <w:fldChar w:fldCharType="begin"/>
      </w:r>
      <w:r>
        <w:instrText xml:space="preserve">HYPERLINK  \l"_bookmark53"</w:instrText>
      </w:r>
      <w:r>
        <w:fldChar w:fldCharType="separate"/>
      </w:r>
      <w:r>
        <w:rPr>
          <w:spacing w:val="-1"/>
        </w:rPr>
        <w:t>Просмотр таблиц</w:t>
      </w:r>
      <w:r>
        <w:tab/>
      </w:r>
      <w:r>
        <w:rPr>
          <w:spacing w:val="-1"/>
        </w:rPr>
        <w:t>22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64" w:name="C"/>
      <w:bookmarkEnd w:id="864"/>
      <w:r>
        <w:rPr>
          <w:color w:val="8CC63F"/>
        </w:rPr>
        <w:t>C</w:t>
      </w:r>
    </w:p>
    <w:p>
      <w:pPr>
        <w:pStyle w:val="BodyText"/>
        <w:spacing w:line="240" w:lineRule="auto" w:before="69"/>
        <w:ind w:left="112" w:right="0"/>
        <w:jc w:val="left"/>
      </w:pPr>
      <w:r>
        <w:t>Звонок</w:t>
      </w:r>
    </w:p>
    <w:p>
      <w:pPr>
        <w:pStyle w:val="BodyText"/>
        <w:tabs>
          <w:tab w:pos="4734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\l"_bookmark132"</w:instrText>
      </w:r>
      <w:r>
        <w:fldChar w:fldCharType="separate"/>
      </w:r>
      <w:r>
        <w:rPr>
          <w:spacing w:val="-1"/>
          <w:w w:val="95"/>
        </w:rPr>
        <w:t>Отклонение</w:t>
      </w:r>
      <w:r>
        <w:tab/>
      </w:r>
      <w:r>
        <w:rPr>
          <w:spacing w:val="-1"/>
          <w:w w:val="95"/>
        </w:rPr>
        <w:t>56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\l"_bookmark181"</w:instrText>
      </w:r>
      <w:r>
        <w:fldChar w:fldCharType="separate"/>
      </w:r>
      <w:r>
        <w:rPr>
          <w:spacing w:val="-1"/>
          <w:w w:val="95"/>
        </w:rPr>
        <w:t>Завершение</w:t>
      </w:r>
      <w:r>
        <w:tab/>
      </w:r>
      <w:r>
        <w:rPr>
          <w:spacing w:val="-1"/>
          <w:w w:val="95"/>
        </w:rPr>
        <w:t>71</w:t>
      </w:r>
      <w:r>
        <w:fldChar w:fldCharType="end"/>
      </w:r>
    </w:p>
    <w:p>
      <w:pPr>
        <w:pStyle w:val="BodyText"/>
        <w:tabs>
          <w:tab w:pos="4622" w:val="left" w:leader="dot"/>
        </w:tabs>
        <w:spacing w:line="240" w:lineRule="auto" w:before="10"/>
        <w:ind w:left="279" w:right="0"/>
        <w:jc w:val="center"/>
      </w:pPr>
      <w:r>
        <w:fldChar w:fldCharType="begin"/>
      </w:r>
      <w:r>
        <w:instrText xml:space="preserve">HYPERLINK  \l"_bookmark367"</w:instrText>
      </w:r>
      <w:r>
        <w:fldChar w:fldCharType="separate"/>
      </w:r>
      <w:r>
        <w:rPr>
          <w:w w:val="95"/>
        </w:rPr>
        <w:t>Переадресация</w:t>
      </w:r>
      <w:r>
        <w:tab/>
      </w:r>
      <w:r>
        <w:rPr>
          <w:w w:val="95"/>
        </w:rPr>
        <w:t>129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\l"_bookmark171"</w:instrText>
      </w:r>
      <w:r>
        <w:fldChar w:fldCharType="separate"/>
      </w:r>
      <w:r>
        <w:rPr>
          <w:spacing w:val="-1"/>
          <w:w w:val="95"/>
        </w:rPr>
        <w:t>Удержание</w:t>
      </w:r>
      <w:r>
        <w:tab/>
      </w:r>
      <w:r>
        <w:rPr>
          <w:spacing w:val="-1"/>
          <w:w w:val="95"/>
        </w:rPr>
        <w:t>67</w:t>
      </w:r>
      <w:r>
        <w:fldChar w:fldCharType="end"/>
      </w:r>
    </w:p>
    <w:p>
      <w:pPr>
        <w:pStyle w:val="BodyText"/>
        <w:tabs>
          <w:tab w:pos="4733" w:val="left" w:leader="dot"/>
        </w:tabs>
        <w:spacing w:line="240" w:lineRule="auto" w:before="10"/>
        <w:ind w:left="279" w:right="0"/>
        <w:jc w:val="center"/>
      </w:pPr>
      <w:r>
        <w:fldChar w:fldCharType="begin"/>
      </w:r>
      <w:r>
        <w:instrText xml:space="preserve">HYPERLINK  \l"_bookmark120"</w:instrText>
      </w:r>
      <w:r>
        <w:fldChar w:fldCharType="separate"/>
      </w:r>
      <w:r>
        <w:rPr>
          <w:spacing w:val="-1"/>
          <w:w w:val="95"/>
        </w:rPr>
        <w:t>Входящий</w:t>
      </w:r>
      <w:r>
        <w:tab/>
      </w:r>
      <w:r>
        <w:rPr>
          <w:spacing w:val="-1"/>
          <w:w w:val="95"/>
        </w:rPr>
        <w:t>54</w:t>
      </w:r>
      <w:r>
        <w:fldChar w:fldCharType="end"/>
      </w:r>
    </w:p>
    <w:p>
      <w:pPr>
        <w:pStyle w:val="BodyText"/>
        <w:tabs>
          <w:tab w:pos="4733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\l"_bookmark130"</w:instrText>
      </w:r>
      <w:r>
        <w:fldChar w:fldCharType="separate"/>
      </w:r>
      <w:r>
        <w:rPr>
          <w:spacing w:val="-1"/>
          <w:w w:val="95"/>
        </w:rPr>
        <w:t>Отвержение</w:t>
      </w:r>
      <w:r>
        <w:tab/>
      </w:r>
      <w:r>
        <w:rPr>
          <w:spacing w:val="-1"/>
          <w:w w:val="95"/>
        </w:rPr>
        <w:t>55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\l"_bookmark179"</w:instrText>
      </w:r>
      <w:r>
        <w:fldChar w:fldCharType="separate"/>
      </w:r>
      <w:r>
        <w:rPr>
          <w:w w:val="95"/>
        </w:rPr>
        <w:t>Перевод</w:t>
      </w:r>
      <w:r>
        <w:tab/>
      </w:r>
      <w:r>
        <w:rPr>
          <w:w w:val="95"/>
        </w:rPr>
        <w:t>69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Переадресация вызовов.</w:t>
      </w:r>
    </w:p>
    <w:p>
      <w:pPr>
        <w:pStyle w:val="BodyText"/>
        <w:tabs>
          <w:tab w:pos="4624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\l"_bookmark377"</w:instrText>
      </w:r>
      <w:r>
        <w:fldChar w:fldCharType="separate"/>
      </w:r>
      <w:r>
        <w:rPr>
          <w:spacing w:val="-1"/>
          <w:w w:val="95"/>
        </w:rPr>
        <w:t>Активация/деактивация</w:t>
      </w:r>
      <w:r>
        <w:tab/>
      </w:r>
      <w:r>
        <w:rPr>
          <w:spacing w:val="-1"/>
          <w:w w:val="95"/>
        </w:rPr>
        <w:t>133</w:t>
      </w:r>
      <w:r>
        <w:fldChar w:fldCharType="end"/>
      </w:r>
    </w:p>
    <w:p>
      <w:pPr>
        <w:pStyle w:val="BodyText"/>
        <w:tabs>
          <w:tab w:pos="4622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\l"_bookmark374"</w:instrText>
      </w:r>
      <w:r>
        <w:fldChar w:fldCharType="separate"/>
      </w:r>
      <w:r>
        <w:rPr/>
        <w:t>Копирование и вставка телефонных номеров адресатов</w:t>
      </w:r>
      <w:r>
        <w:tab/>
      </w:r>
      <w:r>
        <w:rPr/>
        <w:t>131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110" w:right="0"/>
        <w:jc w:val="center"/>
      </w:pPr>
      <w:r>
        <w:fldChar w:fldCharType="begin"/>
      </w:r>
      <w:r>
        <w:instrText xml:space="preserve">HYPERLINK  \l"_bookmark381"</w:instrText>
      </w:r>
      <w:r>
        <w:fldChar w:fldCharType="separate"/>
      </w:r>
      <w:r>
        <w:rPr>
          <w:spacing w:val="-1"/>
        </w:rPr>
        <w:t>Цепочка переадресаций вызовов</w:t>
      </w:r>
      <w:r>
        <w:tab/>
      </w:r>
      <w:r>
        <w:rPr>
          <w:spacing w:val="-1"/>
        </w:rPr>
        <w:t>134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109" w:right="0"/>
        <w:jc w:val="center"/>
      </w:pPr>
      <w:r>
        <w:fldChar w:fldCharType="begin"/>
      </w:r>
      <w:r>
        <w:instrText xml:space="preserve">HYPERLINK  \l"_bookmark257"</w:instrText>
      </w:r>
      <w:r>
        <w:fldChar w:fldCharType="separate"/>
      </w:r>
      <w:r>
        <w:rPr/>
        <w:t>Информация о переадресации вызова</w:t>
      </w:r>
      <w:r>
        <w:tab/>
      </w:r>
      <w:r>
        <w:rPr/>
        <w:t>94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1" w:right="0"/>
        <w:jc w:val="center"/>
      </w:pPr>
      <w:r>
        <w:fldChar w:fldCharType="begin"/>
      </w:r>
      <w:r>
        <w:instrText xml:space="preserve">HYPERLINK  \l"_bookmark191"</w:instrText>
      </w:r>
      <w:r>
        <w:fldChar w:fldCharType="separate"/>
      </w:r>
      <w:r>
        <w:rPr>
          <w:spacing w:val="-1"/>
        </w:rPr>
        <w:t>Список звонков</w:t>
      </w:r>
      <w:r>
        <w:tab/>
      </w:r>
      <w:r>
        <w:rPr>
          <w:spacing w:val="-1"/>
        </w:rPr>
        <w:t>71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0" w:right="0"/>
        <w:jc w:val="center"/>
      </w:pPr>
      <w:r>
        <w:fldChar w:fldCharType="begin"/>
      </w:r>
      <w:r>
        <w:instrText xml:space="preserve">HYPERLINK  \l"_bookmark218"</w:instrText>
      </w:r>
      <w:r>
        <w:fldChar w:fldCharType="separate"/>
      </w:r>
      <w:r>
        <w:rPr>
          <w:spacing w:val="-1"/>
        </w:rPr>
        <w:t>Захват вызова</w:t>
      </w:r>
      <w:r>
        <w:tab/>
      </w:r>
      <w:r>
        <w:rPr>
          <w:spacing w:val="-1"/>
        </w:rPr>
        <w:t>85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Запись разговоров</w:t>
      </w:r>
    </w:p>
    <w:p>
      <w:pPr>
        <w:pStyle w:val="BodyText"/>
        <w:tabs>
          <w:tab w:pos="4625" w:val="lef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\l"_bookmark446"</w:instrText>
      </w:r>
      <w:r>
        <w:fldChar w:fldCharType="separate"/>
      </w:r>
      <w:r>
        <w:rPr>
          <w:spacing w:val="-1"/>
          <w:w w:val="95"/>
        </w:rPr>
        <w:t>С чередованием собеседников</w:t>
      </w:r>
      <w:r>
        <w:tab/>
      </w:r>
      <w:r>
        <w:rPr>
          <w:spacing w:val="-1"/>
          <w:w w:val="95"/>
        </w:rPr>
        <w:t>159</w:t>
      </w:r>
      <w:r>
        <w:fldChar w:fldCharType="end"/>
      </w:r>
    </w:p>
    <w:p>
      <w:pPr>
        <w:pStyle w:val="BodyText"/>
        <w:tabs>
          <w:tab w:pos="4626" w:val="lef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\l"_bookmark440"</w:instrText>
      </w:r>
      <w:r>
        <w:fldChar w:fldCharType="separate"/>
      </w:r>
      <w:r>
        <w:rPr>
          <w:spacing w:val="-1"/>
          <w:w w:val="95"/>
        </w:rPr>
        <w:t>Автоматически</w:t>
      </w:r>
      <w:r>
        <w:tab/>
      </w:r>
      <w:r>
        <w:rPr>
          <w:spacing w:val="-1"/>
          <w:w w:val="95"/>
        </w:rPr>
        <w:t>158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\l"_bookmark442"</w:instrText>
      </w:r>
      <w:r>
        <w:fldChar w:fldCharType="separate"/>
      </w:r>
      <w:r>
        <w:rPr>
          <w:spacing w:val="-1"/>
          <w:w w:val="95"/>
        </w:rPr>
        <w:t>С автозапуском</w:t>
      </w:r>
      <w:r>
        <w:tab/>
      </w:r>
      <w:r>
        <w:rPr>
          <w:spacing w:val="-1"/>
          <w:w w:val="95"/>
        </w:rPr>
        <w:t>158</w:t>
      </w:r>
      <w:r>
        <w:fldChar w:fldCharType="end"/>
      </w:r>
    </w:p>
    <w:p>
      <w:pPr>
        <w:pStyle w:val="BodyText"/>
        <w:tabs>
          <w:tab w:pos="4627" w:val="left" w:leader="dot"/>
        </w:tabs>
        <w:spacing w:line="240" w:lineRule="auto" w:before="10"/>
        <w:ind w:left="282" w:right="0"/>
        <w:jc w:val="center"/>
      </w:pPr>
      <w:r>
        <w:fldChar w:fldCharType="begin"/>
      </w:r>
      <w:r>
        <w:instrText xml:space="preserve">HYPERLINK  \l"_bookmark436"</w:instrText>
      </w:r>
      <w:r>
        <w:fldChar w:fldCharType="separate"/>
      </w:r>
      <w:r>
        <w:rPr>
          <w:spacing w:val="-1"/>
        </w:rPr>
        <w:t>Типы записываемых звонков</w:t>
      </w:r>
      <w:r>
        <w:tab/>
      </w:r>
      <w:r>
        <w:rPr>
          <w:spacing w:val="-1"/>
        </w:rPr>
        <w:t>157</w:t>
      </w:r>
      <w:r>
        <w:fldChar w:fldCharType="end"/>
      </w:r>
    </w:p>
    <w:p>
      <w:pPr>
        <w:pStyle w:val="BodyText"/>
        <w:tabs>
          <w:tab w:pos="4624" w:val="lef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\l"_bookmark447"</w:instrText>
      </w:r>
      <w:r>
        <w:fldChar w:fldCharType="separate"/>
      </w:r>
      <w:r>
        <w:rPr>
          <w:spacing w:val="-1"/>
          <w:w w:val="95"/>
        </w:rPr>
        <w:t>Конференция при записи</w:t>
      </w:r>
      <w:r>
        <w:tab/>
      </w:r>
      <w:r>
        <w:rPr>
          <w:spacing w:val="-1"/>
          <w:w w:val="95"/>
        </w:rPr>
        <w:t>160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\l"_bookmark444"</w:instrText>
      </w:r>
      <w:r>
        <w:fldChar w:fldCharType="separate"/>
      </w:r>
      <w:r>
        <w:rPr>
          <w:spacing w:val="-1"/>
          <w:w w:val="95"/>
        </w:rPr>
        <w:t>Консультация при записи</w:t>
      </w:r>
      <w:r>
        <w:tab/>
      </w:r>
      <w:r>
        <w:rPr>
          <w:spacing w:val="-1"/>
          <w:w w:val="95"/>
        </w:rPr>
        <w:t>159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\l"_bookmark443"</w:instrText>
      </w:r>
      <w:r>
        <w:fldChar w:fldCharType="separate"/>
      </w:r>
      <w:r>
        <w:rPr>
          <w:spacing w:val="-1"/>
          <w:w w:val="95"/>
        </w:rPr>
        <w:t>Управляемый</w:t>
      </w:r>
      <w:r>
        <w:tab/>
      </w:r>
      <w:r>
        <w:rPr>
          <w:spacing w:val="-1"/>
          <w:w w:val="95"/>
        </w:rPr>
        <w:t>158</w:t>
      </w:r>
      <w:r>
        <w:fldChar w:fldCharType="end"/>
      </w:r>
    </w:p>
    <w:p>
      <w:pPr>
        <w:pStyle w:val="BodyText"/>
        <w:tabs>
          <w:tab w:pos="4627" w:val="left" w:leader="dot"/>
        </w:tabs>
        <w:spacing w:line="240" w:lineRule="auto" w:before="10"/>
        <w:ind w:left="282" w:right="0"/>
        <w:jc w:val="center"/>
      </w:pPr>
      <w:r>
        <w:fldChar w:fldCharType="begin"/>
      </w:r>
      <w:r>
        <w:instrText xml:space="preserve">HYPERLINK  \l"_bookmark438"</w:instrText>
      </w:r>
      <w:r>
        <w:fldChar w:fldCharType="separate"/>
      </w:r>
      <w:r>
        <w:rPr>
          <w:spacing w:val="-1"/>
          <w:w w:val="95"/>
        </w:rPr>
        <w:t>Иконки, используемые при записи</w:t>
      </w:r>
      <w:r>
        <w:tab/>
      </w:r>
      <w:r>
        <w:rPr>
          <w:spacing w:val="-1"/>
          <w:w w:val="95"/>
        </w:rPr>
        <w:t>157</w:t>
      </w:r>
      <w:r>
        <w:fldChar w:fldCharType="end"/>
      </w:r>
    </w:p>
    <w:p>
      <w:pPr>
        <w:pStyle w:val="BodyText"/>
        <w:tabs>
          <w:tab w:pos="4831" w:val="right" w:leader="dot"/>
        </w:tabs>
        <w:spacing w:line="240" w:lineRule="auto" w:before="455"/>
        <w:ind w:left="153" w:right="0"/>
        <w:jc w:val="center"/>
      </w:pPr>
      <w:r>
        <w:br w:type="column"/>
      </w:r>
      <w:r>
        <w:fldChar w:fldCharType="begin"/>
      </w:r>
      <w:r>
        <w:instrText xml:space="preserve">HYPERLINK  \l"_bookmark441"</w:instrText>
      </w:r>
      <w:r>
        <w:fldChar w:fldCharType="separate"/>
      </w:r>
      <w:r>
        <w:rPr>
          <w:spacing w:val="-1"/>
        </w:rPr>
        <w:t>Ручной режим</w:t>
      </w:r>
      <w:r>
        <w:tab/>
      </w:r>
      <w:r>
        <w:rPr>
          <w:spacing w:val="-1"/>
        </w:rPr>
        <w:t>158</w:t>
      </w:r>
      <w:r>
        <w:fldChar w:fldCharType="end"/>
      </w:r>
    </w:p>
    <w:p>
      <w:pPr>
        <w:pStyle w:val="BodyText"/>
        <w:tabs>
          <w:tab w:pos="4495" w:val="lef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\l"_bookmark433"</w:instrText>
      </w:r>
      <w:r>
        <w:fldChar w:fldCharType="separate"/>
      </w:r>
      <w:r>
        <w:rPr>
          <w:spacing w:val="-1"/>
        </w:rPr>
        <w:t>Оперативные режимы</w:t>
      </w:r>
      <w:r>
        <w:tab/>
      </w:r>
      <w:r>
        <w:rPr>
          <w:spacing w:val="-1"/>
        </w:rPr>
        <w:t>156</w:t>
      </w:r>
      <w:r>
        <w:fldChar w:fldCharType="end"/>
      </w:r>
    </w:p>
    <w:p>
      <w:pPr>
        <w:pStyle w:val="BodyText"/>
        <w:tabs>
          <w:tab w:pos="4828" w:val="righ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\l"_bookmark445"</w:instrText>
      </w:r>
      <w:r>
        <w:fldChar w:fldCharType="separate"/>
      </w:r>
      <w:r>
        <w:rPr>
          <w:spacing w:val="-1"/>
        </w:rPr>
        <w:t>Второй звонок при записи</w:t>
      </w:r>
      <w:r>
        <w:tab/>
      </w:r>
      <w:r>
        <w:rPr>
          <w:spacing w:val="-1"/>
        </w:rPr>
        <w:t>159</w:t>
      </w:r>
      <w:r>
        <w:fldChar w:fldCharType="end"/>
      </w:r>
    </w:p>
    <w:p>
      <w:pPr>
        <w:pStyle w:val="BodyText"/>
        <w:tabs>
          <w:tab w:pos="4498" w:val="left" w:leader="dot"/>
        </w:tabs>
        <w:spacing w:line="240" w:lineRule="auto" w:before="10"/>
        <w:ind w:left="154" w:right="0"/>
        <w:jc w:val="center"/>
      </w:pPr>
      <w:r>
        <w:fldChar w:fldCharType="begin"/>
      </w:r>
      <w:r>
        <w:instrText xml:space="preserve">HYPERLINK  \l"_bookmark438"</w:instrText>
      </w:r>
      <w:r>
        <w:fldChar w:fldCharType="separate"/>
      </w:r>
      <w:r>
        <w:rPr>
          <w:spacing w:val="-1"/>
          <w:w w:val="95"/>
        </w:rPr>
        <w:t>Подсказки относительно записи</w:t>
      </w:r>
      <w:r>
        <w:tab/>
      </w:r>
      <w:r>
        <w:rPr>
          <w:spacing w:val="-1"/>
          <w:w w:val="95"/>
        </w:rPr>
        <w:t>157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Настройки звонка</w:t>
      </w:r>
    </w:p>
    <w:p>
      <w:pPr>
        <w:pStyle w:val="BodyText"/>
        <w:tabs>
          <w:tab w:pos="4498" w:val="left" w:leader="dot"/>
        </w:tabs>
        <w:spacing w:line="240" w:lineRule="auto" w:before="10"/>
        <w:ind w:left="154" w:right="0"/>
        <w:jc w:val="center"/>
      </w:pPr>
      <w:r>
        <w:fldChar w:fldCharType="begin"/>
      </w:r>
      <w:r>
        <w:instrText xml:space="preserve">HYPERLINK  \l"_bookmark307"</w:instrText>
      </w:r>
      <w:r>
        <w:fldChar w:fldCharType="separate"/>
      </w:r>
      <w:r>
        <w:rPr>
          <w:spacing w:val="-1"/>
        </w:rPr>
        <w:t>Звонки с использованием компьютерной телефонии</w:t>
      </w:r>
      <w:r>
        <w:tab/>
      </w:r>
      <w:r>
        <w:rPr>
          <w:spacing w:val="-1"/>
        </w:rPr>
        <w:t>106</w:t>
      </w:r>
      <w:r>
        <w:fldChar w:fldCharType="end"/>
      </w:r>
    </w:p>
    <w:p>
      <w:pPr>
        <w:pStyle w:val="BodyText"/>
        <w:tabs>
          <w:tab w:pos="4608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\l"_bookmark266"</w:instrText>
      </w:r>
      <w:r>
        <w:fldChar w:fldCharType="separate"/>
      </w:r>
      <w:r>
        <w:rPr>
          <w:spacing w:val="-1"/>
          <w:w w:val="95"/>
        </w:rPr>
        <w:t>Мультилиния</w:t>
      </w:r>
      <w:r>
        <w:tab/>
      </w:r>
      <w:r>
        <w:rPr>
          <w:spacing w:val="-1"/>
          <w:w w:val="95"/>
        </w:rPr>
        <w:t>96</w:t>
      </w:r>
      <w:r>
        <w:fldChar w:fldCharType="end"/>
      </w:r>
    </w:p>
    <w:p>
      <w:pPr>
        <w:pStyle w:val="BodyText"/>
        <w:tabs>
          <w:tab w:pos="4622" w:val="left" w:leader="dot"/>
        </w:tabs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\l"_bookmark121"</w:instrText>
      </w:r>
      <w:r>
        <w:fldChar w:fldCharType="separate"/>
      </w:r>
      <w:r>
        <w:rPr>
          <w:spacing w:val="-1"/>
        </w:rPr>
        <w:t>Сигналы, используемые при звонке</w:t>
      </w:r>
      <w:r>
        <w:tab/>
      </w:r>
      <w:r>
        <w:rPr>
          <w:spacing w:val="-1"/>
        </w:rPr>
        <w:t>54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0" w:right="12"/>
        <w:jc w:val="center"/>
      </w:pPr>
      <w:r>
        <w:fldChar w:fldCharType="begin"/>
      </w:r>
      <w:r>
        <w:instrText xml:space="preserve">HYPERLINK  \l"_bookmark173"</w:instrText>
      </w:r>
      <w:r>
        <w:fldChar w:fldCharType="separate"/>
      </w:r>
      <w:r>
        <w:rPr>
          <w:spacing w:val="-1"/>
        </w:rPr>
        <w:t>Ожидание вызова</w:t>
      </w:r>
      <w:r>
        <w:tab/>
      </w:r>
      <w:r>
        <w:rPr>
          <w:spacing w:val="-1"/>
        </w:rPr>
        <w:t>67</w:t>
      </w:r>
      <w:r>
        <w:fldChar w:fldCharType="end"/>
      </w:r>
    </w:p>
    <w:p>
      <w:pPr>
        <w:pStyle w:val="BodyText"/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\l"_bookmark134"</w:instrText>
      </w:r>
      <w:r>
        <w:fldChar w:fldCharType="separate"/>
      </w:r>
      <w:r>
        <w:rPr>
          <w:spacing w:val="-1"/>
        </w:rPr>
        <w:t xml:space="preserve">Обратный вызов ..................................................... </w:t>
      </w:r>
      <w:r>
        <w:rPr>
          <w:spacing w:val="-1"/>
        </w:rPr>
        <w:t>56,</w:t>
      </w:r>
      <w:r>
        <w:fldChar w:fldCharType="end"/>
      </w:r>
      <w:r>
        <w:t xml:space="preserve"> </w:t>
      </w:r>
      <w:r>
        <w:fldChar w:fldCharType="begin"/>
      </w:r>
      <w:r>
        <w:instrText xml:space="preserve">HYPERLINK  \l"_bookmark143"</w:instrText>
      </w:r>
      <w:r>
        <w:fldChar w:fldCharType="separate"/>
      </w:r>
      <w:r>
        <w:rPr>
          <w:spacing w:val="-1"/>
        </w:rPr>
        <w:t>60,</w:t>
      </w:r>
      <w:r>
        <w:fldChar w:fldCharType="end"/>
      </w:r>
      <w:r>
        <w:t xml:space="preserve"> </w:t>
      </w:r>
      <w:r>
        <w:fldChar w:fldCharType="begin"/>
      </w:r>
      <w:r>
        <w:instrText xml:space="preserve">HYPERLINK  \l"_bookmark419"</w:instrText>
      </w:r>
      <w:r>
        <w:fldChar w:fldCharType="separate"/>
      </w:r>
      <w:r>
        <w:rPr>
          <w:spacing w:val="-1"/>
        </w:rPr>
        <w:t>150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0" w:right="12"/>
        <w:jc w:val="center"/>
      </w:pPr>
      <w:r>
        <w:fldChar w:fldCharType="begin"/>
      </w:r>
      <w:r>
        <w:instrText xml:space="preserve">HYPERLINK  \l"_bookmark4"</w:instrText>
      </w:r>
      <w:r>
        <w:fldChar w:fldCharType="separate"/>
      </w:r>
      <w:r>
        <w:rPr>
          <w:spacing w:val="-1"/>
        </w:rPr>
        <w:t>Маркировка ЕС</w:t>
      </w:r>
      <w:r>
        <w:tab/>
      </w:r>
      <w:r>
        <w:rPr>
          <w:spacing w:val="-1"/>
        </w:rPr>
        <w:t>3</w:t>
      </w:r>
      <w:r>
        <w:fldChar w:fldCharType="end"/>
      </w:r>
    </w:p>
    <w:p>
      <w:pPr>
        <w:pStyle w:val="BodyText"/>
        <w:tabs>
          <w:tab w:pos="4510" w:val="left" w:leader="dot"/>
        </w:tabs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\l"_bookmark332"</w:instrText>
      </w:r>
      <w:r>
        <w:fldChar w:fldCharType="separate"/>
      </w:r>
      <w:r>
        <w:rPr>
          <w:spacing w:val="-1"/>
        </w:rPr>
        <w:t>Изменение формы отображения данных</w:t>
      </w:r>
      <w:r>
        <w:tab/>
      </w:r>
      <w:r>
        <w:rPr>
          <w:spacing w:val="-1"/>
        </w:rPr>
        <w:t>115</w:t>
      </w:r>
      <w:r>
        <w:fldChar w:fldCharType="end"/>
      </w:r>
    </w:p>
    <w:p>
      <w:pPr>
        <w:pStyle w:val="BodyText"/>
        <w:tabs>
          <w:tab w:pos="4511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\l"_bookmark294"</w:instrText>
      </w:r>
      <w:r>
        <w:fldChar w:fldCharType="separate"/>
      </w:r>
      <w:r>
        <w:rPr>
          <w:spacing w:val="-1"/>
        </w:rPr>
        <w:t>Изменение пароля</w:t>
      </w:r>
      <w:r>
        <w:tab/>
      </w:r>
      <w:r>
        <w:rPr>
          <w:spacing w:val="-1"/>
        </w:rPr>
        <w:t>102</w:t>
      </w:r>
      <w:r>
        <w:fldChar w:fldCharType="end"/>
      </w:r>
    </w:p>
    <w:p>
      <w:pPr>
        <w:pStyle w:val="BodyText"/>
        <w:tabs>
          <w:tab w:pos="4510" w:val="left" w:leader="dot"/>
        </w:tabs>
        <w:spacing w:line="240" w:lineRule="auto" w:before="10"/>
        <w:ind w:left="0" w:right="17"/>
        <w:jc w:val="center"/>
      </w:pPr>
      <w:r>
        <w:fldChar w:fldCharType="begin"/>
      </w:r>
      <w:r>
        <w:instrText xml:space="preserve">HYPERLINK  \l"_bookmark294"</w:instrText>
      </w:r>
      <w:r>
        <w:fldChar w:fldCharType="separate"/>
      </w:r>
      <w:r>
        <w:rPr>
          <w:spacing w:val="-1"/>
        </w:rPr>
        <w:t>Изменение пользовательского пароля</w:t>
      </w:r>
      <w:r>
        <w:tab/>
      </w:r>
      <w:r>
        <w:rPr>
          <w:spacing w:val="-1"/>
        </w:rPr>
        <w:t>102</w:t>
      </w:r>
      <w:r>
        <w:fldChar w:fldCharType="end"/>
      </w:r>
    </w:p>
    <w:p>
      <w:pPr>
        <w:pStyle w:val="BodyText"/>
        <w:tabs>
          <w:tab w:pos="4624" w:val="left" w:leader="dot"/>
        </w:tabs>
        <w:spacing w:line="240" w:lineRule="auto" w:before="10"/>
        <w:ind w:left="0" w:right="13"/>
        <w:jc w:val="center"/>
      </w:pPr>
      <w:r>
        <w:fldChar w:fldCharType="begin"/>
      </w:r>
      <w:r>
        <w:instrText xml:space="preserve">HYPERLINK  \l"_bookmark28"</w:instrText>
      </w:r>
      <w:r>
        <w:fldChar w:fldCharType="separate"/>
      </w:r>
      <w:r>
        <w:rPr>
          <w:spacing w:val="-1"/>
        </w:rPr>
        <w:t>ПИН для облака</w:t>
      </w:r>
      <w:r>
        <w:tab/>
      </w:r>
      <w:r>
        <w:rPr>
          <w:spacing w:val="-1"/>
        </w:rPr>
        <w:t>16</w:t>
      </w:r>
      <w:r>
        <w:fldChar w:fldCharType="end"/>
      </w:r>
    </w:p>
    <w:p>
      <w:pPr>
        <w:pStyle w:val="BodyText"/>
        <w:tabs>
          <w:tab w:pos="4512" w:val="left" w:leader="dot"/>
        </w:tabs>
        <w:spacing w:line="240" w:lineRule="auto" w:before="10"/>
        <w:ind w:left="0" w:right="13"/>
        <w:jc w:val="center"/>
      </w:pPr>
      <w:r>
        <w:fldChar w:fldCharType="begin"/>
      </w:r>
      <w:r>
        <w:instrText xml:space="preserve">HYPERLINK  \l"_bookmark301"</w:instrText>
      </w:r>
      <w:r>
        <w:fldChar w:fldCharType="separate"/>
      </w:r>
      <w:r>
        <w:rPr>
          <w:spacing w:val="-1"/>
        </w:rPr>
        <w:t>Код блокировки</w:t>
      </w:r>
      <w:r>
        <w:tab/>
      </w:r>
      <w:r>
        <w:rPr>
          <w:spacing w:val="-1"/>
        </w:rPr>
        <w:t>104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\l"_bookmark167"</w:instrText>
      </w:r>
      <w:r>
        <w:fldChar w:fldCharType="separate"/>
      </w:r>
      <w:r>
        <w:rPr>
          <w:spacing w:val="-1"/>
          <w:w w:val="95"/>
        </w:rPr>
        <w:t>Конференция</w:t>
      </w:r>
      <w:r>
        <w:tab/>
      </w:r>
      <w:r>
        <w:rPr>
          <w:spacing w:val="-1"/>
          <w:w w:val="95"/>
        </w:rPr>
        <w:t>65</w:t>
      </w:r>
      <w:r>
        <w:fldChar w:fldCharType="end"/>
      </w:r>
    </w:p>
    <w:p>
      <w:pPr>
        <w:pStyle w:val="BodyText"/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\l"_bookmark161"</w:instrText>
      </w:r>
      <w:r>
        <w:fldChar w:fldCharType="separate"/>
      </w:r>
      <w:r>
        <w:rPr/>
        <w:t xml:space="preserve">Начало конференции ...................................... </w:t>
      </w:r>
      <w:r>
        <w:rPr/>
        <w:t>63</w:t>
      </w:r>
      <w:r>
        <w:fldChar w:fldCharType="end"/>
      </w:r>
      <w:r>
        <w:tab/>
      </w:r>
      <w:r>
        <w:fldChar w:fldCharType="begin"/>
      </w:r>
      <w:r>
        <w:instrText xml:space="preserve">HYPERLINK  \l"_bookmark162"</w:instrText>
      </w:r>
      <w:r>
        <w:fldChar w:fldCharType="separate"/>
      </w:r>
      <w:r>
        <w:rPr>
          <w:spacing w:val="-1"/>
        </w:rPr>
        <w:t>64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\l"_bookmark36"</w:instrText>
      </w:r>
      <w:r>
        <w:fldChar w:fldCharType="separate"/>
      </w:r>
      <w:r>
        <w:rPr>
          <w:spacing w:val="-1"/>
        </w:rPr>
        <w:t>Опции подключения</w:t>
      </w:r>
      <w:r>
        <w:tab/>
      </w:r>
      <w:r>
        <w:rPr>
          <w:spacing w:val="-1"/>
        </w:rPr>
        <w:t>19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\l"_bookmark161"</w:instrText>
      </w:r>
      <w:r>
        <w:fldChar w:fldCharType="separate"/>
      </w:r>
      <w:r>
        <w:rPr>
          <w:spacing w:val="-1"/>
          <w:w w:val="95"/>
        </w:rPr>
        <w:t>Консультационный звонок</w:t>
      </w:r>
      <w:r>
        <w:tab/>
      </w:r>
      <w:r>
        <w:rPr>
          <w:spacing w:val="-1"/>
          <w:w w:val="95"/>
        </w:rPr>
        <w:t>63</w:t>
      </w:r>
      <w:r>
        <w:fldChar w:fldCharType="end"/>
      </w:r>
    </w:p>
    <w:p>
      <w:pPr>
        <w:pStyle w:val="BodyText"/>
        <w:tabs>
          <w:tab w:pos="4624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\l"_bookmark176"</w:instrText>
      </w:r>
      <w:r>
        <w:fldChar w:fldCharType="separate"/>
      </w:r>
      <w:r>
        <w:rPr/>
        <w:t>Консультационный звонок из второго звонка</w:t>
      </w:r>
      <w:r>
        <w:tab/>
      </w:r>
      <w:r>
        <w:rPr/>
        <w:t>68</w:t>
      </w:r>
      <w:r>
        <w:fldChar w:fldCharType="end"/>
      </w:r>
    </w:p>
    <w:p>
      <w:pPr>
        <w:pStyle w:val="BodyText"/>
        <w:tabs>
          <w:tab w:pos="4513" w:val="left" w:leader="dot"/>
        </w:tabs>
        <w:spacing w:line="240" w:lineRule="auto" w:before="10"/>
        <w:ind w:left="0" w:right="13"/>
        <w:jc w:val="center"/>
      </w:pPr>
      <w:r>
        <w:fldChar w:fldCharType="begin"/>
      </w:r>
      <w:r>
        <w:instrText xml:space="preserve">HYPERLINK  \l"_bookmark416"</w:instrText>
      </w:r>
      <w:r>
        <w:fldChar w:fldCharType="separate"/>
      </w:r>
      <w:r>
        <w:rPr>
          <w:spacing w:val="-1"/>
          <w:w w:val="95"/>
        </w:rPr>
        <w:t>Контекст</w:t>
      </w:r>
      <w:r>
        <w:tab/>
      </w:r>
      <w:r>
        <w:rPr>
          <w:spacing w:val="-1"/>
          <w:w w:val="95"/>
        </w:rPr>
        <w:t>149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\l"_bookmark66"</w:instrText>
      </w:r>
      <w:r>
        <w:fldChar w:fldCharType="separate"/>
      </w:r>
      <w:r>
        <w:rPr>
          <w:spacing w:val="-1"/>
        </w:rPr>
        <w:t>Контекстные меню</w:t>
      </w:r>
      <w:r>
        <w:tab/>
      </w:r>
      <w:r>
        <w:rPr>
          <w:spacing w:val="-1"/>
        </w:rPr>
        <w:t>27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Conversations (Диалоги)</w:t>
      </w:r>
    </w:p>
    <w:p>
      <w:pPr>
        <w:pStyle w:val="BodyText"/>
        <w:tabs>
          <w:tab w:pos="4609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\l"_bookmark82"</w:instrText>
      </w:r>
      <w:r>
        <w:fldChar w:fldCharType="separate"/>
      </w:r>
      <w:r>
        <w:rPr>
          <w:spacing w:val="-1"/>
          <w:w w:val="95"/>
        </w:rPr>
        <w:t>Создание</w:t>
      </w:r>
      <w:r>
        <w:tab/>
      </w:r>
      <w:r>
        <w:rPr>
          <w:spacing w:val="-1"/>
          <w:w w:val="95"/>
        </w:rPr>
        <w:t>32</w:t>
      </w:r>
      <w:r>
        <w:fldChar w:fldCharType="end"/>
      </w:r>
    </w:p>
    <w:p>
      <w:pPr>
        <w:pStyle w:val="BodyText"/>
        <w:tabs>
          <w:tab w:pos="4512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\l"_bookmark374"</w:instrText>
      </w:r>
      <w:r>
        <w:fldChar w:fldCharType="separate"/>
      </w:r>
      <w:r>
        <w:rPr>
          <w:spacing w:val="-1"/>
        </w:rPr>
        <w:t>Копирование и вставка телефонных номеров адресатов</w:t>
      </w:r>
      <w:r>
        <w:tab/>
      </w:r>
      <w:r>
        <w:rPr>
          <w:spacing w:val="-1"/>
        </w:rPr>
        <w:t>131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 w:before="0"/>
        <w:ind w:left="112" w:right="0"/>
        <w:jc w:val="left"/>
      </w:pPr>
      <w:bookmarkStart w:id="865" w:name="D"/>
      <w:bookmarkEnd w:id="865"/>
      <w:r>
        <w:rPr>
          <w:color w:val="8CC63F"/>
        </w:rPr>
        <w:t>D</w:t>
      </w:r>
    </w:p>
    <w:p>
      <w:pPr>
        <w:pStyle w:val="BodyText"/>
        <w:tabs>
          <w:tab w:pos="4513" w:val="left" w:leader="dot"/>
        </w:tabs>
        <w:spacing w:line="240" w:lineRule="auto" w:before="69"/>
        <w:ind w:left="0" w:right="13"/>
        <w:jc w:val="center"/>
      </w:pPr>
      <w:r>
        <w:fldChar w:fldCharType="begin"/>
      </w:r>
      <w:r>
        <w:instrText xml:space="preserve">HYPERLINK  \l"_bookmark359"</w:instrText>
      </w:r>
      <w:r>
        <w:fldChar w:fldCharType="separate"/>
      </w:r>
      <w:r>
        <w:rPr>
          <w:spacing w:val="-1"/>
          <w:w w:val="95"/>
        </w:rPr>
        <w:t>Дата</w:t>
      </w:r>
      <w:r>
        <w:tab/>
      </w:r>
      <w:r>
        <w:rPr>
          <w:spacing w:val="-1"/>
          <w:w w:val="95"/>
        </w:rPr>
        <w:t>125</w:t>
      </w:r>
      <w:r>
        <w:fldChar w:fldCharType="end"/>
      </w:r>
    </w:p>
    <w:p>
      <w:pPr>
        <w:pStyle w:val="BodyText"/>
        <w:tabs>
          <w:tab w:pos="4511" w:val="left" w:leader="dot"/>
        </w:tabs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\l"_bookmark352"</w:instrText>
      </w:r>
      <w:r>
        <w:fldChar w:fldCharType="separate"/>
      </w:r>
      <w:r>
        <w:rPr>
          <w:spacing w:val="-1"/>
        </w:rPr>
        <w:t>Переход на летнее время</w:t>
      </w:r>
      <w:r>
        <w:tab/>
      </w:r>
      <w:r>
        <w:rPr>
          <w:spacing w:val="-1"/>
        </w:rPr>
        <w:t>123</w:t>
      </w:r>
      <w:r>
        <w:fldChar w:fldCharType="end"/>
      </w:r>
    </w:p>
    <w:p>
      <w:pPr>
        <w:pStyle w:val="BodyText"/>
        <w:tabs>
          <w:tab w:pos="4511" w:val="left" w:leader="dot"/>
        </w:tabs>
        <w:spacing w:line="240" w:lineRule="auto" w:before="10"/>
        <w:ind w:left="0" w:right="16"/>
        <w:jc w:val="center"/>
      </w:pPr>
      <w:r>
        <w:fldChar w:fldCharType="begin"/>
      </w:r>
      <w:r>
        <w:instrText xml:space="preserve">HYPERLINK  \l"_bookmark296"</w:instrText>
      </w:r>
      <w:r>
        <w:fldChar w:fldCharType="separate"/>
      </w:r>
      <w:r>
        <w:rPr/>
        <w:t>Деактивация запроса пароля</w:t>
      </w:r>
      <w:r>
        <w:tab/>
      </w:r>
      <w:r>
        <w:rPr/>
        <w:t>103</w:t>
      </w:r>
      <w:r>
        <w:fldChar w:fldCharType="end"/>
      </w:r>
    </w:p>
    <w:p>
      <w:pPr>
        <w:pStyle w:val="BodyText"/>
        <w:tabs>
          <w:tab w:pos="4510" w:val="left" w:leader="dot"/>
        </w:tabs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\l"_bookmark296"</w:instrText>
      </w:r>
      <w:r>
        <w:fldChar w:fldCharType="separate"/>
      </w:r>
      <w:r>
        <w:rPr/>
        <w:t>Деактивация запроса пользовательского пароля</w:t>
      </w:r>
      <w:r>
        <w:tab/>
      </w:r>
      <w:r>
        <w:rPr/>
        <w:t>103</w:t>
      </w:r>
      <w:r>
        <w:fldChar w:fldCharType="end"/>
      </w:r>
    </w:p>
    <w:p>
      <w:pPr>
        <w:pStyle w:val="BodyText"/>
        <w:tabs>
          <w:tab w:pos="4623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\l"_bookmark269"</w:instrText>
      </w:r>
      <w:r>
        <w:fldChar w:fldCharType="separate"/>
      </w:r>
      <w:r>
        <w:rPr>
          <w:spacing w:val="-1"/>
        </w:rPr>
        <w:t>Задержка сигнала звонка</w:t>
      </w:r>
      <w:r>
        <w:tab/>
      </w:r>
      <w:r>
        <w:rPr>
          <w:spacing w:val="-1"/>
        </w:rPr>
        <w:t>97</w:t>
      </w:r>
      <w:r>
        <w:fldChar w:fldCharType="end"/>
      </w:r>
    </w:p>
    <w:p>
      <w:pPr>
        <w:pStyle w:val="BodyText"/>
        <w:tabs>
          <w:tab w:pos="4624" w:val="left" w:leader="dot"/>
        </w:tabs>
        <w:spacing w:line="240" w:lineRule="auto" w:before="10"/>
        <w:ind w:left="0" w:right="13"/>
        <w:jc w:val="center"/>
      </w:pPr>
      <w:r>
        <w:fldChar w:fldCharType="begin"/>
      </w:r>
      <w:r>
        <w:instrText xml:space="preserve">HYPERLINK  \l"_bookmark110"</w:instrText>
      </w:r>
      <w:r>
        <w:fldChar w:fldCharType="separate"/>
      </w:r>
      <w:r>
        <w:rPr>
          <w:spacing w:val="-1"/>
        </w:rPr>
        <w:t>Диагностический звонок</w:t>
      </w:r>
      <w:r>
        <w:tab/>
      </w:r>
      <w:r>
        <w:rPr>
          <w:spacing w:val="-1"/>
        </w:rPr>
        <w:t>50</w:t>
      </w:r>
      <w:r>
        <w:fldChar w:fldCharType="end"/>
      </w:r>
    </w:p>
    <w:p>
      <w:pPr>
        <w:pStyle w:val="BodyText"/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\l"_bookmark302"</w:instrText>
      </w:r>
      <w:r>
        <w:fldChar w:fldCharType="separate"/>
      </w:r>
      <w:r>
        <w:rPr>
          <w:spacing w:val="-1"/>
        </w:rPr>
        <w:t xml:space="preserve">План звонков ......................................................... </w:t>
      </w:r>
      <w:r>
        <w:rPr>
          <w:spacing w:val="-1"/>
        </w:rPr>
        <w:t>105</w:t>
      </w:r>
      <w:r>
        <w:fldChar w:fldCharType="end"/>
      </w:r>
      <w:r>
        <w:tab/>
      </w:r>
      <w:r>
        <w:fldChar w:fldCharType="begin"/>
      </w:r>
      <w:r>
        <w:instrText xml:space="preserve">HYPERLINK  \l"_bookmark408"</w:instrText>
      </w:r>
      <w:r>
        <w:fldChar w:fldCharType="separate"/>
      </w:r>
      <w:r>
        <w:rPr>
          <w:spacing w:val="-1"/>
        </w:rPr>
        <w:t>146</w:t>
      </w:r>
      <w:r>
        <w:fldChar w:fldCharType="end"/>
      </w:r>
    </w:p>
    <w:p>
      <w:pPr>
        <w:pStyle w:val="BodyText"/>
        <w:tabs>
          <w:tab w:pos="4624" w:val="left" w:leader="dot"/>
        </w:tabs>
        <w:spacing w:line="240" w:lineRule="auto" w:before="10"/>
        <w:ind w:left="0" w:right="13"/>
        <w:jc w:val="center"/>
      </w:pPr>
      <w:r>
        <w:fldChar w:fldCharType="begin"/>
      </w:r>
      <w:r>
        <w:instrText xml:space="preserve">HYPERLINK  \l"_bookmark55"</w:instrText>
      </w:r>
      <w:r>
        <w:fldChar w:fldCharType="separate"/>
      </w:r>
      <w:r>
        <w:rPr>
          <w:spacing w:val="-1"/>
          <w:w w:val="95"/>
        </w:rPr>
        <w:t>Кнопочная панель</w:t>
      </w:r>
      <w:r>
        <w:tab/>
      </w:r>
      <w:r>
        <w:rPr>
          <w:spacing w:val="-1"/>
          <w:w w:val="95"/>
        </w:rPr>
        <w:t>23</w:t>
      </w:r>
      <w:r>
        <w:fldChar w:fldCharType="end"/>
      </w:r>
    </w:p>
    <w:p>
      <w:pPr>
        <w:pStyle w:val="BodyText"/>
        <w:tabs>
          <w:tab w:pos="4622" w:val="left" w:leader="dot"/>
        </w:tabs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\l"_bookmark121"</w:instrText>
      </w:r>
      <w:r>
        <w:fldChar w:fldCharType="separate"/>
      </w:r>
      <w:r>
        <w:rPr>
          <w:spacing w:val="-1"/>
        </w:rPr>
        <w:t>Сигналы, используемые при звонке</w:t>
      </w:r>
      <w:r>
        <w:tab/>
      </w:r>
      <w:r>
        <w:rPr>
          <w:spacing w:val="-1"/>
        </w:rPr>
        <w:t>54</w:t>
      </w:r>
      <w:r>
        <w:fldChar w:fldCharType="end"/>
      </w:r>
    </w:p>
    <w:p>
      <w:pPr>
        <w:pStyle w:val="BodyText"/>
        <w:tabs>
          <w:tab w:pos="4622" w:val="left" w:leader="dot"/>
        </w:tabs>
        <w:spacing w:line="240" w:lineRule="auto" w:before="10"/>
        <w:ind w:left="0" w:right="15"/>
        <w:jc w:val="center"/>
      </w:pPr>
      <w:r>
        <w:fldChar w:fldCharType="begin"/>
      </w:r>
      <w:r>
        <w:instrText xml:space="preserve">HYPERLINK  \l"_bookmark226"</w:instrText>
      </w:r>
      <w:r>
        <w:fldChar w:fldCharType="separate"/>
      </w:r>
      <w:r>
        <w:rPr>
          <w:spacing w:val="-1"/>
        </w:rPr>
        <w:t>Клавиши прямого выбора терминала</w:t>
      </w:r>
      <w:r>
        <w:tab/>
      </w:r>
      <w:r>
        <w:rPr>
          <w:spacing w:val="-1"/>
        </w:rPr>
        <w:t>87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 xml:space="preserve">Каталог </w:t>
      </w:r>
    </w:p>
    <w:p>
      <w:pPr>
        <w:pStyle w:val="BodyText"/>
        <w:tabs>
          <w:tab w:pos="4609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\l"_bookmark99"</w:instrText>
      </w:r>
      <w:r>
        <w:fldChar w:fldCharType="separate"/>
      </w:r>
      <w:r>
        <w:rPr>
          <w:spacing w:val="-1"/>
          <w:w w:val="95"/>
        </w:rPr>
        <w:t>LDAP</w:t>
      </w:r>
      <w:r>
        <w:tab/>
      </w:r>
      <w:r>
        <w:rPr>
          <w:spacing w:val="-1"/>
          <w:w w:val="95"/>
        </w:rPr>
        <w:t>44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Отображаемые иконки</w:t>
      </w:r>
    </w:p>
    <w:p>
      <w:pPr>
        <w:pStyle w:val="BodyText"/>
        <w:tabs>
          <w:tab w:pos="4610" w:val="left" w:leader="dot"/>
        </w:tabs>
        <w:spacing w:line="240" w:lineRule="auto" w:before="10"/>
        <w:ind w:left="154" w:right="0"/>
        <w:jc w:val="center"/>
      </w:pPr>
      <w:r>
        <w:fldChar w:fldCharType="begin"/>
      </w:r>
      <w:r>
        <w:instrText xml:space="preserve">HYPERLINK  \l"_bookmark93"</w:instrText>
      </w:r>
      <w:r>
        <w:fldChar w:fldCharType="separate"/>
      </w:r>
      <w:r>
        <w:rPr>
          <w:spacing w:val="-1"/>
        </w:rPr>
        <w:t>Состояние вызова</w:t>
      </w:r>
      <w:r>
        <w:tab/>
      </w:r>
      <w:r>
        <w:rPr>
          <w:spacing w:val="-1"/>
        </w:rPr>
        <w:t>42</w:t>
      </w:r>
      <w:r>
        <w:fldChar w:fldCharType="end"/>
      </w:r>
    </w:p>
    <w:p>
      <w:pPr>
        <w:pStyle w:val="BodyText"/>
        <w:tabs>
          <w:tab w:pos="4609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\l"_bookmark63"</w:instrText>
      </w:r>
      <w:r>
        <w:fldChar w:fldCharType="separate"/>
      </w:r>
      <w:r>
        <w:rPr>
          <w:spacing w:val="-1"/>
        </w:rPr>
        <w:t>Состояние линия</w:t>
      </w:r>
      <w:r>
        <w:tab/>
      </w:r>
      <w:r>
        <w:rPr>
          <w:spacing w:val="-1"/>
        </w:rPr>
        <w:t>25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Настройки экрана</w:t>
      </w:r>
    </w:p>
    <w:p>
      <w:pPr>
        <w:pStyle w:val="BodyText"/>
        <w:tabs>
          <w:tab w:pos="4494" w:val="lef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\l"_bookmark341"</w:instrText>
      </w:r>
      <w:r>
        <w:fldChar w:fldCharType="separate"/>
      </w:r>
      <w:r>
        <w:rPr/>
        <w:t>Неактивный режим экрана</w:t>
      </w:r>
      <w:r>
        <w:tab/>
      </w:r>
      <w:r>
        <w:rPr/>
        <w:t>118</w:t>
      </w:r>
      <w:r>
        <w:fldChar w:fldCharType="end"/>
      </w:r>
    </w:p>
    <w:p>
      <w:pPr>
        <w:pStyle w:val="BodyText"/>
        <w:tabs>
          <w:tab w:pos="4511" w:val="left" w:leader="dot"/>
        </w:tabs>
        <w:spacing w:line="240" w:lineRule="auto" w:before="10"/>
        <w:ind w:left="0" w:right="14"/>
        <w:jc w:val="center"/>
      </w:pPr>
      <w:r>
        <w:fldChar w:fldCharType="begin"/>
      </w:r>
      <w:r>
        <w:instrText xml:space="preserve">HYPERLINK  \l"_bookmark285"</w:instrText>
      </w:r>
      <w:r>
        <w:fldChar w:fldCharType="separate"/>
      </w:r>
      <w:r>
        <w:rPr>
          <w:spacing w:val="-1"/>
        </w:rPr>
        <w:t>Не беспокоить</w:t>
      </w:r>
      <w:r>
        <w:tab/>
      </w:r>
      <w:r>
        <w:rPr>
          <w:spacing w:val="-1"/>
        </w:rPr>
        <w:t>с. 101</w:t>
      </w:r>
      <w:r>
        <w:fldChar w:fldCharType="end"/>
      </w:r>
    </w:p>
    <w:p>
      <w:pPr>
        <w:pStyle w:val="BodyText"/>
        <w:tabs>
          <w:tab w:pos="4626" w:val="left" w:leader="dot"/>
        </w:tabs>
        <w:spacing w:line="240" w:lineRule="auto" w:before="10"/>
        <w:ind w:left="0" w:right="11"/>
        <w:jc w:val="center"/>
      </w:pPr>
      <w:r>
        <w:fldChar w:fldCharType="begin"/>
      </w:r>
      <w:r>
        <w:instrText xml:space="preserve">HYPERLINK  \l"_bookmark226"</w:instrText>
      </w:r>
      <w:r>
        <w:fldChar w:fldCharType="separate"/>
      </w:r>
      <w:r>
        <w:rPr>
          <w:w w:val="95"/>
        </w:rPr>
        <w:t xml:space="preserve">Прямой выбор терминала </w:t>
      </w:r>
      <w:r>
        <w:tab/>
      </w:r>
      <w:r>
        <w:rPr>
          <w:w w:val="95"/>
        </w:rPr>
        <w:t>87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Вызов с прямым выбором терминала</w:t>
      </w:r>
    </w:p>
    <w:p>
      <w:pPr>
        <w:pStyle w:val="BodyText"/>
        <w:tabs>
          <w:tab w:pos="4607" w:val="lef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\l"_bookmark233"</w:instrText>
      </w:r>
      <w:r>
        <w:fldChar w:fldCharType="separate"/>
      </w:r>
      <w:r>
        <w:rPr>
          <w:spacing w:val="-1"/>
        </w:rPr>
        <w:t>Отклонение вызова</w:t>
      </w:r>
      <w:r>
        <w:tab/>
      </w:r>
      <w:r>
        <w:rPr>
          <w:spacing w:val="-1"/>
        </w:rPr>
        <w:t>88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Клавиша прямого выбора терминала</w:t>
      </w:r>
    </w:p>
    <w:p>
      <w:pPr>
        <w:pStyle w:val="BodyText"/>
        <w:tabs>
          <w:tab w:pos="4609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\l"_bookmark228"</w:instrText>
      </w:r>
      <w:r>
        <w:fldChar w:fldCharType="separate"/>
      </w:r>
      <w:r>
        <w:rPr>
          <w:spacing w:val="-1"/>
          <w:w w:val="95"/>
        </w:rPr>
        <w:t>Консультационный звонок</w:t>
      </w:r>
      <w:r>
        <w:tab/>
      </w:r>
      <w:r>
        <w:rPr>
          <w:spacing w:val="-1"/>
          <w:w w:val="95"/>
        </w:rPr>
        <w:t>87</w:t>
      </w:r>
      <w:r>
        <w:fldChar w:fldCharType="end"/>
      </w:r>
    </w:p>
    <w:p>
      <w:pPr>
        <w:pStyle w:val="BodyText"/>
        <w:tabs>
          <w:tab w:pos="4606" w:val="lef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\l"_bookmark230"</w:instrText>
      </w:r>
      <w:r>
        <w:fldChar w:fldCharType="separate"/>
      </w:r>
      <w:r>
        <w:rPr/>
        <w:t>Непрямой захват вызова</w:t>
      </w:r>
      <w:r>
        <w:tab/>
      </w:r>
      <w:r>
        <w:rPr/>
        <w:t>88</w:t>
      </w:r>
      <w:r>
        <w:fldChar w:fldCharType="end"/>
      </w:r>
    </w:p>
    <w:p>
      <w:pPr>
        <w:pStyle w:val="BodyText"/>
        <w:tabs>
          <w:tab w:pos="4606" w:val="lef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\l"_bookmark231"</w:instrText>
      </w:r>
      <w:r>
        <w:fldChar w:fldCharType="separate"/>
      </w:r>
      <w:r>
        <w:rPr>
          <w:spacing w:val="-1"/>
        </w:rPr>
        <w:t>Отвержение звонка</w:t>
      </w:r>
      <w:r>
        <w:tab/>
      </w:r>
      <w:r>
        <w:rPr>
          <w:spacing w:val="-1"/>
        </w:rPr>
        <w:t>88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Во время звонков</w:t>
      </w:r>
    </w:p>
    <w:p>
      <w:pPr>
        <w:pStyle w:val="BodyText"/>
        <w:tabs>
          <w:tab w:pos="4608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\l"_bookmark260"</w:instrText>
      </w:r>
      <w:r>
        <w:fldChar w:fldCharType="separate"/>
      </w:r>
      <w:r>
        <w:rPr>
          <w:spacing w:val="-1"/>
          <w:w w:val="95"/>
        </w:rPr>
        <w:t>Мультилиния</w:t>
      </w:r>
      <w:r>
        <w:tab/>
      </w:r>
      <w:r>
        <w:rPr>
          <w:spacing w:val="-1"/>
          <w:w w:val="95"/>
        </w:rPr>
        <w:t>94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center"/>
        <w:sectPr>
          <w:type w:val="continuous"/>
          <w:pgSz w:w="11900" w:h="15800"/>
          <w:pgMar w:top="1500" w:bottom="0" w:left="800" w:right="780"/>
          <w:cols w:num="2" w:equalWidth="0">
            <w:col w:w="4960" w:space="274"/>
            <w:col w:w="5086"/>
          </w:cols>
        </w:sectPr>
      </w:pPr>
    </w:p>
    <w:p>
      <w:pPr>
        <w:pStyle w:val="Heading5"/>
        <w:tabs>
          <w:tab w:pos="9605" w:val="left" w:leader="none"/>
        </w:tabs>
        <w:spacing w:line="240" w:lineRule="auto"/>
        <w:ind w:left="112" w:right="0"/>
        <w:jc w:val="left"/>
      </w:pPr>
      <w:r>
        <w:t>176</w:t>
      </w:r>
      <w:r>
        <w:tab/>
      </w:r>
      <w:r>
        <w:t>Указатель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xmlns:v="urn:schemas-microsoft-com:vml" style="width:505.1pt;height:.6pt;mso-position-horizontal-relative:char;mso-position-vertical-relative:line" coordorigin="0,0" coordsize="10102,12">
            <v:group style="position:absolute;left:6;top:6;width:10090;height:2" coordorigin="6,6" coordsize="10090,2">
              <v:shape style="position:absolute;left:6;top:6;width:10090;height:2" coordorigin="6,6" coordsize="10090,0" path="m6,6l10095,6e" filled="false" stroked="true" strokeweight=".579980pt" strokecolor="#000000">
                <v:path arrowok="t"/>
              </v:shape>
            </v:group>
          </v:group>
        </w:pic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00" w:h="15800"/>
          <w:pgMar w:top="600" w:bottom="280" w:left="800" w:right="780"/>
        </w:sectPr>
      </w:pPr>
    </w:p>
    <w:p>
      <w:pPr>
        <w:spacing w:before="54"/>
        <w:ind w:left="112" w:right="0" w:firstLine="0"/>
        <w:jc w:val="left"/>
        <w:rPr>
          <w:rFonts w:ascii="Arial" w:hAnsi="Arial" w:cs="Arial" w:eastAsia="Arial"/>
          <w:sz w:val="36"/>
          <w:szCs w:val="36"/>
        </w:rPr>
      </w:pPr>
      <w:bookmarkStart w:id="866" w:name="E"/>
      <w:bookmarkEnd w:id="866"/>
      <w:r>
        <w:rPr>
          <w:rFonts w:ascii="Arial"/>
          <w:color w:val="8CC63F"/>
          <w:sz w:val="36"/>
        </w:rPr>
        <w:t>E</w:t>
      </w:r>
    </w:p>
    <w:p>
      <w:pPr>
        <w:pStyle w:val="BodyText"/>
        <w:tabs>
          <w:tab w:pos="4958" w:val="righ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\l"_bookmark302"</w:instrText>
      </w:r>
      <w:r>
        <w:fldChar w:fldCharType="separate"/>
      </w:r>
      <w:r>
        <w:rPr>
          <w:spacing w:val="-1"/>
        </w:rPr>
        <w:t>Экстренный вызов</w:t>
      </w:r>
      <w:r>
        <w:tab/>
      </w:r>
      <w:r>
        <w:rPr>
          <w:spacing w:val="-1"/>
        </w:rPr>
        <w:t>105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\l"_bookmark302"</w:instrText>
      </w:r>
      <w:r>
        <w:fldChar w:fldCharType="separate"/>
      </w:r>
      <w:r>
        <w:rPr>
          <w:spacing w:val="-1"/>
        </w:rPr>
        <w:t>Номер экстренной службы</w:t>
      </w:r>
      <w:r>
        <w:tab/>
      </w:r>
      <w:r>
        <w:rPr>
          <w:spacing w:val="-1"/>
        </w:rPr>
        <w:t>105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Сообщение об ошибке</w:t>
      </w:r>
    </w:p>
    <w:p>
      <w:pPr>
        <w:pStyle w:val="BodyText"/>
        <w:tabs>
          <w:tab w:pos="4956" w:val="righ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\l"_bookmark467"</w:instrText>
      </w:r>
      <w:r>
        <w:fldChar w:fldCharType="separate"/>
      </w:r>
      <w:r>
        <w:rPr>
          <w:spacing w:val="-1"/>
        </w:rPr>
        <w:t>удалённой настройки</w:t>
      </w:r>
      <w:r>
        <w:tab/>
      </w:r>
      <w:r>
        <w:rPr>
          <w:spacing w:val="-1"/>
        </w:rPr>
        <w:t>170</w:t>
      </w:r>
      <w:r>
        <w:fldChar w:fldCharType="end"/>
      </w:r>
    </w:p>
    <w:p>
      <w:pPr>
        <w:pStyle w:val="BodyText"/>
        <w:tabs>
          <w:tab w:pos="4956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\l"_bookmark276"</w:instrText>
      </w:r>
      <w:r>
        <w:fldChar w:fldCharType="separate"/>
      </w:r>
      <w:r>
        <w:rPr>
          <w:spacing w:val="-1"/>
        </w:rPr>
        <w:t>Исполнительно-секретарская функция</w:t>
      </w:r>
      <w:r>
        <w:tab/>
      </w:r>
      <w:r>
        <w:rPr>
          <w:spacing w:val="-1"/>
        </w:rPr>
        <w:t>99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67" w:name="F"/>
      <w:bookmarkEnd w:id="867"/>
      <w:r>
        <w:rPr>
          <w:color w:val="8CC63F"/>
        </w:rPr>
        <w:t>F</w:t>
      </w:r>
    </w:p>
    <w:p>
      <w:pPr>
        <w:pStyle w:val="BodyText"/>
        <w:spacing w:line="240" w:lineRule="auto" w:before="69"/>
        <w:ind w:left="112" w:right="0"/>
        <w:jc w:val="left"/>
      </w:pPr>
      <w:r>
        <w:t>Переадресация</w:t>
      </w:r>
    </w:p>
    <w:p>
      <w:pPr>
        <w:pStyle w:val="BodyText"/>
        <w:tabs>
          <w:tab w:pos="4957" w:val="righ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\l"_bookmark372"</w:instrText>
      </w:r>
      <w:r>
        <w:fldChar w:fldCharType="separate"/>
      </w:r>
      <w:r>
        <w:rPr/>
        <w:t>Сохранение телефонного номера адресата</w:t>
      </w:r>
      <w:r>
        <w:tab/>
      </w:r>
      <w:r>
        <w:rPr/>
        <w:t>130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1" w:right="0"/>
        <w:jc w:val="left"/>
      </w:pPr>
      <w:r>
        <w:fldChar w:fldCharType="begin"/>
      </w:r>
      <w:r>
        <w:instrText xml:space="preserve">HYPERLINK  \l"_bookmark256"</w:instrText>
      </w:r>
      <w:r>
        <w:fldChar w:fldCharType="separate"/>
      </w:r>
      <w:r>
        <w:rPr/>
        <w:t>Переадресация первичной линия</w:t>
      </w:r>
      <w:r>
        <w:tab/>
      </w:r>
      <w:r>
        <w:rPr/>
        <w:t>94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68" w:name="G"/>
      <w:bookmarkEnd w:id="868"/>
      <w:r>
        <w:rPr>
          <w:color w:val="8CC63F"/>
        </w:rPr>
        <w:t>G</w:t>
      </w:r>
    </w:p>
    <w:p>
      <w:pPr>
        <w:pStyle w:val="BodyText"/>
        <w:tabs>
          <w:tab w:pos="4958" w:val="righ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\l"_bookmark12"</w:instrText>
      </w:r>
      <w:r>
        <w:fldChar w:fldCharType="separate"/>
      </w:r>
      <w:r>
        <w:rPr/>
        <w:t>Общая информация</w:t>
      </w:r>
      <w:r>
        <w:tab/>
      </w:r>
      <w:r>
        <w:rPr/>
        <w:t>11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\l"_bookmark59"</w:instrText>
      </w:r>
      <w:r>
        <w:fldChar w:fldCharType="separate"/>
      </w:r>
      <w:r>
        <w:rPr>
          <w:spacing w:val="-1"/>
        </w:rPr>
        <w:t>Графический экран</w:t>
      </w:r>
      <w:r>
        <w:tab/>
      </w:r>
      <w:r>
        <w:rPr>
          <w:spacing w:val="-1"/>
        </w:rPr>
        <w:t>25</w:t>
      </w:r>
      <w:r>
        <w:fldChar w:fldCharType="end"/>
      </w:r>
    </w:p>
    <w:p>
      <w:pPr>
        <w:pStyle w:val="BodyText"/>
        <w:tabs>
          <w:tab w:pos="4953" w:val="right" w:leader="dot"/>
        </w:tabs>
        <w:spacing w:line="240" w:lineRule="auto" w:before="10"/>
        <w:ind w:left="279" w:right="0"/>
        <w:jc w:val="center"/>
      </w:pPr>
      <w:r>
        <w:fldChar w:fldCharType="begin"/>
      </w:r>
      <w:r>
        <w:instrText xml:space="preserve">HYPERLINK  \l"_bookmark93"</w:instrText>
      </w:r>
      <w:r>
        <w:fldChar w:fldCharType="separate"/>
      </w:r>
      <w:r>
        <w:rPr>
          <w:spacing w:val="-1"/>
        </w:rPr>
        <w:t>Иконки, показывающие состояние звонка</w:t>
      </w:r>
      <w:r>
        <w:tab/>
      </w:r>
      <w:r>
        <w:rPr>
          <w:spacing w:val="-1"/>
        </w:rPr>
        <w:t>42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Настройки графического экрана</w:t>
      </w:r>
    </w:p>
    <w:p>
      <w:pPr>
        <w:pStyle w:val="BodyText"/>
        <w:tabs>
          <w:tab w:pos="4954" w:val="righ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\l"_bookmark341"</w:instrText>
      </w:r>
      <w:r>
        <w:fldChar w:fldCharType="separate"/>
      </w:r>
      <w:r>
        <w:rPr/>
        <w:t>Неактивный режим графического экрана</w:t>
      </w:r>
      <w:r>
        <w:tab/>
      </w:r>
      <w:r>
        <w:rPr/>
        <w:t>118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\l"_bookmark218"</w:instrText>
      </w:r>
      <w:r>
        <w:fldChar w:fldCharType="separate"/>
      </w:r>
      <w:r>
        <w:rPr>
          <w:spacing w:val="-1"/>
        </w:rPr>
        <w:t>Групповой звонок</w:t>
      </w:r>
      <w:r>
        <w:tab/>
      </w:r>
      <w:r>
        <w:rPr>
          <w:spacing w:val="-1"/>
        </w:rPr>
        <w:t>85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\l"_bookmark219"</w:instrText>
      </w:r>
      <w:r>
        <w:fldChar w:fldCharType="separate"/>
      </w:r>
      <w:r>
        <w:rPr>
          <w:spacing w:val="-1"/>
        </w:rPr>
        <w:t>Групповые звонки</w:t>
      </w:r>
      <w:r>
        <w:tab/>
      </w:r>
      <w:r>
        <w:rPr>
          <w:spacing w:val="-1"/>
        </w:rPr>
        <w:t>85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69" w:name="H"/>
      <w:bookmarkEnd w:id="869"/>
      <w:r>
        <w:rPr>
          <w:color w:val="8CC63F"/>
        </w:rPr>
        <w:t>H</w:t>
      </w:r>
    </w:p>
    <w:p>
      <w:pPr>
        <w:pStyle w:val="BodyText"/>
        <w:spacing w:line="240" w:lineRule="auto" w:before="69"/>
        <w:ind w:left="112" w:right="0"/>
        <w:jc w:val="left"/>
      </w:pPr>
      <w:r>
        <w:t>Наушники</w:t>
      </w:r>
    </w:p>
    <w:p>
      <w:pPr>
        <w:pStyle w:val="BodyText"/>
        <w:tabs>
          <w:tab w:pos="4957" w:val="right" w:leader="dot"/>
        </w:tabs>
        <w:spacing w:line="250" w:lineRule="auto" w:before="10"/>
        <w:ind w:left="112" w:right="0" w:firstLine="170"/>
        <w:jc w:val="left"/>
      </w:pPr>
      <w:r>
        <w:fldChar w:fldCharType="begin"/>
      </w:r>
      <w:r>
        <w:instrText xml:space="preserve">HYPERLINK  \l"_bookmark128"</w:instrText>
      </w:r>
      <w:r>
        <w:fldChar w:fldCharType="separate"/>
      </w:r>
      <w:r>
        <w:rPr/>
        <w:t xml:space="preserve">Автоматический ответ на вызов ........................... </w:t>
      </w:r>
      <w:r>
        <w:rPr/>
        <w:t>55,</w:t>
      </w:r>
      <w:r>
        <w:fldChar w:fldCharType="end"/>
      </w:r>
      <w:r>
        <w:t xml:space="preserve"> </w:t>
      </w:r>
      <w:r>
        <w:fldChar w:fldCharType="begin"/>
      </w:r>
      <w:r>
        <w:instrText xml:space="preserve">HYPERLINK  \l"_bookmark163"</w:instrText>
      </w:r>
      <w:r>
        <w:fldChar w:fldCharType="separate"/>
      </w:r>
      <w:r>
        <w:rPr/>
        <w:t>64</w:t>
      </w:r>
      <w:r>
        <w:fldChar w:fldCharType="end"/>
      </w:r>
      <w:r>
        <w:t xml:space="preserve"> </w:t>
      </w:r>
      <w:r>
        <w:fldChar w:fldCharType="begin"/>
      </w:r>
      <w:r>
        <w:instrText xml:space="preserve">HYPERLINK  \l"_bookmark258"</w:instrText>
      </w:r>
      <w:r>
        <w:fldChar w:fldCharType="separate"/>
      </w:r>
      <w:r>
        <w:rPr/>
        <w:t>Горячая линия</w:t>
      </w:r>
      <w:r>
        <w:tab/>
      </w:r>
      <w:r>
        <w:rPr/>
        <w:t>94</w:t>
      </w:r>
      <w:r>
        <w:fldChar w:fldCharType="end"/>
      </w:r>
    </w:p>
    <w:p>
      <w:pPr>
        <w:pStyle w:val="BodyText"/>
        <w:spacing w:line="240" w:lineRule="auto"/>
        <w:ind w:left="112" w:right="0"/>
        <w:jc w:val="left"/>
      </w:pPr>
      <w:r>
        <w:t>Горячая линия</w:t>
      </w:r>
    </w:p>
    <w:p>
      <w:pPr>
        <w:pStyle w:val="BodyText"/>
        <w:tabs>
          <w:tab w:pos="4955" w:val="righ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\l"_bookmark263"</w:instrText>
      </w:r>
      <w:r>
        <w:fldChar w:fldCharType="separate"/>
      </w:r>
      <w:r>
        <w:rPr>
          <w:spacing w:val="-1"/>
        </w:rPr>
        <w:t>для различных линий</w:t>
      </w:r>
      <w:r>
        <w:tab/>
      </w:r>
      <w:r>
        <w:rPr>
          <w:spacing w:val="-1"/>
        </w:rPr>
        <w:t>96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70" w:name="I"/>
      <w:bookmarkEnd w:id="870"/>
      <w:r>
        <w:rPr>
          <w:color w:val="8CC63F"/>
        </w:rPr>
        <w:t>I</w:t>
      </w:r>
    </w:p>
    <w:p>
      <w:pPr>
        <w:pStyle w:val="BodyText"/>
        <w:spacing w:line="240" w:lineRule="auto" w:before="69"/>
        <w:ind w:left="112" w:right="0"/>
        <w:jc w:val="left"/>
      </w:pPr>
      <w:r>
        <w:t>Иконки</w:t>
      </w:r>
    </w:p>
    <w:p>
      <w:pPr>
        <w:pStyle w:val="BodyText"/>
        <w:tabs>
          <w:tab w:pos="4956" w:val="righ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\l"_bookmark93"</w:instrText>
      </w:r>
      <w:r>
        <w:fldChar w:fldCharType="separate"/>
      </w:r>
      <w:r>
        <w:rPr>
          <w:spacing w:val="-1"/>
        </w:rPr>
        <w:t>Состояние вызова</w:t>
      </w:r>
      <w:r>
        <w:tab/>
      </w:r>
      <w:r>
        <w:rPr>
          <w:spacing w:val="-1"/>
        </w:rPr>
        <w:t>42</w:t>
      </w:r>
      <w:r>
        <w:fldChar w:fldCharType="end"/>
      </w:r>
    </w:p>
    <w:p>
      <w:pPr>
        <w:pStyle w:val="BodyText"/>
        <w:tabs>
          <w:tab w:pos="4958" w:val="right" w:leader="dot"/>
        </w:tabs>
        <w:spacing w:line="240" w:lineRule="auto" w:before="10"/>
        <w:ind w:left="282" w:right="0"/>
        <w:jc w:val="center"/>
      </w:pPr>
      <w:r>
        <w:fldChar w:fldCharType="begin"/>
      </w:r>
      <w:r>
        <w:instrText xml:space="preserve">HYPERLINK  \l"_bookmark63"</w:instrText>
      </w:r>
      <w:r>
        <w:fldChar w:fldCharType="separate"/>
      </w:r>
      <w:r>
        <w:rPr>
          <w:spacing w:val="-1"/>
        </w:rPr>
        <w:t>Состояние линия</w:t>
      </w:r>
      <w:r>
        <w:tab/>
      </w:r>
      <w:r>
        <w:rPr>
          <w:spacing w:val="-1"/>
        </w:rPr>
        <w:t>25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\l"_bookmark177"</w:instrText>
      </w:r>
      <w:r>
        <w:fldChar w:fldCharType="separate"/>
      </w:r>
      <w:r>
        <w:rPr>
          <w:spacing w:val="-1"/>
        </w:rPr>
        <w:t>Игнорирование второго звонка</w:t>
      </w:r>
      <w:r>
        <w:tab/>
      </w:r>
      <w:r>
        <w:rPr>
          <w:spacing w:val="-1"/>
        </w:rPr>
        <w:t>68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\l"_bookmark409"</w:instrText>
      </w:r>
      <w:r>
        <w:fldChar w:fldCharType="separate"/>
      </w:r>
      <w:r>
        <w:rPr/>
        <w:t xml:space="preserve">Прямой вызов ........................................... </w:t>
      </w:r>
      <w:r>
        <w:rPr/>
        <w:t>146</w:t>
      </w:r>
      <w:r>
        <w:fldChar w:fldCharType="end"/>
      </w:r>
      <w:r>
        <w:tab/>
      </w:r>
      <w:r>
        <w:fldChar w:fldCharType="begin"/>
      </w:r>
      <w:r>
        <w:instrText xml:space="preserve">HYPERLINK  \l"_bookmark416"</w:instrText>
      </w:r>
      <w:r>
        <w:fldChar w:fldCharType="separate"/>
      </w:r>
      <w:r>
        <w:rPr/>
        <w:t>149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71" w:name="K"/>
      <w:bookmarkEnd w:id="871"/>
      <w:r>
        <w:rPr>
          <w:color w:val="8CC63F"/>
        </w:rPr>
        <w:t>K</w:t>
      </w:r>
    </w:p>
    <w:p>
      <w:pPr>
        <w:pStyle w:val="BodyText"/>
        <w:tabs>
          <w:tab w:pos="4958" w:val="righ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\l"_bookmark117"</w:instrText>
      </w:r>
      <w:r>
        <w:fldChar w:fldCharType="separate"/>
      </w:r>
      <w:r>
        <w:rPr/>
        <w:t>Звук при нажатии клавиши</w:t>
      </w:r>
      <w:r>
        <w:tab/>
      </w:r>
      <w:r>
        <w:rPr/>
        <w:t>52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\l"_bookmark41"</w:instrText>
      </w:r>
      <w:r>
        <w:fldChar w:fldCharType="separate"/>
      </w:r>
      <w:r>
        <w:rPr/>
        <w:t>Клавишные приставки</w:t>
      </w:r>
      <w:r>
        <w:tab/>
      </w:r>
      <w:r>
        <w:rPr/>
        <w:t>20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72" w:name="L"/>
      <w:bookmarkEnd w:id="872"/>
      <w:r>
        <w:rPr>
          <w:color w:val="8CC63F"/>
        </w:rPr>
        <w:t>L</w:t>
      </w:r>
    </w:p>
    <w:p>
      <w:pPr>
        <w:pStyle w:val="BodyText"/>
        <w:spacing w:line="240" w:lineRule="auto" w:before="69"/>
        <w:ind w:left="112" w:right="0"/>
        <w:jc w:val="left"/>
      </w:pPr>
      <w:r>
        <w:t>Языковые настройки</w:t>
      </w:r>
    </w:p>
    <w:p>
      <w:pPr>
        <w:pStyle w:val="BodyText"/>
        <w:tabs>
          <w:tab w:pos="4958" w:val="right" w:leader="dot"/>
        </w:tabs>
        <w:spacing w:line="240" w:lineRule="auto" w:before="10"/>
        <w:ind w:left="282" w:right="0"/>
        <w:jc w:val="center"/>
      </w:pPr>
      <w:r>
        <w:fldChar w:fldCharType="begin"/>
      </w:r>
      <w:r>
        <w:instrText xml:space="preserve">HYPERLINK  \l"_bookmark335"</w:instrText>
      </w:r>
      <w:r>
        <w:fldChar w:fldCharType="separate"/>
      </w:r>
      <w:r>
        <w:rPr>
          <w:spacing w:val="-1"/>
        </w:rPr>
        <w:t>Определение страны</w:t>
      </w:r>
      <w:r>
        <w:tab/>
      </w:r>
      <w:r>
        <w:rPr>
          <w:spacing w:val="-1"/>
        </w:rPr>
        <w:t>116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281" w:right="0"/>
        <w:jc w:val="center"/>
      </w:pPr>
      <w:r>
        <w:fldChar w:fldCharType="begin"/>
      </w:r>
      <w:r>
        <w:instrText xml:space="preserve">HYPERLINK  \l"_bookmark326"</w:instrText>
      </w:r>
      <w:r>
        <w:fldChar w:fldCharType="separate"/>
      </w:r>
      <w:r>
        <w:rPr/>
        <w:t>Язык пользовательских подсказок</w:t>
      </w:r>
      <w:r>
        <w:tab/>
      </w:r>
      <w:r>
        <w:rPr/>
        <w:t>113</w:t>
      </w:r>
      <w:r>
        <w:fldChar w:fldCharType="end"/>
      </w:r>
    </w:p>
    <w:p>
      <w:pPr>
        <w:pStyle w:val="BodyText"/>
        <w:tabs>
          <w:tab w:pos="4958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\l"_bookmark186"</w:instrText>
      </w:r>
      <w:r>
        <w:fldChar w:fldCharType="separate"/>
      </w:r>
      <w:r>
        <w:rPr>
          <w:spacing w:val="-1"/>
        </w:rPr>
        <w:t>LDAP</w:t>
      </w:r>
      <w:r>
        <w:tab/>
      </w:r>
      <w:r>
        <w:rPr>
          <w:spacing w:val="-1"/>
        </w:rPr>
        <w:t>73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\l"_bookmark97"</w:instrText>
      </w:r>
      <w:r>
        <w:fldChar w:fldCharType="separate"/>
      </w:r>
      <w:r>
        <w:rPr>
          <w:spacing w:val="-1"/>
        </w:rPr>
        <w:t>Отображение светодиодов</w:t>
      </w:r>
      <w:r>
        <w:tab/>
      </w:r>
      <w:r>
        <w:rPr>
          <w:spacing w:val="-1"/>
        </w:rPr>
        <w:t>43</w:t>
      </w:r>
      <w:r>
        <w:fldChar w:fldCharType="end"/>
      </w:r>
    </w:p>
    <w:p>
      <w:pPr>
        <w:pStyle w:val="BodyText"/>
        <w:tabs>
          <w:tab w:pos="4958" w:val="right" w:leader="dot"/>
        </w:tabs>
        <w:spacing w:line="240" w:lineRule="auto" w:before="97"/>
        <w:ind w:left="112" w:right="0"/>
        <w:jc w:val="left"/>
      </w:pPr>
      <w:r>
        <w:br w:type="column"/>
      </w:r>
      <w:r>
        <w:fldChar w:fldCharType="begin"/>
      </w:r>
      <w:r>
        <w:instrText xml:space="preserve">HYPERLINK  \l"_bookmark239"</w:instrText>
      </w:r>
      <w:r>
        <w:fldChar w:fldCharType="separate"/>
      </w:r>
      <w:r>
        <w:rPr>
          <w:spacing w:val="-1"/>
        </w:rPr>
        <w:t>Линейная клавиша</w:t>
      </w:r>
      <w:r>
        <w:tab/>
      </w:r>
      <w:r>
        <w:rPr>
          <w:spacing w:val="-1"/>
        </w:rPr>
        <w:t>90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\l"_bookmark244"</w:instrText>
      </w:r>
      <w:r>
        <w:fldChar w:fldCharType="separate"/>
      </w:r>
      <w:r>
        <w:rPr>
          <w:spacing w:val="-1"/>
        </w:rPr>
        <w:t>Использование линий</w:t>
      </w:r>
      <w:r>
        <w:tab/>
      </w:r>
      <w:r>
        <w:rPr>
          <w:spacing w:val="-1"/>
        </w:rPr>
        <w:t>91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Линии</w:t>
      </w:r>
    </w:p>
    <w:p>
      <w:pPr>
        <w:pStyle w:val="BodyText"/>
        <w:tabs>
          <w:tab w:pos="4828" w:val="righ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\l"_bookmark263"</w:instrText>
      </w:r>
      <w:r>
        <w:fldChar w:fldCharType="separate"/>
      </w:r>
      <w:r>
        <w:rPr>
          <w:spacing w:val="-1"/>
        </w:rPr>
        <w:t>Горячая/тёплая линия</w:t>
      </w:r>
      <w:r>
        <w:tab/>
      </w:r>
      <w:r>
        <w:rPr>
          <w:spacing w:val="-1"/>
        </w:rPr>
        <w:t>96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\l"_bookmark299"</w:instrText>
      </w:r>
      <w:r>
        <w:fldChar w:fldCharType="separate"/>
      </w:r>
      <w:r>
        <w:rPr>
          <w:spacing w:val="-1"/>
        </w:rPr>
        <w:t>Блокировка телефона</w:t>
      </w:r>
      <w:r>
        <w:tab/>
      </w:r>
      <w:r>
        <w:rPr>
          <w:spacing w:val="-1"/>
        </w:rPr>
        <w:t>104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36"/>
          <w:szCs w:val="36"/>
        </w:rPr>
      </w:pPr>
      <w:bookmarkStart w:id="873" w:name="M"/>
      <w:bookmarkEnd w:id="873"/>
      <w:r>
        <w:rPr>
          <w:rFonts w:ascii="Arial"/>
          <w:color w:val="8CC63F"/>
          <w:sz w:val="36"/>
        </w:rPr>
        <w:t>M</w:t>
      </w:r>
    </w:p>
    <w:p>
      <w:pPr>
        <w:pStyle w:val="BodyText"/>
        <w:spacing w:line="240" w:lineRule="auto" w:before="69"/>
        <w:ind w:left="112" w:right="0"/>
        <w:jc w:val="left"/>
      </w:pPr>
      <w:r>
        <w:t>Звонки</w:t>
      </w:r>
    </w:p>
    <w:p>
      <w:pPr>
        <w:pStyle w:val="BodyText"/>
        <w:tabs>
          <w:tab w:pos="4608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\l"_bookmark254"</w:instrText>
      </w:r>
      <w:r>
        <w:fldChar w:fldCharType="separate"/>
      </w:r>
      <w:r>
        <w:rPr>
          <w:spacing w:val="-1"/>
          <w:w w:val="95"/>
        </w:rPr>
        <w:t>Мультилиния</w:t>
      </w:r>
      <w:r>
        <w:tab/>
      </w:r>
      <w:r>
        <w:rPr>
          <w:spacing w:val="-1"/>
          <w:w w:val="95"/>
        </w:rPr>
        <w:t>92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\l"_bookmark152"</w:instrText>
      </w:r>
      <w:r>
        <w:fldChar w:fldCharType="separate"/>
      </w:r>
      <w:r>
        <w:rPr>
          <w:spacing w:val="-1"/>
        </w:rPr>
        <w:t>Микрофон</w:t>
      </w:r>
      <w:r>
        <w:tab/>
      </w:r>
      <w:r>
        <w:rPr>
          <w:spacing w:val="-1"/>
        </w:rPr>
        <w:t>62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\l"_bookmark144"</w:instrText>
      </w:r>
      <w:r>
        <w:fldChar w:fldCharType="separate"/>
      </w:r>
      <w:r>
        <w:rPr>
          <w:spacing w:val="-1"/>
        </w:rPr>
        <w:t>Пропущенные вызовы</w:t>
      </w:r>
      <w:r>
        <w:tab/>
      </w:r>
      <w:r>
        <w:rPr>
          <w:spacing w:val="-1"/>
        </w:rPr>
        <w:t>60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\l"_bookmark278"</w:instrText>
      </w:r>
      <w:r>
        <w:fldChar w:fldCharType="separate"/>
      </w:r>
      <w:r>
        <w:rPr>
          <w:spacing w:val="-1"/>
        </w:rPr>
        <w:t>Мобильность</w:t>
      </w:r>
      <w:r>
        <w:tab/>
      </w:r>
      <w:r>
        <w:rPr>
          <w:spacing w:val="-1"/>
        </w:rPr>
        <w:t>100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\l"_bookmark50"</w:instrText>
      </w:r>
      <w:r>
        <w:fldChar w:fldCharType="separate"/>
      </w:r>
      <w:r>
        <w:rPr>
          <w:spacing w:val="-1"/>
        </w:rPr>
        <w:t>Клавиши переключения режимов</w:t>
      </w:r>
      <w:r>
        <w:tab/>
      </w:r>
      <w:r>
        <w:rPr>
          <w:spacing w:val="-1"/>
        </w:rPr>
        <w:t>21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Мультилиния</w:t>
      </w:r>
    </w:p>
    <w:p>
      <w:pPr>
        <w:pStyle w:val="BodyText"/>
        <w:tabs>
          <w:tab w:pos="4607" w:val="left" w:leader="dot"/>
        </w:tabs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\l"_bookmark252"</w:instrText>
      </w:r>
      <w:r>
        <w:fldChar w:fldCharType="separate"/>
      </w:r>
      <w:r>
        <w:rPr>
          <w:spacing w:val="-1"/>
        </w:rPr>
        <w:t>Принятие звонков</w:t>
      </w:r>
      <w:r>
        <w:tab/>
      </w:r>
      <w:r>
        <w:rPr>
          <w:spacing w:val="-1"/>
        </w:rPr>
        <w:t>92</w:t>
      </w:r>
      <w:r>
        <w:fldChar w:fldCharType="end"/>
      </w:r>
    </w:p>
    <w:p>
      <w:pPr>
        <w:pStyle w:val="BodyText"/>
        <w:spacing w:line="240" w:lineRule="auto" w:before="10"/>
        <w:ind w:left="152" w:right="0"/>
        <w:jc w:val="center"/>
      </w:pPr>
      <w:r>
        <w:fldChar w:fldCharType="begin"/>
      </w:r>
      <w:r>
        <w:instrText xml:space="preserve">HYPERLINK  \l"_bookmark235"</w:instrText>
      </w:r>
      <w:r>
        <w:fldChar w:fldCharType="separate"/>
      </w:r>
      <w:r>
        <w:rPr>
          <w:spacing w:val="-1"/>
        </w:rPr>
        <w:t xml:space="preserve">Отображение светодиодов ................................................... </w:t>
      </w:r>
      <w:r>
        <w:rPr>
          <w:spacing w:val="-1"/>
        </w:rPr>
        <w:t>89</w:t>
      </w:r>
      <w:r>
        <w:fldChar w:fldCharType="end"/>
      </w:r>
      <w:r>
        <w:tab/>
      </w:r>
      <w:r>
        <w:fldChar w:fldCharType="begin"/>
      </w:r>
      <w:r>
        <w:instrText xml:space="preserve">HYPERLINK  \l"_bookmark249"</w:instrText>
      </w:r>
      <w:r>
        <w:fldChar w:fldCharType="separate"/>
      </w:r>
      <w:r>
        <w:rPr>
          <w:spacing w:val="-1"/>
        </w:rPr>
        <w:t>91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Мультилиния</w:t>
      </w:r>
    </w:p>
    <w:p>
      <w:pPr>
        <w:pStyle w:val="BodyText"/>
        <w:tabs>
          <w:tab w:pos="4608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\l"_bookmark261"</w:instrText>
      </w:r>
      <w:r>
        <w:fldChar w:fldCharType="separate"/>
      </w:r>
      <w:r>
        <w:rPr>
          <w:spacing w:val="-1"/>
        </w:rPr>
        <w:t>Отправка и приём вызовов на одной линии</w:t>
      </w:r>
      <w:r>
        <w:tab/>
      </w:r>
      <w:r>
        <w:rPr>
          <w:spacing w:val="-1"/>
        </w:rPr>
        <w:t>94</w:t>
      </w:r>
      <w:r>
        <w:fldChar w:fldCharType="end"/>
      </w:r>
    </w:p>
    <w:p>
      <w:pPr>
        <w:pStyle w:val="BodyText"/>
        <w:spacing w:line="240" w:lineRule="auto" w:before="10"/>
        <w:ind w:left="281" w:right="0"/>
        <w:jc w:val="left"/>
      </w:pPr>
      <w:r>
        <w:fldChar w:fldCharType="begin"/>
      </w:r>
      <w:r>
        <w:instrText xml:space="preserve">HYPERLINK  \l"_bookmark262"</w:instrText>
      </w:r>
      <w:r>
        <w:fldChar w:fldCharType="separate"/>
      </w:r>
      <w:r>
        <w:rPr>
          <w:spacing w:val="-1"/>
        </w:rPr>
        <w:t>Отправка и приём вызовов на нескольких линиях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336" w:right="0"/>
        <w:jc w:val="left"/>
      </w:pPr>
      <w:r>
        <w:fldChar w:fldCharType="begin"/>
      </w:r>
      <w:r>
        <w:instrText xml:space="preserve">HYPERLINK  \l"_bookmark262"</w:instrText>
      </w:r>
      <w:r>
        <w:fldChar w:fldCharType="separate"/>
      </w:r>
      <w:r>
        <w:tab/>
      </w:r>
      <w:r>
        <w:rPr>
          <w:spacing w:val="-1"/>
          <w:w w:val="95"/>
        </w:rPr>
        <w:t>95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 w:before="0"/>
        <w:ind w:left="112" w:right="0"/>
        <w:jc w:val="left"/>
      </w:pPr>
      <w:bookmarkStart w:id="874" w:name="N"/>
      <w:bookmarkEnd w:id="874"/>
      <w:r>
        <w:rPr>
          <w:color w:val="8CC63F"/>
        </w:rPr>
        <w:t>N</w:t>
      </w:r>
    </w:p>
    <w:p>
      <w:pPr>
        <w:pStyle w:val="BodyText"/>
        <w:tabs>
          <w:tab w:pos="4624" w:val="lef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\l"_bookmark416"</w:instrText>
      </w:r>
      <w:r>
        <w:fldChar w:fldCharType="separate"/>
      </w:r>
      <w:r>
        <w:rPr>
          <w:spacing w:val="-1"/>
        </w:rPr>
        <w:t>Стандартный набор номера</w:t>
      </w:r>
      <w:r>
        <w:tab/>
      </w:r>
      <w:r>
        <w:rPr>
          <w:spacing w:val="-1"/>
        </w:rPr>
        <w:t>149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 w:before="0"/>
        <w:ind w:left="112" w:right="0"/>
        <w:jc w:val="left"/>
      </w:pPr>
      <w:bookmarkStart w:id="875" w:name="O"/>
      <w:bookmarkEnd w:id="875"/>
      <w:r>
        <w:rPr>
          <w:color w:val="8CC63F"/>
        </w:rPr>
        <w:t>O</w:t>
      </w:r>
    </w:p>
    <w:p>
      <w:pPr>
        <w:pStyle w:val="BodyText"/>
        <w:tabs>
          <w:tab w:pos="4736" w:val="lef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\l"_bookmark159"</w:instrText>
      </w:r>
      <w:r>
        <w:fldChar w:fldCharType="separate"/>
      </w:r>
      <w:r>
        <w:rPr>
          <w:spacing w:val="-1"/>
        </w:rPr>
        <w:t>Открытое прослушивание</w:t>
      </w:r>
      <w:r>
        <w:tab/>
      </w:r>
      <w:r>
        <w:rPr>
          <w:spacing w:val="-1"/>
        </w:rPr>
        <w:t>63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\l"_bookmark41"</w:instrText>
      </w:r>
      <w:r>
        <w:fldChar w:fldCharType="separate"/>
      </w:r>
      <w:r>
        <w:rPr>
          <w:spacing w:val="-1"/>
        </w:rPr>
        <w:t>OpenScape Key Module 600</w:t>
      </w:r>
      <w:r>
        <w:tab/>
      </w:r>
      <w:r>
        <w:rPr>
          <w:spacing w:val="-1"/>
        </w:rPr>
        <w:t>20</w:t>
      </w:r>
      <w:r>
        <w:fldChar w:fldCharType="end"/>
      </w:r>
    </w:p>
    <w:p>
      <w:pPr>
        <w:pStyle w:val="BodyText"/>
        <w:tabs>
          <w:tab w:pos="4847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\l"_bookmark1"</w:instrText>
      </w:r>
      <w:r>
        <w:fldChar w:fldCharType="separate"/>
      </w:r>
      <w:r>
        <w:rPr>
          <w:spacing w:val="-1"/>
        </w:rPr>
        <w:t>Инструкция по применению</w:t>
      </w:r>
      <w:r>
        <w:tab/>
      </w:r>
      <w:r>
        <w:rPr>
          <w:spacing w:val="-1"/>
        </w:rPr>
        <w:t>3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 w:before="0"/>
        <w:ind w:left="112" w:right="0"/>
        <w:jc w:val="left"/>
      </w:pPr>
      <w:bookmarkStart w:id="876" w:name="P"/>
      <w:bookmarkEnd w:id="876"/>
      <w:r>
        <w:rPr>
          <w:color w:val="8CC63F"/>
        </w:rPr>
        <w:t>P</w:t>
      </w:r>
    </w:p>
    <w:p>
      <w:pPr>
        <w:pStyle w:val="BodyText"/>
        <w:tabs>
          <w:tab w:pos="4736" w:val="lef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\l"_bookmark106"</w:instrText>
      </w:r>
      <w:r>
        <w:fldChar w:fldCharType="separate"/>
      </w:r>
      <w:r>
        <w:rPr>
          <w:spacing w:val="-1"/>
          <w:w w:val="95"/>
        </w:rPr>
        <w:t>Параметры</w:t>
      </w:r>
      <w:r>
        <w:tab/>
      </w:r>
      <w:r>
        <w:rPr>
          <w:spacing w:val="-1"/>
          <w:w w:val="95"/>
        </w:rPr>
        <w:t>47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\l"_bookmark242"</w:instrText>
      </w:r>
      <w:r>
        <w:fldChar w:fldCharType="separate"/>
      </w:r>
      <w:r>
        <w:rPr>
          <w:spacing w:val="-1"/>
        </w:rPr>
        <w:t>Фантомная линия</w:t>
      </w:r>
      <w:r>
        <w:tab/>
      </w:r>
      <w:r>
        <w:rPr>
          <w:spacing w:val="-1"/>
        </w:rPr>
        <w:t>91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\l"_bookmark220"</w:instrText>
      </w:r>
      <w:r>
        <w:fldChar w:fldCharType="separate"/>
      </w:r>
      <w:r>
        <w:rPr>
          <w:spacing w:val="-1"/>
        </w:rPr>
        <w:t>Группа захвата вызова</w:t>
      </w:r>
      <w:r>
        <w:tab/>
      </w:r>
      <w:r>
        <w:rPr>
          <w:spacing w:val="-1"/>
        </w:rPr>
        <w:t>85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\l"_bookmark240"</w:instrText>
      </w:r>
      <w:r>
        <w:fldChar w:fldCharType="separate"/>
      </w:r>
      <w:r>
        <w:rPr>
          <w:spacing w:val="-1"/>
        </w:rPr>
        <w:t>Первичная линия</w:t>
      </w:r>
      <w:r>
        <w:tab/>
      </w:r>
      <w:r>
        <w:rPr>
          <w:spacing w:val="-1"/>
        </w:rPr>
        <w:t>90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\l"_bookmark282"</w:instrText>
      </w:r>
      <w:r>
        <w:fldChar w:fldCharType="separate"/>
      </w:r>
      <w:r>
        <w:rPr>
          <w:spacing w:val="-1"/>
          <w:w w:val="95"/>
        </w:rPr>
        <w:t>Конфиденциальность</w:t>
      </w:r>
      <w:r>
        <w:tab/>
      </w:r>
      <w:r>
        <w:rPr>
          <w:spacing w:val="-1"/>
          <w:w w:val="95"/>
        </w:rPr>
        <w:t>101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\l"_bookmark245"</w:instrText>
      </w:r>
      <w:r>
        <w:fldChar w:fldCharType="separate"/>
      </w:r>
      <w:r>
        <w:rPr>
          <w:spacing w:val="-1"/>
        </w:rPr>
        <w:t>Выделенная линия связи 91</w:t>
      </w:r>
      <w:r>
        <w:fldChar w:fldCharType="end"/>
      </w:r>
    </w:p>
    <w:p>
      <w:pPr>
        <w:pStyle w:val="BodyText"/>
        <w:tabs>
          <w:tab w:pos="4734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\l"_bookmark103"</w:instrText>
      </w:r>
      <w:r>
        <w:fldChar w:fldCharType="separate"/>
      </w:r>
      <w:r>
        <w:rPr>
          <w:spacing w:val="-1"/>
        </w:rPr>
        <w:t>Программное меню/меню услуг</w:t>
      </w:r>
      <w:r>
        <w:tab/>
      </w:r>
      <w:r>
        <w:rPr>
          <w:spacing w:val="-1"/>
        </w:rPr>
        <w:t>45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\l"_bookmark96"</w:instrText>
      </w:r>
      <w:r>
        <w:fldChar w:fldCharType="separate"/>
      </w:r>
      <w:r>
        <w:rPr/>
        <w:t xml:space="preserve">Программируемые клавиши ........................................... </w:t>
      </w:r>
      <w:r>
        <w:rPr/>
        <w:t>43</w:t>
      </w:r>
      <w:r>
        <w:fldChar w:fldCharType="end"/>
      </w:r>
      <w:r>
        <w:tab/>
      </w:r>
      <w:r>
        <w:fldChar w:fldCharType="begin"/>
      </w:r>
      <w:r>
        <w:instrText xml:space="preserve">HYPERLINK  \l"_bookmark198"</w:instrText>
      </w:r>
      <w:r>
        <w:fldChar w:fldCharType="separate"/>
      </w:r>
      <w:r>
        <w:rPr>
          <w:spacing w:val="-1"/>
        </w:rPr>
        <w:t>79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 w:before="0"/>
        <w:ind w:left="112" w:right="0"/>
        <w:jc w:val="left"/>
      </w:pPr>
      <w:bookmarkStart w:id="877" w:name="R"/>
      <w:bookmarkEnd w:id="877"/>
      <w:r>
        <w:rPr>
          <w:color w:val="8CC63F"/>
        </w:rPr>
        <w:t>R</w:t>
      </w:r>
    </w:p>
    <w:p>
      <w:pPr>
        <w:pStyle w:val="BodyText"/>
        <w:spacing w:line="240" w:lineRule="auto" w:before="69"/>
        <w:ind w:left="112" w:right="0"/>
        <w:jc w:val="left"/>
      </w:pPr>
      <w:r>
        <w:t>Redial (Повторный набор)</w:t>
      </w:r>
    </w:p>
    <w:p>
      <w:pPr>
        <w:pStyle w:val="BodyText"/>
        <w:tabs>
          <w:tab w:pos="4608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\l"_bookmark255"</w:instrText>
      </w:r>
      <w:r>
        <w:fldChar w:fldCharType="separate"/>
      </w:r>
      <w:r>
        <w:rPr>
          <w:spacing w:val="-1"/>
          <w:w w:val="95"/>
        </w:rPr>
        <w:t>Мультилиния</w:t>
      </w:r>
      <w:r>
        <w:tab/>
      </w:r>
      <w:r>
        <w:rPr>
          <w:spacing w:val="-1"/>
          <w:w w:val="95"/>
        </w:rPr>
        <w:t>93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\l"_bookmark25"</w:instrText>
      </w:r>
      <w:r>
        <w:fldChar w:fldCharType="separate"/>
      </w:r>
      <w:r>
        <w:rPr>
          <w:spacing w:val="-1"/>
        </w:rPr>
        <w:t xml:space="preserve">Удалённая настройка ....................................... </w:t>
      </w:r>
      <w:r>
        <w:rPr>
          <w:spacing w:val="-1"/>
        </w:rPr>
        <w:t>16</w:t>
      </w:r>
      <w:r>
        <w:fldChar w:fldCharType="end"/>
      </w:r>
      <w:r>
        <w:tab/>
      </w:r>
      <w:r>
        <w:fldChar w:fldCharType="begin"/>
      </w:r>
      <w:r>
        <w:instrText xml:space="preserve">HYPERLINK  \l"_bookmark467"</w:instrText>
      </w:r>
      <w:r>
        <w:fldChar w:fldCharType="separate"/>
      </w:r>
      <w:r>
        <w:rPr>
          <w:spacing w:val="-1"/>
        </w:rPr>
        <w:t>170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\l"_bookmark273"</w:instrText>
      </w:r>
      <w:r>
        <w:fldChar w:fldCharType="separate"/>
      </w:r>
      <w:r>
        <w:rPr>
          <w:spacing w:val="-1"/>
          <w:w w:val="95"/>
        </w:rPr>
        <w:t>Автоматическое переключение входящих вызовов на другую линию, когда текущая занята</w:t>
      </w:r>
      <w:r>
        <w:tab/>
      </w:r>
      <w:r>
        <w:rPr>
          <w:spacing w:val="-1"/>
          <w:w w:val="95"/>
        </w:rPr>
        <w:t>99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type w:val="continuous"/>
          <w:pgSz w:w="11900" w:h="15800"/>
          <w:pgMar w:top="1500" w:bottom="0" w:left="800" w:right="780"/>
          <w:cols w:num="2" w:equalWidth="0">
            <w:col w:w="4959" w:space="275"/>
            <w:col w:w="5086"/>
          </w:cols>
        </w:sectPr>
      </w:pPr>
    </w:p>
    <w:p>
      <w:pPr>
        <w:pStyle w:val="Heading5"/>
        <w:tabs>
          <w:tab w:pos="10193" w:val="right" w:leader="none"/>
        </w:tabs>
        <w:spacing w:line="240" w:lineRule="auto"/>
        <w:ind w:left="112" w:right="0"/>
        <w:jc w:val="left"/>
      </w:pPr>
      <w:r>
        <w:rPr/>
        <w:pict>
          <v:group xmlns:v="urn:schemas-microsoft-com:vml" style="position:absolute;margin-left:45.360001pt;margin-top:18.006197pt;width:504.5pt;height:.1pt;mso-position-horizontal-relative:page;mso-position-vertical-relative:paragraph;z-index:47944" coordorigin="907,360" coordsize="10090,2">
            <v:shape style="position:absolute;left:907;top:360;width:10090;height:2" coordorigin="907,360" coordsize="10090,0" path="m907,360l10997,360e" filled="false" stroked="true" strokeweight=".579980pt" strokecolor="#000000">
              <v:path arrowok="t"/>
            </v:shape>
            <w10:wrap xmlns:w10="urn:schemas-microsoft-com:office:word" type="none"/>
          </v:group>
        </w:pict>
      </w:r>
      <w:r>
        <w:t>Указатель</w:t>
      </w:r>
      <w:r>
        <w:tab/>
      </w:r>
      <w:r>
        <w:t>177</w:t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after="0" w:line="240" w:lineRule="auto"/>
        <w:jc w:val="left"/>
        <w:sectPr>
          <w:pgSz w:w="11900" w:h="15800"/>
          <w:pgMar w:top="600" w:bottom="280" w:left="800" w:right="780"/>
        </w:sect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9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36"/>
          <w:szCs w:val="36"/>
        </w:rPr>
      </w:pPr>
      <w:bookmarkStart w:id="878" w:name="S"/>
      <w:bookmarkEnd w:id="878"/>
      <w:r>
        <w:rPr>
          <w:rFonts w:ascii="Arial"/>
          <w:color w:val="8CC63F"/>
          <w:sz w:val="36"/>
        </w:rPr>
        <w:t>S</w:t>
      </w:r>
    </w:p>
    <w:p>
      <w:pPr>
        <w:pStyle w:val="BodyText"/>
        <w:tabs>
          <w:tab w:pos="4848" w:val="lef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\l"_bookmark2"</w:instrText>
      </w:r>
      <w:r>
        <w:fldChar w:fldCharType="separate"/>
      </w:r>
      <w:r>
        <w:rPr>
          <w:spacing w:val="-1"/>
        </w:rPr>
        <w:t>Примечание по технике безопасности</w:t>
      </w:r>
      <w:r>
        <w:tab/>
      </w:r>
      <w:r>
        <w:rPr>
          <w:spacing w:val="-1"/>
        </w:rPr>
        <w:t>3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\l"_bookmark372"</w:instrText>
      </w:r>
      <w:r>
        <w:fldChar w:fldCharType="separate"/>
      </w:r>
      <w:r>
        <w:rPr/>
        <w:t>Сохранение телефонного номера адресата</w:t>
      </w:r>
      <w:r>
        <w:tab/>
      </w:r>
      <w:r>
        <w:rPr/>
        <w:t>130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\l"_bookmark338"</w:instrText>
      </w:r>
      <w:r>
        <w:fldChar w:fldCharType="separate"/>
      </w:r>
      <w:r>
        <w:rPr>
          <w:spacing w:val="-1"/>
        </w:rPr>
        <w:t xml:space="preserve">Скринсейвер ................................................... </w:t>
      </w:r>
      <w:r>
        <w:rPr>
          <w:spacing w:val="-1"/>
        </w:rPr>
        <w:t>117</w:t>
      </w:r>
      <w:r>
        <w:fldChar w:fldCharType="end"/>
      </w:r>
      <w:r>
        <w:tab/>
      </w:r>
      <w:r>
        <w:fldChar w:fldCharType="begin"/>
      </w:r>
      <w:r>
        <w:instrText xml:space="preserve">HYPERLINK  \l"_bookmark342"</w:instrText>
      </w:r>
      <w:r>
        <w:fldChar w:fldCharType="separate"/>
      </w:r>
      <w:r>
        <w:rPr>
          <w:spacing w:val="-1"/>
        </w:rPr>
        <w:t>118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\l"_bookmark85"</w:instrText>
      </w:r>
      <w:r>
        <w:fldChar w:fldCharType="separate"/>
      </w:r>
      <w:r>
        <w:rPr>
          <w:spacing w:val="-1"/>
        </w:rPr>
        <w:t>Поиск контактов</w:t>
      </w:r>
      <w:r>
        <w:tab/>
      </w:r>
      <w:r>
        <w:rPr>
          <w:spacing w:val="-1"/>
        </w:rPr>
        <w:t>35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\l"_bookmark174"</w:instrText>
      </w:r>
      <w:r>
        <w:fldChar w:fldCharType="separate"/>
      </w:r>
      <w:r>
        <w:rPr>
          <w:spacing w:val="-1"/>
        </w:rPr>
        <w:t>Второй звонок при записи</w:t>
      </w:r>
      <w:r>
        <w:tab/>
      </w:r>
      <w:r>
        <w:rPr>
          <w:spacing w:val="-1"/>
        </w:rPr>
        <w:t>67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\l"_bookmark241"</w:instrText>
      </w:r>
      <w:r>
        <w:fldChar w:fldCharType="separate"/>
      </w:r>
      <w:r>
        <w:rPr>
          <w:spacing w:val="-1"/>
        </w:rPr>
        <w:t>Вторичная линия</w:t>
      </w:r>
      <w:r>
        <w:tab/>
      </w:r>
      <w:r>
        <w:rPr>
          <w:spacing w:val="-1"/>
        </w:rPr>
        <w:t>90</w:t>
      </w:r>
      <w:r>
        <w:fldChar w:fldCharType="end"/>
      </w:r>
    </w:p>
    <w:p>
      <w:pPr>
        <w:pStyle w:val="BodyText"/>
        <w:tabs>
          <w:tab w:pos="4627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\l"_bookmark286"</w:instrText>
      </w:r>
      <w:r>
        <w:fldChar w:fldCharType="separate"/>
      </w:r>
      <w:r>
        <w:rPr>
          <w:spacing w:val="-1"/>
          <w:w w:val="95"/>
        </w:rPr>
        <w:t>Обеспечение безопасности</w:t>
      </w:r>
      <w:r>
        <w:tab/>
      </w:r>
      <w:r>
        <w:rPr>
          <w:spacing w:val="-1"/>
          <w:w w:val="95"/>
        </w:rPr>
        <w:t>101</w:t>
      </w:r>
      <w:r>
        <w:fldChar w:fldCharType="end"/>
      </w:r>
    </w:p>
    <w:p>
      <w:pPr>
        <w:pStyle w:val="BodyText"/>
        <w:tabs>
          <w:tab w:pos="473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\l"_bookmark139"</w:instrText>
      </w:r>
      <w:r>
        <w:fldChar w:fldCharType="separate"/>
      </w:r>
      <w:r>
        <w:rPr>
          <w:spacing w:val="-1"/>
        </w:rPr>
        <w:t>Клавиша набора выбранного номера</w:t>
      </w:r>
      <w:r>
        <w:tab/>
      </w:r>
      <w:r>
        <w:rPr>
          <w:spacing w:val="-1"/>
        </w:rPr>
        <w:t>58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Клавиши с зафиксированными функциями</w:t>
      </w:r>
    </w:p>
    <w:p>
      <w:pPr>
        <w:pStyle w:val="BodyText"/>
        <w:tabs>
          <w:tab w:pos="4733" w:val="left" w:leader="dot"/>
        </w:tabs>
        <w:spacing w:line="240" w:lineRule="auto" w:before="10"/>
        <w:ind w:left="280" w:right="0"/>
        <w:jc w:val="center"/>
      </w:pPr>
      <w:r>
        <w:fldChar w:fldCharType="begin"/>
      </w:r>
      <w:r>
        <w:instrText xml:space="preserve">HYPERLINK  \l"_bookmark208"</w:instrText>
      </w:r>
      <w:r>
        <w:fldChar w:fldCharType="separate"/>
      </w:r>
      <w:r>
        <w:rPr>
          <w:w w:val="95"/>
        </w:rPr>
        <w:t>переадресации</w:t>
      </w:r>
      <w:r>
        <w:tab/>
      </w:r>
      <w:r>
        <w:rPr>
          <w:w w:val="95"/>
        </w:rPr>
        <w:t>82</w:t>
      </w:r>
      <w:r>
        <w:fldChar w:fldCharType="end"/>
      </w:r>
    </w:p>
    <w:p>
      <w:pPr>
        <w:pStyle w:val="BodyText"/>
        <w:tabs>
          <w:tab w:pos="4732" w:val="left" w:leader="dot"/>
        </w:tabs>
        <w:spacing w:line="240" w:lineRule="auto" w:before="10"/>
        <w:ind w:left="279" w:right="0"/>
        <w:jc w:val="center"/>
      </w:pPr>
      <w:r>
        <w:fldChar w:fldCharType="begin"/>
      </w:r>
      <w:r>
        <w:instrText xml:space="preserve">HYPERLINK  \l"_bookmark206"</w:instrText>
      </w:r>
      <w:r>
        <w:fldChar w:fldCharType="separate"/>
      </w:r>
      <w:r>
        <w:rPr>
          <w:spacing w:val="-1"/>
        </w:rPr>
        <w:t>набора выбранного номера</w:t>
      </w:r>
      <w:r>
        <w:tab/>
      </w:r>
      <w:r>
        <w:rPr>
          <w:spacing w:val="-1"/>
        </w:rPr>
        <w:t>81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\l"_bookmark318"</w:instrText>
      </w:r>
      <w:r>
        <w:fldChar w:fldCharType="separate"/>
      </w:r>
      <w:r>
        <w:rPr>
          <w:spacing w:val="-1"/>
        </w:rPr>
        <w:t>Настройки использования порта для наушников</w:t>
      </w:r>
      <w:r>
        <w:tab/>
      </w:r>
      <w:r>
        <w:rPr>
          <w:spacing w:val="-1"/>
        </w:rPr>
        <w:t>109</w:t>
      </w:r>
      <w:r>
        <w:fldChar w:fldCharType="end"/>
      </w:r>
    </w:p>
    <w:p>
      <w:pPr>
        <w:pStyle w:val="BodyText"/>
        <w:tabs>
          <w:tab w:pos="4736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\l"_bookmark247"</w:instrText>
      </w:r>
      <w:r>
        <w:fldChar w:fldCharType="separate"/>
      </w:r>
      <w:r>
        <w:rPr>
          <w:spacing w:val="-1"/>
        </w:rPr>
        <w:t>Групповая линия</w:t>
      </w:r>
      <w:r>
        <w:tab/>
      </w:r>
      <w:r>
        <w:rPr>
          <w:spacing w:val="-1"/>
        </w:rPr>
        <w:t>91</w:t>
      </w:r>
      <w:r>
        <w:fldChar w:fldCharType="end"/>
      </w:r>
    </w:p>
    <w:p>
      <w:pPr>
        <w:pStyle w:val="BodyText"/>
        <w:tabs>
          <w:tab w:pos="4737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\l"_bookmark68"</w:instrText>
      </w:r>
      <w:r>
        <w:fldChar w:fldCharType="separate"/>
      </w:r>
      <w:r>
        <w:rPr>
          <w:spacing w:val="-1"/>
          <w:w w:val="95"/>
        </w:rPr>
        <w:t>Переназначаемая клавиша</w:t>
      </w:r>
      <w:r>
        <w:tab/>
      </w:r>
      <w:r>
        <w:rPr>
          <w:spacing w:val="-1"/>
          <w:w w:val="95"/>
        </w:rPr>
        <w:t>27</w:t>
      </w:r>
      <w:r>
        <w:fldChar w:fldCharType="end"/>
      </w:r>
    </w:p>
    <w:p>
      <w:pPr>
        <w:pStyle w:val="BodyText"/>
        <w:tabs>
          <w:tab w:pos="4737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\l"_bookmark44"</w:instrText>
      </w:r>
      <w:r>
        <w:fldChar w:fldCharType="separate"/>
      </w:r>
      <w:r>
        <w:rPr>
          <w:spacing w:val="-1"/>
          <w:w w:val="95"/>
        </w:rPr>
        <w:t>Переназначаемые клавиши</w:t>
      </w:r>
      <w:r>
        <w:tab/>
      </w:r>
      <w:r>
        <w:rPr>
          <w:spacing w:val="-1"/>
          <w:w w:val="95"/>
        </w:rPr>
        <w:t>21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\l"_bookmark125"</w:instrText>
      </w:r>
      <w:r>
        <w:fldChar w:fldCharType="separate"/>
      </w:r>
      <w:r>
        <w:rPr>
          <w:spacing w:val="-1"/>
        </w:rPr>
        <w:t xml:space="preserve">Режим спикерфона .......................................... </w:t>
      </w:r>
      <w:r>
        <w:rPr>
          <w:spacing w:val="-1"/>
        </w:rPr>
        <w:t>54</w:t>
      </w:r>
      <w:r>
        <w:fldChar w:fldCharType="end"/>
      </w:r>
      <w:r>
        <w:tab/>
      </w:r>
      <w:r>
        <w:fldChar w:fldCharType="begin"/>
      </w:r>
      <w:r>
        <w:instrText xml:space="preserve">HYPERLINK  \l"_bookmark155"</w:instrText>
      </w:r>
      <w:r>
        <w:fldChar w:fldCharType="separate"/>
      </w:r>
      <w:r>
        <w:rPr>
          <w:spacing w:val="-1"/>
        </w:rPr>
        <w:t>62</w:t>
      </w:r>
      <w:r>
        <w:fldChar w:fldCharType="end"/>
      </w:r>
    </w:p>
    <w:p>
      <w:pPr>
        <w:pStyle w:val="BodyText"/>
        <w:tabs>
          <w:tab w:pos="4737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\l"_bookmark63"</w:instrText>
      </w:r>
      <w:r>
        <w:fldChar w:fldCharType="separate"/>
      </w:r>
      <w:r>
        <w:rPr>
          <w:spacing w:val="-1"/>
        </w:rPr>
        <w:t>Иконки состояния</w:t>
      </w:r>
      <w:r>
        <w:tab/>
      </w:r>
      <w:r>
        <w:rPr>
          <w:spacing w:val="-1"/>
        </w:rPr>
        <w:t>25</w:t>
      </w:r>
      <w:r>
        <w:fldChar w:fldCharType="end"/>
      </w:r>
    </w:p>
    <w:p>
      <w:pPr>
        <w:spacing w:before="412"/>
        <w:ind w:left="112" w:right="0" w:firstLine="0"/>
        <w:jc w:val="left"/>
        <w:rPr>
          <w:rFonts w:ascii="Arial" w:hAnsi="Arial" w:cs="Arial" w:eastAsia="Arial"/>
          <w:sz w:val="36"/>
          <w:szCs w:val="36"/>
        </w:rPr>
      </w:pPr>
      <w:r>
        <w:br w:type="column"/>
      </w:r>
      <w:bookmarkStart w:id="879" w:name="T"/>
      <w:bookmarkEnd w:id="879"/>
      <w:r>
        <w:rPr>
          <w:rFonts w:ascii="Arial"/>
          <w:color w:val="8CC63F"/>
          <w:sz w:val="36"/>
        </w:rPr>
        <w:t>T</w:t>
      </w:r>
    </w:p>
    <w:p>
      <w:pPr>
        <w:pStyle w:val="BodyText"/>
        <w:tabs>
          <w:tab w:pos="4622" w:val="lef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\l"_bookmark464"</w:instrText>
      </w:r>
      <w:r>
        <w:fldChar w:fldCharType="separate"/>
      </w:r>
      <w:r>
        <w:rPr/>
        <w:t>Техническое обслуживание телефона</w:t>
      </w:r>
      <w:r>
        <w:tab/>
      </w:r>
      <w:r>
        <w:rPr/>
        <w:t>169</w:t>
      </w:r>
      <w:r>
        <w:fldChar w:fldCharType="end"/>
      </w:r>
    </w:p>
    <w:p>
      <w:pPr>
        <w:pStyle w:val="BodyText"/>
        <w:spacing w:line="240" w:lineRule="auto" w:before="10"/>
        <w:ind w:left="112" w:right="0"/>
        <w:jc w:val="left"/>
      </w:pPr>
      <w:r>
        <w:t>Интерфейс телефона</w:t>
      </w:r>
    </w:p>
    <w:p>
      <w:pPr>
        <w:pStyle w:val="BodyText"/>
        <w:tabs>
          <w:tab w:pos="4607" w:val="lef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\l"_bookmark92"</w:instrText>
      </w:r>
      <w:r>
        <w:fldChar w:fldCharType="separate"/>
      </w:r>
      <w:r>
        <w:rPr>
          <w:spacing w:val="-1"/>
          <w:w w:val="95"/>
        </w:rPr>
        <w:t>Единая линия</w:t>
      </w:r>
      <w:r>
        <w:tab/>
      </w:r>
      <w:r>
        <w:rPr>
          <w:spacing w:val="-1"/>
          <w:w w:val="95"/>
        </w:rPr>
        <w:t>41</w:t>
      </w:r>
      <w:r>
        <w:fldChar w:fldCharType="end"/>
      </w:r>
    </w:p>
    <w:p>
      <w:pPr>
        <w:pStyle w:val="BodyText"/>
        <w:tabs>
          <w:tab w:pos="4625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\l"_bookmark359"</w:instrText>
      </w:r>
      <w:r>
        <w:fldChar w:fldCharType="separate"/>
      </w:r>
      <w:r>
        <w:rPr>
          <w:spacing w:val="-1"/>
          <w:w w:val="95"/>
        </w:rPr>
        <w:t>Время</w:t>
      </w:r>
      <w:r>
        <w:tab/>
      </w:r>
      <w:r>
        <w:rPr>
          <w:spacing w:val="-1"/>
          <w:w w:val="95"/>
        </w:rPr>
        <w:t>125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\l"_bookmark329"</w:instrText>
      </w:r>
      <w:r>
        <w:fldChar w:fldCharType="separate"/>
      </w:r>
      <w:r>
        <w:rPr/>
        <w:t>Формат отображения времени</w:t>
      </w:r>
      <w:r>
        <w:tab/>
      </w:r>
      <w:r>
        <w:rPr/>
        <w:t>114</w:t>
      </w:r>
      <w:r>
        <w:fldChar w:fldCharType="end"/>
      </w:r>
    </w:p>
    <w:p>
      <w:pPr>
        <w:pStyle w:val="BodyText"/>
        <w:tabs>
          <w:tab w:pos="4737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\l"_bookmark165"</w:instrText>
      </w:r>
      <w:r>
        <w:fldChar w:fldCharType="separate"/>
      </w:r>
      <w:r>
        <w:rPr>
          <w:spacing w:val="-1"/>
          <w:w w:val="95"/>
        </w:rPr>
        <w:t>Переключение/соединение</w:t>
      </w:r>
      <w:r>
        <w:tab/>
      </w:r>
      <w:r>
        <w:rPr>
          <w:spacing w:val="-1"/>
          <w:w w:val="95"/>
        </w:rPr>
        <w:t>65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\l"_bookmark466"</w:instrText>
      </w:r>
      <w:r>
        <w:fldChar w:fldCharType="separate"/>
      </w:r>
      <w:r>
        <w:rPr/>
        <w:t>Устранение проблем</w:t>
      </w:r>
      <w:r>
        <w:tab/>
      </w:r>
      <w:r>
        <w:rPr/>
        <w:t>169</w:t>
      </w:r>
      <w:r>
        <w:fldChar w:fldCharType="end"/>
      </w: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 w:before="0"/>
        <w:ind w:left="112" w:right="0"/>
        <w:jc w:val="left"/>
      </w:pPr>
      <w:bookmarkStart w:id="880" w:name="U"/>
      <w:bookmarkEnd w:id="880"/>
      <w:r>
        <w:rPr>
          <w:color w:val="8CC63F"/>
        </w:rPr>
        <w:t>U</w:t>
      </w:r>
    </w:p>
    <w:p>
      <w:pPr>
        <w:pStyle w:val="BodyText"/>
        <w:tabs>
          <w:tab w:pos="4736" w:val="lef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\l"_bookmark34"</w:instrText>
      </w:r>
      <w:r>
        <w:fldChar w:fldCharType="separate"/>
      </w:r>
      <w:r>
        <w:rPr>
          <w:spacing w:val="-1"/>
        </w:rPr>
        <w:t>Пользовательский интерфейс</w:t>
      </w:r>
      <w:r>
        <w:tab/>
      </w:r>
      <w:r>
        <w:rPr>
          <w:spacing w:val="-1"/>
        </w:rPr>
        <w:t>18</w:t>
      </w:r>
      <w:r>
        <w:fldChar w:fldCharType="end"/>
      </w:r>
    </w:p>
    <w:p>
      <w:pPr>
        <w:pStyle w:val="BodyText"/>
        <w:tabs>
          <w:tab w:pos="4626" w:val="lef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\l"_bookmark300"</w:instrText>
      </w:r>
      <w:r>
        <w:fldChar w:fldCharType="separate"/>
      </w:r>
      <w:r>
        <w:rPr>
          <w:spacing w:val="-1"/>
        </w:rPr>
        <w:t>Пользовательский пароль</w:t>
      </w:r>
      <w:r>
        <w:tab/>
      </w:r>
      <w:r>
        <w:rPr>
          <w:spacing w:val="-1"/>
        </w:rPr>
        <w:t>104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\l"_bookmark20"</w:instrText>
      </w:r>
      <w:r>
        <w:fldChar w:fldCharType="separate"/>
      </w:r>
      <w:r>
        <w:rPr>
          <w:spacing w:val="-1"/>
        </w:rPr>
        <w:t>Поддержка пользователей</w:t>
      </w:r>
      <w:r>
        <w:tab/>
      </w:r>
      <w:r>
        <w:rPr>
          <w:spacing w:val="-1"/>
        </w:rPr>
        <w:t>15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\l"_bookmark39"</w:instrText>
      </w:r>
      <w:r>
        <w:fldChar w:fldCharType="separate"/>
      </w:r>
      <w:r>
        <w:rPr>
          <w:spacing w:val="-1"/>
        </w:rPr>
        <w:t>Использование мини-переключателя</w:t>
      </w:r>
      <w:r>
        <w:tab/>
      </w:r>
      <w:r>
        <w:rPr>
          <w:spacing w:val="-1"/>
        </w:rPr>
        <w:t>20</w:t>
      </w:r>
      <w:r>
        <w:fldChar w:fldCharType="end"/>
      </w:r>
    </w:p>
    <w:p>
      <w:pPr>
        <w:pStyle w:val="BodyText"/>
        <w:tabs>
          <w:tab w:pos="4957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\l"_bookmark39"</w:instrText>
      </w:r>
      <w:r>
        <w:fldChar w:fldCharType="separate"/>
      </w:r>
      <w:r>
        <w:rPr/>
        <w:t>Повышение эффективности применения сетевых портов</w:t>
      </w:r>
      <w:r>
        <w:tab/>
      </w:r>
      <w:r>
        <w:rPr/>
        <w:t>20</w:t>
      </w:r>
      <w:r>
        <w:fldChar w:fldCharType="end"/>
      </w:r>
    </w:p>
    <w:p>
      <w:pPr>
        <w:pStyle w:val="Heading2"/>
        <w:spacing w:line="240" w:lineRule="auto" w:before="426"/>
        <w:ind w:left="112" w:right="0"/>
        <w:jc w:val="left"/>
      </w:pPr>
      <w:bookmarkStart w:id="881" w:name="W"/>
      <w:bookmarkEnd w:id="881"/>
      <w:r>
        <w:rPr>
          <w:color w:val="8CC63F"/>
        </w:rPr>
        <w:t>W</w:t>
      </w:r>
    </w:p>
    <w:p>
      <w:pPr>
        <w:pStyle w:val="BodyText"/>
        <w:tabs>
          <w:tab w:pos="4958" w:val="right" w:leader="dot"/>
        </w:tabs>
        <w:spacing w:line="240" w:lineRule="auto" w:before="69"/>
        <w:ind w:left="112" w:right="0"/>
        <w:jc w:val="left"/>
      </w:pPr>
      <w:r>
        <w:fldChar w:fldCharType="begin"/>
      </w:r>
      <w:r>
        <w:instrText xml:space="preserve">HYPERLINK  \l"_bookmark258"</w:instrText>
      </w:r>
      <w:r>
        <w:fldChar w:fldCharType="separate"/>
      </w:r>
      <w:r>
        <w:rPr/>
        <w:t>Тёплая линия</w:t>
      </w:r>
      <w:r>
        <w:tab/>
      </w:r>
      <w:r>
        <w:rPr/>
        <w:t>94</w:t>
      </w:r>
      <w:r>
        <w:fldChar w:fldCharType="end"/>
      </w:r>
    </w:p>
    <w:p>
      <w:pPr>
        <w:pStyle w:val="BodyText"/>
        <w:tabs>
          <w:tab w:pos="4830" w:val="right" w:leader="dot"/>
        </w:tabs>
        <w:spacing w:line="240" w:lineRule="auto" w:before="10"/>
        <w:ind w:left="153" w:right="0"/>
        <w:jc w:val="center"/>
      </w:pPr>
      <w:r>
        <w:fldChar w:fldCharType="begin"/>
      </w:r>
      <w:r>
        <w:instrText xml:space="preserve">HYPERLINK  \l"_bookmark263"</w:instrText>
      </w:r>
      <w:r>
        <w:fldChar w:fldCharType="separate"/>
      </w:r>
      <w:r>
        <w:rPr>
          <w:spacing w:val="-1"/>
        </w:rPr>
        <w:t>для различных линий</w:t>
      </w:r>
      <w:r>
        <w:tab/>
      </w:r>
      <w:r>
        <w:rPr>
          <w:spacing w:val="-1"/>
        </w:rPr>
        <w:t>96</w:t>
      </w:r>
      <w:r>
        <w:fldChar w:fldCharType="end"/>
      </w:r>
    </w:p>
    <w:p>
      <w:pPr>
        <w:pStyle w:val="BodyText"/>
        <w:tabs>
          <w:tab w:pos="4958" w:val="right" w:leader="dot"/>
        </w:tabs>
        <w:spacing w:line="240" w:lineRule="auto" w:before="10"/>
        <w:ind w:left="112" w:right="0"/>
        <w:jc w:val="left"/>
      </w:pPr>
      <w:r>
        <w:fldChar w:fldCharType="begin"/>
      </w:r>
      <w:r>
        <w:instrText xml:space="preserve">HYPERLINK  \l"_bookmark454"</w:instrText>
      </w:r>
      <w:r>
        <w:fldChar w:fldCharType="separate"/>
      </w:r>
      <w:r>
        <w:rPr/>
        <w:t>Веб интерфейс</w:t>
      </w:r>
      <w:r>
        <w:tab/>
      </w:r>
      <w:r>
        <w:rPr/>
        <w:t>164</w:t>
      </w:r>
      <w:r>
        <w:fldChar w:fldCharType="end"/>
      </w:r>
    </w:p>
    <w:sectPr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>
      <w:type w:val="continuous"/>
      <w:pgSz w:w="11900" w:h="15800"/>
      <w:pgMar w:top="1500" w:bottom="0" w:left="800" w:right="780"/>
      <w:cols w:num="2" w:equalWidth="0">
        <w:col w:w="4960" w:space="274"/>
        <w:col w:w="50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Wingdings">
    <w:altName w:val="Wingdings"/>
    <w:charset w:val="2"/>
    <w:family w:val="auto"/>
    <w:pitch w:val="variable"/>
  </w:font>
  <w:font w:name="Arial Unicode MS">
    <w:altName w:val="Arial Unicode MS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Trebuchet MS">
    <w:altName w:val="Trebuchet MS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1"/>
      <w:numFmt w:val="bullet"/>
      <w:lvlText w:val="•"/>
      <w:lvlJc w:val="left"/>
      <w:pPr>
        <w:ind w:left="183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448" w:hanging="227"/>
        <w:jc w:val="left"/>
      </w:pPr>
      <w:rPr>
        <w:rFonts w:hint="default" w:ascii="Arial" w:hAnsi="Arial" w:eastAsia="Arial"/>
        <w:w w:val="99"/>
        <w:sz w:val="14"/>
        <w:szCs w:val="14"/>
      </w:rPr>
    </w:lvl>
    <w:lvl w:ilvl="1">
      <w:start w:val="1"/>
      <w:numFmt w:val="bullet"/>
      <w:lvlText w:val="•"/>
      <w:lvlJc w:val="left"/>
      <w:pPr>
        <w:ind w:left="413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5" w:hanging="227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341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0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9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9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8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5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4" w:hanging="171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468" w:hanging="227"/>
        <w:jc w:val="left"/>
      </w:pPr>
      <w:rPr>
        <w:rFonts w:hint="default" w:ascii="Arial" w:hAnsi="Arial" w:eastAsia="Arial"/>
        <w:w w:val="99"/>
        <w:sz w:val="14"/>
        <w:szCs w:val="14"/>
      </w:rPr>
    </w:lvl>
    <w:lvl w:ilvl="1">
      <w:start w:val="1"/>
      <w:numFmt w:val="bullet"/>
      <w:lvlText w:val="•"/>
      <w:lvlJc w:val="left"/>
      <w:pPr>
        <w:ind w:left="415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4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227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341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0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9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9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8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5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4" w:hanging="171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339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08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7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5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4" w:hanging="17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39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78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4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5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1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7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2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8" w:hanging="17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39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08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7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5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4" w:hanging="171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183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1896" w:hanging="233"/>
        <w:jc w:val="left"/>
      </w:pPr>
      <w:rPr>
        <w:rFonts w:hint="default" w:ascii="Arial" w:hAnsi="Arial" w:eastAsia="Arial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738" w:hanging="2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81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3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5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8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0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2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5" w:hanging="233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890" w:hanging="227"/>
        <w:jc w:val="left"/>
      </w:pPr>
      <w:rPr>
        <w:rFonts w:hint="default" w:ascii="Arial" w:hAnsi="Arial" w:eastAsia="Arial"/>
        <w:spacing w:val="-1"/>
        <w:w w:val="99"/>
        <w:sz w:val="14"/>
        <w:szCs w:val="14"/>
      </w:rPr>
    </w:lvl>
    <w:lvl w:ilvl="1">
      <w:start w:val="1"/>
      <w:numFmt w:val="bullet"/>
      <w:lvlText w:val="–"/>
      <w:lvlJc w:val="left"/>
      <w:pPr>
        <w:ind w:left="2229" w:hanging="227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–"/>
      <w:lvlJc w:val="left"/>
      <w:pPr>
        <w:ind w:left="2400" w:hanging="171"/>
      </w:pPr>
      <w:rPr>
        <w:rFonts w:hint="default" w:ascii="Arial" w:hAnsi="Arial" w:eastAsia="Arial"/>
        <w:w w:val="99"/>
        <w:sz w:val="20"/>
        <w:szCs w:val="20"/>
      </w:rPr>
    </w:lvl>
    <w:lvl w:ilvl="3">
      <w:start w:val="1"/>
      <w:numFmt w:val="bullet"/>
      <w:lvlText w:val="–"/>
      <w:lvlJc w:val="left"/>
      <w:pPr>
        <w:ind w:left="2683" w:hanging="284"/>
      </w:pPr>
      <w:rPr>
        <w:rFonts w:hint="default" w:ascii="Arial" w:hAnsi="Arial" w:eastAsia="Aria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–"/>
      <w:lvlJc w:val="left"/>
      <w:pPr>
        <w:ind w:left="2229" w:hanging="227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–"/>
      <w:lvlJc w:val="left"/>
      <w:pPr>
        <w:ind w:left="2400" w:hanging="171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–"/>
      <w:lvlJc w:val="left"/>
      <w:pPr>
        <w:ind w:left="2683" w:hanging="284"/>
      </w:pPr>
      <w:rPr>
        <w:rFonts w:hint="default" w:ascii="Arial" w:hAnsi="Arial" w:eastAsia="Aria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0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890" w:hanging="227"/>
        <w:jc w:val="left"/>
      </w:pPr>
      <w:rPr>
        <w:rFonts w:hint="default" w:ascii="Arial" w:hAnsi="Arial" w:eastAsia="Arial"/>
        <w:spacing w:val="-1"/>
        <w:w w:val="99"/>
        <w:sz w:val="14"/>
        <w:szCs w:val="14"/>
      </w:rPr>
    </w:lvl>
    <w:lvl w:ilvl="1">
      <w:start w:val="1"/>
      <w:numFmt w:val="bullet"/>
      <w:lvlText w:val="–"/>
      <w:lvlJc w:val="left"/>
      <w:pPr>
        <w:ind w:left="2400" w:hanging="171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–"/>
      <w:lvlJc w:val="left"/>
      <w:pPr>
        <w:ind w:left="2683" w:hanging="284"/>
      </w:pPr>
      <w:rPr>
        <w:rFonts w:hint="default" w:ascii="Arial" w:hAnsi="Arial" w:eastAsia="Aria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–"/>
      <w:lvlJc w:val="left"/>
      <w:pPr>
        <w:ind w:left="2229" w:hanging="227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–"/>
      <w:lvlJc w:val="left"/>
      <w:pPr>
        <w:ind w:left="2400" w:hanging="171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–"/>
      <w:lvlJc w:val="left"/>
      <w:pPr>
        <w:ind w:left="2683" w:hanging="284"/>
      </w:pPr>
      <w:rPr>
        <w:rFonts w:hint="default" w:ascii="Arial" w:hAnsi="Arial" w:eastAsia="Arial"/>
        <w:w w:val="99"/>
        <w:sz w:val="20"/>
        <w:szCs w:val="20"/>
      </w:rPr>
    </w:lvl>
    <w:lvl w:ilvl="3">
      <w:start w:val="1"/>
      <w:numFmt w:val="bullet"/>
      <w:lvlText w:val="–"/>
      <w:lvlJc w:val="left"/>
      <w:pPr>
        <w:ind w:left="2741" w:hanging="171"/>
      </w:pPr>
      <w:rPr>
        <w:rFonts w:hint="default" w:ascii="Arial" w:hAnsi="Arial" w:eastAsia="Aria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2400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3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•"/>
      <w:lvlJc w:val="left"/>
      <w:pPr>
        <w:ind w:left="183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946" w:hanging="284"/>
        <w:jc w:val="lef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78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2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5" w:hanging="284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504" w:hanging="284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8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504" w:hanging="284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8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339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08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7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5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4" w:hanging="171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53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411" w:hanging="171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86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1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0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0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0" w:hanging="171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341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–"/>
      <w:lvlJc w:val="left"/>
      <w:pPr>
        <w:ind w:left="3808" w:hanging="227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80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7" w:hanging="227"/>
      </w:pPr>
      <w:rPr>
        <w:rFonts w:hint="default"/>
      </w:rPr>
    </w:lvl>
  </w:abstractNum>
  <w:abstractNum w:abstractNumId="27">
    <w:multiLevelType w:val="hybridMultilevel"/>
    <w:lvl w:ilvl="0">
      <w:start w:val="6"/>
      <w:numFmt w:val="decimal"/>
      <w:lvlText w:val="%1."/>
      <w:lvlJc w:val="left"/>
      <w:pPr>
        <w:ind w:left="3241" w:hanging="284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95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6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7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1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0" w:hanging="284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524" w:hanging="284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20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8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6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3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76" w:hanging="28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468" w:hanging="227"/>
        <w:jc w:val="left"/>
      </w:pPr>
      <w:rPr>
        <w:rFonts w:hint="default" w:ascii="Arial" w:hAnsi="Arial" w:eastAsia="Arial"/>
        <w:w w:val="99"/>
        <w:sz w:val="14"/>
        <w:szCs w:val="14"/>
      </w:rPr>
    </w:lvl>
    <w:lvl w:ilvl="1">
      <w:start w:val="1"/>
      <w:numFmt w:val="bullet"/>
      <w:lvlText w:val="•"/>
      <w:lvlJc w:val="left"/>
      <w:pPr>
        <w:ind w:left="415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4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227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448" w:hanging="227"/>
        <w:jc w:val="left"/>
      </w:pPr>
      <w:rPr>
        <w:rFonts w:hint="default" w:ascii="Arial" w:hAnsi="Arial" w:eastAsia="Arial"/>
        <w:w w:val="99"/>
        <w:sz w:val="14"/>
        <w:szCs w:val="14"/>
      </w:rPr>
    </w:lvl>
    <w:lvl w:ilvl="1">
      <w:start w:val="1"/>
      <w:numFmt w:val="bullet"/>
      <w:lvlText w:val="•"/>
      <w:lvlJc w:val="left"/>
      <w:pPr>
        <w:ind w:left="413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5" w:hanging="227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448" w:hanging="227"/>
        <w:jc w:val="left"/>
      </w:pPr>
      <w:rPr>
        <w:rFonts w:hint="default" w:ascii="Arial" w:hAnsi="Arial" w:eastAsia="Arial"/>
        <w:w w:val="99"/>
        <w:sz w:val="14"/>
        <w:szCs w:val="14"/>
      </w:rPr>
    </w:lvl>
    <w:lvl w:ilvl="1">
      <w:start w:val="1"/>
      <w:numFmt w:val="bullet"/>
      <w:lvlText w:val="•"/>
      <w:lvlJc w:val="left"/>
      <w:pPr>
        <w:ind w:left="413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5" w:hanging="227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339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78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4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5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1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7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2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8" w:hanging="171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3391" w:hanging="171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lvlText w:val="•"/>
      <w:lvlJc w:val="left"/>
      <w:pPr>
        <w:ind w:left="378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4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5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1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7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2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8" w:hanging="171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22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827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0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40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3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6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9" w:hanging="171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22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827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0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40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3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6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9" w:hanging="171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545" w:hanging="284"/>
        <w:jc w:val="lef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222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0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3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284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504" w:hanging="284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–"/>
      <w:lvlJc w:val="left"/>
      <w:pPr>
        <w:ind w:left="3788" w:hanging="227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227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504" w:hanging="284"/>
        <w:jc w:val="lef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–"/>
      <w:lvlJc w:val="left"/>
      <w:pPr>
        <w:ind w:left="3788" w:hanging="227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227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371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221" w:hanging="171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901" w:hanging="171"/>
      </w:pPr>
      <w:rPr>
        <w:rFonts w:hint="default" w:ascii="Arial" w:hAnsi="Arial" w:eastAsia="Aria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326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50" w:hanging="171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833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5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2" w:hanging="171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22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9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3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5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6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16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7" w:hanging="171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22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9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4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33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3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3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12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2" w:hanging="17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22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733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9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8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4" w:hanging="171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22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733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9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8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4" w:hanging="17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5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1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0" w:hanging="17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5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1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8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0" w:hanging="17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504" w:hanging="284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8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6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834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69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5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7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8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8" w:hanging="17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25" w:hanging="171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94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6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2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1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0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78" w:hanging="171"/>
      </w:pPr>
      <w:rPr>
        <w:rFonts w:hint="default"/>
      </w:rPr>
    </w:lvl>
  </w:abstractNum>
  <w:num w:numId="44">
    <w:abstractNumId w:val="43"/>
  </w:num>
  <w:num w:numId="33">
    <w:abstractNumId w:val="32"/>
  </w:num>
  <w:num w:numId="32">
    <w:abstractNumId w:val="31"/>
  </w:num>
  <w:num w:numId="29">
    <w:abstractNumId w:val="28"/>
  </w:num>
  <w:num w:numId="23">
    <w:abstractNumId w:val="22"/>
  </w:num>
  <w:num w:numId="14">
    <w:abstractNumId w:val="13"/>
  </w:num>
  <w:num w:numId="5">
    <w:abstractNumId w:val="4"/>
  </w:num>
  <w:num w:numId="4">
    <w:abstractNumId w:val="3"/>
  </w:num>
  <w:num w:numId="3">
    <w:abstractNumId w:val="2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cstheme="minorBidi" w:hAnsiTheme="minorHAnsi" w:eastAsiaTheme="minorHAnsi" w:asciiTheme="minorHAnsi"/>
        <w:sz w:val="22"/>
        <w:szCs w:val="22"/>
        <w:lang w:val="ru-RU" w:bidi="ru-RU" w:eastAsia="ru-RU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45"/>
      <w:ind w:left="112"/>
    </w:pPr>
    <w:rPr>
      <w:rFonts w:ascii="Arial" w:hAnsi="Arial" w:eastAsia="Arial"/>
      <w:sz w:val="24"/>
      <w:szCs w:val="24"/>
    </w:rPr>
  </w:style>
  <w:style w:styleId="TOC2" w:type="paragraph">
    <w:name w:val="TOC 2"/>
    <w:basedOn w:val="Normal"/>
    <w:uiPriority w:val="1"/>
    <w:qFormat/>
    <w:pPr>
      <w:spacing w:before="302"/>
      <w:ind w:left="1663"/>
    </w:pPr>
    <w:rPr>
      <w:rFonts w:ascii="Arial" w:hAnsi="Arial" w:eastAsia="Arial"/>
      <w:sz w:val="30"/>
      <w:szCs w:val="30"/>
    </w:rPr>
  </w:style>
  <w:style w:styleId="TOC3" w:type="paragraph">
    <w:name w:val="TOC 3"/>
    <w:basedOn w:val="Normal"/>
    <w:uiPriority w:val="1"/>
    <w:qFormat/>
    <w:pPr>
      <w:spacing w:before="10"/>
      <w:ind w:left="1663"/>
    </w:pPr>
    <w:rPr>
      <w:rFonts w:ascii="Arial" w:hAnsi="Arial" w:eastAsia="Arial"/>
      <w:sz w:val="20"/>
      <w:szCs w:val="20"/>
    </w:rPr>
  </w:style>
  <w:style w:styleId="TOC4" w:type="paragraph">
    <w:name w:val="TOC 4"/>
    <w:basedOn w:val="Normal"/>
    <w:uiPriority w:val="1"/>
    <w:qFormat/>
    <w:pPr>
      <w:spacing w:before="10"/>
      <w:ind w:left="1946"/>
    </w:pPr>
    <w:rPr>
      <w:rFonts w:ascii="Arial" w:hAnsi="Arial" w:eastAsia="Arial"/>
      <w:sz w:val="20"/>
      <w:szCs w:val="20"/>
    </w:rPr>
  </w:style>
  <w:style w:styleId="BodyText" w:type="paragraph">
    <w:name w:val="Body Text"/>
    <w:basedOn w:val="Normal"/>
    <w:uiPriority w:val="1"/>
    <w:qFormat/>
    <w:pPr>
      <w:ind w:left="3221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6"/>
      <w:ind w:left="1663"/>
      <w:outlineLvl w:val="1"/>
    </w:pPr>
    <w:rPr>
      <w:rFonts w:ascii="Arial" w:hAnsi="Arial" w:eastAsia="Arial"/>
      <w:sz w:val="42"/>
      <w:szCs w:val="42"/>
    </w:rPr>
  </w:style>
  <w:style w:styleId="Heading2" w:type="paragraph">
    <w:name w:val="Heading 2"/>
    <w:basedOn w:val="Normal"/>
    <w:uiPriority w:val="1"/>
    <w:qFormat/>
    <w:pPr>
      <w:spacing w:before="54"/>
      <w:ind w:left="3221"/>
      <w:outlineLvl w:val="2"/>
    </w:pPr>
    <w:rPr>
      <w:rFonts w:ascii="Arial" w:hAnsi="Arial" w:eastAsia="Arial"/>
      <w:sz w:val="36"/>
      <w:szCs w:val="36"/>
    </w:rPr>
  </w:style>
  <w:style w:styleId="Heading3" w:type="paragraph">
    <w:name w:val="Heading 3"/>
    <w:basedOn w:val="Normal"/>
    <w:uiPriority w:val="1"/>
    <w:qFormat/>
    <w:pPr>
      <w:ind w:left="3221"/>
      <w:outlineLvl w:val="3"/>
    </w:pPr>
    <w:rPr>
      <w:rFonts w:ascii="Arial" w:hAnsi="Arial" w:eastAsia="Arial"/>
      <w:sz w:val="30"/>
      <w:szCs w:val="3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45"/>
      <w:ind w:left="3221"/>
      <w:outlineLvl w:val="5"/>
    </w:pPr>
    <w:rPr>
      <w:rFonts w:ascii="Arial" w:hAnsi="Arial" w:eastAsia="Arial"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130"/>
      <w:ind w:left="3221"/>
      <w:outlineLvl w:val="6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4" Type="http://schemas.openxmlformats.org/officeDocument/2006/relationships/settings" Target="setting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hyperlink" Target="mailto:edoku@unify.com" TargetMode="External" /><Relationship Id="rId11" Type="http://schemas.openxmlformats.org/officeDocument/2006/relationships/hyperlink" Target="http://wiki.unify.com/" TargetMode="External" /><Relationship Id="rId12" Type="http://schemas.openxmlformats.org/officeDocument/2006/relationships/image" Target="media/image6.png" /><Relationship Id="rId13" Type="http://schemas.openxmlformats.org/officeDocument/2006/relationships/hyperlink" Target="http://www.unify.com/" TargetMode="External" /><Relationship Id="rId14" Type="http://schemas.openxmlformats.org/officeDocument/2006/relationships/image" Target="media/image7.jpeg" /><Relationship Id="rId15" Type="http://schemas.openxmlformats.org/officeDocument/2006/relationships/hyperlink" Target="http://www.unify.com/de/about/green-enterprise.aspx" TargetMode="External" /><Relationship Id="rId16" Type="http://schemas.openxmlformats.org/officeDocument/2006/relationships/hyperlink" Target="http://www.blauer-engel.de/en/products_brands/search_products/produkttyp.php?id=559" TargetMode="External" /><Relationship Id="rId17" Type="http://schemas.openxmlformats.org/officeDocument/2006/relationships/image" Target="media/image8.png" /><Relationship Id="rId18" Type="http://schemas.openxmlformats.org/officeDocument/2006/relationships/hyperlink" Target="https://www.energystar.gov/" TargetMode="External" /><Relationship Id="rId19" Type="http://schemas.openxmlformats.org/officeDocument/2006/relationships/image" Target="media/image9.jpeg" /><Relationship Id="rId20" Type="http://schemas.openxmlformats.org/officeDocument/2006/relationships/image" Target="media/image10.jpe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jpe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jpe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jpeg" /><Relationship Id="rId36" Type="http://schemas.openxmlformats.org/officeDocument/2006/relationships/image" Target="media/image26.jpeg" /><Relationship Id="rId37" Type="http://schemas.openxmlformats.org/officeDocument/2006/relationships/image" Target="media/image27.jpeg" /><Relationship Id="rId38" Type="http://schemas.openxmlformats.org/officeDocument/2006/relationships/image" Target="media/image28.jpeg" /><Relationship Id="rId39" Type="http://schemas.openxmlformats.org/officeDocument/2006/relationships/image" Target="media/image29.jpeg" /><Relationship Id="rId40" Type="http://schemas.openxmlformats.org/officeDocument/2006/relationships/image" Target="media/image30.jpeg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image" Target="media/image34.jpeg" /><Relationship Id="rId45" Type="http://schemas.openxmlformats.org/officeDocument/2006/relationships/image" Target="media/image35.png" /><Relationship Id="rId46" Type="http://schemas.openxmlformats.org/officeDocument/2006/relationships/image" Target="media/image36.jpeg" /><Relationship Id="rId47" Type="http://schemas.openxmlformats.org/officeDocument/2006/relationships/image" Target="media/image37.jpeg" /><Relationship Id="rId48" Type="http://schemas.openxmlformats.org/officeDocument/2006/relationships/image" Target="media/image38.jpeg" /><Relationship Id="rId49" Type="http://schemas.openxmlformats.org/officeDocument/2006/relationships/image" Target="media/image39.jpeg" /><Relationship Id="rId50" Type="http://schemas.openxmlformats.org/officeDocument/2006/relationships/image" Target="media/image40.jpeg" /><Relationship Id="rId51" Type="http://schemas.openxmlformats.org/officeDocument/2006/relationships/image" Target="media/image41.jpeg" /><Relationship Id="rId52" Type="http://schemas.openxmlformats.org/officeDocument/2006/relationships/image" Target="media/image42.jpeg" /><Relationship Id="rId53" Type="http://schemas.openxmlformats.org/officeDocument/2006/relationships/image" Target="media/image43.jpeg" /><Relationship Id="rId54" Type="http://schemas.openxmlformats.org/officeDocument/2006/relationships/image" Target="media/image44.jpeg" /><Relationship Id="rId55" Type="http://schemas.openxmlformats.org/officeDocument/2006/relationships/image" Target="media/image45.jpeg" /><Relationship Id="rId56" Type="http://schemas.openxmlformats.org/officeDocument/2006/relationships/image" Target="media/image46.jpeg" /><Relationship Id="rId57" Type="http://schemas.openxmlformats.org/officeDocument/2006/relationships/image" Target="media/image47.jpeg" /><Relationship Id="rId58" Type="http://schemas.openxmlformats.org/officeDocument/2006/relationships/image" Target="media/image48.jpeg" /><Relationship Id="rId59" Type="http://schemas.openxmlformats.org/officeDocument/2006/relationships/image" Target="media/image49.png" /><Relationship Id="rId60" Type="http://schemas.openxmlformats.org/officeDocument/2006/relationships/image" Target="media/image50.png" /><Relationship Id="rId61" Type="http://schemas.openxmlformats.org/officeDocument/2006/relationships/image" Target="media/image51.png" /><Relationship Id="rId62" Type="http://schemas.openxmlformats.org/officeDocument/2006/relationships/image" Target="media/image52.png" /><Relationship Id="rId63" Type="http://schemas.openxmlformats.org/officeDocument/2006/relationships/image" Target="media/image53.png" /><Relationship Id="rId64" Type="http://schemas.openxmlformats.org/officeDocument/2006/relationships/image" Target="media/image54.png" /><Relationship Id="rId65" Type="http://schemas.openxmlformats.org/officeDocument/2006/relationships/image" Target="media/image55.png" /><Relationship Id="rId66" Type="http://schemas.openxmlformats.org/officeDocument/2006/relationships/image" Target="media/image56.jpeg" /><Relationship Id="rId67" Type="http://schemas.openxmlformats.org/officeDocument/2006/relationships/image" Target="media/image57.png" /><Relationship Id="rId68" Type="http://schemas.openxmlformats.org/officeDocument/2006/relationships/image" Target="media/image58.png" /><Relationship Id="rId69" Type="http://schemas.openxmlformats.org/officeDocument/2006/relationships/image" Target="media/image59.png" /><Relationship Id="rId70" Type="http://schemas.openxmlformats.org/officeDocument/2006/relationships/image" Target="media/image60.png" /><Relationship Id="rId71" Type="http://schemas.openxmlformats.org/officeDocument/2006/relationships/image" Target="media/image61.png" /><Relationship Id="rId72" Type="http://schemas.openxmlformats.org/officeDocument/2006/relationships/image" Target="media/image62.png" /><Relationship Id="rId73" Type="http://schemas.openxmlformats.org/officeDocument/2006/relationships/image" Target="media/image63.png" /><Relationship Id="rId74" Type="http://schemas.openxmlformats.org/officeDocument/2006/relationships/image" Target="media/image64.png" /><Relationship Id="rId75" Type="http://schemas.openxmlformats.org/officeDocument/2006/relationships/image" Target="media/image65.png" /><Relationship Id="rId76" Type="http://schemas.openxmlformats.org/officeDocument/2006/relationships/image" Target="media/image66.png" /><Relationship Id="rId77" Type="http://schemas.openxmlformats.org/officeDocument/2006/relationships/image" Target="media/image67.png" /><Relationship Id="rId78" Type="http://schemas.openxmlformats.org/officeDocument/2006/relationships/image" Target="media/image68.png" /><Relationship Id="rId79" Type="http://schemas.openxmlformats.org/officeDocument/2006/relationships/image" Target="media/image69.png" /><Relationship Id="rId80" Type="http://schemas.openxmlformats.org/officeDocument/2006/relationships/image" Target="media/image70.png" /><Relationship Id="rId81" Type="http://schemas.openxmlformats.org/officeDocument/2006/relationships/image" Target="media/image71.png" /><Relationship Id="rId82" Type="http://schemas.openxmlformats.org/officeDocument/2006/relationships/image" Target="media/image72.png" /><Relationship Id="rId83" Type="http://schemas.openxmlformats.org/officeDocument/2006/relationships/image" Target="media/image73.png" /><Relationship Id="rId84" Type="http://schemas.openxmlformats.org/officeDocument/2006/relationships/image" Target="media/image74.png" /><Relationship Id="rId85" Type="http://schemas.openxmlformats.org/officeDocument/2006/relationships/image" Target="media/image75.png" /><Relationship Id="rId86" Type="http://schemas.openxmlformats.org/officeDocument/2006/relationships/image" Target="media/image76.jpeg" /><Relationship Id="rId87" Type="http://schemas.openxmlformats.org/officeDocument/2006/relationships/image" Target="media/image77.png" /><Relationship Id="rId88" Type="http://schemas.openxmlformats.org/officeDocument/2006/relationships/image" Target="media/image78.png" /><Relationship Id="rId89" Type="http://schemas.openxmlformats.org/officeDocument/2006/relationships/image" Target="media/image79.jpeg" /><Relationship Id="rId90" Type="http://schemas.openxmlformats.org/officeDocument/2006/relationships/image" Target="media/image80.png" /><Relationship Id="rId91" Type="http://schemas.openxmlformats.org/officeDocument/2006/relationships/image" Target="media/image81.png" /><Relationship Id="rId92" Type="http://schemas.openxmlformats.org/officeDocument/2006/relationships/image" Target="media/image82.png" /><Relationship Id="rId93" Type="http://schemas.openxmlformats.org/officeDocument/2006/relationships/image" Target="media/image83.png" /><Relationship Id="rId94" Type="http://schemas.openxmlformats.org/officeDocument/2006/relationships/image" Target="media/image84.png" /><Relationship Id="rId95" Type="http://schemas.openxmlformats.org/officeDocument/2006/relationships/image" Target="media/image85.png" /><Relationship Id="rId96" Type="http://schemas.openxmlformats.org/officeDocument/2006/relationships/image" Target="media/image86.png" /><Relationship Id="rId97" Type="http://schemas.openxmlformats.org/officeDocument/2006/relationships/image" Target="media/image87.png" /><Relationship Id="rId98" Type="http://schemas.openxmlformats.org/officeDocument/2006/relationships/image" Target="media/image88.png" /><Relationship Id="rId99" Type="http://schemas.openxmlformats.org/officeDocument/2006/relationships/image" Target="media/image89.png" /><Relationship Id="rId100" Type="http://schemas.openxmlformats.org/officeDocument/2006/relationships/image" Target="media/image90.png" /><Relationship Id="rId101" Type="http://schemas.openxmlformats.org/officeDocument/2006/relationships/image" Target="media/image91.png" /><Relationship Id="rId102" Type="http://schemas.openxmlformats.org/officeDocument/2006/relationships/image" Target="media/image92.png" /><Relationship Id="rId103" Type="http://schemas.openxmlformats.org/officeDocument/2006/relationships/image" Target="media/image93.png" /><Relationship Id="rId104" Type="http://schemas.openxmlformats.org/officeDocument/2006/relationships/image" Target="media/image94.png" /><Relationship Id="rId105" Type="http://schemas.openxmlformats.org/officeDocument/2006/relationships/image" Target="media/image95.png" /><Relationship Id="rId106" Type="http://schemas.openxmlformats.org/officeDocument/2006/relationships/image" Target="media/image96.png" /><Relationship Id="rId107" Type="http://schemas.openxmlformats.org/officeDocument/2006/relationships/image" Target="media/image97.jpeg" /><Relationship Id="rId108" Type="http://schemas.openxmlformats.org/officeDocument/2006/relationships/image" Target="media/image98.png" /><Relationship Id="rId109" Type="http://schemas.openxmlformats.org/officeDocument/2006/relationships/image" Target="media/image99.png" /><Relationship Id="rId110" Type="http://schemas.openxmlformats.org/officeDocument/2006/relationships/image" Target="media/image100.png" /><Relationship Id="rId111" Type="http://schemas.openxmlformats.org/officeDocument/2006/relationships/image" Target="media/image101.png" /><Relationship Id="rId112" Type="http://schemas.openxmlformats.org/officeDocument/2006/relationships/image" Target="media/image102.png" /><Relationship Id="rId113" Type="http://schemas.openxmlformats.org/officeDocument/2006/relationships/image" Target="media/image103.png" /><Relationship Id="rId114" Type="http://schemas.openxmlformats.org/officeDocument/2006/relationships/image" Target="media/image104.png" /><Relationship Id="rId115" Type="http://schemas.openxmlformats.org/officeDocument/2006/relationships/image" Target="media/image105.png" /><Relationship Id="rId116" Type="http://schemas.openxmlformats.org/officeDocument/2006/relationships/image" Target="media/image106.png" /><Relationship Id="rId117" Type="http://schemas.openxmlformats.org/officeDocument/2006/relationships/image" Target="media/image107.png" /><Relationship Id="rId118" Type="http://schemas.openxmlformats.org/officeDocument/2006/relationships/image" Target="media/image108.png" /><Relationship Id="rId119" Type="http://schemas.openxmlformats.org/officeDocument/2006/relationships/image" Target="media/image109.png" /><Relationship Id="rId120" Type="http://schemas.openxmlformats.org/officeDocument/2006/relationships/image" Target="media/image110.png" /><Relationship Id="rId121" Type="http://schemas.openxmlformats.org/officeDocument/2006/relationships/image" Target="media/image111.png" /><Relationship Id="rId122" Type="http://schemas.openxmlformats.org/officeDocument/2006/relationships/image" Target="media/image112.png" /><Relationship Id="rId123" Type="http://schemas.openxmlformats.org/officeDocument/2006/relationships/image" Target="media/image113.png" /><Relationship Id="rId124" Type="http://schemas.openxmlformats.org/officeDocument/2006/relationships/image" Target="media/image114.png" /><Relationship Id="rId125" Type="http://schemas.openxmlformats.org/officeDocument/2006/relationships/image" Target="media/image115.png" /><Relationship Id="rId126" Type="http://schemas.openxmlformats.org/officeDocument/2006/relationships/image" Target="media/image116.png" /><Relationship Id="rId127" Type="http://schemas.openxmlformats.org/officeDocument/2006/relationships/image" Target="media/image117.png" /><Relationship Id="rId128" Type="http://schemas.openxmlformats.org/officeDocument/2006/relationships/image" Target="media/image118.png" /><Relationship Id="rId129" Type="http://schemas.openxmlformats.org/officeDocument/2006/relationships/image" Target="media/image119.png" /><Relationship Id="rId130" Type="http://schemas.openxmlformats.org/officeDocument/2006/relationships/image" Target="media/image120.png" /><Relationship Id="rId131" Type="http://schemas.openxmlformats.org/officeDocument/2006/relationships/image" Target="media/image121.png" /><Relationship Id="rId132" Type="http://schemas.openxmlformats.org/officeDocument/2006/relationships/image" Target="media/image122.png" /><Relationship Id="rId133" Type="http://schemas.openxmlformats.org/officeDocument/2006/relationships/image" Target="media/image123.png" /><Relationship Id="rId134" Type="http://schemas.openxmlformats.org/officeDocument/2006/relationships/image" Target="media/image124.png" /><Relationship Id="rId135" Type="http://schemas.openxmlformats.org/officeDocument/2006/relationships/image" Target="media/image125.png" /><Relationship Id="rId136" Type="http://schemas.openxmlformats.org/officeDocument/2006/relationships/image" Target="media/image126.png" /><Relationship Id="rId137" Type="http://schemas.openxmlformats.org/officeDocument/2006/relationships/image" Target="media/image127.png" /><Relationship Id="rId138" Type="http://schemas.openxmlformats.org/officeDocument/2006/relationships/image" Target="media/image128.png" /><Relationship Id="rId139" Type="http://schemas.openxmlformats.org/officeDocument/2006/relationships/image" Target="media/image129.png" /><Relationship Id="rId140" Type="http://schemas.openxmlformats.org/officeDocument/2006/relationships/hyperlink" Target="mailto:email@example.com" TargetMode="External" /><Relationship Id="rId141" Type="http://schemas.openxmlformats.org/officeDocument/2006/relationships/image" Target="media/image130.png" /><Relationship Id="rId142" Type="http://schemas.openxmlformats.org/officeDocument/2006/relationships/image" Target="media/image131.png" /><Relationship Id="rId143" Type="http://schemas.openxmlformats.org/officeDocument/2006/relationships/image" Target="media/image132.png" /><Relationship Id="rId144" Type="http://schemas.openxmlformats.org/officeDocument/2006/relationships/image" Target="media/image133.jpeg" /><Relationship Id="rId145" Type="http://schemas.openxmlformats.org/officeDocument/2006/relationships/image" Target="media/image134.png" /><Relationship Id="rId146" Type="http://schemas.openxmlformats.org/officeDocument/2006/relationships/image" Target="media/image135.png" /><Relationship Id="rId147" Type="http://schemas.openxmlformats.org/officeDocument/2006/relationships/image" Target="media/image136.png" /><Relationship Id="rId148" Type="http://schemas.openxmlformats.org/officeDocument/2006/relationships/image" Target="media/image137.png" /><Relationship Id="rId149" Type="http://schemas.openxmlformats.org/officeDocument/2006/relationships/image" Target="media/image138.png" /><Relationship Id="rId150" Type="http://schemas.openxmlformats.org/officeDocument/2006/relationships/image" Target="media/image139.png" /><Relationship Id="rId151" Type="http://schemas.openxmlformats.org/officeDocument/2006/relationships/image" Target="media/image140.png" /><Relationship Id="rId152" Type="http://schemas.openxmlformats.org/officeDocument/2006/relationships/image" Target="media/image141.png" /><Relationship Id="rId153" Type="http://schemas.openxmlformats.org/officeDocument/2006/relationships/image" Target="media/image142.png" /><Relationship Id="rId154" Type="http://schemas.openxmlformats.org/officeDocument/2006/relationships/image" Target="media/image143.png" /><Relationship Id="rId155" Type="http://schemas.openxmlformats.org/officeDocument/2006/relationships/image" Target="media/image144.png" /><Relationship Id="rId156" Type="http://schemas.openxmlformats.org/officeDocument/2006/relationships/image" Target="media/image145.png" /><Relationship Id="rId157" Type="http://schemas.openxmlformats.org/officeDocument/2006/relationships/image" Target="media/image146.png" /><Relationship Id="rId158" Type="http://schemas.openxmlformats.org/officeDocument/2006/relationships/image" Target="media/image147.png" /><Relationship Id="rId159" Type="http://schemas.openxmlformats.org/officeDocument/2006/relationships/hyperlink" Target="http://www.asctelecom.com/german/index_e.html" TargetMode="External" /><Relationship Id="rId160" Type="http://schemas.openxmlformats.org/officeDocument/2006/relationships/image" Target="media/image148.png" /><Relationship Id="rId161" Type="http://schemas.openxmlformats.org/officeDocument/2006/relationships/hyperlink" Target="http://wiki.unify.com/wiki/Key_Labelling_Tool" TargetMode="External" /><Relationship Id="rId162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Unify</dc:creator>
  <dc:subject>Benutzerhandbuch</dc:subject>
  <dc:title>OpenScape Desk Phone CP600</dc:title>
  <dcterms:created xsi:type="dcterms:W3CDTF">2018-10-30T10:10:19Z</dcterms:created>
  <dcterms:modified xsi:type="dcterms:W3CDTF">2018-10-30T10:10:19Z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2018-10-30T00:00:00Z</vt:filetime>
  </property>
</Properties>
</file>